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8DD33" w14:textId="4C5C3127" w:rsidR="00707A91" w:rsidRPr="00DE1D0D" w:rsidRDefault="00707A91" w:rsidP="00AD22E1">
      <w:pPr>
        <w:spacing w:after="1320"/>
        <w:rPr>
          <w:lang w:val="en-AU"/>
        </w:rPr>
      </w:pPr>
      <w:r w:rsidRPr="00DE1D0D">
        <w:rPr>
          <w:noProof/>
          <w:lang w:val="en-AU"/>
        </w:rPr>
        <w:drawing>
          <wp:inline distT="0" distB="0" distL="0" distR="0" wp14:anchorId="7E5C6FDC" wp14:editId="0EF2E4A3">
            <wp:extent cx="1791651" cy="1122098"/>
            <wp:effectExtent l="0" t="0" r="0" b="1905"/>
            <wp:docPr id="77" name="Graphic 7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ndependent Health and Aged Care Pricing Authority logo"/>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1791651" cy="1122098"/>
                    </a:xfrm>
                    <a:prstGeom prst="rect">
                      <a:avLst/>
                    </a:prstGeom>
                  </pic:spPr>
                </pic:pic>
              </a:graphicData>
            </a:graphic>
          </wp:inline>
        </w:drawing>
      </w:r>
    </w:p>
    <w:p w14:paraId="1AEAE4BE" w14:textId="08878663" w:rsidR="00707A91" w:rsidRPr="00DE1D0D" w:rsidRDefault="000E32ED" w:rsidP="000E32ED">
      <w:pPr>
        <w:pStyle w:val="CoverTitle"/>
        <w:rPr>
          <w:lang w:val="en-AU"/>
        </w:rPr>
      </w:pPr>
      <w:r w:rsidRPr="00DE1D0D">
        <w:rPr>
          <w:lang w:val="en-AU"/>
        </w:rPr>
        <w:t>National Pricing Model 202</w:t>
      </w:r>
      <w:r w:rsidR="00350650" w:rsidRPr="00DE1D0D">
        <w:rPr>
          <w:lang w:val="en-AU"/>
        </w:rPr>
        <w:t>6</w:t>
      </w:r>
      <w:r w:rsidRPr="00DE1D0D">
        <w:rPr>
          <w:lang w:val="en-AU"/>
        </w:rPr>
        <w:t>–2</w:t>
      </w:r>
      <w:r w:rsidR="00350650" w:rsidRPr="00DE1D0D">
        <w:rPr>
          <w:lang w:val="en-AU"/>
        </w:rPr>
        <w:t>7</w:t>
      </w:r>
    </w:p>
    <w:p w14:paraId="40560033" w14:textId="77777777" w:rsidR="000E32ED" w:rsidRPr="00DE1D0D" w:rsidRDefault="000E32ED" w:rsidP="00A5626C">
      <w:pPr>
        <w:pStyle w:val="CoverTitle"/>
        <w:rPr>
          <w:sz w:val="44"/>
          <w:szCs w:val="44"/>
          <w:lang w:val="en-AU"/>
        </w:rPr>
      </w:pPr>
    </w:p>
    <w:p w14:paraId="3E5280B1" w14:textId="77777777" w:rsidR="000E32ED" w:rsidRPr="00DE1D0D" w:rsidRDefault="000E32ED" w:rsidP="00A5626C">
      <w:pPr>
        <w:pStyle w:val="CoverTitle"/>
        <w:rPr>
          <w:sz w:val="44"/>
          <w:szCs w:val="44"/>
          <w:lang w:val="en-AU"/>
        </w:rPr>
      </w:pPr>
      <w:r w:rsidRPr="00DE1D0D">
        <w:rPr>
          <w:sz w:val="44"/>
          <w:szCs w:val="44"/>
          <w:lang w:val="en-AU"/>
        </w:rPr>
        <w:t>For Australian public hospital services</w:t>
      </w:r>
    </w:p>
    <w:p w14:paraId="7E1FC9CF" w14:textId="77777777" w:rsidR="000E32ED" w:rsidRPr="00DE1D0D" w:rsidRDefault="000E32ED" w:rsidP="00A5626C">
      <w:pPr>
        <w:pStyle w:val="CoverTitle"/>
        <w:rPr>
          <w:sz w:val="44"/>
          <w:szCs w:val="44"/>
          <w:lang w:val="en-AU"/>
        </w:rPr>
      </w:pPr>
    </w:p>
    <w:p w14:paraId="248DFD4B" w14:textId="05BB7F28" w:rsidR="000E32ED" w:rsidRPr="00DE1D0D" w:rsidRDefault="000E32ED" w:rsidP="00A5626C">
      <w:pPr>
        <w:pStyle w:val="CoverTitle"/>
        <w:rPr>
          <w:sz w:val="44"/>
          <w:szCs w:val="44"/>
          <w:lang w:val="en-AU"/>
        </w:rPr>
      </w:pPr>
      <w:r w:rsidRPr="00DE1D0D">
        <w:rPr>
          <w:sz w:val="44"/>
          <w:szCs w:val="44"/>
          <w:lang w:val="en-AU"/>
        </w:rPr>
        <w:t>Technical Specifications</w:t>
      </w:r>
    </w:p>
    <w:p w14:paraId="1C265184" w14:textId="26B348E0" w:rsidR="00493FE8" w:rsidRPr="00DE1D0D" w:rsidRDefault="005311B0" w:rsidP="000E32ED">
      <w:pPr>
        <w:pStyle w:val="Coversubtitle"/>
        <w:rPr>
          <w:lang w:val="en-AU"/>
        </w:rPr>
        <w:sectPr w:rsidR="00493FE8" w:rsidRPr="00DE1D0D" w:rsidSect="00E426C6">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080" w:bottom="1440" w:left="1080" w:header="708" w:footer="708" w:gutter="0"/>
          <w:cols w:space="720"/>
          <w:docGrid w:linePitch="360"/>
        </w:sectPr>
      </w:pPr>
      <w:r w:rsidRPr="00DE1D0D">
        <w:rPr>
          <w:lang w:val="en-AU"/>
        </w:rPr>
        <w:t>March</w:t>
      </w:r>
      <w:r w:rsidR="007E2F2A" w:rsidRPr="00DE1D0D">
        <w:rPr>
          <w:lang w:val="en-AU"/>
        </w:rPr>
        <w:t xml:space="preserve"> 202</w:t>
      </w:r>
      <w:r w:rsidRPr="00DE1D0D">
        <w:rPr>
          <w:lang w:val="en-AU"/>
        </w:rPr>
        <w:t>6</w:t>
      </w:r>
    </w:p>
    <w:p w14:paraId="051201AF" w14:textId="2A83772D" w:rsidR="00276510" w:rsidRPr="00DE1D0D" w:rsidRDefault="00D7548C" w:rsidP="000E79BA">
      <w:pPr>
        <w:rPr>
          <w:b/>
          <w:bCs/>
          <w:lang w:val="en-AU"/>
        </w:rPr>
      </w:pPr>
      <w:r w:rsidRPr="00DE1D0D">
        <w:rPr>
          <w:b/>
          <w:bCs/>
          <w:lang w:val="en-AU"/>
        </w:rPr>
        <w:lastRenderedPageBreak/>
        <w:t>National Pricing Model 202</w:t>
      </w:r>
      <w:r w:rsidR="007E2F2A" w:rsidRPr="00DE1D0D">
        <w:rPr>
          <w:b/>
          <w:bCs/>
          <w:lang w:val="en-AU"/>
        </w:rPr>
        <w:t>6</w:t>
      </w:r>
      <w:r w:rsidRPr="00DE1D0D">
        <w:rPr>
          <w:b/>
          <w:bCs/>
          <w:lang w:val="en-AU"/>
        </w:rPr>
        <w:t>–2</w:t>
      </w:r>
      <w:r w:rsidR="007E2F2A" w:rsidRPr="00DE1D0D">
        <w:rPr>
          <w:b/>
          <w:bCs/>
          <w:lang w:val="en-AU"/>
        </w:rPr>
        <w:t>7</w:t>
      </w:r>
      <w:r w:rsidRPr="00DE1D0D">
        <w:rPr>
          <w:b/>
          <w:bCs/>
          <w:lang w:val="en-AU"/>
        </w:rPr>
        <w:t xml:space="preserve"> – Technical Specifications – </w:t>
      </w:r>
      <w:r w:rsidR="002B07C4" w:rsidRPr="00DE1D0D">
        <w:rPr>
          <w:b/>
          <w:bCs/>
          <w:lang w:val="en-AU"/>
        </w:rPr>
        <w:t>March 2026</w:t>
      </w:r>
    </w:p>
    <w:p w14:paraId="1ED74A0D" w14:textId="0E521E1A" w:rsidR="00276510" w:rsidRPr="00DE1D0D" w:rsidRDefault="00276510" w:rsidP="00276510">
      <w:pPr>
        <w:pStyle w:val="Copyrightcopy"/>
        <w:rPr>
          <w:lang w:val="en-AU"/>
        </w:rPr>
      </w:pPr>
      <w:r w:rsidRPr="00DE1D0D">
        <w:rPr>
          <w:lang w:val="en-AU"/>
        </w:rPr>
        <w:t>© Independent Health and Aged Care Pricing Authority 202</w:t>
      </w:r>
      <w:r w:rsidR="002B07C4" w:rsidRPr="00DE1D0D">
        <w:rPr>
          <w:lang w:val="en-AU"/>
        </w:rPr>
        <w:t>6</w:t>
      </w:r>
    </w:p>
    <w:p w14:paraId="4440A665" w14:textId="77777777" w:rsidR="00276510" w:rsidRPr="00DE1D0D" w:rsidRDefault="00276510" w:rsidP="00276510">
      <w:pPr>
        <w:pStyle w:val="Copyrightcopy"/>
        <w:rPr>
          <w:lang w:val="en-AU"/>
        </w:rPr>
      </w:pPr>
      <w:r w:rsidRPr="00DE1D0D">
        <w:rPr>
          <w:lang w:val="en-AU"/>
        </w:rPr>
        <w:t>This publication is available for your use under a</w:t>
      </w:r>
      <w:r w:rsidR="00210630" w:rsidRPr="00DE1D0D">
        <w:rPr>
          <w:lang w:val="en-AU"/>
        </w:rPr>
        <w:t xml:space="preserve"> Creative Commons Attribution 4.0 International licence</w:t>
      </w:r>
      <w:r w:rsidRPr="00DE1D0D">
        <w:rPr>
          <w:lang w:val="en-AU"/>
        </w:rPr>
        <w:t>, with the exception of the Independent Health and Aged Care Pricing Authority logo, photographs, images, signatures and where otherwise stated. The full licence terms are available from the Creative Commons website.</w:t>
      </w:r>
    </w:p>
    <w:p w14:paraId="7F3C4A14" w14:textId="77777777" w:rsidR="00276510" w:rsidRPr="00DE1D0D" w:rsidRDefault="00276510" w:rsidP="00276510">
      <w:pPr>
        <w:pStyle w:val="Copyrightcopy"/>
        <w:rPr>
          <w:lang w:val="en-AU"/>
        </w:rPr>
      </w:pPr>
      <w:r w:rsidRPr="00DE1D0D">
        <w:rPr>
          <w:noProof/>
          <w:lang w:val="en-AU"/>
        </w:rPr>
        <w:drawing>
          <wp:inline distT="0" distB="0" distL="0" distR="0" wp14:anchorId="5FA88F40" wp14:editId="608C8548">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9">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DE1D0D">
        <w:rPr>
          <w:lang w:val="en-AU"/>
        </w:rPr>
        <w:t xml:space="preserve"> </w:t>
      </w:r>
    </w:p>
    <w:p w14:paraId="46F2D5DB" w14:textId="77777777" w:rsidR="00276510" w:rsidRPr="00DE1D0D" w:rsidRDefault="00276510" w:rsidP="00276510">
      <w:pPr>
        <w:pStyle w:val="Copyrightcopy"/>
        <w:rPr>
          <w:lang w:val="en-AU"/>
        </w:rPr>
      </w:pPr>
      <w:r w:rsidRPr="00DE1D0D">
        <w:rPr>
          <w:lang w:val="en-AU"/>
        </w:rPr>
        <w:t xml:space="preserve">Use of Independent Health and Aged Care Pricing Authority material under </w:t>
      </w:r>
      <w:r w:rsidR="00210630" w:rsidRPr="00DE1D0D">
        <w:rPr>
          <w:lang w:val="en-AU"/>
        </w:rPr>
        <w:t>a Creative Commons Attribution 4.0 International licence</w:t>
      </w:r>
      <w:r w:rsidRPr="00DE1D0D">
        <w:rPr>
          <w:lang w:val="en-AU"/>
        </w:rPr>
        <w:t xml:space="preserve"> requires you to attribute the work (but not in any way that suggests that the Independent Health and Aged Care Pricing Authority endorses you or your use of the work).</w:t>
      </w:r>
    </w:p>
    <w:p w14:paraId="6D02FE4F" w14:textId="77777777" w:rsidR="00276510" w:rsidRPr="00DE1D0D" w:rsidRDefault="00276510" w:rsidP="00276510">
      <w:pPr>
        <w:pStyle w:val="Copyrightcopy"/>
        <w:rPr>
          <w:lang w:val="en-AU"/>
        </w:rPr>
      </w:pPr>
      <w:r w:rsidRPr="00DE1D0D">
        <w:rPr>
          <w:lang w:val="en-AU"/>
        </w:rPr>
        <w:t>Independent Health and Aged Care Pricing Authority material used 'as supplied'.</w:t>
      </w:r>
    </w:p>
    <w:p w14:paraId="26E30F0B" w14:textId="77777777" w:rsidR="00276510" w:rsidRPr="00DE1D0D" w:rsidRDefault="00276510" w:rsidP="00276510">
      <w:pPr>
        <w:pStyle w:val="Copyrightcopy"/>
        <w:rPr>
          <w:lang w:val="en-AU"/>
        </w:rPr>
      </w:pPr>
      <w:r w:rsidRPr="00DE1D0D">
        <w:rPr>
          <w:lang w:val="en-AU"/>
        </w:rPr>
        <w:t>Provided you have not modified or transformed Independent Health and Aged Care Pricing Authority material in any way including, for example, by changing Independent Health and Aged Care Pricing Authority text – then the Independent Health and Aged Care Pricing Authority prefers the following attribution:</w:t>
      </w:r>
    </w:p>
    <w:p w14:paraId="0AC46390" w14:textId="77777777" w:rsidR="00276510" w:rsidRPr="00DE1D0D" w:rsidRDefault="00276510" w:rsidP="00276510">
      <w:pPr>
        <w:pStyle w:val="Copyrightcopy"/>
        <w:rPr>
          <w:lang w:val="en-AU"/>
        </w:rPr>
        <w:sectPr w:rsidR="00276510" w:rsidRPr="00DE1D0D" w:rsidSect="00276510">
          <w:headerReference w:type="default" r:id="rId20"/>
          <w:footerReference w:type="default" r:id="rId21"/>
          <w:pgSz w:w="11906" w:h="16838" w:code="9"/>
          <w:pgMar w:top="7371" w:right="1077" w:bottom="1440" w:left="1077" w:header="709" w:footer="709" w:gutter="0"/>
          <w:cols w:space="720"/>
          <w:docGrid w:linePitch="360"/>
        </w:sectPr>
      </w:pPr>
      <w:r w:rsidRPr="00DE1D0D">
        <w:rPr>
          <w:lang w:val="en-AU"/>
        </w:rPr>
        <w:t>Source: The Independent Health and Aged Care Pricing Authority</w:t>
      </w:r>
    </w:p>
    <w:p w14:paraId="2B2C3E57" w14:textId="1A374AA5" w:rsidR="000E32ED" w:rsidRPr="00DE1D0D" w:rsidRDefault="000E32ED" w:rsidP="009721F9">
      <w:pPr>
        <w:pStyle w:val="Heading1"/>
        <w:rPr>
          <w:lang w:val="en-AU"/>
        </w:rPr>
      </w:pPr>
      <w:bookmarkStart w:id="0" w:name="_Toc164235205"/>
      <w:bookmarkStart w:id="1" w:name="_Toc224052090"/>
      <w:r w:rsidRPr="00DE1D0D">
        <w:rPr>
          <w:lang w:val="en-AU"/>
        </w:rPr>
        <w:lastRenderedPageBreak/>
        <w:t>Contents</w:t>
      </w:r>
      <w:bookmarkEnd w:id="0"/>
      <w:bookmarkEnd w:id="1"/>
    </w:p>
    <w:sdt>
      <w:sdtPr>
        <w:rPr>
          <w:rFonts w:ascii="Arial" w:eastAsiaTheme="minorEastAsia" w:hAnsi="Arial" w:cstheme="minorBidi"/>
          <w:color w:val="15272F" w:themeColor="text1"/>
          <w:sz w:val="22"/>
          <w:szCs w:val="22"/>
          <w:lang w:val="en-AU"/>
        </w:rPr>
        <w:id w:val="-500272864"/>
        <w:docPartObj>
          <w:docPartGallery w:val="Table of Contents"/>
          <w:docPartUnique/>
        </w:docPartObj>
      </w:sdtPr>
      <w:sdtEndPr>
        <w:rPr>
          <w:b/>
          <w:bCs/>
          <w:color w:val="15272F" w:themeColor="accent1"/>
        </w:rPr>
      </w:sdtEndPr>
      <w:sdtContent>
        <w:p w14:paraId="5B605DD4" w14:textId="22F2EFCB" w:rsidR="00D7548C" w:rsidRPr="00DE1D0D" w:rsidRDefault="00D7548C">
          <w:pPr>
            <w:pStyle w:val="TOCHeading"/>
            <w:rPr>
              <w:lang w:val="en-AU"/>
            </w:rPr>
          </w:pPr>
        </w:p>
        <w:p w14:paraId="27941669" w14:textId="62C272B8" w:rsidR="00FB0A7C" w:rsidRDefault="00D7548C">
          <w:pPr>
            <w:pStyle w:val="TOC1"/>
            <w:rPr>
              <w:rFonts w:asciiTheme="minorHAnsi" w:eastAsiaTheme="minorEastAsia" w:hAnsiTheme="minorHAnsi"/>
              <w:b w:val="0"/>
              <w:noProof/>
              <w:color w:val="auto"/>
              <w:kern w:val="2"/>
              <w:sz w:val="24"/>
              <w:szCs w:val="24"/>
              <w:lang w:val="en-AU" w:eastAsia="en-AU"/>
              <w14:ligatures w14:val="standardContextual"/>
            </w:rPr>
          </w:pPr>
          <w:r w:rsidRPr="00DE1D0D">
            <w:rPr>
              <w:lang w:val="en-AU"/>
            </w:rPr>
            <w:fldChar w:fldCharType="begin"/>
          </w:r>
          <w:r w:rsidRPr="00DE1D0D">
            <w:rPr>
              <w:lang w:val="en-AU"/>
            </w:rPr>
            <w:instrText xml:space="preserve"> TOC \o "1-2" \h \z \u </w:instrText>
          </w:r>
          <w:r w:rsidRPr="00DE1D0D">
            <w:rPr>
              <w:lang w:val="en-AU"/>
            </w:rPr>
            <w:fldChar w:fldCharType="separate"/>
          </w:r>
          <w:hyperlink w:anchor="_Toc224052090" w:history="1">
            <w:r w:rsidR="00FB0A7C" w:rsidRPr="00057230">
              <w:rPr>
                <w:rStyle w:val="Hyperlink"/>
                <w:noProof/>
                <w:lang w:val="en-AU"/>
              </w:rPr>
              <w:t>Contents</w:t>
            </w:r>
            <w:r w:rsidR="00FB0A7C">
              <w:rPr>
                <w:noProof/>
                <w:webHidden/>
              </w:rPr>
              <w:tab/>
            </w:r>
            <w:r w:rsidR="00FB0A7C">
              <w:rPr>
                <w:noProof/>
                <w:webHidden/>
              </w:rPr>
              <w:fldChar w:fldCharType="begin"/>
            </w:r>
            <w:r w:rsidR="00FB0A7C">
              <w:rPr>
                <w:noProof/>
                <w:webHidden/>
              </w:rPr>
              <w:instrText xml:space="preserve"> PAGEREF _Toc224052090 \h </w:instrText>
            </w:r>
            <w:r w:rsidR="00FB0A7C">
              <w:rPr>
                <w:noProof/>
                <w:webHidden/>
              </w:rPr>
            </w:r>
            <w:r w:rsidR="00FB0A7C">
              <w:rPr>
                <w:noProof/>
                <w:webHidden/>
              </w:rPr>
              <w:fldChar w:fldCharType="separate"/>
            </w:r>
            <w:r w:rsidR="00F57FD2">
              <w:rPr>
                <w:noProof/>
                <w:webHidden/>
              </w:rPr>
              <w:t>3</w:t>
            </w:r>
            <w:r w:rsidR="00FB0A7C">
              <w:rPr>
                <w:noProof/>
                <w:webHidden/>
              </w:rPr>
              <w:fldChar w:fldCharType="end"/>
            </w:r>
          </w:hyperlink>
        </w:p>
        <w:p w14:paraId="772C85AB" w14:textId="48F91BFE"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091" w:history="1">
            <w:r w:rsidRPr="00057230">
              <w:rPr>
                <w:rStyle w:val="Hyperlink"/>
                <w:noProof/>
                <w:lang w:val="en-AU"/>
              </w:rPr>
              <w:t>Table of acronyms and abbreviations</w:t>
            </w:r>
            <w:r>
              <w:rPr>
                <w:noProof/>
                <w:webHidden/>
              </w:rPr>
              <w:tab/>
            </w:r>
            <w:r>
              <w:rPr>
                <w:noProof/>
                <w:webHidden/>
              </w:rPr>
              <w:fldChar w:fldCharType="begin"/>
            </w:r>
            <w:r>
              <w:rPr>
                <w:noProof/>
                <w:webHidden/>
              </w:rPr>
              <w:instrText xml:space="preserve"> PAGEREF _Toc224052091 \h </w:instrText>
            </w:r>
            <w:r>
              <w:rPr>
                <w:noProof/>
                <w:webHidden/>
              </w:rPr>
            </w:r>
            <w:r>
              <w:rPr>
                <w:noProof/>
                <w:webHidden/>
              </w:rPr>
              <w:fldChar w:fldCharType="separate"/>
            </w:r>
            <w:r w:rsidR="00F57FD2">
              <w:rPr>
                <w:noProof/>
                <w:webHidden/>
              </w:rPr>
              <w:t>5</w:t>
            </w:r>
            <w:r>
              <w:rPr>
                <w:noProof/>
                <w:webHidden/>
              </w:rPr>
              <w:fldChar w:fldCharType="end"/>
            </w:r>
          </w:hyperlink>
        </w:p>
        <w:p w14:paraId="0210F4ED" w14:textId="6607DEE0"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092" w:history="1">
            <w:r w:rsidRPr="00057230">
              <w:rPr>
                <w:rStyle w:val="Hyperlink"/>
                <w:noProof/>
                <w:lang w:val="en-AU"/>
              </w:rPr>
              <w:t>1.</w:t>
            </w:r>
            <w:r>
              <w:rPr>
                <w:rFonts w:asciiTheme="minorHAnsi" w:eastAsiaTheme="minorEastAsia" w:hAnsiTheme="minorHAnsi"/>
                <w:b w:val="0"/>
                <w:noProof/>
                <w:color w:val="auto"/>
                <w:kern w:val="2"/>
                <w:sz w:val="24"/>
                <w:szCs w:val="24"/>
                <w:lang w:val="en-AU" w:eastAsia="en-AU"/>
                <w14:ligatures w14:val="standardContextual"/>
              </w:rPr>
              <w:tab/>
            </w:r>
            <w:r w:rsidRPr="00057230">
              <w:rPr>
                <w:rStyle w:val="Hyperlink"/>
                <w:noProof/>
                <w:lang w:val="en-AU"/>
              </w:rPr>
              <w:t>Overview</w:t>
            </w:r>
            <w:r>
              <w:rPr>
                <w:noProof/>
                <w:webHidden/>
              </w:rPr>
              <w:tab/>
            </w:r>
            <w:r>
              <w:rPr>
                <w:noProof/>
                <w:webHidden/>
              </w:rPr>
              <w:fldChar w:fldCharType="begin"/>
            </w:r>
            <w:r>
              <w:rPr>
                <w:noProof/>
                <w:webHidden/>
              </w:rPr>
              <w:instrText xml:space="preserve"> PAGEREF _Toc224052092 \h </w:instrText>
            </w:r>
            <w:r>
              <w:rPr>
                <w:noProof/>
                <w:webHidden/>
              </w:rPr>
            </w:r>
            <w:r>
              <w:rPr>
                <w:noProof/>
                <w:webHidden/>
              </w:rPr>
              <w:fldChar w:fldCharType="separate"/>
            </w:r>
            <w:r w:rsidR="00F57FD2">
              <w:rPr>
                <w:noProof/>
                <w:webHidden/>
              </w:rPr>
              <w:t>7</w:t>
            </w:r>
            <w:r>
              <w:rPr>
                <w:noProof/>
                <w:webHidden/>
              </w:rPr>
              <w:fldChar w:fldCharType="end"/>
            </w:r>
          </w:hyperlink>
        </w:p>
        <w:p w14:paraId="5F90C8B1" w14:textId="6E769F2A"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093" w:history="1">
            <w:r w:rsidRPr="00057230">
              <w:rPr>
                <w:rStyle w:val="Hyperlink"/>
                <w:noProof/>
                <w:lang w:val="en-AU"/>
              </w:rPr>
              <w:t>1.1</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Purpose</w:t>
            </w:r>
            <w:r>
              <w:rPr>
                <w:noProof/>
                <w:webHidden/>
              </w:rPr>
              <w:tab/>
            </w:r>
            <w:r>
              <w:rPr>
                <w:noProof/>
                <w:webHidden/>
              </w:rPr>
              <w:fldChar w:fldCharType="begin"/>
            </w:r>
            <w:r>
              <w:rPr>
                <w:noProof/>
                <w:webHidden/>
              </w:rPr>
              <w:instrText xml:space="preserve"> PAGEREF _Toc224052093 \h </w:instrText>
            </w:r>
            <w:r>
              <w:rPr>
                <w:noProof/>
                <w:webHidden/>
              </w:rPr>
            </w:r>
            <w:r>
              <w:rPr>
                <w:noProof/>
                <w:webHidden/>
              </w:rPr>
              <w:fldChar w:fldCharType="separate"/>
            </w:r>
            <w:r w:rsidR="00F57FD2">
              <w:rPr>
                <w:noProof/>
                <w:webHidden/>
              </w:rPr>
              <w:t>7</w:t>
            </w:r>
            <w:r>
              <w:rPr>
                <w:noProof/>
                <w:webHidden/>
              </w:rPr>
              <w:fldChar w:fldCharType="end"/>
            </w:r>
          </w:hyperlink>
        </w:p>
        <w:p w14:paraId="507008AA" w14:textId="3AE2F7FB"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094" w:history="1">
            <w:r w:rsidRPr="00057230">
              <w:rPr>
                <w:rStyle w:val="Hyperlink"/>
                <w:noProof/>
                <w:lang w:val="en-AU"/>
              </w:rPr>
              <w:t>1.2</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Background</w:t>
            </w:r>
            <w:r>
              <w:rPr>
                <w:noProof/>
                <w:webHidden/>
              </w:rPr>
              <w:tab/>
            </w:r>
            <w:r>
              <w:rPr>
                <w:noProof/>
                <w:webHidden/>
              </w:rPr>
              <w:fldChar w:fldCharType="begin"/>
            </w:r>
            <w:r>
              <w:rPr>
                <w:noProof/>
                <w:webHidden/>
              </w:rPr>
              <w:instrText xml:space="preserve"> PAGEREF _Toc224052094 \h </w:instrText>
            </w:r>
            <w:r>
              <w:rPr>
                <w:noProof/>
                <w:webHidden/>
              </w:rPr>
            </w:r>
            <w:r>
              <w:rPr>
                <w:noProof/>
                <w:webHidden/>
              </w:rPr>
              <w:fldChar w:fldCharType="separate"/>
            </w:r>
            <w:r w:rsidR="00F57FD2">
              <w:rPr>
                <w:noProof/>
                <w:webHidden/>
              </w:rPr>
              <w:t>7</w:t>
            </w:r>
            <w:r>
              <w:rPr>
                <w:noProof/>
                <w:webHidden/>
              </w:rPr>
              <w:fldChar w:fldCharType="end"/>
            </w:r>
          </w:hyperlink>
        </w:p>
        <w:p w14:paraId="750954D8" w14:textId="0EF2497C"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095" w:history="1">
            <w:r w:rsidRPr="00057230">
              <w:rPr>
                <w:rStyle w:val="Hyperlink"/>
                <w:noProof/>
                <w:lang w:val="en-AU"/>
              </w:rPr>
              <w:t>1.3</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National efficient price 2026–27 process</w:t>
            </w:r>
            <w:r>
              <w:rPr>
                <w:noProof/>
                <w:webHidden/>
              </w:rPr>
              <w:tab/>
            </w:r>
            <w:r>
              <w:rPr>
                <w:noProof/>
                <w:webHidden/>
              </w:rPr>
              <w:fldChar w:fldCharType="begin"/>
            </w:r>
            <w:r>
              <w:rPr>
                <w:noProof/>
                <w:webHidden/>
              </w:rPr>
              <w:instrText xml:space="preserve"> PAGEREF _Toc224052095 \h </w:instrText>
            </w:r>
            <w:r>
              <w:rPr>
                <w:noProof/>
                <w:webHidden/>
              </w:rPr>
            </w:r>
            <w:r>
              <w:rPr>
                <w:noProof/>
                <w:webHidden/>
              </w:rPr>
              <w:fldChar w:fldCharType="separate"/>
            </w:r>
            <w:r w:rsidR="00F57FD2">
              <w:rPr>
                <w:noProof/>
                <w:webHidden/>
              </w:rPr>
              <w:t>8</w:t>
            </w:r>
            <w:r>
              <w:rPr>
                <w:noProof/>
                <w:webHidden/>
              </w:rPr>
              <w:fldChar w:fldCharType="end"/>
            </w:r>
          </w:hyperlink>
        </w:p>
        <w:p w14:paraId="0208E2AD" w14:textId="2F2E69C1"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096" w:history="1">
            <w:r w:rsidRPr="00057230">
              <w:rPr>
                <w:rStyle w:val="Hyperlink"/>
                <w:noProof/>
                <w:lang w:val="en-AU"/>
              </w:rPr>
              <w:t>2.</w:t>
            </w:r>
            <w:r>
              <w:rPr>
                <w:rFonts w:asciiTheme="minorHAnsi" w:eastAsiaTheme="minorEastAsia" w:hAnsiTheme="minorHAnsi"/>
                <w:b w:val="0"/>
                <w:noProof/>
                <w:color w:val="auto"/>
                <w:kern w:val="2"/>
                <w:sz w:val="24"/>
                <w:szCs w:val="24"/>
                <w:lang w:val="en-AU" w:eastAsia="en-AU"/>
                <w14:ligatures w14:val="standardContextual"/>
              </w:rPr>
              <w:tab/>
            </w:r>
            <w:r w:rsidRPr="00057230">
              <w:rPr>
                <w:rStyle w:val="Hyperlink"/>
                <w:noProof/>
                <w:lang w:val="en-AU"/>
              </w:rPr>
              <w:t>Admitted acute care cost model</w:t>
            </w:r>
            <w:r>
              <w:rPr>
                <w:noProof/>
                <w:webHidden/>
              </w:rPr>
              <w:tab/>
            </w:r>
            <w:r>
              <w:rPr>
                <w:noProof/>
                <w:webHidden/>
              </w:rPr>
              <w:fldChar w:fldCharType="begin"/>
            </w:r>
            <w:r>
              <w:rPr>
                <w:noProof/>
                <w:webHidden/>
              </w:rPr>
              <w:instrText xml:space="preserve"> PAGEREF _Toc224052096 \h </w:instrText>
            </w:r>
            <w:r>
              <w:rPr>
                <w:noProof/>
                <w:webHidden/>
              </w:rPr>
            </w:r>
            <w:r>
              <w:rPr>
                <w:noProof/>
                <w:webHidden/>
              </w:rPr>
              <w:fldChar w:fldCharType="separate"/>
            </w:r>
            <w:r w:rsidR="00F57FD2">
              <w:rPr>
                <w:noProof/>
                <w:webHidden/>
              </w:rPr>
              <w:t>11</w:t>
            </w:r>
            <w:r>
              <w:rPr>
                <w:noProof/>
                <w:webHidden/>
              </w:rPr>
              <w:fldChar w:fldCharType="end"/>
            </w:r>
          </w:hyperlink>
        </w:p>
        <w:p w14:paraId="29ECB23C" w14:textId="52DC20F3"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097" w:history="1">
            <w:r w:rsidRPr="00057230">
              <w:rPr>
                <w:rStyle w:val="Hyperlink"/>
                <w:noProof/>
                <w:lang w:val="en-AU"/>
              </w:rPr>
              <w:t>2.1</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General issues</w:t>
            </w:r>
            <w:r>
              <w:rPr>
                <w:noProof/>
                <w:webHidden/>
              </w:rPr>
              <w:tab/>
            </w:r>
            <w:r>
              <w:rPr>
                <w:noProof/>
                <w:webHidden/>
              </w:rPr>
              <w:fldChar w:fldCharType="begin"/>
            </w:r>
            <w:r>
              <w:rPr>
                <w:noProof/>
                <w:webHidden/>
              </w:rPr>
              <w:instrText xml:space="preserve"> PAGEREF _Toc224052097 \h </w:instrText>
            </w:r>
            <w:r>
              <w:rPr>
                <w:noProof/>
                <w:webHidden/>
              </w:rPr>
            </w:r>
            <w:r>
              <w:rPr>
                <w:noProof/>
                <w:webHidden/>
              </w:rPr>
              <w:fldChar w:fldCharType="separate"/>
            </w:r>
            <w:r w:rsidR="00F57FD2">
              <w:rPr>
                <w:noProof/>
                <w:webHidden/>
              </w:rPr>
              <w:t>11</w:t>
            </w:r>
            <w:r>
              <w:rPr>
                <w:noProof/>
                <w:webHidden/>
              </w:rPr>
              <w:fldChar w:fldCharType="end"/>
            </w:r>
          </w:hyperlink>
        </w:p>
        <w:p w14:paraId="787E61CA" w14:textId="3FA397A3"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098" w:history="1">
            <w:r w:rsidRPr="00057230">
              <w:rPr>
                <w:rStyle w:val="Hyperlink"/>
                <w:noProof/>
                <w:lang w:val="en-AU"/>
              </w:rPr>
              <w:t>2.2</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Analysis of costs to derive NWAU for admitted acute care</w:t>
            </w:r>
            <w:r>
              <w:rPr>
                <w:noProof/>
                <w:webHidden/>
              </w:rPr>
              <w:tab/>
            </w:r>
            <w:r>
              <w:rPr>
                <w:noProof/>
                <w:webHidden/>
              </w:rPr>
              <w:fldChar w:fldCharType="begin"/>
            </w:r>
            <w:r>
              <w:rPr>
                <w:noProof/>
                <w:webHidden/>
              </w:rPr>
              <w:instrText xml:space="preserve"> PAGEREF _Toc224052098 \h </w:instrText>
            </w:r>
            <w:r>
              <w:rPr>
                <w:noProof/>
                <w:webHidden/>
              </w:rPr>
            </w:r>
            <w:r>
              <w:rPr>
                <w:noProof/>
                <w:webHidden/>
              </w:rPr>
              <w:fldChar w:fldCharType="separate"/>
            </w:r>
            <w:r w:rsidR="00F57FD2">
              <w:rPr>
                <w:noProof/>
                <w:webHidden/>
              </w:rPr>
              <w:t>12</w:t>
            </w:r>
            <w:r>
              <w:rPr>
                <w:noProof/>
                <w:webHidden/>
              </w:rPr>
              <w:fldChar w:fldCharType="end"/>
            </w:r>
          </w:hyperlink>
        </w:p>
        <w:p w14:paraId="237A89DB" w14:textId="687A7476"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099" w:history="1">
            <w:r w:rsidRPr="00057230">
              <w:rPr>
                <w:rStyle w:val="Hyperlink"/>
                <w:noProof/>
                <w:lang w:val="en-AU"/>
              </w:rPr>
              <w:t>2.3</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Applying the NEP</w:t>
            </w:r>
            <w:r>
              <w:rPr>
                <w:noProof/>
                <w:webHidden/>
              </w:rPr>
              <w:tab/>
            </w:r>
            <w:r>
              <w:rPr>
                <w:noProof/>
                <w:webHidden/>
              </w:rPr>
              <w:fldChar w:fldCharType="begin"/>
            </w:r>
            <w:r>
              <w:rPr>
                <w:noProof/>
                <w:webHidden/>
              </w:rPr>
              <w:instrText xml:space="preserve"> PAGEREF _Toc224052099 \h </w:instrText>
            </w:r>
            <w:r>
              <w:rPr>
                <w:noProof/>
                <w:webHidden/>
              </w:rPr>
            </w:r>
            <w:r>
              <w:rPr>
                <w:noProof/>
                <w:webHidden/>
              </w:rPr>
              <w:fldChar w:fldCharType="separate"/>
            </w:r>
            <w:r w:rsidR="00F57FD2">
              <w:rPr>
                <w:noProof/>
                <w:webHidden/>
              </w:rPr>
              <w:t>22</w:t>
            </w:r>
            <w:r>
              <w:rPr>
                <w:noProof/>
                <w:webHidden/>
              </w:rPr>
              <w:fldChar w:fldCharType="end"/>
            </w:r>
          </w:hyperlink>
        </w:p>
        <w:p w14:paraId="2F07599F" w14:textId="7BD3666C"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100" w:history="1">
            <w:r w:rsidRPr="00057230">
              <w:rPr>
                <w:rStyle w:val="Hyperlink"/>
                <w:noProof/>
                <w:lang w:val="en-AU"/>
              </w:rPr>
              <w:t>3.</w:t>
            </w:r>
            <w:r>
              <w:rPr>
                <w:rFonts w:asciiTheme="minorHAnsi" w:eastAsiaTheme="minorEastAsia" w:hAnsiTheme="minorHAnsi"/>
                <w:b w:val="0"/>
                <w:noProof/>
                <w:color w:val="auto"/>
                <w:kern w:val="2"/>
                <w:sz w:val="24"/>
                <w:szCs w:val="24"/>
                <w:lang w:val="en-AU" w:eastAsia="en-AU"/>
                <w14:ligatures w14:val="standardContextual"/>
              </w:rPr>
              <w:tab/>
            </w:r>
            <w:r w:rsidRPr="00057230">
              <w:rPr>
                <w:rStyle w:val="Hyperlink"/>
                <w:noProof/>
                <w:lang w:val="en-AU"/>
              </w:rPr>
              <w:t>Mental health care cost model</w:t>
            </w:r>
            <w:r>
              <w:rPr>
                <w:noProof/>
                <w:webHidden/>
              </w:rPr>
              <w:tab/>
            </w:r>
            <w:r>
              <w:rPr>
                <w:noProof/>
                <w:webHidden/>
              </w:rPr>
              <w:fldChar w:fldCharType="begin"/>
            </w:r>
            <w:r>
              <w:rPr>
                <w:noProof/>
                <w:webHidden/>
              </w:rPr>
              <w:instrText xml:space="preserve"> PAGEREF _Toc224052100 \h </w:instrText>
            </w:r>
            <w:r>
              <w:rPr>
                <w:noProof/>
                <w:webHidden/>
              </w:rPr>
            </w:r>
            <w:r>
              <w:rPr>
                <w:noProof/>
                <w:webHidden/>
              </w:rPr>
              <w:fldChar w:fldCharType="separate"/>
            </w:r>
            <w:r w:rsidR="00F57FD2">
              <w:rPr>
                <w:noProof/>
                <w:webHidden/>
              </w:rPr>
              <w:t>25</w:t>
            </w:r>
            <w:r>
              <w:rPr>
                <w:noProof/>
                <w:webHidden/>
              </w:rPr>
              <w:fldChar w:fldCharType="end"/>
            </w:r>
          </w:hyperlink>
        </w:p>
        <w:p w14:paraId="4805F20B" w14:textId="2E00AE9D"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01" w:history="1">
            <w:r w:rsidRPr="00057230">
              <w:rPr>
                <w:rStyle w:val="Hyperlink"/>
                <w:noProof/>
                <w:lang w:val="en-AU"/>
              </w:rPr>
              <w:t>3.1</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General issues</w:t>
            </w:r>
            <w:r>
              <w:rPr>
                <w:noProof/>
                <w:webHidden/>
              </w:rPr>
              <w:tab/>
            </w:r>
            <w:r>
              <w:rPr>
                <w:noProof/>
                <w:webHidden/>
              </w:rPr>
              <w:fldChar w:fldCharType="begin"/>
            </w:r>
            <w:r>
              <w:rPr>
                <w:noProof/>
                <w:webHidden/>
              </w:rPr>
              <w:instrText xml:space="preserve"> PAGEREF _Toc224052101 \h </w:instrText>
            </w:r>
            <w:r>
              <w:rPr>
                <w:noProof/>
                <w:webHidden/>
              </w:rPr>
            </w:r>
            <w:r>
              <w:rPr>
                <w:noProof/>
                <w:webHidden/>
              </w:rPr>
              <w:fldChar w:fldCharType="separate"/>
            </w:r>
            <w:r w:rsidR="00F57FD2">
              <w:rPr>
                <w:noProof/>
                <w:webHidden/>
              </w:rPr>
              <w:t>25</w:t>
            </w:r>
            <w:r>
              <w:rPr>
                <w:noProof/>
                <w:webHidden/>
              </w:rPr>
              <w:fldChar w:fldCharType="end"/>
            </w:r>
          </w:hyperlink>
        </w:p>
        <w:p w14:paraId="27235C33" w14:textId="4AD28D04"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02" w:history="1">
            <w:r w:rsidRPr="00057230">
              <w:rPr>
                <w:rStyle w:val="Hyperlink"/>
                <w:noProof/>
                <w:lang w:val="en-AU"/>
              </w:rPr>
              <w:t>3.2</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Analysis of costs to derive NWAU for mental health care</w:t>
            </w:r>
            <w:r>
              <w:rPr>
                <w:noProof/>
                <w:webHidden/>
              </w:rPr>
              <w:tab/>
            </w:r>
            <w:r>
              <w:rPr>
                <w:noProof/>
                <w:webHidden/>
              </w:rPr>
              <w:fldChar w:fldCharType="begin"/>
            </w:r>
            <w:r>
              <w:rPr>
                <w:noProof/>
                <w:webHidden/>
              </w:rPr>
              <w:instrText xml:space="preserve"> PAGEREF _Toc224052102 \h </w:instrText>
            </w:r>
            <w:r>
              <w:rPr>
                <w:noProof/>
                <w:webHidden/>
              </w:rPr>
            </w:r>
            <w:r>
              <w:rPr>
                <w:noProof/>
                <w:webHidden/>
              </w:rPr>
              <w:fldChar w:fldCharType="separate"/>
            </w:r>
            <w:r w:rsidR="00F57FD2">
              <w:rPr>
                <w:noProof/>
                <w:webHidden/>
              </w:rPr>
              <w:t>26</w:t>
            </w:r>
            <w:r>
              <w:rPr>
                <w:noProof/>
                <w:webHidden/>
              </w:rPr>
              <w:fldChar w:fldCharType="end"/>
            </w:r>
          </w:hyperlink>
        </w:p>
        <w:p w14:paraId="1294DFF4" w14:textId="556D68C6"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03" w:history="1">
            <w:r w:rsidRPr="00057230">
              <w:rPr>
                <w:rStyle w:val="Hyperlink"/>
                <w:noProof/>
                <w:lang w:val="en-AU"/>
              </w:rPr>
              <w:t>3.3</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Admitted mental health</w:t>
            </w:r>
            <w:r>
              <w:rPr>
                <w:noProof/>
                <w:webHidden/>
              </w:rPr>
              <w:tab/>
            </w:r>
            <w:r>
              <w:rPr>
                <w:noProof/>
                <w:webHidden/>
              </w:rPr>
              <w:fldChar w:fldCharType="begin"/>
            </w:r>
            <w:r>
              <w:rPr>
                <w:noProof/>
                <w:webHidden/>
              </w:rPr>
              <w:instrText xml:space="preserve"> PAGEREF _Toc224052103 \h </w:instrText>
            </w:r>
            <w:r>
              <w:rPr>
                <w:noProof/>
                <w:webHidden/>
              </w:rPr>
            </w:r>
            <w:r>
              <w:rPr>
                <w:noProof/>
                <w:webHidden/>
              </w:rPr>
              <w:fldChar w:fldCharType="separate"/>
            </w:r>
            <w:r w:rsidR="00F57FD2">
              <w:rPr>
                <w:noProof/>
                <w:webHidden/>
              </w:rPr>
              <w:t>28</w:t>
            </w:r>
            <w:r>
              <w:rPr>
                <w:noProof/>
                <w:webHidden/>
              </w:rPr>
              <w:fldChar w:fldCharType="end"/>
            </w:r>
          </w:hyperlink>
        </w:p>
        <w:p w14:paraId="74605BCB" w14:textId="3DA6E699"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04" w:history="1">
            <w:r w:rsidRPr="00057230">
              <w:rPr>
                <w:rStyle w:val="Hyperlink"/>
                <w:noProof/>
                <w:lang w:val="en-AU"/>
              </w:rPr>
              <w:t>3.4</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Applying the NEP</w:t>
            </w:r>
            <w:r>
              <w:rPr>
                <w:noProof/>
                <w:webHidden/>
              </w:rPr>
              <w:tab/>
            </w:r>
            <w:r>
              <w:rPr>
                <w:noProof/>
                <w:webHidden/>
              </w:rPr>
              <w:fldChar w:fldCharType="begin"/>
            </w:r>
            <w:r>
              <w:rPr>
                <w:noProof/>
                <w:webHidden/>
              </w:rPr>
              <w:instrText xml:space="preserve"> PAGEREF _Toc224052104 \h </w:instrText>
            </w:r>
            <w:r>
              <w:rPr>
                <w:noProof/>
                <w:webHidden/>
              </w:rPr>
            </w:r>
            <w:r>
              <w:rPr>
                <w:noProof/>
                <w:webHidden/>
              </w:rPr>
              <w:fldChar w:fldCharType="separate"/>
            </w:r>
            <w:r w:rsidR="00F57FD2">
              <w:rPr>
                <w:noProof/>
                <w:webHidden/>
              </w:rPr>
              <w:t>32</w:t>
            </w:r>
            <w:r>
              <w:rPr>
                <w:noProof/>
                <w:webHidden/>
              </w:rPr>
              <w:fldChar w:fldCharType="end"/>
            </w:r>
          </w:hyperlink>
        </w:p>
        <w:p w14:paraId="2FAE77E1" w14:textId="7D0989BC"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05" w:history="1">
            <w:r w:rsidRPr="00057230">
              <w:rPr>
                <w:rStyle w:val="Hyperlink"/>
                <w:noProof/>
                <w:lang w:val="en-AU"/>
              </w:rPr>
              <w:t>3.5</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Community mental health</w:t>
            </w:r>
            <w:r>
              <w:rPr>
                <w:noProof/>
                <w:webHidden/>
              </w:rPr>
              <w:tab/>
            </w:r>
            <w:r>
              <w:rPr>
                <w:noProof/>
                <w:webHidden/>
              </w:rPr>
              <w:fldChar w:fldCharType="begin"/>
            </w:r>
            <w:r>
              <w:rPr>
                <w:noProof/>
                <w:webHidden/>
              </w:rPr>
              <w:instrText xml:space="preserve"> PAGEREF _Toc224052105 \h </w:instrText>
            </w:r>
            <w:r>
              <w:rPr>
                <w:noProof/>
                <w:webHidden/>
              </w:rPr>
            </w:r>
            <w:r>
              <w:rPr>
                <w:noProof/>
                <w:webHidden/>
              </w:rPr>
              <w:fldChar w:fldCharType="separate"/>
            </w:r>
            <w:r w:rsidR="00F57FD2">
              <w:rPr>
                <w:noProof/>
                <w:webHidden/>
              </w:rPr>
              <w:t>34</w:t>
            </w:r>
            <w:r>
              <w:rPr>
                <w:noProof/>
                <w:webHidden/>
              </w:rPr>
              <w:fldChar w:fldCharType="end"/>
            </w:r>
          </w:hyperlink>
        </w:p>
        <w:p w14:paraId="5339B367" w14:textId="03ABC856"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06" w:history="1">
            <w:r w:rsidRPr="00057230">
              <w:rPr>
                <w:rStyle w:val="Hyperlink"/>
                <w:noProof/>
                <w:lang w:val="en-AU"/>
              </w:rPr>
              <w:t>3.6</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Applying the NEP</w:t>
            </w:r>
            <w:r>
              <w:rPr>
                <w:noProof/>
                <w:webHidden/>
              </w:rPr>
              <w:tab/>
            </w:r>
            <w:r>
              <w:rPr>
                <w:noProof/>
                <w:webHidden/>
              </w:rPr>
              <w:fldChar w:fldCharType="begin"/>
            </w:r>
            <w:r>
              <w:rPr>
                <w:noProof/>
                <w:webHidden/>
              </w:rPr>
              <w:instrText xml:space="preserve"> PAGEREF _Toc224052106 \h </w:instrText>
            </w:r>
            <w:r>
              <w:rPr>
                <w:noProof/>
                <w:webHidden/>
              </w:rPr>
            </w:r>
            <w:r>
              <w:rPr>
                <w:noProof/>
                <w:webHidden/>
              </w:rPr>
              <w:fldChar w:fldCharType="separate"/>
            </w:r>
            <w:r w:rsidR="00F57FD2">
              <w:rPr>
                <w:noProof/>
                <w:webHidden/>
              </w:rPr>
              <w:t>35</w:t>
            </w:r>
            <w:r>
              <w:rPr>
                <w:noProof/>
                <w:webHidden/>
              </w:rPr>
              <w:fldChar w:fldCharType="end"/>
            </w:r>
          </w:hyperlink>
        </w:p>
        <w:p w14:paraId="67A446E4" w14:textId="2CC42491"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107" w:history="1">
            <w:r w:rsidRPr="00057230">
              <w:rPr>
                <w:rStyle w:val="Hyperlink"/>
                <w:noProof/>
                <w:lang w:val="en-AU"/>
              </w:rPr>
              <w:t>4.</w:t>
            </w:r>
            <w:r>
              <w:rPr>
                <w:rFonts w:asciiTheme="minorHAnsi" w:eastAsiaTheme="minorEastAsia" w:hAnsiTheme="minorHAnsi"/>
                <w:b w:val="0"/>
                <w:noProof/>
                <w:color w:val="auto"/>
                <w:kern w:val="2"/>
                <w:sz w:val="24"/>
                <w:szCs w:val="24"/>
                <w:lang w:val="en-AU" w:eastAsia="en-AU"/>
                <w14:ligatures w14:val="standardContextual"/>
              </w:rPr>
              <w:tab/>
            </w:r>
            <w:r w:rsidRPr="00057230">
              <w:rPr>
                <w:rStyle w:val="Hyperlink"/>
                <w:noProof/>
                <w:lang w:val="en-AU"/>
              </w:rPr>
              <w:t>Admitted subacute and nonacute care cost model</w:t>
            </w:r>
            <w:r>
              <w:rPr>
                <w:noProof/>
                <w:webHidden/>
              </w:rPr>
              <w:tab/>
            </w:r>
            <w:r>
              <w:rPr>
                <w:noProof/>
                <w:webHidden/>
              </w:rPr>
              <w:fldChar w:fldCharType="begin"/>
            </w:r>
            <w:r>
              <w:rPr>
                <w:noProof/>
                <w:webHidden/>
              </w:rPr>
              <w:instrText xml:space="preserve"> PAGEREF _Toc224052107 \h </w:instrText>
            </w:r>
            <w:r>
              <w:rPr>
                <w:noProof/>
                <w:webHidden/>
              </w:rPr>
            </w:r>
            <w:r>
              <w:rPr>
                <w:noProof/>
                <w:webHidden/>
              </w:rPr>
              <w:fldChar w:fldCharType="separate"/>
            </w:r>
            <w:r w:rsidR="00F57FD2">
              <w:rPr>
                <w:noProof/>
                <w:webHidden/>
              </w:rPr>
              <w:t>37</w:t>
            </w:r>
            <w:r>
              <w:rPr>
                <w:noProof/>
                <w:webHidden/>
              </w:rPr>
              <w:fldChar w:fldCharType="end"/>
            </w:r>
          </w:hyperlink>
        </w:p>
        <w:p w14:paraId="244075D1" w14:textId="69819E85"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08" w:history="1">
            <w:r w:rsidRPr="00057230">
              <w:rPr>
                <w:rStyle w:val="Hyperlink"/>
                <w:noProof/>
                <w:lang w:val="en-AU"/>
              </w:rPr>
              <w:t>4.1</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General issues</w:t>
            </w:r>
            <w:r>
              <w:rPr>
                <w:noProof/>
                <w:webHidden/>
              </w:rPr>
              <w:tab/>
            </w:r>
            <w:r>
              <w:rPr>
                <w:noProof/>
                <w:webHidden/>
              </w:rPr>
              <w:fldChar w:fldCharType="begin"/>
            </w:r>
            <w:r>
              <w:rPr>
                <w:noProof/>
                <w:webHidden/>
              </w:rPr>
              <w:instrText xml:space="preserve"> PAGEREF _Toc224052108 \h </w:instrText>
            </w:r>
            <w:r>
              <w:rPr>
                <w:noProof/>
                <w:webHidden/>
              </w:rPr>
            </w:r>
            <w:r>
              <w:rPr>
                <w:noProof/>
                <w:webHidden/>
              </w:rPr>
              <w:fldChar w:fldCharType="separate"/>
            </w:r>
            <w:r w:rsidR="00F57FD2">
              <w:rPr>
                <w:noProof/>
                <w:webHidden/>
              </w:rPr>
              <w:t>37</w:t>
            </w:r>
            <w:r>
              <w:rPr>
                <w:noProof/>
                <w:webHidden/>
              </w:rPr>
              <w:fldChar w:fldCharType="end"/>
            </w:r>
          </w:hyperlink>
        </w:p>
        <w:p w14:paraId="57F4965C" w14:textId="4077EAC9"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09" w:history="1">
            <w:r w:rsidRPr="00057230">
              <w:rPr>
                <w:rStyle w:val="Hyperlink"/>
                <w:noProof/>
                <w:lang w:val="en-AU"/>
              </w:rPr>
              <w:t>4.2</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Analysis of costs to derive NWAU for subacute and non-acute admitted care</w:t>
            </w:r>
            <w:r>
              <w:rPr>
                <w:noProof/>
                <w:webHidden/>
              </w:rPr>
              <w:tab/>
            </w:r>
            <w:r>
              <w:rPr>
                <w:noProof/>
                <w:webHidden/>
              </w:rPr>
              <w:fldChar w:fldCharType="begin"/>
            </w:r>
            <w:r>
              <w:rPr>
                <w:noProof/>
                <w:webHidden/>
              </w:rPr>
              <w:instrText xml:space="preserve"> PAGEREF _Toc224052109 \h </w:instrText>
            </w:r>
            <w:r>
              <w:rPr>
                <w:noProof/>
                <w:webHidden/>
              </w:rPr>
            </w:r>
            <w:r>
              <w:rPr>
                <w:noProof/>
                <w:webHidden/>
              </w:rPr>
              <w:fldChar w:fldCharType="separate"/>
            </w:r>
            <w:r w:rsidR="00F57FD2">
              <w:rPr>
                <w:noProof/>
                <w:webHidden/>
              </w:rPr>
              <w:t>37</w:t>
            </w:r>
            <w:r>
              <w:rPr>
                <w:noProof/>
                <w:webHidden/>
              </w:rPr>
              <w:fldChar w:fldCharType="end"/>
            </w:r>
          </w:hyperlink>
        </w:p>
        <w:p w14:paraId="5D39338B" w14:textId="17BECD5F"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110" w:history="1">
            <w:r w:rsidRPr="00057230">
              <w:rPr>
                <w:rStyle w:val="Hyperlink"/>
                <w:noProof/>
                <w:lang w:val="en-AU"/>
              </w:rPr>
              <w:t>5.</w:t>
            </w:r>
            <w:r>
              <w:rPr>
                <w:rFonts w:asciiTheme="minorHAnsi" w:eastAsiaTheme="minorEastAsia" w:hAnsiTheme="minorHAnsi"/>
                <w:b w:val="0"/>
                <w:noProof/>
                <w:color w:val="auto"/>
                <w:kern w:val="2"/>
                <w:sz w:val="24"/>
                <w:szCs w:val="24"/>
                <w:lang w:val="en-AU" w:eastAsia="en-AU"/>
                <w14:ligatures w14:val="standardContextual"/>
              </w:rPr>
              <w:tab/>
            </w:r>
            <w:r w:rsidRPr="00057230">
              <w:rPr>
                <w:rStyle w:val="Hyperlink"/>
                <w:noProof/>
                <w:lang w:val="en-AU"/>
              </w:rPr>
              <w:t>Emergency care cost model</w:t>
            </w:r>
            <w:r>
              <w:rPr>
                <w:noProof/>
                <w:webHidden/>
              </w:rPr>
              <w:tab/>
            </w:r>
            <w:r>
              <w:rPr>
                <w:noProof/>
                <w:webHidden/>
              </w:rPr>
              <w:fldChar w:fldCharType="begin"/>
            </w:r>
            <w:r>
              <w:rPr>
                <w:noProof/>
                <w:webHidden/>
              </w:rPr>
              <w:instrText xml:space="preserve"> PAGEREF _Toc224052110 \h </w:instrText>
            </w:r>
            <w:r>
              <w:rPr>
                <w:noProof/>
                <w:webHidden/>
              </w:rPr>
            </w:r>
            <w:r>
              <w:rPr>
                <w:noProof/>
                <w:webHidden/>
              </w:rPr>
              <w:fldChar w:fldCharType="separate"/>
            </w:r>
            <w:r w:rsidR="00F57FD2">
              <w:rPr>
                <w:noProof/>
                <w:webHidden/>
              </w:rPr>
              <w:t>43</w:t>
            </w:r>
            <w:r>
              <w:rPr>
                <w:noProof/>
                <w:webHidden/>
              </w:rPr>
              <w:fldChar w:fldCharType="end"/>
            </w:r>
          </w:hyperlink>
        </w:p>
        <w:p w14:paraId="767B3974" w14:textId="699A7833"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11" w:history="1">
            <w:r w:rsidRPr="00057230">
              <w:rPr>
                <w:rStyle w:val="Hyperlink"/>
                <w:noProof/>
                <w:lang w:val="en-AU"/>
              </w:rPr>
              <w:t>5.1</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General issues</w:t>
            </w:r>
            <w:r>
              <w:rPr>
                <w:noProof/>
                <w:webHidden/>
              </w:rPr>
              <w:tab/>
            </w:r>
            <w:r>
              <w:rPr>
                <w:noProof/>
                <w:webHidden/>
              </w:rPr>
              <w:fldChar w:fldCharType="begin"/>
            </w:r>
            <w:r>
              <w:rPr>
                <w:noProof/>
                <w:webHidden/>
              </w:rPr>
              <w:instrText xml:space="preserve"> PAGEREF _Toc224052111 \h </w:instrText>
            </w:r>
            <w:r>
              <w:rPr>
                <w:noProof/>
                <w:webHidden/>
              </w:rPr>
            </w:r>
            <w:r>
              <w:rPr>
                <w:noProof/>
                <w:webHidden/>
              </w:rPr>
              <w:fldChar w:fldCharType="separate"/>
            </w:r>
            <w:r w:rsidR="00F57FD2">
              <w:rPr>
                <w:noProof/>
                <w:webHidden/>
              </w:rPr>
              <w:t>43</w:t>
            </w:r>
            <w:r>
              <w:rPr>
                <w:noProof/>
                <w:webHidden/>
              </w:rPr>
              <w:fldChar w:fldCharType="end"/>
            </w:r>
          </w:hyperlink>
        </w:p>
        <w:p w14:paraId="70580ECC" w14:textId="7C348262"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12" w:history="1">
            <w:r w:rsidRPr="00057230">
              <w:rPr>
                <w:rStyle w:val="Hyperlink"/>
                <w:noProof/>
                <w:lang w:val="en-AU"/>
              </w:rPr>
              <w:t>5.2</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Analysis of costs to derive NWAU for emergency care</w:t>
            </w:r>
            <w:r>
              <w:rPr>
                <w:noProof/>
                <w:webHidden/>
              </w:rPr>
              <w:tab/>
            </w:r>
            <w:r>
              <w:rPr>
                <w:noProof/>
                <w:webHidden/>
              </w:rPr>
              <w:fldChar w:fldCharType="begin"/>
            </w:r>
            <w:r>
              <w:rPr>
                <w:noProof/>
                <w:webHidden/>
              </w:rPr>
              <w:instrText xml:space="preserve"> PAGEREF _Toc224052112 \h </w:instrText>
            </w:r>
            <w:r>
              <w:rPr>
                <w:noProof/>
                <w:webHidden/>
              </w:rPr>
            </w:r>
            <w:r>
              <w:rPr>
                <w:noProof/>
                <w:webHidden/>
              </w:rPr>
              <w:fldChar w:fldCharType="separate"/>
            </w:r>
            <w:r w:rsidR="00F57FD2">
              <w:rPr>
                <w:noProof/>
                <w:webHidden/>
              </w:rPr>
              <w:t>44</w:t>
            </w:r>
            <w:r>
              <w:rPr>
                <w:noProof/>
                <w:webHidden/>
              </w:rPr>
              <w:fldChar w:fldCharType="end"/>
            </w:r>
          </w:hyperlink>
        </w:p>
        <w:p w14:paraId="7D3CAB75" w14:textId="54D8F311"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113" w:history="1">
            <w:r w:rsidRPr="00057230">
              <w:rPr>
                <w:rStyle w:val="Hyperlink"/>
                <w:noProof/>
                <w:lang w:val="en-AU"/>
              </w:rPr>
              <w:t>6.</w:t>
            </w:r>
            <w:r>
              <w:rPr>
                <w:rFonts w:asciiTheme="minorHAnsi" w:eastAsiaTheme="minorEastAsia" w:hAnsiTheme="minorHAnsi"/>
                <w:b w:val="0"/>
                <w:noProof/>
                <w:color w:val="auto"/>
                <w:kern w:val="2"/>
                <w:sz w:val="24"/>
                <w:szCs w:val="24"/>
                <w:lang w:val="en-AU" w:eastAsia="en-AU"/>
                <w14:ligatures w14:val="standardContextual"/>
              </w:rPr>
              <w:tab/>
            </w:r>
            <w:r w:rsidRPr="00057230">
              <w:rPr>
                <w:rStyle w:val="Hyperlink"/>
                <w:noProof/>
                <w:lang w:val="en-AU"/>
              </w:rPr>
              <w:t>Non-admitted care cost model</w:t>
            </w:r>
            <w:r>
              <w:rPr>
                <w:noProof/>
                <w:webHidden/>
              </w:rPr>
              <w:tab/>
            </w:r>
            <w:r>
              <w:rPr>
                <w:noProof/>
                <w:webHidden/>
              </w:rPr>
              <w:fldChar w:fldCharType="begin"/>
            </w:r>
            <w:r>
              <w:rPr>
                <w:noProof/>
                <w:webHidden/>
              </w:rPr>
              <w:instrText xml:space="preserve"> PAGEREF _Toc224052113 \h </w:instrText>
            </w:r>
            <w:r>
              <w:rPr>
                <w:noProof/>
                <w:webHidden/>
              </w:rPr>
            </w:r>
            <w:r>
              <w:rPr>
                <w:noProof/>
                <w:webHidden/>
              </w:rPr>
              <w:fldChar w:fldCharType="separate"/>
            </w:r>
            <w:r w:rsidR="00F57FD2">
              <w:rPr>
                <w:noProof/>
                <w:webHidden/>
              </w:rPr>
              <w:t>47</w:t>
            </w:r>
            <w:r>
              <w:rPr>
                <w:noProof/>
                <w:webHidden/>
              </w:rPr>
              <w:fldChar w:fldCharType="end"/>
            </w:r>
          </w:hyperlink>
        </w:p>
        <w:p w14:paraId="1B8A9161" w14:textId="5355B848"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14" w:history="1">
            <w:r w:rsidRPr="00057230">
              <w:rPr>
                <w:rStyle w:val="Hyperlink"/>
                <w:noProof/>
                <w:lang w:val="en-AU"/>
              </w:rPr>
              <w:t>6.1</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Overview</w:t>
            </w:r>
            <w:r>
              <w:rPr>
                <w:noProof/>
                <w:webHidden/>
              </w:rPr>
              <w:tab/>
            </w:r>
            <w:r>
              <w:rPr>
                <w:noProof/>
                <w:webHidden/>
              </w:rPr>
              <w:fldChar w:fldCharType="begin"/>
            </w:r>
            <w:r>
              <w:rPr>
                <w:noProof/>
                <w:webHidden/>
              </w:rPr>
              <w:instrText xml:space="preserve"> PAGEREF _Toc224052114 \h </w:instrText>
            </w:r>
            <w:r>
              <w:rPr>
                <w:noProof/>
                <w:webHidden/>
              </w:rPr>
            </w:r>
            <w:r>
              <w:rPr>
                <w:noProof/>
                <w:webHidden/>
              </w:rPr>
              <w:fldChar w:fldCharType="separate"/>
            </w:r>
            <w:r w:rsidR="00F57FD2">
              <w:rPr>
                <w:noProof/>
                <w:webHidden/>
              </w:rPr>
              <w:t>47</w:t>
            </w:r>
            <w:r>
              <w:rPr>
                <w:noProof/>
                <w:webHidden/>
              </w:rPr>
              <w:fldChar w:fldCharType="end"/>
            </w:r>
          </w:hyperlink>
        </w:p>
        <w:p w14:paraId="2DF8030B" w14:textId="776AF16A"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15" w:history="1">
            <w:r w:rsidRPr="00057230">
              <w:rPr>
                <w:rStyle w:val="Hyperlink"/>
                <w:noProof/>
                <w:lang w:val="en-AU"/>
              </w:rPr>
              <w:t>6.2</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Analysis of costs to derive NWAU for non-admitted care</w:t>
            </w:r>
            <w:r>
              <w:rPr>
                <w:noProof/>
                <w:webHidden/>
              </w:rPr>
              <w:tab/>
            </w:r>
            <w:r>
              <w:rPr>
                <w:noProof/>
                <w:webHidden/>
              </w:rPr>
              <w:fldChar w:fldCharType="begin"/>
            </w:r>
            <w:r>
              <w:rPr>
                <w:noProof/>
                <w:webHidden/>
              </w:rPr>
              <w:instrText xml:space="preserve"> PAGEREF _Toc224052115 \h </w:instrText>
            </w:r>
            <w:r>
              <w:rPr>
                <w:noProof/>
                <w:webHidden/>
              </w:rPr>
            </w:r>
            <w:r>
              <w:rPr>
                <w:noProof/>
                <w:webHidden/>
              </w:rPr>
              <w:fldChar w:fldCharType="separate"/>
            </w:r>
            <w:r w:rsidR="00F57FD2">
              <w:rPr>
                <w:noProof/>
                <w:webHidden/>
              </w:rPr>
              <w:t>47</w:t>
            </w:r>
            <w:r>
              <w:rPr>
                <w:noProof/>
                <w:webHidden/>
              </w:rPr>
              <w:fldChar w:fldCharType="end"/>
            </w:r>
          </w:hyperlink>
        </w:p>
        <w:p w14:paraId="1E997771" w14:textId="414AAB24"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116" w:history="1">
            <w:r w:rsidRPr="00057230">
              <w:rPr>
                <w:rStyle w:val="Hyperlink"/>
                <w:noProof/>
                <w:lang w:val="en-AU"/>
              </w:rPr>
              <w:t>7.</w:t>
            </w:r>
            <w:r>
              <w:rPr>
                <w:rFonts w:asciiTheme="minorHAnsi" w:eastAsiaTheme="minorEastAsia" w:hAnsiTheme="minorHAnsi"/>
                <w:b w:val="0"/>
                <w:noProof/>
                <w:color w:val="auto"/>
                <w:kern w:val="2"/>
                <w:sz w:val="24"/>
                <w:szCs w:val="24"/>
                <w:lang w:val="en-AU" w:eastAsia="en-AU"/>
                <w14:ligatures w14:val="standardContextual"/>
              </w:rPr>
              <w:tab/>
            </w:r>
            <w:r w:rsidRPr="00057230">
              <w:rPr>
                <w:rStyle w:val="Hyperlink"/>
                <w:noProof/>
                <w:lang w:val="en-AU"/>
              </w:rPr>
              <w:t>Conversion to a pricing model</w:t>
            </w:r>
            <w:r>
              <w:rPr>
                <w:noProof/>
                <w:webHidden/>
              </w:rPr>
              <w:tab/>
            </w:r>
            <w:r>
              <w:rPr>
                <w:noProof/>
                <w:webHidden/>
              </w:rPr>
              <w:fldChar w:fldCharType="begin"/>
            </w:r>
            <w:r>
              <w:rPr>
                <w:noProof/>
                <w:webHidden/>
              </w:rPr>
              <w:instrText xml:space="preserve"> PAGEREF _Toc224052116 \h </w:instrText>
            </w:r>
            <w:r>
              <w:rPr>
                <w:noProof/>
                <w:webHidden/>
              </w:rPr>
            </w:r>
            <w:r>
              <w:rPr>
                <w:noProof/>
                <w:webHidden/>
              </w:rPr>
              <w:fldChar w:fldCharType="separate"/>
            </w:r>
            <w:r w:rsidR="00F57FD2">
              <w:rPr>
                <w:noProof/>
                <w:webHidden/>
              </w:rPr>
              <w:t>53</w:t>
            </w:r>
            <w:r>
              <w:rPr>
                <w:noProof/>
                <w:webHidden/>
              </w:rPr>
              <w:fldChar w:fldCharType="end"/>
            </w:r>
          </w:hyperlink>
        </w:p>
        <w:p w14:paraId="0087F79B" w14:textId="1F766B73"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17" w:history="1">
            <w:r w:rsidRPr="00057230">
              <w:rPr>
                <w:rStyle w:val="Hyperlink"/>
                <w:noProof/>
                <w:lang w:val="en-AU"/>
              </w:rPr>
              <w:t>7.1</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Overview</w:t>
            </w:r>
            <w:r>
              <w:rPr>
                <w:noProof/>
                <w:webHidden/>
              </w:rPr>
              <w:tab/>
            </w:r>
            <w:r>
              <w:rPr>
                <w:noProof/>
                <w:webHidden/>
              </w:rPr>
              <w:fldChar w:fldCharType="begin"/>
            </w:r>
            <w:r>
              <w:rPr>
                <w:noProof/>
                <w:webHidden/>
              </w:rPr>
              <w:instrText xml:space="preserve"> PAGEREF _Toc224052117 \h </w:instrText>
            </w:r>
            <w:r>
              <w:rPr>
                <w:noProof/>
                <w:webHidden/>
              </w:rPr>
            </w:r>
            <w:r>
              <w:rPr>
                <w:noProof/>
                <w:webHidden/>
              </w:rPr>
              <w:fldChar w:fldCharType="separate"/>
            </w:r>
            <w:r w:rsidR="00F57FD2">
              <w:rPr>
                <w:noProof/>
                <w:webHidden/>
              </w:rPr>
              <w:t>53</w:t>
            </w:r>
            <w:r>
              <w:rPr>
                <w:noProof/>
                <w:webHidden/>
              </w:rPr>
              <w:fldChar w:fldCharType="end"/>
            </w:r>
          </w:hyperlink>
        </w:p>
        <w:p w14:paraId="7B32A8B5" w14:textId="5F57A388"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18" w:history="1">
            <w:r w:rsidRPr="00057230">
              <w:rPr>
                <w:rStyle w:val="Hyperlink"/>
                <w:noProof/>
                <w:lang w:val="en-AU"/>
              </w:rPr>
              <w:t>7.2</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Identification of out-of-scope costs</w:t>
            </w:r>
            <w:r>
              <w:rPr>
                <w:noProof/>
                <w:webHidden/>
              </w:rPr>
              <w:tab/>
            </w:r>
            <w:r>
              <w:rPr>
                <w:noProof/>
                <w:webHidden/>
              </w:rPr>
              <w:fldChar w:fldCharType="begin"/>
            </w:r>
            <w:r>
              <w:rPr>
                <w:noProof/>
                <w:webHidden/>
              </w:rPr>
              <w:instrText xml:space="preserve"> PAGEREF _Toc224052118 \h </w:instrText>
            </w:r>
            <w:r>
              <w:rPr>
                <w:noProof/>
                <w:webHidden/>
              </w:rPr>
            </w:r>
            <w:r>
              <w:rPr>
                <w:noProof/>
                <w:webHidden/>
              </w:rPr>
              <w:fldChar w:fldCharType="separate"/>
            </w:r>
            <w:r w:rsidR="00F57FD2">
              <w:rPr>
                <w:noProof/>
                <w:webHidden/>
              </w:rPr>
              <w:t>54</w:t>
            </w:r>
            <w:r>
              <w:rPr>
                <w:noProof/>
                <w:webHidden/>
              </w:rPr>
              <w:fldChar w:fldCharType="end"/>
            </w:r>
          </w:hyperlink>
        </w:p>
        <w:p w14:paraId="617F18D2" w14:textId="10C8CFCB"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19" w:history="1">
            <w:r w:rsidRPr="00057230">
              <w:rPr>
                <w:rStyle w:val="Hyperlink"/>
                <w:noProof/>
                <w:lang w:val="en-AU"/>
              </w:rPr>
              <w:t>7.3</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Derivation of a reference cost</w:t>
            </w:r>
            <w:r>
              <w:rPr>
                <w:noProof/>
                <w:webHidden/>
              </w:rPr>
              <w:tab/>
            </w:r>
            <w:r>
              <w:rPr>
                <w:noProof/>
                <w:webHidden/>
              </w:rPr>
              <w:fldChar w:fldCharType="begin"/>
            </w:r>
            <w:r>
              <w:rPr>
                <w:noProof/>
                <w:webHidden/>
              </w:rPr>
              <w:instrText xml:space="preserve"> PAGEREF _Toc224052119 \h </w:instrText>
            </w:r>
            <w:r>
              <w:rPr>
                <w:noProof/>
                <w:webHidden/>
              </w:rPr>
            </w:r>
            <w:r>
              <w:rPr>
                <w:noProof/>
                <w:webHidden/>
              </w:rPr>
              <w:fldChar w:fldCharType="separate"/>
            </w:r>
            <w:r w:rsidR="00F57FD2">
              <w:rPr>
                <w:noProof/>
                <w:webHidden/>
              </w:rPr>
              <w:t>55</w:t>
            </w:r>
            <w:r>
              <w:rPr>
                <w:noProof/>
                <w:webHidden/>
              </w:rPr>
              <w:fldChar w:fldCharType="end"/>
            </w:r>
          </w:hyperlink>
        </w:p>
        <w:p w14:paraId="63E81969" w14:textId="43B6D9C3"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20" w:history="1">
            <w:r w:rsidRPr="00057230">
              <w:rPr>
                <w:rStyle w:val="Hyperlink"/>
                <w:noProof/>
                <w:lang w:val="en-AU"/>
              </w:rPr>
              <w:t>7.4</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Indexation</w:t>
            </w:r>
            <w:r>
              <w:rPr>
                <w:noProof/>
                <w:webHidden/>
              </w:rPr>
              <w:tab/>
            </w:r>
            <w:r>
              <w:rPr>
                <w:noProof/>
                <w:webHidden/>
              </w:rPr>
              <w:fldChar w:fldCharType="begin"/>
            </w:r>
            <w:r>
              <w:rPr>
                <w:noProof/>
                <w:webHidden/>
              </w:rPr>
              <w:instrText xml:space="preserve"> PAGEREF _Toc224052120 \h </w:instrText>
            </w:r>
            <w:r>
              <w:rPr>
                <w:noProof/>
                <w:webHidden/>
              </w:rPr>
            </w:r>
            <w:r>
              <w:rPr>
                <w:noProof/>
                <w:webHidden/>
              </w:rPr>
              <w:fldChar w:fldCharType="separate"/>
            </w:r>
            <w:r w:rsidR="00F57FD2">
              <w:rPr>
                <w:noProof/>
                <w:webHidden/>
              </w:rPr>
              <w:t>57</w:t>
            </w:r>
            <w:r>
              <w:rPr>
                <w:noProof/>
                <w:webHidden/>
              </w:rPr>
              <w:fldChar w:fldCharType="end"/>
            </w:r>
          </w:hyperlink>
        </w:p>
        <w:p w14:paraId="5A23CB47" w14:textId="47768BAC"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21" w:history="1">
            <w:r w:rsidRPr="00057230">
              <w:rPr>
                <w:rStyle w:val="Hyperlink"/>
                <w:noProof/>
                <w:lang w:val="en-AU"/>
              </w:rPr>
              <w:t>7.5</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Transformation of cost model to pricing model</w:t>
            </w:r>
            <w:r>
              <w:rPr>
                <w:noProof/>
                <w:webHidden/>
              </w:rPr>
              <w:tab/>
            </w:r>
            <w:r>
              <w:rPr>
                <w:noProof/>
                <w:webHidden/>
              </w:rPr>
              <w:fldChar w:fldCharType="begin"/>
            </w:r>
            <w:r>
              <w:rPr>
                <w:noProof/>
                <w:webHidden/>
              </w:rPr>
              <w:instrText xml:space="preserve"> PAGEREF _Toc224052121 \h </w:instrText>
            </w:r>
            <w:r>
              <w:rPr>
                <w:noProof/>
                <w:webHidden/>
              </w:rPr>
            </w:r>
            <w:r>
              <w:rPr>
                <w:noProof/>
                <w:webHidden/>
              </w:rPr>
              <w:fldChar w:fldCharType="separate"/>
            </w:r>
            <w:r w:rsidR="00F57FD2">
              <w:rPr>
                <w:noProof/>
                <w:webHidden/>
              </w:rPr>
              <w:t>61</w:t>
            </w:r>
            <w:r>
              <w:rPr>
                <w:noProof/>
                <w:webHidden/>
              </w:rPr>
              <w:fldChar w:fldCharType="end"/>
            </w:r>
          </w:hyperlink>
        </w:p>
        <w:p w14:paraId="2A3A3F7B" w14:textId="080116EF"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122" w:history="1">
            <w:r w:rsidRPr="00057230">
              <w:rPr>
                <w:rStyle w:val="Hyperlink"/>
                <w:noProof/>
                <w:lang w:val="en-AU"/>
              </w:rPr>
              <w:t>8.</w:t>
            </w:r>
            <w:r>
              <w:rPr>
                <w:rFonts w:asciiTheme="minorHAnsi" w:eastAsiaTheme="minorEastAsia" w:hAnsiTheme="minorHAnsi"/>
                <w:b w:val="0"/>
                <w:noProof/>
                <w:color w:val="auto"/>
                <w:kern w:val="2"/>
                <w:sz w:val="24"/>
                <w:szCs w:val="24"/>
                <w:lang w:val="en-AU" w:eastAsia="en-AU"/>
                <w14:ligatures w14:val="standardContextual"/>
              </w:rPr>
              <w:tab/>
            </w:r>
            <w:r w:rsidRPr="00057230">
              <w:rPr>
                <w:rStyle w:val="Hyperlink"/>
                <w:noProof/>
                <w:lang w:val="en-AU"/>
              </w:rPr>
              <w:t>Block-funded hospitals</w:t>
            </w:r>
            <w:r>
              <w:rPr>
                <w:noProof/>
                <w:webHidden/>
              </w:rPr>
              <w:tab/>
            </w:r>
            <w:r>
              <w:rPr>
                <w:noProof/>
                <w:webHidden/>
              </w:rPr>
              <w:fldChar w:fldCharType="begin"/>
            </w:r>
            <w:r>
              <w:rPr>
                <w:noProof/>
                <w:webHidden/>
              </w:rPr>
              <w:instrText xml:space="preserve"> PAGEREF _Toc224052122 \h </w:instrText>
            </w:r>
            <w:r>
              <w:rPr>
                <w:noProof/>
                <w:webHidden/>
              </w:rPr>
            </w:r>
            <w:r>
              <w:rPr>
                <w:noProof/>
                <w:webHidden/>
              </w:rPr>
              <w:fldChar w:fldCharType="separate"/>
            </w:r>
            <w:r w:rsidR="00F57FD2">
              <w:rPr>
                <w:noProof/>
                <w:webHidden/>
              </w:rPr>
              <w:t>63</w:t>
            </w:r>
            <w:r>
              <w:rPr>
                <w:noProof/>
                <w:webHidden/>
              </w:rPr>
              <w:fldChar w:fldCharType="end"/>
            </w:r>
          </w:hyperlink>
        </w:p>
        <w:p w14:paraId="17A21F9D" w14:textId="2F90D3D6"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23" w:history="1">
            <w:r w:rsidRPr="00057230">
              <w:rPr>
                <w:rStyle w:val="Hyperlink"/>
                <w:noProof/>
                <w:lang w:val="en-AU"/>
              </w:rPr>
              <w:t>8.1</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General issues</w:t>
            </w:r>
            <w:r>
              <w:rPr>
                <w:noProof/>
                <w:webHidden/>
              </w:rPr>
              <w:tab/>
            </w:r>
            <w:r>
              <w:rPr>
                <w:noProof/>
                <w:webHidden/>
              </w:rPr>
              <w:fldChar w:fldCharType="begin"/>
            </w:r>
            <w:r>
              <w:rPr>
                <w:noProof/>
                <w:webHidden/>
              </w:rPr>
              <w:instrText xml:space="preserve"> PAGEREF _Toc224052123 \h </w:instrText>
            </w:r>
            <w:r>
              <w:rPr>
                <w:noProof/>
                <w:webHidden/>
              </w:rPr>
            </w:r>
            <w:r>
              <w:rPr>
                <w:noProof/>
                <w:webHidden/>
              </w:rPr>
              <w:fldChar w:fldCharType="separate"/>
            </w:r>
            <w:r w:rsidR="00F57FD2">
              <w:rPr>
                <w:noProof/>
                <w:webHidden/>
              </w:rPr>
              <w:t>63</w:t>
            </w:r>
            <w:r>
              <w:rPr>
                <w:noProof/>
                <w:webHidden/>
              </w:rPr>
              <w:fldChar w:fldCharType="end"/>
            </w:r>
          </w:hyperlink>
        </w:p>
        <w:p w14:paraId="41A379EA" w14:textId="53DC51F1"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24" w:history="1">
            <w:r w:rsidRPr="00057230">
              <w:rPr>
                <w:rStyle w:val="Hyperlink"/>
                <w:noProof/>
                <w:lang w:val="en-AU"/>
              </w:rPr>
              <w:t>8.2</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Analysis of costs</w:t>
            </w:r>
            <w:r>
              <w:rPr>
                <w:noProof/>
                <w:webHidden/>
              </w:rPr>
              <w:tab/>
            </w:r>
            <w:r>
              <w:rPr>
                <w:noProof/>
                <w:webHidden/>
              </w:rPr>
              <w:fldChar w:fldCharType="begin"/>
            </w:r>
            <w:r>
              <w:rPr>
                <w:noProof/>
                <w:webHidden/>
              </w:rPr>
              <w:instrText xml:space="preserve"> PAGEREF _Toc224052124 \h </w:instrText>
            </w:r>
            <w:r>
              <w:rPr>
                <w:noProof/>
                <w:webHidden/>
              </w:rPr>
            </w:r>
            <w:r>
              <w:rPr>
                <w:noProof/>
                <w:webHidden/>
              </w:rPr>
              <w:fldChar w:fldCharType="separate"/>
            </w:r>
            <w:r w:rsidR="00F57FD2">
              <w:rPr>
                <w:noProof/>
                <w:webHidden/>
              </w:rPr>
              <w:t>64</w:t>
            </w:r>
            <w:r>
              <w:rPr>
                <w:noProof/>
                <w:webHidden/>
              </w:rPr>
              <w:fldChar w:fldCharType="end"/>
            </w:r>
          </w:hyperlink>
        </w:p>
        <w:p w14:paraId="3788E278" w14:textId="3157CAFB"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25" w:history="1">
            <w:r w:rsidRPr="00057230">
              <w:rPr>
                <w:rStyle w:val="Hyperlink"/>
                <w:noProof/>
                <w:lang w:val="en-AU"/>
              </w:rPr>
              <w:t>8.3</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Calculation of national efficient cost</w:t>
            </w:r>
            <w:r>
              <w:rPr>
                <w:noProof/>
                <w:webHidden/>
              </w:rPr>
              <w:tab/>
            </w:r>
            <w:r>
              <w:rPr>
                <w:noProof/>
                <w:webHidden/>
              </w:rPr>
              <w:fldChar w:fldCharType="begin"/>
            </w:r>
            <w:r>
              <w:rPr>
                <w:noProof/>
                <w:webHidden/>
              </w:rPr>
              <w:instrText xml:space="preserve"> PAGEREF _Toc224052125 \h </w:instrText>
            </w:r>
            <w:r>
              <w:rPr>
                <w:noProof/>
                <w:webHidden/>
              </w:rPr>
            </w:r>
            <w:r>
              <w:rPr>
                <w:noProof/>
                <w:webHidden/>
              </w:rPr>
              <w:fldChar w:fldCharType="separate"/>
            </w:r>
            <w:r w:rsidR="00F57FD2">
              <w:rPr>
                <w:noProof/>
                <w:webHidden/>
              </w:rPr>
              <w:t>68</w:t>
            </w:r>
            <w:r>
              <w:rPr>
                <w:noProof/>
                <w:webHidden/>
              </w:rPr>
              <w:fldChar w:fldCharType="end"/>
            </w:r>
          </w:hyperlink>
        </w:p>
        <w:p w14:paraId="1964F4FB" w14:textId="3D5915A5" w:rsidR="00FB0A7C" w:rsidRDefault="00FB0A7C">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26" w:history="1">
            <w:r w:rsidRPr="00057230">
              <w:rPr>
                <w:rStyle w:val="Hyperlink"/>
                <w:noProof/>
                <w:lang w:val="en-AU"/>
              </w:rPr>
              <w:t>8.4</w:t>
            </w:r>
            <w:r>
              <w:rPr>
                <w:rFonts w:asciiTheme="minorHAnsi" w:eastAsiaTheme="minorEastAsia" w:hAnsiTheme="minorHAnsi"/>
                <w:noProof/>
                <w:color w:val="auto"/>
                <w:kern w:val="2"/>
                <w:sz w:val="24"/>
                <w:szCs w:val="24"/>
                <w:lang w:val="en-AU" w:eastAsia="en-AU"/>
                <w14:ligatures w14:val="standardContextual"/>
              </w:rPr>
              <w:tab/>
            </w:r>
            <w:r w:rsidRPr="00057230">
              <w:rPr>
                <w:rStyle w:val="Hyperlink"/>
                <w:noProof/>
                <w:lang w:val="en-AU"/>
              </w:rPr>
              <w:t>Indexation of the 2023–24 model</w:t>
            </w:r>
            <w:r>
              <w:rPr>
                <w:noProof/>
                <w:webHidden/>
              </w:rPr>
              <w:tab/>
            </w:r>
            <w:r>
              <w:rPr>
                <w:noProof/>
                <w:webHidden/>
              </w:rPr>
              <w:fldChar w:fldCharType="begin"/>
            </w:r>
            <w:r>
              <w:rPr>
                <w:noProof/>
                <w:webHidden/>
              </w:rPr>
              <w:instrText xml:space="preserve"> PAGEREF _Toc224052126 \h </w:instrText>
            </w:r>
            <w:r>
              <w:rPr>
                <w:noProof/>
                <w:webHidden/>
              </w:rPr>
            </w:r>
            <w:r>
              <w:rPr>
                <w:noProof/>
                <w:webHidden/>
              </w:rPr>
              <w:fldChar w:fldCharType="separate"/>
            </w:r>
            <w:r w:rsidR="00F57FD2">
              <w:rPr>
                <w:noProof/>
                <w:webHidden/>
              </w:rPr>
              <w:t>69</w:t>
            </w:r>
            <w:r>
              <w:rPr>
                <w:noProof/>
                <w:webHidden/>
              </w:rPr>
              <w:fldChar w:fldCharType="end"/>
            </w:r>
          </w:hyperlink>
        </w:p>
        <w:p w14:paraId="5116FD6D" w14:textId="27C4DAEE" w:rsidR="00FB0A7C" w:rsidRDefault="00FB0A7C">
          <w:pPr>
            <w:pStyle w:val="TOC1"/>
            <w:rPr>
              <w:rFonts w:asciiTheme="minorHAnsi" w:eastAsiaTheme="minorEastAsia" w:hAnsiTheme="minorHAnsi"/>
              <w:b w:val="0"/>
              <w:noProof/>
              <w:color w:val="auto"/>
              <w:kern w:val="2"/>
              <w:sz w:val="24"/>
              <w:szCs w:val="24"/>
              <w:lang w:val="en-AU" w:eastAsia="en-AU"/>
              <w14:ligatures w14:val="standardContextual"/>
            </w:rPr>
          </w:pPr>
          <w:hyperlink w:anchor="_Toc224052127" w:history="1">
            <w:r w:rsidRPr="00057230">
              <w:rPr>
                <w:rStyle w:val="Hyperlink"/>
                <w:noProof/>
                <w:lang w:val="en-AU"/>
              </w:rPr>
              <w:t>Appendi</w:t>
            </w:r>
            <w:r w:rsidRPr="00057230">
              <w:rPr>
                <w:rStyle w:val="Hyperlink"/>
                <w:noProof/>
                <w:lang w:val="en-AU"/>
              </w:rPr>
              <w:t>c</w:t>
            </w:r>
            <w:r w:rsidRPr="00057230">
              <w:rPr>
                <w:rStyle w:val="Hyperlink"/>
                <w:noProof/>
                <w:lang w:val="en-AU"/>
              </w:rPr>
              <w:t>es</w:t>
            </w:r>
            <w:r>
              <w:rPr>
                <w:noProof/>
                <w:webHidden/>
              </w:rPr>
              <w:tab/>
            </w:r>
            <w:r>
              <w:rPr>
                <w:noProof/>
                <w:webHidden/>
              </w:rPr>
              <w:fldChar w:fldCharType="begin"/>
            </w:r>
            <w:r>
              <w:rPr>
                <w:noProof/>
                <w:webHidden/>
              </w:rPr>
              <w:instrText xml:space="preserve"> PAGEREF _Toc224052127 \h </w:instrText>
            </w:r>
            <w:r>
              <w:rPr>
                <w:noProof/>
                <w:webHidden/>
              </w:rPr>
            </w:r>
            <w:r>
              <w:rPr>
                <w:noProof/>
                <w:webHidden/>
              </w:rPr>
              <w:fldChar w:fldCharType="separate"/>
            </w:r>
            <w:r w:rsidR="00F57FD2">
              <w:rPr>
                <w:noProof/>
                <w:webHidden/>
              </w:rPr>
              <w:t>71</w:t>
            </w:r>
            <w:r>
              <w:rPr>
                <w:noProof/>
                <w:webHidden/>
              </w:rPr>
              <w:fldChar w:fldCharType="end"/>
            </w:r>
          </w:hyperlink>
        </w:p>
        <w:p w14:paraId="7A0519EF" w14:textId="631981EB" w:rsidR="00FB0A7C" w:rsidRDefault="00FB0A7C">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28" w:history="1">
            <w:r w:rsidRPr="00057230">
              <w:rPr>
                <w:rStyle w:val="Hyperlink"/>
                <w:noProof/>
                <w:lang w:val="en-AU"/>
              </w:rPr>
              <w:t>Appendix A: Reference tables</w:t>
            </w:r>
            <w:r>
              <w:rPr>
                <w:noProof/>
                <w:webHidden/>
              </w:rPr>
              <w:tab/>
            </w:r>
            <w:r>
              <w:rPr>
                <w:noProof/>
                <w:webHidden/>
              </w:rPr>
              <w:fldChar w:fldCharType="begin"/>
            </w:r>
            <w:r>
              <w:rPr>
                <w:noProof/>
                <w:webHidden/>
              </w:rPr>
              <w:instrText xml:space="preserve"> PAGEREF _Toc224052128 \h </w:instrText>
            </w:r>
            <w:r>
              <w:rPr>
                <w:noProof/>
                <w:webHidden/>
              </w:rPr>
            </w:r>
            <w:r>
              <w:rPr>
                <w:noProof/>
                <w:webHidden/>
              </w:rPr>
              <w:fldChar w:fldCharType="separate"/>
            </w:r>
            <w:r w:rsidR="00F57FD2">
              <w:rPr>
                <w:noProof/>
                <w:webHidden/>
              </w:rPr>
              <w:t>72</w:t>
            </w:r>
            <w:r>
              <w:rPr>
                <w:noProof/>
                <w:webHidden/>
              </w:rPr>
              <w:fldChar w:fldCharType="end"/>
            </w:r>
          </w:hyperlink>
        </w:p>
        <w:p w14:paraId="30C0CFC6" w14:textId="054AE622" w:rsidR="00FB0A7C" w:rsidRDefault="00FB0A7C">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29" w:history="1">
            <w:r w:rsidRPr="00057230">
              <w:rPr>
                <w:rStyle w:val="Hyperlink"/>
                <w:noProof/>
                <w:lang w:val="en-AU"/>
              </w:rPr>
              <w:t>Appendix B: Application of NWAU variables</w:t>
            </w:r>
            <w:r>
              <w:rPr>
                <w:noProof/>
                <w:webHidden/>
              </w:rPr>
              <w:tab/>
            </w:r>
            <w:r>
              <w:rPr>
                <w:noProof/>
                <w:webHidden/>
              </w:rPr>
              <w:fldChar w:fldCharType="begin"/>
            </w:r>
            <w:r>
              <w:rPr>
                <w:noProof/>
                <w:webHidden/>
              </w:rPr>
              <w:instrText xml:space="preserve"> PAGEREF _Toc224052129 \h </w:instrText>
            </w:r>
            <w:r>
              <w:rPr>
                <w:noProof/>
                <w:webHidden/>
              </w:rPr>
            </w:r>
            <w:r>
              <w:rPr>
                <w:noProof/>
                <w:webHidden/>
              </w:rPr>
              <w:fldChar w:fldCharType="separate"/>
            </w:r>
            <w:r w:rsidR="00F57FD2">
              <w:rPr>
                <w:noProof/>
                <w:webHidden/>
              </w:rPr>
              <w:t>75</w:t>
            </w:r>
            <w:r>
              <w:rPr>
                <w:noProof/>
                <w:webHidden/>
              </w:rPr>
              <w:fldChar w:fldCharType="end"/>
            </w:r>
          </w:hyperlink>
        </w:p>
        <w:p w14:paraId="6FEFB2C6" w14:textId="1F8D8C48" w:rsidR="00FB0A7C" w:rsidRDefault="00FB0A7C">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30" w:history="1">
            <w:r w:rsidRPr="00057230">
              <w:rPr>
                <w:rStyle w:val="Hyperlink"/>
                <w:noProof/>
                <w:lang w:val="en-AU"/>
              </w:rPr>
              <w:t>Appendix C: Summary of input data</w:t>
            </w:r>
            <w:r>
              <w:rPr>
                <w:noProof/>
                <w:webHidden/>
              </w:rPr>
              <w:tab/>
            </w:r>
            <w:r>
              <w:rPr>
                <w:noProof/>
                <w:webHidden/>
              </w:rPr>
              <w:fldChar w:fldCharType="begin"/>
            </w:r>
            <w:r>
              <w:rPr>
                <w:noProof/>
                <w:webHidden/>
              </w:rPr>
              <w:instrText xml:space="preserve"> PAGEREF _Toc224052130 \h </w:instrText>
            </w:r>
            <w:r>
              <w:rPr>
                <w:noProof/>
                <w:webHidden/>
              </w:rPr>
            </w:r>
            <w:r>
              <w:rPr>
                <w:noProof/>
                <w:webHidden/>
              </w:rPr>
              <w:fldChar w:fldCharType="separate"/>
            </w:r>
            <w:r w:rsidR="00F57FD2">
              <w:rPr>
                <w:noProof/>
                <w:webHidden/>
              </w:rPr>
              <w:t>92</w:t>
            </w:r>
            <w:r>
              <w:rPr>
                <w:noProof/>
                <w:webHidden/>
              </w:rPr>
              <w:fldChar w:fldCharType="end"/>
            </w:r>
          </w:hyperlink>
        </w:p>
        <w:p w14:paraId="59AA3995" w14:textId="2A10A9A5" w:rsidR="00FB0A7C" w:rsidRDefault="00FB0A7C">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31" w:history="1">
            <w:r w:rsidRPr="00057230">
              <w:rPr>
                <w:rStyle w:val="Hyperlink"/>
                <w:noProof/>
                <w:lang w:val="en-AU"/>
              </w:rPr>
              <w:t>Appendix D: List of AR-DRGs adopting the L1.5 H1.5 methodology</w:t>
            </w:r>
            <w:r>
              <w:rPr>
                <w:noProof/>
                <w:webHidden/>
              </w:rPr>
              <w:tab/>
            </w:r>
            <w:r>
              <w:rPr>
                <w:noProof/>
                <w:webHidden/>
              </w:rPr>
              <w:fldChar w:fldCharType="begin"/>
            </w:r>
            <w:r>
              <w:rPr>
                <w:noProof/>
                <w:webHidden/>
              </w:rPr>
              <w:instrText xml:space="preserve"> PAGEREF _Toc224052131 \h </w:instrText>
            </w:r>
            <w:r>
              <w:rPr>
                <w:noProof/>
                <w:webHidden/>
              </w:rPr>
            </w:r>
            <w:r>
              <w:rPr>
                <w:noProof/>
                <w:webHidden/>
              </w:rPr>
              <w:fldChar w:fldCharType="separate"/>
            </w:r>
            <w:r w:rsidR="00F57FD2">
              <w:rPr>
                <w:noProof/>
                <w:webHidden/>
              </w:rPr>
              <w:t>94</w:t>
            </w:r>
            <w:r>
              <w:rPr>
                <w:noProof/>
                <w:webHidden/>
              </w:rPr>
              <w:fldChar w:fldCharType="end"/>
            </w:r>
          </w:hyperlink>
        </w:p>
        <w:p w14:paraId="726FF972" w14:textId="7523F1D8" w:rsidR="00FB0A7C" w:rsidRDefault="00FB0A7C">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224052132" w:history="1">
            <w:r w:rsidRPr="00057230">
              <w:rPr>
                <w:rStyle w:val="Hyperlink"/>
                <w:noProof/>
                <w:lang w:val="en-AU"/>
              </w:rPr>
              <w:t>Appendix E: NEC26 data preparation</w:t>
            </w:r>
            <w:r>
              <w:rPr>
                <w:noProof/>
                <w:webHidden/>
              </w:rPr>
              <w:tab/>
            </w:r>
            <w:r>
              <w:rPr>
                <w:noProof/>
                <w:webHidden/>
              </w:rPr>
              <w:fldChar w:fldCharType="begin"/>
            </w:r>
            <w:r>
              <w:rPr>
                <w:noProof/>
                <w:webHidden/>
              </w:rPr>
              <w:instrText xml:space="preserve"> PAGEREF _Toc224052132 \h </w:instrText>
            </w:r>
            <w:r>
              <w:rPr>
                <w:noProof/>
                <w:webHidden/>
              </w:rPr>
            </w:r>
            <w:r>
              <w:rPr>
                <w:noProof/>
                <w:webHidden/>
              </w:rPr>
              <w:fldChar w:fldCharType="separate"/>
            </w:r>
            <w:r w:rsidR="00F57FD2">
              <w:rPr>
                <w:noProof/>
                <w:webHidden/>
              </w:rPr>
              <w:t>95</w:t>
            </w:r>
            <w:r>
              <w:rPr>
                <w:noProof/>
                <w:webHidden/>
              </w:rPr>
              <w:fldChar w:fldCharType="end"/>
            </w:r>
          </w:hyperlink>
        </w:p>
        <w:p w14:paraId="249E33F1" w14:textId="4CC16EF8" w:rsidR="00D7548C" w:rsidRPr="00DE1D0D" w:rsidRDefault="00D7548C">
          <w:pPr>
            <w:rPr>
              <w:lang w:val="en-AU"/>
            </w:rPr>
          </w:pPr>
          <w:r w:rsidRPr="00DE1D0D">
            <w:rPr>
              <w:b/>
              <w:sz w:val="28"/>
              <w:lang w:val="en-AU"/>
            </w:rPr>
            <w:fldChar w:fldCharType="end"/>
          </w:r>
        </w:p>
      </w:sdtContent>
    </w:sdt>
    <w:p w14:paraId="643B78B2" w14:textId="77777777" w:rsidR="00550C6C" w:rsidRPr="00DE1D0D" w:rsidRDefault="00550C6C" w:rsidP="000E32ED">
      <w:pPr>
        <w:rPr>
          <w:lang w:val="en-AU"/>
        </w:rPr>
      </w:pPr>
    </w:p>
    <w:p w14:paraId="58921DD4" w14:textId="77777777" w:rsidR="00550C6C" w:rsidRPr="00DE1D0D" w:rsidRDefault="00550C6C">
      <w:pPr>
        <w:spacing w:line="259" w:lineRule="auto"/>
        <w:rPr>
          <w:lang w:val="en-AU"/>
        </w:rPr>
      </w:pPr>
      <w:r w:rsidRPr="00DE1D0D">
        <w:rPr>
          <w:lang w:val="en-AU"/>
        </w:rPr>
        <w:br w:type="page"/>
      </w:r>
    </w:p>
    <w:p w14:paraId="788F2DB2" w14:textId="77777777" w:rsidR="00550C6C" w:rsidRPr="00DE1D0D" w:rsidRDefault="00550C6C" w:rsidP="000E32ED">
      <w:pPr>
        <w:rPr>
          <w:lang w:val="en-AU"/>
        </w:rPr>
      </w:pPr>
    </w:p>
    <w:p w14:paraId="27D90425" w14:textId="77777777" w:rsidR="000E32ED" w:rsidRPr="00DE1D0D" w:rsidRDefault="00550C6C" w:rsidP="009721F9">
      <w:pPr>
        <w:pStyle w:val="Heading1"/>
        <w:rPr>
          <w:lang w:val="en-AU"/>
        </w:rPr>
      </w:pPr>
      <w:bookmarkStart w:id="2" w:name="_Toc224052091"/>
      <w:r w:rsidRPr="00DE1D0D">
        <w:rPr>
          <w:lang w:val="en-AU"/>
        </w:rPr>
        <w:t>Table of acronyms and abbreviations</w:t>
      </w:r>
      <w:bookmarkEnd w:id="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68"/>
        <w:gridCol w:w="4868"/>
      </w:tblGrid>
      <w:tr w:rsidR="009A7292" w:rsidRPr="00DE1D0D" w14:paraId="1C1E9446" w14:textId="77777777" w:rsidTr="00550C6C">
        <w:tc>
          <w:tcPr>
            <w:tcW w:w="4868" w:type="dxa"/>
          </w:tcPr>
          <w:p w14:paraId="4B80CA4B" w14:textId="77777777" w:rsidR="00550C6C" w:rsidRPr="00DE1D0D" w:rsidRDefault="00550C6C" w:rsidP="00550C6C">
            <w:pPr>
              <w:rPr>
                <w:b/>
                <w:bCs/>
                <w:lang w:val="en-AU"/>
              </w:rPr>
            </w:pPr>
            <w:r w:rsidRPr="00DE1D0D">
              <w:rPr>
                <w:b/>
                <w:bCs/>
                <w:lang w:val="en-AU"/>
              </w:rPr>
              <w:t>Acronym/abbreviation</w:t>
            </w:r>
          </w:p>
        </w:tc>
        <w:tc>
          <w:tcPr>
            <w:tcW w:w="4868" w:type="dxa"/>
          </w:tcPr>
          <w:p w14:paraId="26DD8AB2" w14:textId="77777777" w:rsidR="00550C6C" w:rsidRPr="00DE1D0D" w:rsidRDefault="00550C6C" w:rsidP="00550C6C">
            <w:pPr>
              <w:rPr>
                <w:b/>
                <w:bCs/>
                <w:lang w:val="en-AU"/>
              </w:rPr>
            </w:pPr>
            <w:r w:rsidRPr="00DE1D0D">
              <w:rPr>
                <w:b/>
                <w:bCs/>
                <w:lang w:val="en-AU"/>
              </w:rPr>
              <w:t>Description</w:t>
            </w:r>
          </w:p>
        </w:tc>
      </w:tr>
      <w:tr w:rsidR="009A7292" w:rsidRPr="00DE1D0D" w14:paraId="4A41B75F" w14:textId="77777777" w:rsidTr="00550C6C">
        <w:tc>
          <w:tcPr>
            <w:tcW w:w="4868" w:type="dxa"/>
          </w:tcPr>
          <w:p w14:paraId="5C2B1174" w14:textId="11695B98" w:rsidR="009B3FDF" w:rsidRPr="00DE1D0D" w:rsidRDefault="009B3FDF" w:rsidP="009B3FDF">
            <w:pPr>
              <w:rPr>
                <w:lang w:val="en-AU"/>
              </w:rPr>
            </w:pPr>
            <w:r w:rsidRPr="00DE1D0D">
              <w:rPr>
                <w:lang w:val="en-AU"/>
              </w:rPr>
              <w:t>ABF</w:t>
            </w:r>
          </w:p>
        </w:tc>
        <w:tc>
          <w:tcPr>
            <w:tcW w:w="4868" w:type="dxa"/>
          </w:tcPr>
          <w:p w14:paraId="7B4968AD" w14:textId="11EBA067" w:rsidR="009B3FDF" w:rsidRPr="00DE1D0D" w:rsidRDefault="009B3FDF" w:rsidP="009B3FDF">
            <w:pPr>
              <w:rPr>
                <w:lang w:val="en-AU"/>
              </w:rPr>
            </w:pPr>
            <w:r w:rsidRPr="00DE1D0D">
              <w:rPr>
                <w:lang w:val="en-AU"/>
              </w:rPr>
              <w:t>Activity based funding</w:t>
            </w:r>
          </w:p>
        </w:tc>
      </w:tr>
      <w:tr w:rsidR="009A7292" w:rsidRPr="00DE1D0D" w14:paraId="376976EC" w14:textId="77777777" w:rsidTr="00550C6C">
        <w:tc>
          <w:tcPr>
            <w:tcW w:w="4868" w:type="dxa"/>
          </w:tcPr>
          <w:p w14:paraId="5624A189" w14:textId="07916882" w:rsidR="009B3FDF" w:rsidRPr="00DE1D0D" w:rsidRDefault="009B3FDF" w:rsidP="009B3FDF">
            <w:pPr>
              <w:rPr>
                <w:lang w:val="en-AU"/>
              </w:rPr>
            </w:pPr>
            <w:r w:rsidRPr="00DE1D0D">
              <w:rPr>
                <w:lang w:val="en-AU"/>
              </w:rPr>
              <w:t>ABS</w:t>
            </w:r>
          </w:p>
        </w:tc>
        <w:tc>
          <w:tcPr>
            <w:tcW w:w="4868" w:type="dxa"/>
          </w:tcPr>
          <w:p w14:paraId="5655DF6F" w14:textId="7062E983" w:rsidR="009B3FDF" w:rsidRPr="00DE1D0D" w:rsidRDefault="009B3FDF" w:rsidP="009B3FDF">
            <w:pPr>
              <w:rPr>
                <w:lang w:val="en-AU"/>
              </w:rPr>
            </w:pPr>
            <w:r w:rsidRPr="00DE1D0D">
              <w:rPr>
                <w:lang w:val="en-AU"/>
              </w:rPr>
              <w:t>Australian Bureau of Statistics</w:t>
            </w:r>
          </w:p>
        </w:tc>
      </w:tr>
      <w:tr w:rsidR="009A7292" w:rsidRPr="00DE1D0D" w14:paraId="3369111E" w14:textId="77777777" w:rsidTr="00550C6C">
        <w:tc>
          <w:tcPr>
            <w:tcW w:w="4868" w:type="dxa"/>
          </w:tcPr>
          <w:p w14:paraId="64040E27" w14:textId="678E5798" w:rsidR="009B3FDF" w:rsidRPr="00DE1D0D" w:rsidRDefault="009B3FDF" w:rsidP="009B3FDF">
            <w:pPr>
              <w:rPr>
                <w:lang w:val="en-AU"/>
              </w:rPr>
            </w:pPr>
            <w:r w:rsidRPr="00DE1D0D">
              <w:rPr>
                <w:lang w:val="en-AU"/>
              </w:rPr>
              <w:t>AECC</w:t>
            </w:r>
          </w:p>
        </w:tc>
        <w:tc>
          <w:tcPr>
            <w:tcW w:w="4868" w:type="dxa"/>
          </w:tcPr>
          <w:p w14:paraId="0A9FE6E2" w14:textId="5AC3492B" w:rsidR="009B3FDF" w:rsidRPr="00DE1D0D" w:rsidRDefault="009B3FDF" w:rsidP="009B3FDF">
            <w:pPr>
              <w:rPr>
                <w:lang w:val="en-AU"/>
              </w:rPr>
            </w:pPr>
            <w:r w:rsidRPr="00DE1D0D">
              <w:rPr>
                <w:lang w:val="en-AU"/>
              </w:rPr>
              <w:t xml:space="preserve">Australian emergency care classification </w:t>
            </w:r>
          </w:p>
        </w:tc>
      </w:tr>
      <w:tr w:rsidR="009A7292" w:rsidRPr="00DE1D0D" w14:paraId="725A025B" w14:textId="77777777" w:rsidTr="00550C6C">
        <w:tc>
          <w:tcPr>
            <w:tcW w:w="4868" w:type="dxa"/>
          </w:tcPr>
          <w:p w14:paraId="60C27B65" w14:textId="38C92A85" w:rsidR="009B3FDF" w:rsidRPr="00DE1D0D" w:rsidRDefault="009B3FDF" w:rsidP="009B3FDF">
            <w:pPr>
              <w:rPr>
                <w:lang w:val="en-AU"/>
              </w:rPr>
            </w:pPr>
            <w:r w:rsidRPr="00DE1D0D">
              <w:rPr>
                <w:lang w:val="en-AU"/>
              </w:rPr>
              <w:t>AHR</w:t>
            </w:r>
          </w:p>
        </w:tc>
        <w:tc>
          <w:tcPr>
            <w:tcW w:w="4868" w:type="dxa"/>
          </w:tcPr>
          <w:p w14:paraId="2004C72E" w14:textId="1870F361" w:rsidR="009B3FDF" w:rsidRPr="00DE1D0D" w:rsidRDefault="009B3FDF" w:rsidP="009B3FDF">
            <w:pPr>
              <w:rPr>
                <w:lang w:val="en-AU"/>
              </w:rPr>
            </w:pPr>
            <w:r w:rsidRPr="00DE1D0D">
              <w:rPr>
                <w:lang w:val="en-AU"/>
              </w:rPr>
              <w:t>Avoidable hospital readmission</w:t>
            </w:r>
          </w:p>
        </w:tc>
      </w:tr>
      <w:tr w:rsidR="009A7292" w:rsidRPr="00DE1D0D" w14:paraId="28043FA2" w14:textId="77777777" w:rsidTr="00550C6C">
        <w:tc>
          <w:tcPr>
            <w:tcW w:w="4868" w:type="dxa"/>
          </w:tcPr>
          <w:p w14:paraId="02194450" w14:textId="634F4F84" w:rsidR="009B3FDF" w:rsidRPr="00DE1D0D" w:rsidRDefault="009B3FDF" w:rsidP="009B3FDF">
            <w:pPr>
              <w:rPr>
                <w:lang w:val="en-AU"/>
              </w:rPr>
            </w:pPr>
            <w:r w:rsidRPr="00DE1D0D">
              <w:rPr>
                <w:lang w:val="en-AU"/>
              </w:rPr>
              <w:t>ALOS</w:t>
            </w:r>
          </w:p>
        </w:tc>
        <w:tc>
          <w:tcPr>
            <w:tcW w:w="4868" w:type="dxa"/>
          </w:tcPr>
          <w:p w14:paraId="1E5E703B" w14:textId="74AA70BD" w:rsidR="009B3FDF" w:rsidRPr="00DE1D0D" w:rsidRDefault="009B3FDF" w:rsidP="009B3FDF">
            <w:pPr>
              <w:rPr>
                <w:lang w:val="en-AU"/>
              </w:rPr>
            </w:pPr>
            <w:r w:rsidRPr="00DE1D0D">
              <w:rPr>
                <w:lang w:val="en-AU"/>
              </w:rPr>
              <w:t>Average length of stay</w:t>
            </w:r>
          </w:p>
        </w:tc>
      </w:tr>
      <w:tr w:rsidR="009A7292" w:rsidRPr="00DE1D0D" w14:paraId="748C235B" w14:textId="77777777" w:rsidTr="00550C6C">
        <w:tc>
          <w:tcPr>
            <w:tcW w:w="4868" w:type="dxa"/>
          </w:tcPr>
          <w:p w14:paraId="4609FD2C" w14:textId="1738488E" w:rsidR="009B3FDF" w:rsidRPr="00DE1D0D" w:rsidRDefault="009B3FDF" w:rsidP="009B3FDF">
            <w:pPr>
              <w:rPr>
                <w:lang w:val="en-AU"/>
              </w:rPr>
            </w:pPr>
            <w:r w:rsidRPr="00DE1D0D">
              <w:rPr>
                <w:lang w:val="en-AU"/>
              </w:rPr>
              <w:t>AMHCC</w:t>
            </w:r>
          </w:p>
        </w:tc>
        <w:tc>
          <w:tcPr>
            <w:tcW w:w="4868" w:type="dxa"/>
          </w:tcPr>
          <w:p w14:paraId="08425A3A" w14:textId="65443711" w:rsidR="009B3FDF" w:rsidRPr="00DE1D0D" w:rsidRDefault="009B3FDF" w:rsidP="009B3FDF">
            <w:pPr>
              <w:rPr>
                <w:lang w:val="en-AU"/>
              </w:rPr>
            </w:pPr>
            <w:r w:rsidRPr="00DE1D0D">
              <w:rPr>
                <w:lang w:val="en-AU"/>
              </w:rPr>
              <w:t>Australian mental health care classification</w:t>
            </w:r>
          </w:p>
        </w:tc>
      </w:tr>
      <w:tr w:rsidR="009A7292" w:rsidRPr="00DE1D0D" w14:paraId="67E77EE0" w14:textId="77777777" w:rsidTr="00550C6C">
        <w:tc>
          <w:tcPr>
            <w:tcW w:w="4868" w:type="dxa"/>
          </w:tcPr>
          <w:p w14:paraId="3F35546B" w14:textId="2297553F" w:rsidR="009B3FDF" w:rsidRPr="00DE1D0D" w:rsidRDefault="009B3FDF" w:rsidP="009B3FDF">
            <w:pPr>
              <w:rPr>
                <w:lang w:val="en-AU"/>
              </w:rPr>
            </w:pPr>
            <w:r w:rsidRPr="00DE1D0D">
              <w:rPr>
                <w:lang w:val="en-AU"/>
              </w:rPr>
              <w:t>AN-SNAP</w:t>
            </w:r>
          </w:p>
        </w:tc>
        <w:tc>
          <w:tcPr>
            <w:tcW w:w="4868" w:type="dxa"/>
          </w:tcPr>
          <w:p w14:paraId="7BF4582C" w14:textId="22AE110E" w:rsidR="009B3FDF" w:rsidRPr="00DE1D0D" w:rsidRDefault="009B3FDF" w:rsidP="009B3FDF">
            <w:pPr>
              <w:rPr>
                <w:lang w:val="en-AU"/>
              </w:rPr>
            </w:pPr>
            <w:r w:rsidRPr="00DE1D0D">
              <w:rPr>
                <w:lang w:val="en-AU"/>
              </w:rPr>
              <w:t>Australian national subacute and non-acute patient classification</w:t>
            </w:r>
          </w:p>
        </w:tc>
      </w:tr>
      <w:tr w:rsidR="009A7292" w:rsidRPr="00DE1D0D" w14:paraId="640C2DB2" w14:textId="77777777" w:rsidTr="00550C6C">
        <w:tc>
          <w:tcPr>
            <w:tcW w:w="4868" w:type="dxa"/>
          </w:tcPr>
          <w:p w14:paraId="36FB50FC" w14:textId="0EB7F2D7" w:rsidR="009B3FDF" w:rsidRPr="00DE1D0D" w:rsidRDefault="009B3FDF" w:rsidP="009B3FDF">
            <w:pPr>
              <w:rPr>
                <w:lang w:val="en-AU"/>
              </w:rPr>
            </w:pPr>
            <w:r w:rsidRPr="00DE1D0D">
              <w:rPr>
                <w:lang w:val="en-AU"/>
              </w:rPr>
              <w:t>APC</w:t>
            </w:r>
          </w:p>
        </w:tc>
        <w:tc>
          <w:tcPr>
            <w:tcW w:w="4868" w:type="dxa"/>
          </w:tcPr>
          <w:p w14:paraId="625EA5D1" w14:textId="41EBDE0C" w:rsidR="009B3FDF" w:rsidRPr="00DE1D0D" w:rsidRDefault="009B3FDF" w:rsidP="009B3FDF">
            <w:pPr>
              <w:rPr>
                <w:lang w:val="en-AU"/>
              </w:rPr>
            </w:pPr>
            <w:r w:rsidRPr="00DE1D0D">
              <w:rPr>
                <w:lang w:val="en-AU"/>
              </w:rPr>
              <w:t>Admitted patient care</w:t>
            </w:r>
          </w:p>
        </w:tc>
      </w:tr>
      <w:tr w:rsidR="009A7292" w:rsidRPr="00DE1D0D" w14:paraId="0FCDB942" w14:textId="77777777" w:rsidTr="00550C6C">
        <w:tc>
          <w:tcPr>
            <w:tcW w:w="4868" w:type="dxa"/>
          </w:tcPr>
          <w:p w14:paraId="4241FFA6" w14:textId="24EDFD82" w:rsidR="009B3FDF" w:rsidRPr="00DE1D0D" w:rsidRDefault="009B3FDF" w:rsidP="009B3FDF">
            <w:pPr>
              <w:rPr>
                <w:lang w:val="en-AU"/>
              </w:rPr>
            </w:pPr>
            <w:r w:rsidRPr="00DE1D0D">
              <w:rPr>
                <w:lang w:val="en-AU"/>
              </w:rPr>
              <w:t xml:space="preserve">APCP </w:t>
            </w:r>
          </w:p>
        </w:tc>
        <w:tc>
          <w:tcPr>
            <w:tcW w:w="4868" w:type="dxa"/>
          </w:tcPr>
          <w:p w14:paraId="78F9520D" w14:textId="5923366C" w:rsidR="009B3FDF" w:rsidRPr="00DE1D0D" w:rsidRDefault="009B3FDF" w:rsidP="009B3FDF">
            <w:pPr>
              <w:rPr>
                <w:lang w:val="en-AU"/>
              </w:rPr>
            </w:pPr>
            <w:r w:rsidRPr="00DE1D0D">
              <w:rPr>
                <w:lang w:val="en-AU"/>
              </w:rPr>
              <w:t>Admitted patient cost proportion</w:t>
            </w:r>
          </w:p>
        </w:tc>
      </w:tr>
      <w:tr w:rsidR="009A7292" w:rsidRPr="00DE1D0D" w14:paraId="6F138E13" w14:textId="77777777" w:rsidTr="00550C6C">
        <w:tc>
          <w:tcPr>
            <w:tcW w:w="4868" w:type="dxa"/>
          </w:tcPr>
          <w:p w14:paraId="6248C841" w14:textId="0AF3A461" w:rsidR="009B3FDF" w:rsidRPr="00DE1D0D" w:rsidRDefault="009B3FDF" w:rsidP="009B3FDF">
            <w:pPr>
              <w:rPr>
                <w:lang w:val="en-AU"/>
              </w:rPr>
            </w:pPr>
            <w:r w:rsidRPr="00DE1D0D">
              <w:rPr>
                <w:lang w:val="en-AU"/>
              </w:rPr>
              <w:t>AR</w:t>
            </w:r>
            <w:r w:rsidRPr="00DE1D0D">
              <w:rPr>
                <w:rFonts w:ascii="Cambria Math" w:hAnsi="Cambria Math" w:cs="Cambria Math"/>
                <w:lang w:val="en-AU"/>
              </w:rPr>
              <w:t>‐</w:t>
            </w:r>
            <w:r w:rsidRPr="00DE1D0D">
              <w:rPr>
                <w:lang w:val="en-AU"/>
              </w:rPr>
              <w:t>DRG</w:t>
            </w:r>
          </w:p>
        </w:tc>
        <w:tc>
          <w:tcPr>
            <w:tcW w:w="4868" w:type="dxa"/>
          </w:tcPr>
          <w:p w14:paraId="1D37570F" w14:textId="3FF5C540" w:rsidR="009B3FDF" w:rsidRPr="00DE1D0D" w:rsidRDefault="009B3FDF" w:rsidP="009B3FDF">
            <w:pPr>
              <w:rPr>
                <w:lang w:val="en-AU"/>
              </w:rPr>
            </w:pPr>
            <w:r w:rsidRPr="00DE1D0D">
              <w:rPr>
                <w:lang w:val="en-AU"/>
              </w:rPr>
              <w:t>Australian refined diagnosis related group</w:t>
            </w:r>
          </w:p>
        </w:tc>
      </w:tr>
      <w:tr w:rsidR="009A7292" w:rsidRPr="00DE1D0D" w14:paraId="655FC9A2" w14:textId="77777777" w:rsidTr="00550C6C">
        <w:tc>
          <w:tcPr>
            <w:tcW w:w="4868" w:type="dxa"/>
          </w:tcPr>
          <w:p w14:paraId="5C3E4E82" w14:textId="6C603E49" w:rsidR="009B3FDF" w:rsidRPr="00DE1D0D" w:rsidRDefault="009B3FDF" w:rsidP="009B3FDF">
            <w:pPr>
              <w:rPr>
                <w:lang w:val="en-AU"/>
              </w:rPr>
            </w:pPr>
            <w:r w:rsidRPr="00DE1D0D">
              <w:rPr>
                <w:lang w:val="en-AU"/>
              </w:rPr>
              <w:t>ASGS</w:t>
            </w:r>
          </w:p>
        </w:tc>
        <w:tc>
          <w:tcPr>
            <w:tcW w:w="4868" w:type="dxa"/>
          </w:tcPr>
          <w:p w14:paraId="5D56C8BC" w14:textId="43425827" w:rsidR="009B3FDF" w:rsidRPr="00DE1D0D" w:rsidRDefault="009B3FDF" w:rsidP="009B3FDF">
            <w:pPr>
              <w:rPr>
                <w:lang w:val="en-AU"/>
              </w:rPr>
            </w:pPr>
            <w:r w:rsidRPr="00DE1D0D">
              <w:rPr>
                <w:lang w:val="en-AU"/>
              </w:rPr>
              <w:t>Australian statistical geography standard</w:t>
            </w:r>
          </w:p>
        </w:tc>
      </w:tr>
      <w:tr w:rsidR="009A7292" w:rsidRPr="00DE1D0D" w14:paraId="7656F4B2" w14:textId="77777777" w:rsidTr="00550C6C">
        <w:tc>
          <w:tcPr>
            <w:tcW w:w="4868" w:type="dxa"/>
          </w:tcPr>
          <w:p w14:paraId="26C736ED" w14:textId="277B759C" w:rsidR="009B3FDF" w:rsidRPr="00DE1D0D" w:rsidRDefault="009B3FDF" w:rsidP="009B3FDF">
            <w:pPr>
              <w:rPr>
                <w:lang w:val="en-AU"/>
              </w:rPr>
            </w:pPr>
            <w:r w:rsidRPr="00DE1D0D">
              <w:rPr>
                <w:lang w:val="en-AU"/>
              </w:rPr>
              <w:t>ASNC</w:t>
            </w:r>
          </w:p>
        </w:tc>
        <w:tc>
          <w:tcPr>
            <w:tcW w:w="4868" w:type="dxa"/>
          </w:tcPr>
          <w:p w14:paraId="4392EB3A" w14:textId="465BAC60" w:rsidR="009B3FDF" w:rsidRPr="00DE1D0D" w:rsidRDefault="009B3FDF" w:rsidP="009B3FDF">
            <w:pPr>
              <w:rPr>
                <w:lang w:val="en-AU"/>
              </w:rPr>
            </w:pPr>
            <w:r w:rsidRPr="00DE1D0D">
              <w:rPr>
                <w:lang w:val="en-AU"/>
              </w:rPr>
              <w:t>Admitted subacute and non-acute care</w:t>
            </w:r>
          </w:p>
        </w:tc>
      </w:tr>
      <w:tr w:rsidR="009A7292" w:rsidRPr="00DE1D0D" w14:paraId="1E9BB218" w14:textId="77777777" w:rsidTr="00550C6C">
        <w:tc>
          <w:tcPr>
            <w:tcW w:w="4868" w:type="dxa"/>
          </w:tcPr>
          <w:p w14:paraId="00F64EB3" w14:textId="3F77EFD1" w:rsidR="009B3FDF" w:rsidRPr="00DE1D0D" w:rsidRDefault="009B3FDF" w:rsidP="009B3FDF">
            <w:pPr>
              <w:rPr>
                <w:lang w:val="en-AU"/>
              </w:rPr>
            </w:pPr>
            <w:r w:rsidRPr="00DE1D0D">
              <w:rPr>
                <w:lang w:val="en-AU"/>
              </w:rPr>
              <w:t>COAG</w:t>
            </w:r>
          </w:p>
        </w:tc>
        <w:tc>
          <w:tcPr>
            <w:tcW w:w="4868" w:type="dxa"/>
          </w:tcPr>
          <w:p w14:paraId="0435CA39" w14:textId="7737F432" w:rsidR="009B3FDF" w:rsidRPr="00DE1D0D" w:rsidRDefault="009B3FDF" w:rsidP="009B3FDF">
            <w:pPr>
              <w:rPr>
                <w:lang w:val="en-AU"/>
              </w:rPr>
            </w:pPr>
            <w:r w:rsidRPr="00DE1D0D">
              <w:rPr>
                <w:lang w:val="en-AU"/>
              </w:rPr>
              <w:t>Council of Australian Governments</w:t>
            </w:r>
          </w:p>
        </w:tc>
      </w:tr>
      <w:tr w:rsidR="009A7292" w:rsidRPr="00DE1D0D" w14:paraId="6BAB8290" w14:textId="77777777" w:rsidTr="00550C6C">
        <w:tc>
          <w:tcPr>
            <w:tcW w:w="4868" w:type="dxa"/>
          </w:tcPr>
          <w:p w14:paraId="560C0955" w14:textId="7355F641" w:rsidR="009B3FDF" w:rsidRPr="00DE1D0D" w:rsidRDefault="009B3FDF" w:rsidP="009B3FDF">
            <w:pPr>
              <w:rPr>
                <w:lang w:val="en-AU"/>
              </w:rPr>
            </w:pPr>
            <w:r w:rsidRPr="00DE1D0D">
              <w:rPr>
                <w:lang w:val="en-AU"/>
              </w:rPr>
              <w:t>DSS</w:t>
            </w:r>
          </w:p>
        </w:tc>
        <w:tc>
          <w:tcPr>
            <w:tcW w:w="4868" w:type="dxa"/>
          </w:tcPr>
          <w:p w14:paraId="26CEEECA" w14:textId="43D508B5" w:rsidR="009B3FDF" w:rsidRPr="00DE1D0D" w:rsidRDefault="009B3FDF" w:rsidP="009B3FDF">
            <w:pPr>
              <w:rPr>
                <w:lang w:val="en-AU"/>
              </w:rPr>
            </w:pPr>
            <w:r w:rsidRPr="00DE1D0D">
              <w:rPr>
                <w:lang w:val="en-AU"/>
              </w:rPr>
              <w:t>Data set specification</w:t>
            </w:r>
          </w:p>
        </w:tc>
      </w:tr>
      <w:tr w:rsidR="009A7292" w:rsidRPr="00DE1D0D" w14:paraId="71DF8B18" w14:textId="77777777" w:rsidTr="00550C6C">
        <w:tc>
          <w:tcPr>
            <w:tcW w:w="4868" w:type="dxa"/>
          </w:tcPr>
          <w:p w14:paraId="2DBCBD95" w14:textId="6B7C36DA" w:rsidR="009B3FDF" w:rsidRPr="00DE1D0D" w:rsidRDefault="009B3FDF" w:rsidP="009B3FDF">
            <w:pPr>
              <w:rPr>
                <w:lang w:val="en-AU"/>
              </w:rPr>
            </w:pPr>
            <w:r w:rsidRPr="00DE1D0D">
              <w:rPr>
                <w:lang w:val="en-AU"/>
              </w:rPr>
              <w:t>ED</w:t>
            </w:r>
          </w:p>
        </w:tc>
        <w:tc>
          <w:tcPr>
            <w:tcW w:w="4868" w:type="dxa"/>
          </w:tcPr>
          <w:p w14:paraId="3CC1CCEE" w14:textId="17512AFB" w:rsidR="009B3FDF" w:rsidRPr="00DE1D0D" w:rsidRDefault="009B3FDF" w:rsidP="009B3FDF">
            <w:pPr>
              <w:rPr>
                <w:lang w:val="en-AU"/>
              </w:rPr>
            </w:pPr>
            <w:r w:rsidRPr="00DE1D0D">
              <w:rPr>
                <w:lang w:val="en-AU"/>
              </w:rPr>
              <w:t>Emergency department</w:t>
            </w:r>
          </w:p>
        </w:tc>
      </w:tr>
      <w:tr w:rsidR="009A7292" w:rsidRPr="00DE1D0D" w14:paraId="5AE4BB97" w14:textId="77777777" w:rsidTr="00550C6C">
        <w:tc>
          <w:tcPr>
            <w:tcW w:w="4868" w:type="dxa"/>
          </w:tcPr>
          <w:p w14:paraId="27E8003F" w14:textId="05486C3A" w:rsidR="009B3FDF" w:rsidRPr="00DE1D0D" w:rsidRDefault="009B3FDF" w:rsidP="009B3FDF">
            <w:pPr>
              <w:rPr>
                <w:lang w:val="en-AU"/>
              </w:rPr>
            </w:pPr>
            <w:r w:rsidRPr="00DE1D0D">
              <w:rPr>
                <w:lang w:val="en-AU"/>
              </w:rPr>
              <w:t>HAC</w:t>
            </w:r>
          </w:p>
        </w:tc>
        <w:tc>
          <w:tcPr>
            <w:tcW w:w="4868" w:type="dxa"/>
          </w:tcPr>
          <w:p w14:paraId="0A5E335A" w14:textId="466C9229" w:rsidR="009B3FDF" w:rsidRPr="00DE1D0D" w:rsidRDefault="009B3FDF" w:rsidP="009B3FDF">
            <w:pPr>
              <w:rPr>
                <w:lang w:val="en-AU"/>
              </w:rPr>
            </w:pPr>
            <w:r w:rsidRPr="00DE1D0D">
              <w:rPr>
                <w:lang w:val="en-AU"/>
              </w:rPr>
              <w:t>Hospital acquired complication</w:t>
            </w:r>
          </w:p>
        </w:tc>
      </w:tr>
      <w:tr w:rsidR="009A7292" w:rsidRPr="00DE1D0D" w14:paraId="1799AB6D" w14:textId="77777777" w:rsidTr="00550C6C">
        <w:tc>
          <w:tcPr>
            <w:tcW w:w="4868" w:type="dxa"/>
          </w:tcPr>
          <w:p w14:paraId="13FD7D07" w14:textId="234A8BCA" w:rsidR="009B3FDF" w:rsidRPr="00DE1D0D" w:rsidRDefault="009B3FDF" w:rsidP="009B3FDF">
            <w:pPr>
              <w:rPr>
                <w:lang w:val="en-AU"/>
              </w:rPr>
            </w:pPr>
            <w:r w:rsidRPr="00DE1D0D">
              <w:rPr>
                <w:lang w:val="en-AU"/>
              </w:rPr>
              <w:t>HCP</w:t>
            </w:r>
          </w:p>
        </w:tc>
        <w:tc>
          <w:tcPr>
            <w:tcW w:w="4868" w:type="dxa"/>
          </w:tcPr>
          <w:p w14:paraId="7EB241F7" w14:textId="7DE19766" w:rsidR="009B3FDF" w:rsidRPr="00DE1D0D" w:rsidRDefault="009B3FDF" w:rsidP="009B3FDF">
            <w:pPr>
              <w:rPr>
                <w:lang w:val="en-AU"/>
              </w:rPr>
            </w:pPr>
            <w:r w:rsidRPr="00DE1D0D">
              <w:rPr>
                <w:lang w:val="en-AU"/>
              </w:rPr>
              <w:t>Hospital casemix protocol</w:t>
            </w:r>
          </w:p>
        </w:tc>
      </w:tr>
      <w:tr w:rsidR="009A7292" w:rsidRPr="00DE1D0D" w14:paraId="66E75EB2" w14:textId="77777777" w:rsidTr="00550C6C">
        <w:tc>
          <w:tcPr>
            <w:tcW w:w="4868" w:type="dxa"/>
          </w:tcPr>
          <w:p w14:paraId="7D523076" w14:textId="344938A7" w:rsidR="009B3FDF" w:rsidRPr="00DE1D0D" w:rsidRDefault="009B3FDF" w:rsidP="009B3FDF">
            <w:pPr>
              <w:rPr>
                <w:lang w:val="en-AU"/>
              </w:rPr>
            </w:pPr>
            <w:r w:rsidRPr="00DE1D0D">
              <w:rPr>
                <w:lang w:val="en-AU"/>
              </w:rPr>
              <w:t>ICU</w:t>
            </w:r>
          </w:p>
        </w:tc>
        <w:tc>
          <w:tcPr>
            <w:tcW w:w="4868" w:type="dxa"/>
          </w:tcPr>
          <w:p w14:paraId="551A2417" w14:textId="780F3821" w:rsidR="009B3FDF" w:rsidRPr="00DE1D0D" w:rsidRDefault="009B3FDF" w:rsidP="009B3FDF">
            <w:pPr>
              <w:rPr>
                <w:lang w:val="en-AU"/>
              </w:rPr>
            </w:pPr>
            <w:r w:rsidRPr="00DE1D0D">
              <w:rPr>
                <w:lang w:val="en-AU"/>
              </w:rPr>
              <w:t>Intensive care unit</w:t>
            </w:r>
          </w:p>
        </w:tc>
      </w:tr>
      <w:tr w:rsidR="009A7292" w:rsidRPr="00DE1D0D" w14:paraId="7B18E885" w14:textId="77777777" w:rsidTr="00550C6C">
        <w:tc>
          <w:tcPr>
            <w:tcW w:w="4868" w:type="dxa"/>
          </w:tcPr>
          <w:p w14:paraId="5528B26C" w14:textId="621DD390" w:rsidR="009B3FDF" w:rsidRPr="00DE1D0D" w:rsidRDefault="009B3FDF" w:rsidP="009B3FDF">
            <w:pPr>
              <w:rPr>
                <w:lang w:val="en-AU"/>
              </w:rPr>
            </w:pPr>
            <w:r w:rsidRPr="00DE1D0D">
              <w:rPr>
                <w:lang w:val="en-AU"/>
              </w:rPr>
              <w:t>IHACPA</w:t>
            </w:r>
          </w:p>
        </w:tc>
        <w:tc>
          <w:tcPr>
            <w:tcW w:w="4868" w:type="dxa"/>
          </w:tcPr>
          <w:p w14:paraId="1551B852" w14:textId="2D4A3513" w:rsidR="009B3FDF" w:rsidRPr="00DE1D0D" w:rsidRDefault="009B3FDF" w:rsidP="009B3FDF">
            <w:pPr>
              <w:rPr>
                <w:lang w:val="en-AU"/>
              </w:rPr>
            </w:pPr>
            <w:r w:rsidRPr="00DE1D0D">
              <w:rPr>
                <w:lang w:val="en-AU"/>
              </w:rPr>
              <w:t>Independent Health and Aged Care Pricing Authority</w:t>
            </w:r>
          </w:p>
        </w:tc>
      </w:tr>
      <w:tr w:rsidR="009A7292" w:rsidRPr="00DE1D0D" w14:paraId="6AF1E9E8" w14:textId="77777777" w:rsidTr="00550C6C">
        <w:tc>
          <w:tcPr>
            <w:tcW w:w="4868" w:type="dxa"/>
          </w:tcPr>
          <w:p w14:paraId="059D2224" w14:textId="22E228EB" w:rsidR="009B3FDF" w:rsidRPr="00DE1D0D" w:rsidRDefault="009B3FDF" w:rsidP="009B3FDF">
            <w:pPr>
              <w:rPr>
                <w:lang w:val="en-AU"/>
              </w:rPr>
            </w:pPr>
            <w:r w:rsidRPr="00DE1D0D">
              <w:rPr>
                <w:lang w:val="en-AU"/>
              </w:rPr>
              <w:t>LHN</w:t>
            </w:r>
          </w:p>
        </w:tc>
        <w:tc>
          <w:tcPr>
            <w:tcW w:w="4868" w:type="dxa"/>
          </w:tcPr>
          <w:p w14:paraId="7833813D" w14:textId="594893BD" w:rsidR="009B3FDF" w:rsidRPr="00DE1D0D" w:rsidRDefault="009B3FDF" w:rsidP="009B3FDF">
            <w:pPr>
              <w:rPr>
                <w:lang w:val="en-AU"/>
              </w:rPr>
            </w:pPr>
            <w:r w:rsidRPr="00DE1D0D">
              <w:rPr>
                <w:lang w:val="en-AU"/>
              </w:rPr>
              <w:t>Local hospital network</w:t>
            </w:r>
          </w:p>
        </w:tc>
      </w:tr>
      <w:tr w:rsidR="009A7292" w:rsidRPr="00DE1D0D" w14:paraId="4DE08E9A" w14:textId="77777777" w:rsidTr="00550C6C">
        <w:tc>
          <w:tcPr>
            <w:tcW w:w="4868" w:type="dxa"/>
          </w:tcPr>
          <w:p w14:paraId="5DA76716" w14:textId="74278440" w:rsidR="009B3FDF" w:rsidRPr="00DE1D0D" w:rsidRDefault="009B3FDF" w:rsidP="009B3FDF">
            <w:pPr>
              <w:rPr>
                <w:lang w:val="en-AU"/>
              </w:rPr>
            </w:pPr>
            <w:r w:rsidRPr="00DE1D0D">
              <w:rPr>
                <w:lang w:val="en-AU"/>
              </w:rPr>
              <w:t>LOS</w:t>
            </w:r>
          </w:p>
        </w:tc>
        <w:tc>
          <w:tcPr>
            <w:tcW w:w="4868" w:type="dxa"/>
          </w:tcPr>
          <w:p w14:paraId="7A2A8FEE" w14:textId="2B098ADB" w:rsidR="009B3FDF" w:rsidRPr="00DE1D0D" w:rsidRDefault="009B3FDF" w:rsidP="009B3FDF">
            <w:pPr>
              <w:rPr>
                <w:lang w:val="en-AU"/>
              </w:rPr>
            </w:pPr>
            <w:r w:rsidRPr="00DE1D0D">
              <w:rPr>
                <w:lang w:val="en-AU"/>
              </w:rPr>
              <w:t>Length of stay</w:t>
            </w:r>
          </w:p>
        </w:tc>
      </w:tr>
      <w:tr w:rsidR="009A7292" w:rsidRPr="00DE1D0D" w14:paraId="295DD188" w14:textId="77777777" w:rsidTr="00550C6C">
        <w:tc>
          <w:tcPr>
            <w:tcW w:w="4868" w:type="dxa"/>
          </w:tcPr>
          <w:p w14:paraId="063C3809" w14:textId="2820B3EC" w:rsidR="009B3FDF" w:rsidRPr="00DE1D0D" w:rsidRDefault="009B3FDF" w:rsidP="009B3FDF">
            <w:pPr>
              <w:rPr>
                <w:lang w:val="en-AU"/>
              </w:rPr>
            </w:pPr>
            <w:r w:rsidRPr="00DE1D0D">
              <w:rPr>
                <w:lang w:val="en-AU"/>
              </w:rPr>
              <w:t>MAPE</w:t>
            </w:r>
          </w:p>
        </w:tc>
        <w:tc>
          <w:tcPr>
            <w:tcW w:w="4868" w:type="dxa"/>
          </w:tcPr>
          <w:p w14:paraId="4F3E700F" w14:textId="09A33FB3" w:rsidR="009B3FDF" w:rsidRPr="00DE1D0D" w:rsidRDefault="009B3FDF" w:rsidP="009B3FDF">
            <w:pPr>
              <w:rPr>
                <w:lang w:val="en-AU"/>
              </w:rPr>
            </w:pPr>
            <w:r w:rsidRPr="00DE1D0D">
              <w:rPr>
                <w:lang w:val="en-AU"/>
              </w:rPr>
              <w:t>Mean absolute percentage error</w:t>
            </w:r>
          </w:p>
        </w:tc>
      </w:tr>
      <w:tr w:rsidR="009A7292" w:rsidRPr="00DE1D0D" w14:paraId="3F3E6639" w14:textId="77777777" w:rsidTr="00550C6C">
        <w:tc>
          <w:tcPr>
            <w:tcW w:w="4868" w:type="dxa"/>
          </w:tcPr>
          <w:p w14:paraId="350C705A" w14:textId="56CF7D22" w:rsidR="009B3FDF" w:rsidRPr="00DE1D0D" w:rsidRDefault="009B3FDF" w:rsidP="009B3FDF">
            <w:pPr>
              <w:rPr>
                <w:lang w:val="en-AU"/>
              </w:rPr>
            </w:pPr>
            <w:r w:rsidRPr="00DE1D0D">
              <w:rPr>
                <w:lang w:val="en-AU"/>
              </w:rPr>
              <w:t>MBS</w:t>
            </w:r>
          </w:p>
        </w:tc>
        <w:tc>
          <w:tcPr>
            <w:tcW w:w="4868" w:type="dxa"/>
          </w:tcPr>
          <w:p w14:paraId="393EF4B4" w14:textId="710069A6" w:rsidR="009B3FDF" w:rsidRPr="00DE1D0D" w:rsidRDefault="009B3FDF" w:rsidP="009B3FDF">
            <w:pPr>
              <w:rPr>
                <w:lang w:val="en-AU"/>
              </w:rPr>
            </w:pPr>
            <w:r w:rsidRPr="00DE1D0D">
              <w:rPr>
                <w:lang w:val="en-AU"/>
              </w:rPr>
              <w:t>Medicare benefits schedule</w:t>
            </w:r>
          </w:p>
        </w:tc>
      </w:tr>
      <w:tr w:rsidR="009A7292" w:rsidRPr="00DE1D0D" w14:paraId="1C2F36D0" w14:textId="77777777" w:rsidTr="00550C6C">
        <w:tc>
          <w:tcPr>
            <w:tcW w:w="4868" w:type="dxa"/>
          </w:tcPr>
          <w:p w14:paraId="7C8189B9" w14:textId="37E1FF83" w:rsidR="009B3FDF" w:rsidRPr="00DE1D0D" w:rsidRDefault="009B3FDF" w:rsidP="009B3FDF">
            <w:pPr>
              <w:rPr>
                <w:lang w:val="en-AU"/>
              </w:rPr>
            </w:pPr>
            <w:r w:rsidRPr="00DE1D0D">
              <w:rPr>
                <w:lang w:val="en-AU"/>
              </w:rPr>
              <w:t>MDC</w:t>
            </w:r>
          </w:p>
        </w:tc>
        <w:tc>
          <w:tcPr>
            <w:tcW w:w="4868" w:type="dxa"/>
          </w:tcPr>
          <w:p w14:paraId="108D6A2F" w14:textId="74142851" w:rsidR="009B3FDF" w:rsidRPr="00DE1D0D" w:rsidRDefault="009B3FDF" w:rsidP="009B3FDF">
            <w:pPr>
              <w:rPr>
                <w:lang w:val="en-AU"/>
              </w:rPr>
            </w:pPr>
            <w:r w:rsidRPr="00DE1D0D">
              <w:rPr>
                <w:lang w:val="en-AU"/>
              </w:rPr>
              <w:t>Major diagnostic category, used in AR-DRGs</w:t>
            </w:r>
          </w:p>
        </w:tc>
      </w:tr>
      <w:tr w:rsidR="009A7292" w:rsidRPr="00DE1D0D" w14:paraId="116A49C8" w14:textId="77777777" w:rsidTr="00550C6C">
        <w:tc>
          <w:tcPr>
            <w:tcW w:w="4868" w:type="dxa"/>
          </w:tcPr>
          <w:p w14:paraId="70FDEBFE" w14:textId="445BA290" w:rsidR="009B3FDF" w:rsidRPr="00DE1D0D" w:rsidRDefault="009B3FDF" w:rsidP="009B3FDF">
            <w:pPr>
              <w:rPr>
                <w:lang w:val="en-AU"/>
              </w:rPr>
            </w:pPr>
            <w:r w:rsidRPr="00DE1D0D">
              <w:rPr>
                <w:lang w:val="en-AU"/>
              </w:rPr>
              <w:t>MHC</w:t>
            </w:r>
          </w:p>
        </w:tc>
        <w:tc>
          <w:tcPr>
            <w:tcW w:w="4868" w:type="dxa"/>
          </w:tcPr>
          <w:p w14:paraId="58535ED7" w14:textId="0A7840F6" w:rsidR="009B3FDF" w:rsidRPr="00DE1D0D" w:rsidRDefault="009B3FDF" w:rsidP="009B3FDF">
            <w:pPr>
              <w:rPr>
                <w:lang w:val="en-AU"/>
              </w:rPr>
            </w:pPr>
            <w:r w:rsidRPr="00DE1D0D">
              <w:rPr>
                <w:lang w:val="en-AU"/>
              </w:rPr>
              <w:t>Mental health care</w:t>
            </w:r>
          </w:p>
        </w:tc>
      </w:tr>
      <w:tr w:rsidR="009A7292" w:rsidRPr="00DE1D0D" w14:paraId="4555ABC7" w14:textId="77777777" w:rsidTr="00550C6C">
        <w:tc>
          <w:tcPr>
            <w:tcW w:w="4868" w:type="dxa"/>
          </w:tcPr>
          <w:p w14:paraId="2E5DF396" w14:textId="4260DE41" w:rsidR="009B3FDF" w:rsidRPr="00DE1D0D" w:rsidRDefault="009B3FDF" w:rsidP="009B3FDF">
            <w:pPr>
              <w:rPr>
                <w:lang w:val="en-AU"/>
              </w:rPr>
            </w:pPr>
            <w:r w:rsidRPr="00DE1D0D">
              <w:rPr>
                <w:lang w:val="en-AU"/>
              </w:rPr>
              <w:t>MPS</w:t>
            </w:r>
          </w:p>
        </w:tc>
        <w:tc>
          <w:tcPr>
            <w:tcW w:w="4868" w:type="dxa"/>
          </w:tcPr>
          <w:p w14:paraId="65569316" w14:textId="193B48FE" w:rsidR="009B3FDF" w:rsidRPr="00DE1D0D" w:rsidRDefault="009B3FDF" w:rsidP="009B3FDF">
            <w:pPr>
              <w:rPr>
                <w:lang w:val="en-AU"/>
              </w:rPr>
            </w:pPr>
            <w:r w:rsidRPr="00DE1D0D">
              <w:rPr>
                <w:lang w:val="en-AU"/>
              </w:rPr>
              <w:t>Multi-purpose service</w:t>
            </w:r>
          </w:p>
        </w:tc>
      </w:tr>
      <w:tr w:rsidR="009A7292" w:rsidRPr="00DE1D0D" w14:paraId="7F2E2AD9" w14:textId="77777777" w:rsidTr="00550C6C">
        <w:tc>
          <w:tcPr>
            <w:tcW w:w="4868" w:type="dxa"/>
          </w:tcPr>
          <w:p w14:paraId="688BC781" w14:textId="126C08E6" w:rsidR="009B3FDF" w:rsidRPr="00DE1D0D" w:rsidRDefault="009B3FDF" w:rsidP="009B3FDF">
            <w:pPr>
              <w:rPr>
                <w:lang w:val="en-AU"/>
              </w:rPr>
            </w:pPr>
            <w:r w:rsidRPr="00DE1D0D">
              <w:rPr>
                <w:lang w:val="en-AU"/>
              </w:rPr>
              <w:t>NAPED</w:t>
            </w:r>
          </w:p>
        </w:tc>
        <w:tc>
          <w:tcPr>
            <w:tcW w:w="4868" w:type="dxa"/>
          </w:tcPr>
          <w:p w14:paraId="557185FD" w14:textId="559E241D" w:rsidR="009B3FDF" w:rsidRPr="00DE1D0D" w:rsidRDefault="009B3FDF" w:rsidP="009B3FDF">
            <w:pPr>
              <w:rPr>
                <w:lang w:val="en-AU"/>
              </w:rPr>
            </w:pPr>
            <w:r w:rsidRPr="00DE1D0D">
              <w:rPr>
                <w:lang w:val="en-AU"/>
              </w:rPr>
              <w:t>Non-admitted patients emergency department</w:t>
            </w:r>
          </w:p>
        </w:tc>
      </w:tr>
      <w:tr w:rsidR="009A7292" w:rsidRPr="00DE1D0D" w14:paraId="3DE5945C" w14:textId="77777777" w:rsidTr="00550C6C">
        <w:tc>
          <w:tcPr>
            <w:tcW w:w="4868" w:type="dxa"/>
          </w:tcPr>
          <w:p w14:paraId="397CEF0A" w14:textId="2EDC4E18" w:rsidR="009B3FDF" w:rsidRPr="00DE1D0D" w:rsidRDefault="009B3FDF" w:rsidP="009B3FDF">
            <w:pPr>
              <w:rPr>
                <w:lang w:val="en-AU"/>
              </w:rPr>
            </w:pPr>
            <w:r w:rsidRPr="00DE1D0D">
              <w:rPr>
                <w:lang w:val="en-AU"/>
              </w:rPr>
              <w:t>NBEDS</w:t>
            </w:r>
          </w:p>
        </w:tc>
        <w:tc>
          <w:tcPr>
            <w:tcW w:w="4868" w:type="dxa"/>
          </w:tcPr>
          <w:p w14:paraId="08EB1732" w14:textId="54ACB53A" w:rsidR="009B3FDF" w:rsidRPr="00DE1D0D" w:rsidRDefault="009B3FDF" w:rsidP="009B3FDF">
            <w:pPr>
              <w:rPr>
                <w:lang w:val="en-AU"/>
              </w:rPr>
            </w:pPr>
            <w:r w:rsidRPr="00DE1D0D">
              <w:rPr>
                <w:lang w:val="en-AU"/>
              </w:rPr>
              <w:t>National best endeavours data set</w:t>
            </w:r>
          </w:p>
        </w:tc>
      </w:tr>
      <w:tr w:rsidR="009A7292" w:rsidRPr="00DE1D0D" w14:paraId="1AC48433" w14:textId="77777777" w:rsidTr="00550C6C">
        <w:tc>
          <w:tcPr>
            <w:tcW w:w="4868" w:type="dxa"/>
          </w:tcPr>
          <w:p w14:paraId="50695FB0" w14:textId="00B148FE" w:rsidR="009B3FDF" w:rsidRPr="00DE1D0D" w:rsidRDefault="009B3FDF" w:rsidP="009B3FDF">
            <w:pPr>
              <w:rPr>
                <w:lang w:val="en-AU"/>
              </w:rPr>
            </w:pPr>
            <w:r w:rsidRPr="00DE1D0D">
              <w:rPr>
                <w:lang w:val="en-AU"/>
              </w:rPr>
              <w:t>NEC</w:t>
            </w:r>
          </w:p>
        </w:tc>
        <w:tc>
          <w:tcPr>
            <w:tcW w:w="4868" w:type="dxa"/>
          </w:tcPr>
          <w:p w14:paraId="7588C398" w14:textId="2C49E05D" w:rsidR="009B3FDF" w:rsidRPr="00DE1D0D" w:rsidRDefault="009B3FDF" w:rsidP="009B3FDF">
            <w:pPr>
              <w:rPr>
                <w:lang w:val="en-AU"/>
              </w:rPr>
            </w:pPr>
            <w:r w:rsidRPr="00DE1D0D">
              <w:rPr>
                <w:lang w:val="en-AU"/>
              </w:rPr>
              <w:t>National efficient cost</w:t>
            </w:r>
          </w:p>
        </w:tc>
      </w:tr>
      <w:tr w:rsidR="009A7292" w:rsidRPr="00DE1D0D" w14:paraId="2FFF2D89" w14:textId="77777777" w:rsidTr="00550C6C">
        <w:tc>
          <w:tcPr>
            <w:tcW w:w="4868" w:type="dxa"/>
          </w:tcPr>
          <w:p w14:paraId="06BD76A3" w14:textId="29310A15" w:rsidR="009B3FDF" w:rsidRPr="00DE1D0D" w:rsidRDefault="009B3FDF" w:rsidP="009B3FDF">
            <w:pPr>
              <w:rPr>
                <w:lang w:val="en-AU"/>
              </w:rPr>
            </w:pPr>
            <w:r w:rsidRPr="00DE1D0D">
              <w:rPr>
                <w:lang w:val="en-AU"/>
              </w:rPr>
              <w:t>NEP</w:t>
            </w:r>
          </w:p>
        </w:tc>
        <w:tc>
          <w:tcPr>
            <w:tcW w:w="4868" w:type="dxa"/>
          </w:tcPr>
          <w:p w14:paraId="2D7D0395" w14:textId="595C92BE" w:rsidR="009B3FDF" w:rsidRPr="00DE1D0D" w:rsidRDefault="009B3FDF" w:rsidP="009B3FDF">
            <w:pPr>
              <w:rPr>
                <w:lang w:val="en-AU"/>
              </w:rPr>
            </w:pPr>
            <w:r w:rsidRPr="00DE1D0D">
              <w:rPr>
                <w:lang w:val="en-AU"/>
              </w:rPr>
              <w:t>National efficient price</w:t>
            </w:r>
          </w:p>
        </w:tc>
      </w:tr>
      <w:tr w:rsidR="009A7292" w:rsidRPr="00DE1D0D" w14:paraId="1594E5A9" w14:textId="77777777" w:rsidTr="00550C6C">
        <w:tc>
          <w:tcPr>
            <w:tcW w:w="4868" w:type="dxa"/>
          </w:tcPr>
          <w:p w14:paraId="2966BEA2" w14:textId="4F7673AD" w:rsidR="009B3FDF" w:rsidRPr="00DE1D0D" w:rsidRDefault="009B3FDF" w:rsidP="009B3FDF">
            <w:pPr>
              <w:rPr>
                <w:lang w:val="en-AU"/>
              </w:rPr>
            </w:pPr>
            <w:r w:rsidRPr="00DE1D0D">
              <w:rPr>
                <w:lang w:val="en-AU"/>
              </w:rPr>
              <w:t>NHCDC</w:t>
            </w:r>
          </w:p>
        </w:tc>
        <w:tc>
          <w:tcPr>
            <w:tcW w:w="4868" w:type="dxa"/>
          </w:tcPr>
          <w:p w14:paraId="65AC1455" w14:textId="0E40A48B" w:rsidR="009B3FDF" w:rsidRPr="00DE1D0D" w:rsidRDefault="009B3FDF" w:rsidP="009B3FDF">
            <w:pPr>
              <w:rPr>
                <w:lang w:val="en-AU"/>
              </w:rPr>
            </w:pPr>
            <w:r w:rsidRPr="00DE1D0D">
              <w:rPr>
                <w:lang w:val="en-AU"/>
              </w:rPr>
              <w:t>National hospital cost data collection</w:t>
            </w:r>
          </w:p>
        </w:tc>
      </w:tr>
      <w:tr w:rsidR="009A7292" w:rsidRPr="00DE1D0D" w14:paraId="542BB9B0" w14:textId="77777777" w:rsidTr="00550C6C">
        <w:tc>
          <w:tcPr>
            <w:tcW w:w="4868" w:type="dxa"/>
          </w:tcPr>
          <w:p w14:paraId="5422FECC" w14:textId="60F5232A" w:rsidR="009B3FDF" w:rsidRPr="00DE1D0D" w:rsidRDefault="009B3FDF" w:rsidP="009B3FDF">
            <w:pPr>
              <w:rPr>
                <w:lang w:val="en-AU"/>
              </w:rPr>
            </w:pPr>
            <w:r w:rsidRPr="00DE1D0D">
              <w:rPr>
                <w:lang w:val="en-AU"/>
              </w:rPr>
              <w:t>NHRA</w:t>
            </w:r>
          </w:p>
        </w:tc>
        <w:tc>
          <w:tcPr>
            <w:tcW w:w="4868" w:type="dxa"/>
          </w:tcPr>
          <w:p w14:paraId="5D95BACA" w14:textId="3752E4B7" w:rsidR="009B3FDF" w:rsidRPr="00DE1D0D" w:rsidRDefault="009B3FDF" w:rsidP="009B3FDF">
            <w:pPr>
              <w:rPr>
                <w:lang w:val="en-AU"/>
              </w:rPr>
            </w:pPr>
            <w:r w:rsidRPr="00DE1D0D">
              <w:rPr>
                <w:lang w:val="en-AU"/>
              </w:rPr>
              <w:t>National Health Reform Agreement</w:t>
            </w:r>
          </w:p>
        </w:tc>
      </w:tr>
      <w:tr w:rsidR="009A7292" w:rsidRPr="00DE1D0D" w14:paraId="42D66B34" w14:textId="77777777" w:rsidTr="00550C6C">
        <w:tc>
          <w:tcPr>
            <w:tcW w:w="4868" w:type="dxa"/>
          </w:tcPr>
          <w:p w14:paraId="5026A0A0" w14:textId="021D0DE3" w:rsidR="009B3FDF" w:rsidRPr="00DE1D0D" w:rsidRDefault="009B3FDF" w:rsidP="009B3FDF">
            <w:pPr>
              <w:rPr>
                <w:lang w:val="en-AU"/>
              </w:rPr>
            </w:pPr>
            <w:r w:rsidRPr="00DE1D0D">
              <w:rPr>
                <w:lang w:val="en-AU"/>
              </w:rPr>
              <w:lastRenderedPageBreak/>
              <w:t>NMC</w:t>
            </w:r>
          </w:p>
        </w:tc>
        <w:tc>
          <w:tcPr>
            <w:tcW w:w="4868" w:type="dxa"/>
          </w:tcPr>
          <w:p w14:paraId="74ECFDED" w14:textId="2FAA62EE" w:rsidR="009B3FDF" w:rsidRPr="00DE1D0D" w:rsidRDefault="009B3FDF" w:rsidP="009B3FDF">
            <w:pPr>
              <w:rPr>
                <w:lang w:val="en-AU"/>
              </w:rPr>
            </w:pPr>
            <w:r w:rsidRPr="00DE1D0D">
              <w:rPr>
                <w:lang w:val="en-AU"/>
              </w:rPr>
              <w:t>Non-admitted multi-disciplinary clinic</w:t>
            </w:r>
          </w:p>
        </w:tc>
      </w:tr>
      <w:tr w:rsidR="009A7292" w:rsidRPr="00DE1D0D" w14:paraId="28EB3748" w14:textId="77777777" w:rsidTr="00550C6C">
        <w:tc>
          <w:tcPr>
            <w:tcW w:w="4868" w:type="dxa"/>
          </w:tcPr>
          <w:p w14:paraId="6E262A51" w14:textId="36A21769" w:rsidR="009B3FDF" w:rsidRPr="00DE1D0D" w:rsidRDefault="009B3FDF" w:rsidP="009B3FDF">
            <w:pPr>
              <w:rPr>
                <w:lang w:val="en-AU"/>
              </w:rPr>
            </w:pPr>
            <w:r w:rsidRPr="00DE1D0D">
              <w:rPr>
                <w:lang w:val="en-AU"/>
              </w:rPr>
              <w:t>NMDS</w:t>
            </w:r>
          </w:p>
        </w:tc>
        <w:tc>
          <w:tcPr>
            <w:tcW w:w="4868" w:type="dxa"/>
          </w:tcPr>
          <w:p w14:paraId="4932476F" w14:textId="0368E48D" w:rsidR="009B3FDF" w:rsidRPr="00DE1D0D" w:rsidRDefault="009B3FDF" w:rsidP="009B3FDF">
            <w:pPr>
              <w:rPr>
                <w:lang w:val="en-AU"/>
              </w:rPr>
            </w:pPr>
            <w:r w:rsidRPr="00DE1D0D">
              <w:rPr>
                <w:lang w:val="en-AU"/>
              </w:rPr>
              <w:t>National minimum data set</w:t>
            </w:r>
          </w:p>
        </w:tc>
      </w:tr>
      <w:tr w:rsidR="009A7292" w:rsidRPr="00DE1D0D" w14:paraId="1B4C46B9" w14:textId="77777777" w:rsidTr="00550C6C">
        <w:tc>
          <w:tcPr>
            <w:tcW w:w="4868" w:type="dxa"/>
          </w:tcPr>
          <w:p w14:paraId="56CA046F" w14:textId="6A149AAF" w:rsidR="009B3FDF" w:rsidRPr="00DE1D0D" w:rsidRDefault="009B3FDF" w:rsidP="009B3FDF">
            <w:pPr>
              <w:rPr>
                <w:lang w:val="en-AU"/>
              </w:rPr>
            </w:pPr>
            <w:r w:rsidRPr="00DE1D0D">
              <w:rPr>
                <w:lang w:val="en-AU"/>
              </w:rPr>
              <w:t>NPHED</w:t>
            </w:r>
          </w:p>
        </w:tc>
        <w:tc>
          <w:tcPr>
            <w:tcW w:w="4868" w:type="dxa"/>
          </w:tcPr>
          <w:p w14:paraId="1F18F3C3" w14:textId="337F24E2" w:rsidR="009B3FDF" w:rsidRPr="00DE1D0D" w:rsidRDefault="009B3FDF" w:rsidP="009B3FDF">
            <w:pPr>
              <w:rPr>
                <w:lang w:val="en-AU"/>
              </w:rPr>
            </w:pPr>
            <w:r w:rsidRPr="00DE1D0D">
              <w:rPr>
                <w:lang w:val="en-AU"/>
              </w:rPr>
              <w:t>National public hospital establishment database</w:t>
            </w:r>
          </w:p>
        </w:tc>
      </w:tr>
      <w:tr w:rsidR="009A7292" w:rsidRPr="00DE1D0D" w14:paraId="4A1D83A2" w14:textId="77777777" w:rsidTr="00550C6C">
        <w:tc>
          <w:tcPr>
            <w:tcW w:w="4868" w:type="dxa"/>
          </w:tcPr>
          <w:p w14:paraId="54B9A8B3" w14:textId="2FB6CEDD" w:rsidR="009B3FDF" w:rsidRPr="00DE1D0D" w:rsidRDefault="009B3FDF" w:rsidP="009B3FDF">
            <w:pPr>
              <w:rPr>
                <w:lang w:val="en-AU"/>
              </w:rPr>
            </w:pPr>
            <w:r w:rsidRPr="00DE1D0D">
              <w:rPr>
                <w:lang w:val="en-AU"/>
              </w:rPr>
              <w:t>NWAU</w:t>
            </w:r>
          </w:p>
        </w:tc>
        <w:tc>
          <w:tcPr>
            <w:tcW w:w="4868" w:type="dxa"/>
          </w:tcPr>
          <w:p w14:paraId="7189AF78" w14:textId="132AC92F" w:rsidR="009B3FDF" w:rsidRPr="00DE1D0D" w:rsidRDefault="009B3FDF" w:rsidP="009B3FDF">
            <w:pPr>
              <w:rPr>
                <w:lang w:val="en-AU"/>
              </w:rPr>
            </w:pPr>
            <w:r w:rsidRPr="00DE1D0D">
              <w:rPr>
                <w:lang w:val="en-AU"/>
              </w:rPr>
              <w:t>National weighted activity unit</w:t>
            </w:r>
          </w:p>
        </w:tc>
      </w:tr>
      <w:tr w:rsidR="009A7292" w:rsidRPr="00DE1D0D" w14:paraId="73FBB58A" w14:textId="77777777" w:rsidTr="00550C6C">
        <w:tc>
          <w:tcPr>
            <w:tcW w:w="4868" w:type="dxa"/>
          </w:tcPr>
          <w:p w14:paraId="13968B28" w14:textId="6B74BBD4" w:rsidR="009B3FDF" w:rsidRPr="00DE1D0D" w:rsidRDefault="009B3FDF" w:rsidP="009B3FDF">
            <w:pPr>
              <w:rPr>
                <w:lang w:val="en-AU"/>
              </w:rPr>
            </w:pPr>
            <w:r w:rsidRPr="00DE1D0D">
              <w:rPr>
                <w:lang w:val="en-AU"/>
              </w:rPr>
              <w:t>OTA</w:t>
            </w:r>
          </w:p>
        </w:tc>
        <w:tc>
          <w:tcPr>
            <w:tcW w:w="4868" w:type="dxa"/>
          </w:tcPr>
          <w:p w14:paraId="11653DAC" w14:textId="7856B736" w:rsidR="009B3FDF" w:rsidRPr="00DE1D0D" w:rsidRDefault="009B3FDF" w:rsidP="009B3FDF">
            <w:pPr>
              <w:rPr>
                <w:lang w:val="en-AU"/>
              </w:rPr>
            </w:pPr>
            <w:r w:rsidRPr="00DE1D0D">
              <w:rPr>
                <w:lang w:val="en-AU"/>
              </w:rPr>
              <w:t>Organ and Tissue Authority</w:t>
            </w:r>
          </w:p>
        </w:tc>
      </w:tr>
      <w:tr w:rsidR="009A7292" w:rsidRPr="00DE1D0D" w14:paraId="6BDBEBF3" w14:textId="77777777" w:rsidTr="00550C6C">
        <w:tc>
          <w:tcPr>
            <w:tcW w:w="4868" w:type="dxa"/>
          </w:tcPr>
          <w:p w14:paraId="3C1D0C6F" w14:textId="31BF94EB" w:rsidR="009B3FDF" w:rsidRPr="00DE1D0D" w:rsidRDefault="009B3FDF" w:rsidP="009B3FDF">
            <w:pPr>
              <w:rPr>
                <w:lang w:val="en-AU"/>
              </w:rPr>
            </w:pPr>
            <w:r w:rsidRPr="00DE1D0D">
              <w:rPr>
                <w:lang w:val="en-AU"/>
              </w:rPr>
              <w:t>PICU</w:t>
            </w:r>
          </w:p>
        </w:tc>
        <w:tc>
          <w:tcPr>
            <w:tcW w:w="4868" w:type="dxa"/>
          </w:tcPr>
          <w:p w14:paraId="4172CAD4" w14:textId="1DC0D06B" w:rsidR="009B3FDF" w:rsidRPr="00DE1D0D" w:rsidRDefault="009B3FDF" w:rsidP="009B3FDF">
            <w:pPr>
              <w:rPr>
                <w:lang w:val="en-AU"/>
              </w:rPr>
            </w:pPr>
            <w:r w:rsidRPr="00DE1D0D">
              <w:rPr>
                <w:lang w:val="en-AU"/>
              </w:rPr>
              <w:t>Paediatric intensive care unit</w:t>
            </w:r>
          </w:p>
        </w:tc>
      </w:tr>
      <w:tr w:rsidR="009A7292" w:rsidRPr="00DE1D0D" w14:paraId="02A362F4" w14:textId="77777777" w:rsidTr="00550C6C">
        <w:tc>
          <w:tcPr>
            <w:tcW w:w="4868" w:type="dxa"/>
          </w:tcPr>
          <w:p w14:paraId="327CCF41" w14:textId="09085292" w:rsidR="009B3FDF" w:rsidRPr="00DE1D0D" w:rsidRDefault="009B3FDF" w:rsidP="009B3FDF">
            <w:pPr>
              <w:rPr>
                <w:lang w:val="en-AU"/>
              </w:rPr>
            </w:pPr>
            <w:r w:rsidRPr="00DE1D0D">
              <w:rPr>
                <w:lang w:val="en-AU"/>
              </w:rPr>
              <w:t>SA2</w:t>
            </w:r>
          </w:p>
        </w:tc>
        <w:tc>
          <w:tcPr>
            <w:tcW w:w="4868" w:type="dxa"/>
          </w:tcPr>
          <w:p w14:paraId="7927B04D" w14:textId="1F545946" w:rsidR="009B3FDF" w:rsidRPr="00DE1D0D" w:rsidRDefault="009B3FDF" w:rsidP="009B3FDF">
            <w:pPr>
              <w:rPr>
                <w:lang w:val="en-AU"/>
              </w:rPr>
            </w:pPr>
            <w:r w:rsidRPr="00DE1D0D">
              <w:rPr>
                <w:lang w:val="en-AU"/>
              </w:rPr>
              <w:t>Statistical areas level 2</w:t>
            </w:r>
          </w:p>
        </w:tc>
      </w:tr>
      <w:tr w:rsidR="009A7292" w:rsidRPr="00DE1D0D" w14:paraId="6D3FEB78" w14:textId="77777777" w:rsidTr="00550C6C">
        <w:tc>
          <w:tcPr>
            <w:tcW w:w="4868" w:type="dxa"/>
          </w:tcPr>
          <w:p w14:paraId="59C62884" w14:textId="01F188AF" w:rsidR="009B3FDF" w:rsidRPr="00DE1D0D" w:rsidRDefault="009B3FDF" w:rsidP="009B3FDF">
            <w:pPr>
              <w:rPr>
                <w:lang w:val="en-AU"/>
              </w:rPr>
            </w:pPr>
            <w:r w:rsidRPr="00DE1D0D">
              <w:rPr>
                <w:lang w:val="en-AU"/>
              </w:rPr>
              <w:t>TTR</w:t>
            </w:r>
          </w:p>
        </w:tc>
        <w:tc>
          <w:tcPr>
            <w:tcW w:w="4868" w:type="dxa"/>
          </w:tcPr>
          <w:p w14:paraId="220D248D" w14:textId="2A15422B" w:rsidR="009B3FDF" w:rsidRPr="00DE1D0D" w:rsidRDefault="009B3FDF" w:rsidP="009B3FDF">
            <w:pPr>
              <w:rPr>
                <w:lang w:val="en-AU"/>
              </w:rPr>
            </w:pPr>
            <w:r w:rsidRPr="00DE1D0D">
              <w:rPr>
                <w:lang w:val="en-AU"/>
              </w:rPr>
              <w:t>Teaching, training and research</w:t>
            </w:r>
          </w:p>
        </w:tc>
      </w:tr>
      <w:tr w:rsidR="009A7292" w:rsidRPr="00DE1D0D" w14:paraId="0727D277" w14:textId="77777777" w:rsidTr="00550C6C">
        <w:tc>
          <w:tcPr>
            <w:tcW w:w="4868" w:type="dxa"/>
          </w:tcPr>
          <w:p w14:paraId="0FCC1679" w14:textId="0C9845FE" w:rsidR="009B3FDF" w:rsidRPr="00DE1D0D" w:rsidRDefault="009B3FDF" w:rsidP="009B3FDF">
            <w:pPr>
              <w:rPr>
                <w:lang w:val="en-AU"/>
              </w:rPr>
            </w:pPr>
            <w:r w:rsidRPr="00DE1D0D">
              <w:rPr>
                <w:lang w:val="en-AU"/>
              </w:rPr>
              <w:t>UDG</w:t>
            </w:r>
          </w:p>
        </w:tc>
        <w:tc>
          <w:tcPr>
            <w:tcW w:w="4868" w:type="dxa"/>
          </w:tcPr>
          <w:p w14:paraId="2386D861" w14:textId="48C1C7A3" w:rsidR="009B3FDF" w:rsidRPr="00DE1D0D" w:rsidRDefault="009B3FDF" w:rsidP="009B3FDF">
            <w:pPr>
              <w:rPr>
                <w:lang w:val="en-AU"/>
              </w:rPr>
            </w:pPr>
            <w:r w:rsidRPr="00DE1D0D">
              <w:rPr>
                <w:lang w:val="en-AU"/>
              </w:rPr>
              <w:t>Urgency disposition groups</w:t>
            </w:r>
          </w:p>
        </w:tc>
      </w:tr>
      <w:tr w:rsidR="009A7292" w:rsidRPr="00DE1D0D" w14:paraId="37CC6848" w14:textId="77777777" w:rsidTr="00550C6C">
        <w:tc>
          <w:tcPr>
            <w:tcW w:w="4868" w:type="dxa"/>
          </w:tcPr>
          <w:p w14:paraId="23501BAD" w14:textId="4D14920E" w:rsidR="009B3FDF" w:rsidRPr="00DE1D0D" w:rsidRDefault="009B3FDF" w:rsidP="009B3FDF">
            <w:pPr>
              <w:rPr>
                <w:lang w:val="en-AU"/>
              </w:rPr>
            </w:pPr>
            <w:r w:rsidRPr="00DE1D0D">
              <w:rPr>
                <w:lang w:val="en-AU"/>
              </w:rPr>
              <w:t>WAU</w:t>
            </w:r>
          </w:p>
        </w:tc>
        <w:tc>
          <w:tcPr>
            <w:tcW w:w="4868" w:type="dxa"/>
          </w:tcPr>
          <w:p w14:paraId="53427697" w14:textId="2933F4C2" w:rsidR="009B3FDF" w:rsidRPr="00DE1D0D" w:rsidRDefault="009B3FDF" w:rsidP="009B3FDF">
            <w:pPr>
              <w:rPr>
                <w:lang w:val="en-AU"/>
              </w:rPr>
            </w:pPr>
            <w:r w:rsidRPr="00DE1D0D">
              <w:rPr>
                <w:lang w:val="en-AU"/>
              </w:rPr>
              <w:t xml:space="preserve">Weighted activity unit </w:t>
            </w:r>
          </w:p>
        </w:tc>
      </w:tr>
    </w:tbl>
    <w:p w14:paraId="3ACB8E93" w14:textId="77777777" w:rsidR="000E32ED" w:rsidRPr="00DE1D0D" w:rsidRDefault="000E32ED" w:rsidP="00550C6C">
      <w:pPr>
        <w:rPr>
          <w:lang w:val="en-AU"/>
        </w:rPr>
      </w:pPr>
    </w:p>
    <w:p w14:paraId="2E297512" w14:textId="35D5A22A" w:rsidR="009B3FDF" w:rsidRPr="00DE1D0D" w:rsidRDefault="009B3FDF">
      <w:pPr>
        <w:spacing w:line="259" w:lineRule="auto"/>
        <w:rPr>
          <w:lang w:val="en-AU"/>
        </w:rPr>
      </w:pPr>
      <w:r w:rsidRPr="00DE1D0D">
        <w:rPr>
          <w:lang w:val="en-AU"/>
        </w:rPr>
        <w:br w:type="page"/>
      </w:r>
    </w:p>
    <w:p w14:paraId="30AFE2E7" w14:textId="77777777" w:rsidR="000E32ED" w:rsidRPr="00DE1D0D" w:rsidRDefault="00550C6C" w:rsidP="006C0AD8">
      <w:pPr>
        <w:pStyle w:val="Heading1"/>
        <w:numPr>
          <w:ilvl w:val="0"/>
          <w:numId w:val="3"/>
        </w:numPr>
        <w:rPr>
          <w:lang w:val="en-AU"/>
        </w:rPr>
      </w:pPr>
      <w:bookmarkStart w:id="3" w:name="_Toc224052092"/>
      <w:r w:rsidRPr="00DE1D0D">
        <w:rPr>
          <w:lang w:val="en-AU"/>
        </w:rPr>
        <w:lastRenderedPageBreak/>
        <w:t>Overview</w:t>
      </w:r>
      <w:bookmarkEnd w:id="3"/>
    </w:p>
    <w:p w14:paraId="66A07DE6" w14:textId="77777777" w:rsidR="00550C6C" w:rsidRPr="00DE1D0D" w:rsidRDefault="00550C6C" w:rsidP="006C0AD8">
      <w:pPr>
        <w:pStyle w:val="Heading2"/>
        <w:numPr>
          <w:ilvl w:val="1"/>
          <w:numId w:val="3"/>
        </w:numPr>
        <w:rPr>
          <w:lang w:val="en-AU"/>
        </w:rPr>
      </w:pPr>
      <w:bookmarkStart w:id="4" w:name="_Toc224052093"/>
      <w:r w:rsidRPr="00DE1D0D">
        <w:rPr>
          <w:lang w:val="en-AU"/>
        </w:rPr>
        <w:t>Purpose</w:t>
      </w:r>
      <w:bookmarkEnd w:id="4"/>
    </w:p>
    <w:p w14:paraId="406763F8" w14:textId="124BC959" w:rsidR="00DE1A57" w:rsidRPr="00DE1D0D" w:rsidRDefault="00DE1A57" w:rsidP="00DE1A57">
      <w:pPr>
        <w:rPr>
          <w:lang w:val="en-AU"/>
        </w:rPr>
      </w:pPr>
      <w:r w:rsidRPr="00DE1D0D">
        <w:rPr>
          <w:lang w:val="en-AU"/>
        </w:rPr>
        <w:t>This document has been produced as an accompaniment to the National Efficient Price Determination 202</w:t>
      </w:r>
      <w:r w:rsidR="00EC7A45" w:rsidRPr="00DE1D0D">
        <w:rPr>
          <w:lang w:val="en-AU"/>
        </w:rPr>
        <w:t>6</w:t>
      </w:r>
      <w:r w:rsidRPr="00DE1D0D">
        <w:rPr>
          <w:lang w:val="en-AU"/>
        </w:rPr>
        <w:t>–2</w:t>
      </w:r>
      <w:r w:rsidR="00EC7A45" w:rsidRPr="00DE1D0D">
        <w:rPr>
          <w:lang w:val="en-AU"/>
        </w:rPr>
        <w:t>7</w:t>
      </w:r>
      <w:r w:rsidRPr="00DE1D0D">
        <w:rPr>
          <w:lang w:val="en-AU"/>
        </w:rPr>
        <w:t xml:space="preserve"> (NEP2</w:t>
      </w:r>
      <w:r w:rsidR="00EC7A45" w:rsidRPr="00DE1D0D">
        <w:rPr>
          <w:lang w:val="en-AU"/>
        </w:rPr>
        <w:t>6</w:t>
      </w:r>
      <w:r w:rsidRPr="00DE1D0D">
        <w:rPr>
          <w:lang w:val="en-AU"/>
        </w:rPr>
        <w:t>) and the National Efficient Cost Determination 202</w:t>
      </w:r>
      <w:r w:rsidR="00EC7A45" w:rsidRPr="00DE1D0D">
        <w:rPr>
          <w:lang w:val="en-AU"/>
        </w:rPr>
        <w:t>6</w:t>
      </w:r>
      <w:r w:rsidRPr="00DE1D0D">
        <w:rPr>
          <w:lang w:val="en-AU"/>
        </w:rPr>
        <w:t>–2</w:t>
      </w:r>
      <w:r w:rsidR="00EC7A45" w:rsidRPr="00DE1D0D">
        <w:rPr>
          <w:lang w:val="en-AU"/>
        </w:rPr>
        <w:t>7</w:t>
      </w:r>
      <w:r w:rsidRPr="00DE1D0D">
        <w:rPr>
          <w:lang w:val="en-AU"/>
        </w:rPr>
        <w:t xml:space="preserve"> (NEC2</w:t>
      </w:r>
      <w:r w:rsidR="00EC7A45" w:rsidRPr="00DE1D0D">
        <w:rPr>
          <w:lang w:val="en-AU"/>
        </w:rPr>
        <w:t>6</w:t>
      </w:r>
      <w:r w:rsidRPr="00DE1D0D">
        <w:rPr>
          <w:lang w:val="en-AU"/>
        </w:rPr>
        <w:t>). It provides the technical specifications for how the Independent Health and Aged Care Pricing Authority (IHACPA) developed the activity based funding (ABF) models for the service streams to be funded on this basis from 1 July 202</w:t>
      </w:r>
      <w:r w:rsidR="00EC7A45" w:rsidRPr="00DE1D0D">
        <w:rPr>
          <w:lang w:val="en-AU"/>
        </w:rPr>
        <w:t>6</w:t>
      </w:r>
      <w:r w:rsidRPr="00DE1D0D">
        <w:rPr>
          <w:lang w:val="en-AU"/>
        </w:rPr>
        <w:t>, and provides guidance to hospitals, local hospital networks (LHN), and state and territory health authorities on how to apply these to hospital activity. It also shows how the national efficient cost (NEC) is determined for hospitals (such as small rural hospitals) funded on a block funded basis.</w:t>
      </w:r>
    </w:p>
    <w:p w14:paraId="585D9B2B" w14:textId="77777777" w:rsidR="00550C6C" w:rsidRPr="00DE1D0D" w:rsidRDefault="00550C6C" w:rsidP="006C0AD8">
      <w:pPr>
        <w:pStyle w:val="Heading2"/>
        <w:numPr>
          <w:ilvl w:val="1"/>
          <w:numId w:val="3"/>
        </w:numPr>
        <w:rPr>
          <w:lang w:val="en-AU"/>
        </w:rPr>
      </w:pPr>
      <w:bookmarkStart w:id="5" w:name="_Toc224052094"/>
      <w:r w:rsidRPr="00DE1D0D">
        <w:rPr>
          <w:lang w:val="en-AU"/>
        </w:rPr>
        <w:t>Background</w:t>
      </w:r>
      <w:bookmarkEnd w:id="5"/>
    </w:p>
    <w:p w14:paraId="1ACAF30C" w14:textId="6B70F9B5" w:rsidR="00D33A1E" w:rsidRPr="002F4473" w:rsidRDefault="00D33A1E" w:rsidP="00D33A1E">
      <w:pPr>
        <w:rPr>
          <w:lang w:val="en-AU"/>
        </w:rPr>
      </w:pPr>
      <w:r w:rsidRPr="00DE1D0D">
        <w:rPr>
          <w:lang w:val="en-AU"/>
        </w:rPr>
        <w:t xml:space="preserve">The National </w:t>
      </w:r>
      <w:r w:rsidRPr="002F4473">
        <w:rPr>
          <w:lang w:val="en-AU"/>
        </w:rPr>
        <w:t xml:space="preserve">Health Reform Agreement (NHRA) </w:t>
      </w:r>
      <w:r w:rsidR="00BF2743" w:rsidRPr="002F4473">
        <w:rPr>
          <w:lang w:val="en-AU"/>
        </w:rPr>
        <w:t>as well as</w:t>
      </w:r>
      <w:r w:rsidRPr="002F4473">
        <w:rPr>
          <w:lang w:val="en-AU"/>
        </w:rPr>
        <w:t xml:space="preserve"> its 2020–</w:t>
      </w:r>
      <w:r w:rsidR="00BA189F" w:rsidRPr="002F4473">
        <w:rPr>
          <w:lang w:val="en-AU"/>
        </w:rPr>
        <w:t xml:space="preserve">26 </w:t>
      </w:r>
      <w:r w:rsidR="00BF2743" w:rsidRPr="002F4473">
        <w:rPr>
          <w:lang w:val="en-AU"/>
        </w:rPr>
        <w:t>and 2026</w:t>
      </w:r>
      <w:r w:rsidR="003420A4" w:rsidRPr="002F4473">
        <w:rPr>
          <w:lang w:val="en-AU"/>
        </w:rPr>
        <w:t>–</w:t>
      </w:r>
      <w:r w:rsidR="00BF2743" w:rsidRPr="002F4473">
        <w:rPr>
          <w:lang w:val="en-AU"/>
        </w:rPr>
        <w:t xml:space="preserve">31 </w:t>
      </w:r>
      <w:r w:rsidRPr="002F4473">
        <w:rPr>
          <w:lang w:val="en-AU"/>
        </w:rPr>
        <w:t>Addendum</w:t>
      </w:r>
      <w:r w:rsidR="00BF2743" w:rsidRPr="002F4473">
        <w:rPr>
          <w:lang w:val="en-AU"/>
        </w:rPr>
        <w:t>s</w:t>
      </w:r>
      <w:r w:rsidRPr="002F4473">
        <w:rPr>
          <w:lang w:val="en-AU"/>
        </w:rPr>
        <w:t xml:space="preserve"> set out the intention of the Australian Government, and state and territory governments to work in partnership to improve health outcomes for all Australians. One of the ways in which the NHRA aims to achieve this is through the implementation of national ABF funding arrangements. The NHRA specifies that the central component of ABF is an independently determined NEP and NEC, to be used as a reference for the Commonwealth to determine its funding contribution for Australian public hospital services. </w:t>
      </w:r>
    </w:p>
    <w:p w14:paraId="76DACBDA" w14:textId="15EF919A" w:rsidR="00D33A1E" w:rsidRPr="002F4473" w:rsidRDefault="00D33A1E" w:rsidP="00D33A1E">
      <w:pPr>
        <w:rPr>
          <w:lang w:val="en-AU"/>
        </w:rPr>
      </w:pPr>
      <w:r w:rsidRPr="002F4473">
        <w:rPr>
          <w:lang w:val="en-AU"/>
        </w:rPr>
        <w:t xml:space="preserve">IHACPA is a key element of the NHRA, responsible for the national implementation of an ABF system and in determining the annual NEP and NEC for Australian public hospital services. IHACPA was established as an independent government agency under Commonwealth legislation on 15 December 2011. It has issued </w:t>
      </w:r>
      <w:r w:rsidR="00FE700F" w:rsidRPr="002F4473">
        <w:rPr>
          <w:lang w:val="en-AU"/>
        </w:rPr>
        <w:t>fourteen</w:t>
      </w:r>
      <w:r w:rsidRPr="002F4473">
        <w:rPr>
          <w:lang w:val="en-AU"/>
        </w:rPr>
        <w:t xml:space="preserve"> NEP Determinations annually since 2012–13 (NEP12) and </w:t>
      </w:r>
      <w:r w:rsidR="00FE700F" w:rsidRPr="002F4473">
        <w:rPr>
          <w:lang w:val="en-AU"/>
        </w:rPr>
        <w:t>thirteen</w:t>
      </w:r>
      <w:r w:rsidRPr="002F4473">
        <w:rPr>
          <w:lang w:val="en-AU"/>
        </w:rPr>
        <w:t xml:space="preserve"> NEC Determinations since 2013–14 (NEC13).</w:t>
      </w:r>
    </w:p>
    <w:p w14:paraId="6554D5DB" w14:textId="1E6BA0E7" w:rsidR="00D33A1E" w:rsidRPr="002F4473" w:rsidRDefault="00D33A1E" w:rsidP="00D33A1E">
      <w:pPr>
        <w:rPr>
          <w:lang w:val="en-AU"/>
        </w:rPr>
      </w:pPr>
      <w:r w:rsidRPr="002F4473">
        <w:rPr>
          <w:lang w:val="en-AU"/>
        </w:rPr>
        <w:t>The published NEP and NEC, sets out the determinations for 202</w:t>
      </w:r>
      <w:r w:rsidR="00FE700F" w:rsidRPr="002F4473">
        <w:rPr>
          <w:lang w:val="en-AU"/>
        </w:rPr>
        <w:t>6</w:t>
      </w:r>
      <w:r w:rsidRPr="002F4473">
        <w:rPr>
          <w:lang w:val="en-AU"/>
        </w:rPr>
        <w:t>–2</w:t>
      </w:r>
      <w:r w:rsidR="00FE700F" w:rsidRPr="002F4473">
        <w:rPr>
          <w:lang w:val="en-AU"/>
        </w:rPr>
        <w:t>7</w:t>
      </w:r>
      <w:r w:rsidRPr="002F4473">
        <w:rPr>
          <w:lang w:val="en-AU"/>
        </w:rPr>
        <w:t xml:space="preserve"> in relation to each of IHACPA’s legislative functions, namely:</w:t>
      </w:r>
    </w:p>
    <w:p w14:paraId="3B5A9B75" w14:textId="6A6B12A5" w:rsidR="00D1600F" w:rsidRPr="002F4473" w:rsidRDefault="00D1600F" w:rsidP="00D1600F">
      <w:pPr>
        <w:pStyle w:val="ListLevel1"/>
        <w:rPr>
          <w:lang w:val="en-AU"/>
        </w:rPr>
      </w:pPr>
      <w:r w:rsidRPr="002F4473">
        <w:rPr>
          <w:lang w:val="en-AU"/>
        </w:rPr>
        <w:t>The NEP for health care services provided by public hospitals where the services are funded on an activity basis.</w:t>
      </w:r>
    </w:p>
    <w:p w14:paraId="1E0AA428" w14:textId="161ABB05" w:rsidR="00D1600F" w:rsidRPr="002F4473" w:rsidRDefault="00D1600F" w:rsidP="00D1600F">
      <w:pPr>
        <w:pStyle w:val="ListLevel1"/>
        <w:rPr>
          <w:lang w:val="en-AU"/>
        </w:rPr>
      </w:pPr>
      <w:r w:rsidRPr="002F4473">
        <w:rPr>
          <w:lang w:val="en-AU"/>
        </w:rPr>
        <w:t>The NEC for health care services provided by public hospitals where the services are funded on a block funded basis.</w:t>
      </w:r>
    </w:p>
    <w:p w14:paraId="19486568" w14:textId="08E7F6A1" w:rsidR="00D1600F" w:rsidRPr="002F4473" w:rsidRDefault="00D1600F" w:rsidP="00D1600F">
      <w:pPr>
        <w:pStyle w:val="ListLevel1"/>
        <w:rPr>
          <w:lang w:val="en-AU"/>
        </w:rPr>
      </w:pPr>
      <w:r w:rsidRPr="002F4473">
        <w:rPr>
          <w:lang w:val="en-AU"/>
        </w:rPr>
        <w:t>The development and specification of classification systems for health care and other services provided by public hospitals.</w:t>
      </w:r>
    </w:p>
    <w:p w14:paraId="0966F637" w14:textId="7BBA24D4" w:rsidR="00D1600F" w:rsidRPr="002F4473" w:rsidRDefault="005A7F78" w:rsidP="00D1600F">
      <w:pPr>
        <w:pStyle w:val="ListLevel1"/>
        <w:rPr>
          <w:lang w:val="en-AU"/>
        </w:rPr>
      </w:pPr>
      <w:r w:rsidRPr="002F4473">
        <w:rPr>
          <w:lang w:val="en-AU"/>
        </w:rPr>
        <w:t>A</w:t>
      </w:r>
      <w:r w:rsidR="00D1600F" w:rsidRPr="002F4473">
        <w:rPr>
          <w:lang w:val="en-AU"/>
        </w:rPr>
        <w:t>djustments to the NEP to reflect legitimate and unavoidable variations in the costs of delivering health care services.</w:t>
      </w:r>
      <w:r w:rsidR="0067358E" w:rsidRPr="002F4473">
        <w:rPr>
          <w:lang w:val="en-AU"/>
        </w:rPr>
        <w:t xml:space="preserve"> This includes shadowed adjustments for safety and quality for the 2026-27 cycle.</w:t>
      </w:r>
    </w:p>
    <w:p w14:paraId="4E004EA2" w14:textId="3EA9545B" w:rsidR="00D1600F" w:rsidRPr="00DE1D0D" w:rsidRDefault="00D1600F" w:rsidP="00D1600F">
      <w:pPr>
        <w:pStyle w:val="ListLevel1"/>
        <w:rPr>
          <w:lang w:val="en-AU"/>
        </w:rPr>
      </w:pPr>
      <w:r w:rsidRPr="002F4473">
        <w:rPr>
          <w:lang w:val="en-AU"/>
        </w:rPr>
        <w:t>Except where otherwise agreed between the Commonwealth and a state or a territory — to determine the public hospital functions that</w:t>
      </w:r>
      <w:r w:rsidRPr="00DE1D0D">
        <w:rPr>
          <w:lang w:val="en-AU"/>
        </w:rPr>
        <w:t xml:space="preserve"> are to be part-funded in that state or territory by the Commonwealth.</w:t>
      </w:r>
    </w:p>
    <w:p w14:paraId="4C5D0B69" w14:textId="4438C8B6" w:rsidR="00D1600F" w:rsidRPr="00DE1D0D" w:rsidRDefault="00D1600F" w:rsidP="00D1600F">
      <w:pPr>
        <w:pStyle w:val="ListLevel1"/>
        <w:rPr>
          <w:lang w:val="en-AU"/>
        </w:rPr>
      </w:pPr>
      <w:r w:rsidRPr="00DE1D0D">
        <w:rPr>
          <w:lang w:val="en-AU"/>
        </w:rPr>
        <w:lastRenderedPageBreak/>
        <w:t>Publication of a report setting out the NEP and NEC for the coming year and any other information that would support the efficient funding of public hospitals.</w:t>
      </w:r>
    </w:p>
    <w:p w14:paraId="70D16B4B" w14:textId="4B3A8A29" w:rsidR="00550C6C" w:rsidRPr="00DE1D0D" w:rsidRDefault="00550C6C" w:rsidP="006C0AD8">
      <w:pPr>
        <w:pStyle w:val="Heading2"/>
        <w:numPr>
          <w:ilvl w:val="1"/>
          <w:numId w:val="3"/>
        </w:numPr>
        <w:rPr>
          <w:lang w:val="en-AU"/>
        </w:rPr>
      </w:pPr>
      <w:bookmarkStart w:id="6" w:name="_Toc224052095"/>
      <w:r w:rsidRPr="00DE1D0D">
        <w:rPr>
          <w:lang w:val="en-AU"/>
        </w:rPr>
        <w:t>National efficient price 202</w:t>
      </w:r>
      <w:r w:rsidR="00AF252E" w:rsidRPr="00DE1D0D">
        <w:rPr>
          <w:lang w:val="en-AU"/>
        </w:rPr>
        <w:t>6</w:t>
      </w:r>
      <w:r w:rsidRPr="00DE1D0D">
        <w:rPr>
          <w:lang w:val="en-AU"/>
        </w:rPr>
        <w:t>–2</w:t>
      </w:r>
      <w:r w:rsidR="00AF252E" w:rsidRPr="00DE1D0D">
        <w:rPr>
          <w:lang w:val="en-AU"/>
        </w:rPr>
        <w:t>7</w:t>
      </w:r>
      <w:r w:rsidRPr="00DE1D0D">
        <w:rPr>
          <w:lang w:val="en-AU"/>
        </w:rPr>
        <w:t xml:space="preserve"> process</w:t>
      </w:r>
      <w:bookmarkEnd w:id="6"/>
    </w:p>
    <w:p w14:paraId="7149CCEB" w14:textId="59584139" w:rsidR="003A1201" w:rsidRPr="00DE1D0D" w:rsidRDefault="00DA3653" w:rsidP="003A1201">
      <w:pPr>
        <w:rPr>
          <w:lang w:val="en-AU"/>
        </w:rPr>
      </w:pPr>
      <w:r w:rsidRPr="00DE1D0D">
        <w:rPr>
          <w:lang w:val="en-AU"/>
        </w:rPr>
        <w:fldChar w:fldCharType="begin"/>
      </w:r>
      <w:r w:rsidRPr="00DE1D0D">
        <w:rPr>
          <w:lang w:val="en-AU"/>
        </w:rPr>
        <w:instrText xml:space="preserve"> REF _Ref184040907 \h  \* MERGEFORMAT </w:instrText>
      </w:r>
      <w:r w:rsidRPr="00DE1D0D">
        <w:rPr>
          <w:lang w:val="en-AU"/>
        </w:rPr>
      </w:r>
      <w:r w:rsidRPr="00DE1D0D">
        <w:rPr>
          <w:lang w:val="en-AU"/>
        </w:rPr>
        <w:fldChar w:fldCharType="separate"/>
      </w:r>
      <w:r w:rsidR="00F57FD2" w:rsidRPr="00F57FD2">
        <w:rPr>
          <w:lang w:val="en-AU"/>
        </w:rPr>
        <w:t>Figure 1</w:t>
      </w:r>
      <w:r w:rsidRPr="00DE1D0D">
        <w:rPr>
          <w:lang w:val="en-AU"/>
        </w:rPr>
        <w:fldChar w:fldCharType="end"/>
      </w:r>
      <w:r w:rsidRPr="00DE1D0D">
        <w:rPr>
          <w:lang w:val="en-AU"/>
        </w:rPr>
        <w:t xml:space="preserve"> </w:t>
      </w:r>
      <w:r w:rsidR="003A1201" w:rsidRPr="00DE1D0D">
        <w:rPr>
          <w:lang w:val="en-AU"/>
        </w:rPr>
        <w:t>outlines the NEP2</w:t>
      </w:r>
      <w:r w:rsidR="00AF252E" w:rsidRPr="00DE1D0D">
        <w:rPr>
          <w:lang w:val="en-AU"/>
        </w:rPr>
        <w:t>6</w:t>
      </w:r>
      <w:r w:rsidR="003A1201" w:rsidRPr="00DE1D0D">
        <w:rPr>
          <w:lang w:val="en-AU"/>
        </w:rPr>
        <w:t xml:space="preserve"> process from development of classification systems to publishing the NEP and NEC Determinations for 202</w:t>
      </w:r>
      <w:r w:rsidR="00AF252E" w:rsidRPr="00DE1D0D">
        <w:rPr>
          <w:lang w:val="en-AU"/>
        </w:rPr>
        <w:t>6</w:t>
      </w:r>
      <w:r w:rsidR="003A1201" w:rsidRPr="00DE1D0D">
        <w:rPr>
          <w:lang w:val="en-AU"/>
        </w:rPr>
        <w:t>–2</w:t>
      </w:r>
      <w:r w:rsidR="00AF252E" w:rsidRPr="00DE1D0D">
        <w:rPr>
          <w:lang w:val="en-AU"/>
        </w:rPr>
        <w:t>7</w:t>
      </w:r>
      <w:r w:rsidR="003A1201" w:rsidRPr="00DE1D0D">
        <w:rPr>
          <w:lang w:val="en-AU"/>
        </w:rPr>
        <w:t>.</w:t>
      </w:r>
    </w:p>
    <w:p w14:paraId="70F2F4D8" w14:textId="1382DB06" w:rsidR="00443978" w:rsidRPr="00DE1D0D" w:rsidRDefault="00443978" w:rsidP="00443978">
      <w:pPr>
        <w:pStyle w:val="Caption"/>
        <w:keepNext/>
        <w:rPr>
          <w:i w:val="0"/>
          <w:iCs w:val="0"/>
          <w:color w:val="104F99" w:themeColor="accent2"/>
          <w:sz w:val="22"/>
          <w:szCs w:val="22"/>
          <w:lang w:val="en-AU"/>
        </w:rPr>
      </w:pPr>
      <w:bookmarkStart w:id="7" w:name="_Ref184040907"/>
      <w:r w:rsidRPr="00DE1D0D">
        <w:rPr>
          <w:i w:val="0"/>
          <w:iCs w:val="0"/>
          <w:color w:val="104F99" w:themeColor="accent2"/>
          <w:sz w:val="22"/>
          <w:szCs w:val="22"/>
          <w:lang w:val="en-AU"/>
        </w:rPr>
        <w:t xml:space="preserve">Figure </w:t>
      </w:r>
      <w:r w:rsidR="005972BC" w:rsidRPr="00DE1D0D">
        <w:rPr>
          <w:i w:val="0"/>
          <w:iCs w:val="0"/>
          <w:color w:val="104F99" w:themeColor="accent2"/>
          <w:sz w:val="22"/>
          <w:szCs w:val="22"/>
          <w:lang w:val="en-AU"/>
        </w:rPr>
        <w:fldChar w:fldCharType="begin"/>
      </w:r>
      <w:r w:rsidR="005972BC" w:rsidRPr="00DE1D0D">
        <w:rPr>
          <w:i w:val="0"/>
          <w:iCs w:val="0"/>
          <w:color w:val="104F99" w:themeColor="accent2"/>
          <w:sz w:val="22"/>
          <w:szCs w:val="22"/>
          <w:lang w:val="en-AU"/>
        </w:rPr>
        <w:instrText xml:space="preserve"> SEQ Figure \* ARABIC </w:instrText>
      </w:r>
      <w:r w:rsidR="005972BC" w:rsidRPr="00DE1D0D">
        <w:rPr>
          <w:i w:val="0"/>
          <w:iCs w:val="0"/>
          <w:color w:val="104F99" w:themeColor="accent2"/>
          <w:sz w:val="22"/>
          <w:szCs w:val="22"/>
          <w:lang w:val="en-AU"/>
        </w:rPr>
        <w:fldChar w:fldCharType="separate"/>
      </w:r>
      <w:r w:rsidR="00F57FD2">
        <w:rPr>
          <w:i w:val="0"/>
          <w:iCs w:val="0"/>
          <w:noProof/>
          <w:color w:val="104F99" w:themeColor="accent2"/>
          <w:sz w:val="22"/>
          <w:szCs w:val="22"/>
          <w:lang w:val="en-AU"/>
        </w:rPr>
        <w:t>1</w:t>
      </w:r>
      <w:r w:rsidR="005972BC" w:rsidRPr="00DE1D0D">
        <w:rPr>
          <w:i w:val="0"/>
          <w:iCs w:val="0"/>
          <w:color w:val="104F99" w:themeColor="accent2"/>
          <w:sz w:val="22"/>
          <w:szCs w:val="22"/>
          <w:lang w:val="en-AU"/>
        </w:rPr>
        <w:fldChar w:fldCharType="end"/>
      </w:r>
      <w:bookmarkEnd w:id="7"/>
      <w:r w:rsidRPr="00DE1D0D">
        <w:rPr>
          <w:i w:val="0"/>
          <w:iCs w:val="0"/>
          <w:color w:val="104F99" w:themeColor="accent2"/>
          <w:sz w:val="22"/>
          <w:szCs w:val="22"/>
          <w:lang w:val="en-AU"/>
        </w:rPr>
        <w:t>: Process to determine the national efficient price 202</w:t>
      </w:r>
      <w:r w:rsidR="00AF252E" w:rsidRPr="00DE1D0D">
        <w:rPr>
          <w:i w:val="0"/>
          <w:iCs w:val="0"/>
          <w:color w:val="104F99" w:themeColor="accent2"/>
          <w:sz w:val="22"/>
          <w:szCs w:val="22"/>
          <w:lang w:val="en-AU"/>
        </w:rPr>
        <w:t>6</w:t>
      </w:r>
      <w:r w:rsidR="00C325F0" w:rsidRPr="00DE1D0D">
        <w:rPr>
          <w:i w:val="0"/>
          <w:iCs w:val="0"/>
          <w:color w:val="104F99" w:themeColor="accent2"/>
          <w:sz w:val="22"/>
          <w:szCs w:val="22"/>
          <w:lang w:val="en-AU"/>
        </w:rPr>
        <w:t>–</w:t>
      </w:r>
      <w:r w:rsidRPr="00DE1D0D">
        <w:rPr>
          <w:i w:val="0"/>
          <w:iCs w:val="0"/>
          <w:color w:val="104F99" w:themeColor="accent2"/>
          <w:sz w:val="22"/>
          <w:szCs w:val="22"/>
          <w:lang w:val="en-AU"/>
        </w:rPr>
        <w:t>2</w:t>
      </w:r>
      <w:r w:rsidR="00AF252E" w:rsidRPr="00DE1D0D">
        <w:rPr>
          <w:i w:val="0"/>
          <w:iCs w:val="0"/>
          <w:color w:val="104F99" w:themeColor="accent2"/>
          <w:sz w:val="22"/>
          <w:szCs w:val="22"/>
          <w:lang w:val="en-AU"/>
        </w:rPr>
        <w:t>7</w:t>
      </w:r>
    </w:p>
    <w:p w14:paraId="36B6B15B" w14:textId="19BEBE23" w:rsidR="0011653A" w:rsidRPr="00DE1D0D" w:rsidRDefault="0011653A" w:rsidP="00993740">
      <w:pPr>
        <w:rPr>
          <w:lang w:val="en-AU"/>
        </w:rPr>
      </w:pPr>
      <w:r w:rsidRPr="00DE1D0D">
        <w:rPr>
          <w:noProof/>
          <w:lang w:val="en-AU"/>
        </w:rPr>
        <w:drawing>
          <wp:inline distT="0" distB="0" distL="0" distR="0" wp14:anchorId="45910288" wp14:editId="01A30A42">
            <wp:extent cx="6059577" cy="27663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6059577" cy="2766329"/>
                    </a:xfrm>
                    <a:prstGeom prst="rect">
                      <a:avLst/>
                    </a:prstGeom>
                  </pic:spPr>
                </pic:pic>
              </a:graphicData>
            </a:graphic>
          </wp:inline>
        </w:drawing>
      </w:r>
    </w:p>
    <w:p w14:paraId="50C5A38F" w14:textId="68A15A0E" w:rsidR="001F65E4" w:rsidRPr="00DE1D0D" w:rsidRDefault="00550C6C" w:rsidP="006C0AD8">
      <w:pPr>
        <w:pStyle w:val="Heading3"/>
        <w:numPr>
          <w:ilvl w:val="2"/>
          <w:numId w:val="3"/>
        </w:numPr>
        <w:rPr>
          <w:lang w:val="en-AU"/>
        </w:rPr>
      </w:pPr>
      <w:r w:rsidRPr="00DE1D0D">
        <w:rPr>
          <w:lang w:val="en-AU"/>
        </w:rPr>
        <w:t>Classification systems</w:t>
      </w:r>
    </w:p>
    <w:p w14:paraId="193DA9A0" w14:textId="4A3C7162" w:rsidR="001F65E4" w:rsidRPr="00DE1D0D" w:rsidRDefault="001F65E4" w:rsidP="001F65E4">
      <w:pPr>
        <w:rPr>
          <w:lang w:val="en-AU"/>
        </w:rPr>
      </w:pPr>
      <w:r w:rsidRPr="00DE1D0D">
        <w:rPr>
          <w:lang w:val="en-AU"/>
        </w:rPr>
        <w:t>One of the first stages is to classify hospital activity under various systems dependent on the ABF service stream. IHACPA has collated activity and cost data for each of the ABF service streams to be funded on an activity basis in 202</w:t>
      </w:r>
      <w:r w:rsidR="00AF252E" w:rsidRPr="00DE1D0D">
        <w:rPr>
          <w:lang w:val="en-AU"/>
        </w:rPr>
        <w:t>6</w:t>
      </w:r>
      <w:r w:rsidRPr="00DE1D0D">
        <w:rPr>
          <w:lang w:val="en-AU"/>
        </w:rPr>
        <w:t>–2</w:t>
      </w:r>
      <w:r w:rsidR="00AF252E" w:rsidRPr="00DE1D0D">
        <w:rPr>
          <w:lang w:val="en-AU"/>
        </w:rPr>
        <w:t>7</w:t>
      </w:r>
      <w:r w:rsidRPr="00DE1D0D">
        <w:rPr>
          <w:lang w:val="en-AU"/>
        </w:rPr>
        <w:t>, as follows:</w:t>
      </w:r>
    </w:p>
    <w:p w14:paraId="56DCB1B1" w14:textId="371D8616" w:rsidR="001427F7" w:rsidRPr="00DE1D0D" w:rsidRDefault="001427F7" w:rsidP="00DC0E7B">
      <w:pPr>
        <w:pStyle w:val="ListLevel1"/>
        <w:rPr>
          <w:lang w:val="en-AU"/>
        </w:rPr>
      </w:pPr>
      <w:r w:rsidRPr="00DE1D0D">
        <w:rPr>
          <w:lang w:val="en-AU"/>
        </w:rPr>
        <w:t>Admitted acute</w:t>
      </w:r>
    </w:p>
    <w:p w14:paraId="6B99B84E" w14:textId="485FFE99" w:rsidR="001427F7" w:rsidRPr="00DE1D0D" w:rsidRDefault="001427F7" w:rsidP="00DC0E7B">
      <w:pPr>
        <w:pStyle w:val="ListLevel1"/>
        <w:rPr>
          <w:lang w:val="en-AU"/>
        </w:rPr>
      </w:pPr>
      <w:r w:rsidRPr="00DE1D0D">
        <w:rPr>
          <w:lang w:val="en-AU"/>
        </w:rPr>
        <w:t>Admitted mental health care</w:t>
      </w:r>
    </w:p>
    <w:p w14:paraId="6FC912C5" w14:textId="4950B177" w:rsidR="008931E8" w:rsidRPr="00DE1D0D" w:rsidRDefault="008931E8" w:rsidP="00DC0E7B">
      <w:pPr>
        <w:pStyle w:val="ListLevel1"/>
        <w:rPr>
          <w:lang w:val="en-AU"/>
        </w:rPr>
      </w:pPr>
      <w:r w:rsidRPr="00DE1D0D">
        <w:rPr>
          <w:lang w:val="en-AU"/>
        </w:rPr>
        <w:t>Community mental health care</w:t>
      </w:r>
    </w:p>
    <w:p w14:paraId="03406ADF" w14:textId="59416BAB" w:rsidR="001427F7" w:rsidRPr="00DE1D0D" w:rsidRDefault="001427F7" w:rsidP="00DC0E7B">
      <w:pPr>
        <w:pStyle w:val="ListLevel1"/>
        <w:rPr>
          <w:lang w:val="en-AU"/>
        </w:rPr>
      </w:pPr>
      <w:r w:rsidRPr="00DE1D0D">
        <w:rPr>
          <w:lang w:val="en-AU"/>
        </w:rPr>
        <w:t>Admitted subacute and non-acute</w:t>
      </w:r>
    </w:p>
    <w:p w14:paraId="59509B17" w14:textId="67181A97" w:rsidR="001427F7" w:rsidRPr="00DE1D0D" w:rsidRDefault="001427F7" w:rsidP="00DC0E7B">
      <w:pPr>
        <w:pStyle w:val="ListLevel1"/>
        <w:rPr>
          <w:lang w:val="en-AU"/>
        </w:rPr>
      </w:pPr>
      <w:r w:rsidRPr="00DE1D0D">
        <w:rPr>
          <w:lang w:val="en-AU"/>
        </w:rPr>
        <w:t>Emergency care</w:t>
      </w:r>
    </w:p>
    <w:p w14:paraId="00D1B241" w14:textId="0AAF9ED4" w:rsidR="001427F7" w:rsidRPr="00DE1D0D" w:rsidRDefault="001427F7" w:rsidP="00DC0E7B">
      <w:pPr>
        <w:pStyle w:val="ListLevel1"/>
        <w:rPr>
          <w:lang w:val="en-AU"/>
        </w:rPr>
      </w:pPr>
      <w:r w:rsidRPr="00DE1D0D">
        <w:rPr>
          <w:lang w:val="en-AU"/>
        </w:rPr>
        <w:t>Non-admitted care.</w:t>
      </w:r>
    </w:p>
    <w:p w14:paraId="6C508EF9" w14:textId="60069EFC" w:rsidR="004605AD" w:rsidRPr="00DE1D0D" w:rsidRDefault="004605AD" w:rsidP="004605AD">
      <w:pPr>
        <w:rPr>
          <w:lang w:val="en-AU"/>
        </w:rPr>
      </w:pPr>
      <w:r w:rsidRPr="00DE1D0D">
        <w:rPr>
          <w:lang w:val="en-AU"/>
        </w:rPr>
        <w:t xml:space="preserve">Classification systems within each service stream are applied uniformly across all available data. Although these systems are developed in part to explain variation in cost between different outputs within the stream, additional systematic variation still occurs. To account for this, various adjustments are modelled and where justified, implemented into the models. The classification systems for each service stream and the source of its cost and activity data are outlined in </w:t>
      </w:r>
      <w:r w:rsidRPr="00DE1D0D">
        <w:rPr>
          <w:b/>
          <w:bCs/>
          <w:lang w:val="en-AU"/>
        </w:rPr>
        <w:t>Appendix A</w:t>
      </w:r>
      <w:r w:rsidRPr="00DE1D0D">
        <w:rPr>
          <w:lang w:val="en-AU"/>
        </w:rPr>
        <w:t>.</w:t>
      </w:r>
    </w:p>
    <w:p w14:paraId="5490A8E6" w14:textId="2ACDEBBA" w:rsidR="00550C6C" w:rsidRPr="00DE1D0D" w:rsidRDefault="00550C6C" w:rsidP="006C0AD8">
      <w:pPr>
        <w:pStyle w:val="Heading3"/>
        <w:numPr>
          <w:ilvl w:val="2"/>
          <w:numId w:val="3"/>
        </w:numPr>
        <w:rPr>
          <w:lang w:val="en-AU"/>
        </w:rPr>
      </w:pPr>
      <w:r w:rsidRPr="00DE1D0D">
        <w:rPr>
          <w:lang w:val="en-AU"/>
        </w:rPr>
        <w:lastRenderedPageBreak/>
        <w:t>Data preparation</w:t>
      </w:r>
    </w:p>
    <w:p w14:paraId="6C011EB8" w14:textId="77777777" w:rsidR="00B73F6A" w:rsidRPr="00DE1D0D" w:rsidRDefault="00B73F6A" w:rsidP="00B73F6A">
      <w:pPr>
        <w:rPr>
          <w:lang w:val="en-AU"/>
        </w:rPr>
      </w:pPr>
      <w:r w:rsidRPr="00DE1D0D">
        <w:rPr>
          <w:lang w:val="en-AU"/>
        </w:rPr>
        <w:t>An important part of the modelling process is the preliminary preparation of both the costing and activity data. The essential steps in the data preparation process are:</w:t>
      </w:r>
    </w:p>
    <w:p w14:paraId="0204698A" w14:textId="5E8DD855" w:rsidR="00B73F6A" w:rsidRPr="00DE1D0D" w:rsidRDefault="00B73F6A" w:rsidP="006C0AD8">
      <w:pPr>
        <w:pStyle w:val="ListParagraph"/>
        <w:numPr>
          <w:ilvl w:val="0"/>
          <w:numId w:val="4"/>
        </w:numPr>
        <w:rPr>
          <w:lang w:val="en-AU"/>
        </w:rPr>
      </w:pPr>
      <w:r w:rsidRPr="00DE1D0D">
        <w:rPr>
          <w:lang w:val="en-AU"/>
        </w:rPr>
        <w:t>A substantial validation process undertaken as the data are received from jurisdictions.</w:t>
      </w:r>
    </w:p>
    <w:p w14:paraId="7E518DCC" w14:textId="33C8AADF" w:rsidR="00B73F6A" w:rsidRPr="00DE1D0D" w:rsidRDefault="00B73F6A" w:rsidP="006C0AD8">
      <w:pPr>
        <w:pStyle w:val="ListParagraph"/>
        <w:numPr>
          <w:ilvl w:val="0"/>
          <w:numId w:val="4"/>
        </w:numPr>
        <w:rPr>
          <w:lang w:val="en-AU"/>
        </w:rPr>
      </w:pPr>
      <w:r w:rsidRPr="00DE1D0D">
        <w:rPr>
          <w:lang w:val="en-AU"/>
        </w:rPr>
        <w:t>Linking the National Hospital Cost Data Collection (NHCDC) cost file with the admitted patient care activity file at the patient level (which has recorded a success rate of approximately 9</w:t>
      </w:r>
      <w:r w:rsidR="00557416" w:rsidRPr="00DE1D0D">
        <w:rPr>
          <w:lang w:val="en-AU"/>
        </w:rPr>
        <w:t>9</w:t>
      </w:r>
      <w:r w:rsidR="009C41EC" w:rsidRPr="00DE1D0D">
        <w:rPr>
          <w:lang w:val="en-AU"/>
        </w:rPr>
        <w:t>.</w:t>
      </w:r>
      <w:r w:rsidR="00557416" w:rsidRPr="00DE1D0D">
        <w:rPr>
          <w:lang w:val="en-AU"/>
        </w:rPr>
        <w:t>3</w:t>
      </w:r>
      <w:r w:rsidR="001C1FC0" w:rsidRPr="00DE1D0D">
        <w:rPr>
          <w:lang w:val="en-AU"/>
        </w:rPr>
        <w:t>%</w:t>
      </w:r>
      <w:r w:rsidRPr="00DE1D0D">
        <w:rPr>
          <w:lang w:val="en-AU"/>
        </w:rPr>
        <w:t>).</w:t>
      </w:r>
    </w:p>
    <w:p w14:paraId="19B9D3EF" w14:textId="111C3B02" w:rsidR="00B73F6A" w:rsidRPr="00DE1D0D" w:rsidRDefault="00B73F6A" w:rsidP="006C0AD8">
      <w:pPr>
        <w:pStyle w:val="ListParagraph"/>
        <w:numPr>
          <w:ilvl w:val="0"/>
          <w:numId w:val="4"/>
        </w:numPr>
        <w:rPr>
          <w:lang w:val="en-AU"/>
        </w:rPr>
      </w:pPr>
      <w:r w:rsidRPr="00DE1D0D">
        <w:rPr>
          <w:lang w:val="en-AU"/>
        </w:rPr>
        <w:t>Matching mothers with unqualified neonates</w:t>
      </w:r>
      <w:r w:rsidR="000A416F" w:rsidRPr="00DE1D0D">
        <w:rPr>
          <w:rStyle w:val="FootnoteReference"/>
          <w:lang w:val="en-AU"/>
        </w:rPr>
        <w:footnoteReference w:id="2"/>
      </w:r>
      <w:r w:rsidRPr="00DE1D0D">
        <w:rPr>
          <w:lang w:val="en-AU"/>
        </w:rPr>
        <w:t xml:space="preserve"> to ensure costs are properly attributed to the mothers.</w:t>
      </w:r>
    </w:p>
    <w:p w14:paraId="090435F2" w14:textId="417E26C3" w:rsidR="00B73F6A" w:rsidRPr="00DE1D0D" w:rsidRDefault="00B73F6A" w:rsidP="006C0AD8">
      <w:pPr>
        <w:pStyle w:val="ListParagraph"/>
        <w:numPr>
          <w:ilvl w:val="0"/>
          <w:numId w:val="4"/>
        </w:numPr>
        <w:rPr>
          <w:lang w:val="en-AU"/>
        </w:rPr>
      </w:pPr>
      <w:r w:rsidRPr="00DE1D0D">
        <w:rPr>
          <w:lang w:val="en-AU"/>
        </w:rPr>
        <w:t>Identifying any differences in patient characteristics or operational data recorded across the two data sets and reconciling these where appropriate.</w:t>
      </w:r>
    </w:p>
    <w:p w14:paraId="01962849" w14:textId="1119F29A" w:rsidR="00B73F6A" w:rsidRPr="00DE1D0D" w:rsidRDefault="00B73F6A" w:rsidP="006C0AD8">
      <w:pPr>
        <w:pStyle w:val="ListParagraph"/>
        <w:numPr>
          <w:ilvl w:val="0"/>
          <w:numId w:val="4"/>
        </w:numPr>
        <w:rPr>
          <w:lang w:val="en-AU"/>
        </w:rPr>
      </w:pPr>
      <w:r w:rsidRPr="00DE1D0D">
        <w:rPr>
          <w:lang w:val="en-AU"/>
        </w:rPr>
        <w:t>Where reported, removing blood costs and/or any identified amounts related to Commonwealth pharmaceutical payments.</w:t>
      </w:r>
    </w:p>
    <w:p w14:paraId="789421CD" w14:textId="40B52A6F" w:rsidR="00B73F6A" w:rsidRPr="002F4473" w:rsidRDefault="2DF11F5C" w:rsidP="00B73F6A">
      <w:pPr>
        <w:rPr>
          <w:lang w:val="en-AU"/>
        </w:rPr>
      </w:pPr>
      <w:r w:rsidRPr="00DE1D0D">
        <w:rPr>
          <w:lang w:val="en-AU"/>
        </w:rPr>
        <w:t xml:space="preserve">The activity and cost </w:t>
      </w:r>
      <w:r w:rsidRPr="002F4473">
        <w:rPr>
          <w:lang w:val="en-AU"/>
        </w:rPr>
        <w:t xml:space="preserve">data is sourced by IHACPA from various national data collections and is supplemented by additional data provided by the states and territories. In consultation with jurisdictions, IHACPA has identified </w:t>
      </w:r>
      <w:r w:rsidR="2208E6D8" w:rsidRPr="002F4473">
        <w:rPr>
          <w:lang w:val="en-AU"/>
        </w:rPr>
        <w:t>59</w:t>
      </w:r>
      <w:r w:rsidR="768A9E68" w:rsidRPr="002F4473">
        <w:rPr>
          <w:lang w:val="en-AU"/>
        </w:rPr>
        <w:t>6</w:t>
      </w:r>
      <w:r w:rsidRPr="002F4473">
        <w:rPr>
          <w:lang w:val="en-AU"/>
        </w:rPr>
        <w:t xml:space="preserve"> hospitals to make up the ABF price model and </w:t>
      </w:r>
      <w:r w:rsidR="2208E6D8" w:rsidRPr="002F4473">
        <w:rPr>
          <w:lang w:val="en-AU"/>
        </w:rPr>
        <w:t>39</w:t>
      </w:r>
      <w:r w:rsidR="78B0E265" w:rsidRPr="002F4473">
        <w:rPr>
          <w:lang w:val="en-AU"/>
        </w:rPr>
        <w:t xml:space="preserve">4 </w:t>
      </w:r>
      <w:r w:rsidRPr="002F4473">
        <w:rPr>
          <w:lang w:val="en-AU"/>
        </w:rPr>
        <w:t>hospitals</w:t>
      </w:r>
      <w:r w:rsidR="7DB33D77" w:rsidRPr="002F4473">
        <w:rPr>
          <w:lang w:val="en-AU"/>
        </w:rPr>
        <w:t>, as well as</w:t>
      </w:r>
      <w:r w:rsidR="74D0282A" w:rsidRPr="002F4473">
        <w:rPr>
          <w:lang w:val="en-AU"/>
        </w:rPr>
        <w:t xml:space="preserve"> </w:t>
      </w:r>
      <w:r w:rsidR="2208E6D8" w:rsidRPr="002F4473">
        <w:rPr>
          <w:lang w:val="en-AU"/>
        </w:rPr>
        <w:t>14</w:t>
      </w:r>
      <w:r w:rsidR="0060839F" w:rsidRPr="002F4473">
        <w:rPr>
          <w:lang w:val="en-AU"/>
        </w:rPr>
        <w:t xml:space="preserve"> </w:t>
      </w:r>
      <w:r w:rsidR="4742767F" w:rsidRPr="002F4473">
        <w:rPr>
          <w:lang w:val="en-AU"/>
        </w:rPr>
        <w:t>community mental health care services in</w:t>
      </w:r>
      <w:r w:rsidR="74D0282A" w:rsidRPr="002F4473">
        <w:rPr>
          <w:lang w:val="en-AU"/>
        </w:rPr>
        <w:t xml:space="preserve"> rural LHNs</w:t>
      </w:r>
      <w:r w:rsidR="7DB33D77" w:rsidRPr="002F4473">
        <w:rPr>
          <w:lang w:val="en-AU"/>
        </w:rPr>
        <w:t>,</w:t>
      </w:r>
      <w:r w:rsidRPr="002F4473">
        <w:rPr>
          <w:lang w:val="en-AU"/>
        </w:rPr>
        <w:t xml:space="preserve"> designated for block funding. </w:t>
      </w:r>
      <w:r w:rsidR="0C00B031" w:rsidRPr="002F4473">
        <w:rPr>
          <w:lang w:val="en-AU"/>
        </w:rPr>
        <w:t>With regard to</w:t>
      </w:r>
      <w:r w:rsidRPr="002F4473">
        <w:rPr>
          <w:lang w:val="en-AU"/>
        </w:rPr>
        <w:t xml:space="preserve"> block-funded hospitals:</w:t>
      </w:r>
    </w:p>
    <w:p w14:paraId="65E1B8E5" w14:textId="77579880" w:rsidR="00B73F6A" w:rsidRPr="002F4473" w:rsidRDefault="18761FAC" w:rsidP="00F92EAB">
      <w:pPr>
        <w:pStyle w:val="ListLevel1"/>
        <w:rPr>
          <w:lang w:val="en-AU"/>
        </w:rPr>
      </w:pPr>
      <w:r w:rsidRPr="002F4473">
        <w:rPr>
          <w:lang w:val="en-AU"/>
        </w:rPr>
        <w:t>18</w:t>
      </w:r>
      <w:r w:rsidR="6A650BBB" w:rsidRPr="002F4473">
        <w:rPr>
          <w:lang w:val="en-AU"/>
        </w:rPr>
        <w:t xml:space="preserve"> are being treated separately as specialist mental health establishments.</w:t>
      </w:r>
    </w:p>
    <w:p w14:paraId="1F7F2580" w14:textId="7D0CADC1" w:rsidR="00B73F6A" w:rsidRPr="002F4473" w:rsidRDefault="2208E6D8" w:rsidP="00F92EAB">
      <w:pPr>
        <w:pStyle w:val="ListLevel1"/>
        <w:rPr>
          <w:lang w:val="en-AU"/>
        </w:rPr>
      </w:pPr>
      <w:r w:rsidRPr="002F4473">
        <w:rPr>
          <w:lang w:val="en-AU"/>
        </w:rPr>
        <w:t>11</w:t>
      </w:r>
      <w:r w:rsidR="6A650BBB" w:rsidRPr="002F4473">
        <w:rPr>
          <w:lang w:val="en-AU"/>
        </w:rPr>
        <w:t xml:space="preserve"> are major city hospitals.</w:t>
      </w:r>
    </w:p>
    <w:p w14:paraId="6BCE6016" w14:textId="2F9A75C6" w:rsidR="00B73F6A" w:rsidRPr="002F4473" w:rsidRDefault="6A650BBB" w:rsidP="00F92EAB">
      <w:pPr>
        <w:pStyle w:val="ListLevel1"/>
        <w:rPr>
          <w:lang w:val="en-AU"/>
        </w:rPr>
      </w:pPr>
      <w:r w:rsidRPr="002F4473">
        <w:rPr>
          <w:lang w:val="en-AU"/>
        </w:rPr>
        <w:t>One which does not fit the cost model structure.</w:t>
      </w:r>
    </w:p>
    <w:p w14:paraId="67491BDC" w14:textId="1AF590B7" w:rsidR="00B73F6A" w:rsidRPr="002F4473" w:rsidRDefault="58630C52" w:rsidP="00F92EAB">
      <w:pPr>
        <w:pStyle w:val="ListLevel1"/>
        <w:rPr>
          <w:lang w:val="en-AU"/>
        </w:rPr>
      </w:pPr>
      <w:r w:rsidRPr="002F4473">
        <w:rPr>
          <w:lang w:val="en-AU"/>
        </w:rPr>
        <w:t>36</w:t>
      </w:r>
      <w:r w:rsidR="5C169A55" w:rsidRPr="002F4473">
        <w:rPr>
          <w:lang w:val="en-AU"/>
        </w:rPr>
        <w:t xml:space="preserve">4 </w:t>
      </w:r>
      <w:r w:rsidR="6A650BBB" w:rsidRPr="002F4473">
        <w:rPr>
          <w:lang w:val="en-AU"/>
        </w:rPr>
        <w:t xml:space="preserve">hospitals comprise the block-funded </w:t>
      </w:r>
      <w:r w:rsidR="00413B43" w:rsidRPr="002F4473">
        <w:rPr>
          <w:lang w:val="en-AU"/>
        </w:rPr>
        <w:t xml:space="preserve">small rural hospital </w:t>
      </w:r>
      <w:r w:rsidR="6A650BBB" w:rsidRPr="002F4473">
        <w:rPr>
          <w:lang w:val="en-AU"/>
        </w:rPr>
        <w:t xml:space="preserve">cost model. </w:t>
      </w:r>
    </w:p>
    <w:p w14:paraId="13272627" w14:textId="4CBB6C32" w:rsidR="00FC78C7" w:rsidRPr="00DE1D0D" w:rsidRDefault="05475132" w:rsidP="00F92EAB">
      <w:pPr>
        <w:pStyle w:val="ListLevel1"/>
        <w:rPr>
          <w:lang w:val="en-AU"/>
        </w:rPr>
      </w:pPr>
      <w:r w:rsidRPr="002F4473">
        <w:rPr>
          <w:lang w:val="en-AU"/>
        </w:rPr>
        <w:t>1</w:t>
      </w:r>
      <w:r w:rsidR="2208E6D8" w:rsidRPr="002F4473">
        <w:rPr>
          <w:lang w:val="en-AU"/>
        </w:rPr>
        <w:t>4</w:t>
      </w:r>
      <w:r w:rsidRPr="002F4473">
        <w:rPr>
          <w:lang w:val="en-AU"/>
        </w:rPr>
        <w:t xml:space="preserve"> rural LHNs community mental health care services </w:t>
      </w:r>
      <w:r w:rsidR="37F10A5E" w:rsidRPr="002F4473">
        <w:rPr>
          <w:lang w:val="en-AU"/>
        </w:rPr>
        <w:t>are</w:t>
      </w:r>
      <w:r w:rsidRPr="002F4473">
        <w:rPr>
          <w:lang w:val="en-AU"/>
        </w:rPr>
        <w:t xml:space="preserve"> treated separately </w:t>
      </w:r>
      <w:r w:rsidR="37F10A5E" w:rsidRPr="002F4473">
        <w:rPr>
          <w:lang w:val="en-AU"/>
        </w:rPr>
        <w:t>through</w:t>
      </w:r>
      <w:r w:rsidRPr="002F4473">
        <w:rPr>
          <w:lang w:val="en-AU"/>
        </w:rPr>
        <w:t xml:space="preserve"> transitional arrangements</w:t>
      </w:r>
      <w:r w:rsidRPr="00DE1D0D">
        <w:rPr>
          <w:lang w:val="en-AU"/>
        </w:rPr>
        <w:t xml:space="preserve"> for community mental health</w:t>
      </w:r>
      <w:r w:rsidR="00F636F3" w:rsidRPr="00DE1D0D">
        <w:rPr>
          <w:rStyle w:val="FootnoteReference"/>
          <w:lang w:val="en-AU"/>
        </w:rPr>
        <w:footnoteReference w:id="3"/>
      </w:r>
      <w:r w:rsidR="00413B43" w:rsidRPr="00DE1D0D">
        <w:rPr>
          <w:lang w:val="en-AU"/>
        </w:rPr>
        <w:t>.</w:t>
      </w:r>
    </w:p>
    <w:p w14:paraId="7ABEA81A" w14:textId="64E5BB39" w:rsidR="00B73F6A" w:rsidRPr="00DE1D0D" w:rsidRDefault="00B73F6A" w:rsidP="00B73F6A">
      <w:pPr>
        <w:rPr>
          <w:lang w:val="en-AU"/>
        </w:rPr>
      </w:pPr>
      <w:r w:rsidRPr="00DE1D0D">
        <w:rPr>
          <w:b/>
          <w:bCs/>
          <w:lang w:val="en-AU"/>
        </w:rPr>
        <w:t>Appendix C</w:t>
      </w:r>
      <w:r w:rsidRPr="00DE1D0D">
        <w:rPr>
          <w:lang w:val="en-AU"/>
        </w:rPr>
        <w:t xml:space="preserve"> provides a summary of the NHCDC Round 2</w:t>
      </w:r>
      <w:r w:rsidR="000A704E" w:rsidRPr="00DE1D0D">
        <w:rPr>
          <w:lang w:val="en-AU"/>
        </w:rPr>
        <w:t>8</w:t>
      </w:r>
      <w:r w:rsidRPr="00DE1D0D">
        <w:rPr>
          <w:lang w:val="en-AU"/>
        </w:rPr>
        <w:t xml:space="preserve"> cost data received for 202</w:t>
      </w:r>
      <w:r w:rsidR="000A704E" w:rsidRPr="00DE1D0D">
        <w:rPr>
          <w:lang w:val="en-AU"/>
        </w:rPr>
        <w:t>3</w:t>
      </w:r>
      <w:r w:rsidRPr="00DE1D0D">
        <w:rPr>
          <w:lang w:val="en-AU"/>
        </w:rPr>
        <w:t>–2</w:t>
      </w:r>
      <w:r w:rsidR="000A704E" w:rsidRPr="00DE1D0D">
        <w:rPr>
          <w:lang w:val="en-AU"/>
        </w:rPr>
        <w:t>4</w:t>
      </w:r>
      <w:r w:rsidRPr="00DE1D0D">
        <w:rPr>
          <w:lang w:val="en-AU"/>
        </w:rPr>
        <w:t>.</w:t>
      </w:r>
    </w:p>
    <w:p w14:paraId="6C6F9E8E" w14:textId="7E1970A2" w:rsidR="00DC0E7B" w:rsidRPr="00DE1D0D" w:rsidRDefault="00B73F6A" w:rsidP="00B73F6A">
      <w:pPr>
        <w:rPr>
          <w:lang w:val="en-AU"/>
        </w:rPr>
      </w:pPr>
      <w:r w:rsidRPr="00DE1D0D">
        <w:rPr>
          <w:lang w:val="en-AU"/>
        </w:rPr>
        <w:t>The next stage in the process is to develop the 202</w:t>
      </w:r>
      <w:r w:rsidR="000A704E" w:rsidRPr="00DE1D0D">
        <w:rPr>
          <w:lang w:val="en-AU"/>
        </w:rPr>
        <w:t>3</w:t>
      </w:r>
      <w:r w:rsidRPr="00DE1D0D">
        <w:rPr>
          <w:lang w:val="en-AU"/>
        </w:rPr>
        <w:t>–2</w:t>
      </w:r>
      <w:r w:rsidR="000A704E" w:rsidRPr="00DE1D0D">
        <w:rPr>
          <w:lang w:val="en-AU"/>
        </w:rPr>
        <w:t>4</w:t>
      </w:r>
      <w:r w:rsidRPr="00DE1D0D">
        <w:rPr>
          <w:lang w:val="en-AU"/>
        </w:rPr>
        <w:t xml:space="preserve"> cost models. This process includes deriving the cost profiles, adjustments and relative weights of classes within each service stream. Development of the individual cost models are explained in further detail in the corresponding sections of this document.</w:t>
      </w:r>
    </w:p>
    <w:p w14:paraId="0A83EE27" w14:textId="09B84162" w:rsidR="00550C6C" w:rsidRPr="00DE1D0D" w:rsidRDefault="00550C6C" w:rsidP="006C0AD8">
      <w:pPr>
        <w:pStyle w:val="Heading3"/>
        <w:numPr>
          <w:ilvl w:val="2"/>
          <w:numId w:val="3"/>
        </w:numPr>
        <w:rPr>
          <w:lang w:val="en-AU"/>
        </w:rPr>
      </w:pPr>
      <w:r w:rsidRPr="00DE1D0D">
        <w:rPr>
          <w:lang w:val="en-AU"/>
        </w:rPr>
        <w:t>Conversion to a pricing model</w:t>
      </w:r>
    </w:p>
    <w:p w14:paraId="13030155" w14:textId="77777777" w:rsidR="0016102E" w:rsidRPr="00DE1D0D" w:rsidRDefault="0016102E" w:rsidP="0016102E">
      <w:pPr>
        <w:rPr>
          <w:lang w:val="en-AU"/>
        </w:rPr>
      </w:pPr>
      <w:r w:rsidRPr="00DE1D0D">
        <w:rPr>
          <w:lang w:val="en-AU"/>
        </w:rPr>
        <w:t>There are four steps in the transformation of each year’s cost model into its associated pricing model, namely:</w:t>
      </w:r>
    </w:p>
    <w:p w14:paraId="7556E242" w14:textId="4B432C0F" w:rsidR="0016102E" w:rsidRPr="00DE1D0D" w:rsidRDefault="0016102E" w:rsidP="006C0AD8">
      <w:pPr>
        <w:pStyle w:val="ListParagraph"/>
        <w:numPr>
          <w:ilvl w:val="0"/>
          <w:numId w:val="5"/>
        </w:numPr>
        <w:rPr>
          <w:lang w:val="en-AU"/>
        </w:rPr>
      </w:pPr>
      <w:r w:rsidRPr="00DE1D0D">
        <w:rPr>
          <w:lang w:val="en-AU"/>
        </w:rPr>
        <w:t>Identification and exclusion of costs and activity regarded under the NHRA as out-of-scope for the purpose of ABF.</w:t>
      </w:r>
    </w:p>
    <w:p w14:paraId="2132E9A7" w14:textId="61891986" w:rsidR="0016102E" w:rsidRPr="00DE1D0D" w:rsidRDefault="0016102E" w:rsidP="006C0AD8">
      <w:pPr>
        <w:pStyle w:val="ListParagraph"/>
        <w:numPr>
          <w:ilvl w:val="0"/>
          <w:numId w:val="5"/>
        </w:numPr>
        <w:rPr>
          <w:lang w:val="en-AU"/>
        </w:rPr>
      </w:pPr>
      <w:r w:rsidRPr="00DE1D0D">
        <w:rPr>
          <w:lang w:val="en-AU"/>
        </w:rPr>
        <w:t>Derivation of a reference cost (or standardised mean) used to transform the cost model into a cost weight model.</w:t>
      </w:r>
    </w:p>
    <w:p w14:paraId="393A5FE5" w14:textId="6AB38BD2" w:rsidR="0016102E" w:rsidRPr="00DE1D0D" w:rsidRDefault="0016102E" w:rsidP="006C0AD8">
      <w:pPr>
        <w:pStyle w:val="ListParagraph"/>
        <w:numPr>
          <w:ilvl w:val="0"/>
          <w:numId w:val="5"/>
        </w:numPr>
        <w:rPr>
          <w:lang w:val="en-AU"/>
        </w:rPr>
      </w:pPr>
      <w:r w:rsidRPr="00DE1D0D">
        <w:rPr>
          <w:lang w:val="en-AU"/>
        </w:rPr>
        <w:lastRenderedPageBreak/>
        <w:t xml:space="preserve">Derivation of an annual indexation rate used to inflate the cost model to a level reflective of the estimated cost of delivering hospital services in the year of the pricing model. </w:t>
      </w:r>
    </w:p>
    <w:p w14:paraId="0F7D9ED3" w14:textId="59F6D704" w:rsidR="0016102E" w:rsidRPr="00DE1D0D" w:rsidRDefault="0016102E" w:rsidP="006C0AD8">
      <w:pPr>
        <w:pStyle w:val="ListParagraph"/>
        <w:numPr>
          <w:ilvl w:val="0"/>
          <w:numId w:val="5"/>
        </w:numPr>
        <w:rPr>
          <w:lang w:val="en-AU"/>
        </w:rPr>
      </w:pPr>
      <w:r w:rsidRPr="00DE1D0D">
        <w:rPr>
          <w:lang w:val="en-AU"/>
        </w:rPr>
        <w:t>Transformation of the cost model to the pricing model using the results of the previous three steps.</w:t>
      </w:r>
    </w:p>
    <w:p w14:paraId="02540039" w14:textId="2764B681" w:rsidR="008609E0" w:rsidRPr="00DE1D0D" w:rsidRDefault="0016102E" w:rsidP="002B21EC">
      <w:pPr>
        <w:rPr>
          <w:lang w:val="en-AU"/>
        </w:rPr>
      </w:pPr>
      <w:r w:rsidRPr="00DE1D0D">
        <w:rPr>
          <w:lang w:val="en-AU"/>
        </w:rPr>
        <w:t>This is explained in further detail in Section 7.</w:t>
      </w:r>
      <w:r w:rsidR="008609E0" w:rsidRPr="00DE1D0D">
        <w:rPr>
          <w:lang w:val="en-AU"/>
        </w:rPr>
        <w:br w:type="page"/>
      </w:r>
    </w:p>
    <w:p w14:paraId="26644D97" w14:textId="77777777" w:rsidR="00D7548C" w:rsidRPr="00DE1D0D" w:rsidRDefault="00D7548C" w:rsidP="006C0AD8">
      <w:pPr>
        <w:pStyle w:val="Heading1"/>
        <w:numPr>
          <w:ilvl w:val="0"/>
          <w:numId w:val="3"/>
        </w:numPr>
        <w:rPr>
          <w:lang w:val="en-AU"/>
        </w:rPr>
      </w:pPr>
      <w:bookmarkStart w:id="8" w:name="_Toc224052096"/>
      <w:r w:rsidRPr="00DE1D0D">
        <w:rPr>
          <w:lang w:val="en-AU"/>
        </w:rPr>
        <w:lastRenderedPageBreak/>
        <w:t>Admitted acute care cost model</w:t>
      </w:r>
      <w:bookmarkEnd w:id="8"/>
    </w:p>
    <w:p w14:paraId="71015FB0" w14:textId="77777777" w:rsidR="00D7548C" w:rsidRPr="00DE1D0D" w:rsidRDefault="00D7548C" w:rsidP="006C0AD8">
      <w:pPr>
        <w:pStyle w:val="Heading2"/>
        <w:numPr>
          <w:ilvl w:val="1"/>
          <w:numId w:val="3"/>
        </w:numPr>
        <w:rPr>
          <w:lang w:val="en-AU"/>
        </w:rPr>
      </w:pPr>
      <w:bookmarkStart w:id="9" w:name="_Toc224052097"/>
      <w:r w:rsidRPr="00DE1D0D">
        <w:rPr>
          <w:lang w:val="en-AU"/>
        </w:rPr>
        <w:t>General issues</w:t>
      </w:r>
      <w:bookmarkEnd w:id="9"/>
    </w:p>
    <w:p w14:paraId="6AC05CE6" w14:textId="77777777" w:rsidR="00D7548C" w:rsidRPr="00DE1D0D" w:rsidRDefault="00D7548C" w:rsidP="00D7548C">
      <w:pPr>
        <w:pStyle w:val="Heading3"/>
        <w:rPr>
          <w:lang w:val="en-AU"/>
        </w:rPr>
      </w:pPr>
      <w:r w:rsidRPr="00DE1D0D">
        <w:rPr>
          <w:lang w:val="en-AU"/>
        </w:rPr>
        <w:t>2.1.1 Cost unit</w:t>
      </w:r>
    </w:p>
    <w:p w14:paraId="0E88D00C" w14:textId="4B5DB8EE" w:rsidR="00492339" w:rsidRPr="00DE1D0D" w:rsidRDefault="00492339" w:rsidP="00993740">
      <w:pPr>
        <w:rPr>
          <w:b/>
          <w:lang w:val="en-AU"/>
        </w:rPr>
      </w:pPr>
      <w:r w:rsidRPr="00DE1D0D">
        <w:rPr>
          <w:lang w:val="en-AU"/>
        </w:rPr>
        <w:t xml:space="preserve">An ‘episode of admitted patient care’ is the cost unit for admitted acute patients. It is ‘the period of admitted patient care… characterised by only one care type’, and covers the period of care from admission to separation </w:t>
      </w:r>
      <w:r w:rsidR="00202E91" w:rsidRPr="00DE1D0D">
        <w:rPr>
          <w:lang w:val="en-AU"/>
        </w:rPr>
        <w:t>(</w:t>
      </w:r>
      <w:r w:rsidRPr="00DE1D0D">
        <w:rPr>
          <w:lang w:val="en-AU"/>
        </w:rPr>
        <w:t xml:space="preserve">see Australian </w:t>
      </w:r>
      <w:r w:rsidRPr="00DE1D0D">
        <w:rPr>
          <w:bCs/>
          <w:lang w:val="en-AU"/>
        </w:rPr>
        <w:t>Institute of Health and Welfare’s Metadata Online Registry (METeOR) identifier 268956</w:t>
      </w:r>
      <w:r w:rsidR="00202E91" w:rsidRPr="00DE1D0D">
        <w:rPr>
          <w:lang w:val="en-AU"/>
        </w:rPr>
        <w:t>)</w:t>
      </w:r>
      <w:r w:rsidRPr="00DE1D0D">
        <w:rPr>
          <w:lang w:val="en-AU"/>
        </w:rPr>
        <w:t>.</w:t>
      </w:r>
    </w:p>
    <w:p w14:paraId="7BD62B62" w14:textId="1FEE2832" w:rsidR="00D7548C" w:rsidRPr="00DE1D0D" w:rsidRDefault="00D7548C" w:rsidP="00D7548C">
      <w:pPr>
        <w:pStyle w:val="Heading3"/>
        <w:rPr>
          <w:lang w:val="en-AU"/>
        </w:rPr>
      </w:pPr>
      <w:r w:rsidRPr="00DE1D0D">
        <w:rPr>
          <w:lang w:val="en-AU"/>
        </w:rPr>
        <w:t>2.1.2 In-scope activity</w:t>
      </w:r>
    </w:p>
    <w:p w14:paraId="73724A40" w14:textId="1CCA1D7F" w:rsidR="002546A3" w:rsidRPr="00DE1D0D" w:rsidRDefault="002546A3" w:rsidP="002546A3">
      <w:pPr>
        <w:rPr>
          <w:lang w:val="en-AU"/>
        </w:rPr>
      </w:pPr>
      <w:r w:rsidRPr="00DE1D0D">
        <w:rPr>
          <w:lang w:val="en-AU"/>
        </w:rPr>
        <w:t>There are three care types used to inform the admitted acute cost model</w:t>
      </w:r>
      <w:r w:rsidR="006A1D59" w:rsidRPr="00DE1D0D">
        <w:rPr>
          <w:rStyle w:val="FootnoteReference"/>
          <w:lang w:val="en-AU"/>
        </w:rPr>
        <w:footnoteReference w:id="4"/>
      </w:r>
      <w:r w:rsidRPr="00DE1D0D">
        <w:rPr>
          <w:lang w:val="en-AU"/>
        </w:rPr>
        <w:t>:</w:t>
      </w:r>
    </w:p>
    <w:p w14:paraId="029779AE" w14:textId="6F2FCDA5" w:rsidR="002546A3" w:rsidRPr="00DE1D0D" w:rsidRDefault="002546A3" w:rsidP="006C0AD8">
      <w:pPr>
        <w:pStyle w:val="ListParagraph"/>
        <w:numPr>
          <w:ilvl w:val="0"/>
          <w:numId w:val="31"/>
        </w:numPr>
        <w:rPr>
          <w:lang w:val="en-AU"/>
        </w:rPr>
      </w:pPr>
      <w:r w:rsidRPr="00DE1D0D">
        <w:rPr>
          <w:lang w:val="en-AU"/>
        </w:rPr>
        <w:t>Acute care</w:t>
      </w:r>
    </w:p>
    <w:p w14:paraId="0823C894" w14:textId="17F12B81" w:rsidR="002546A3" w:rsidRPr="00DE1D0D" w:rsidRDefault="002546A3" w:rsidP="006C0AD8">
      <w:pPr>
        <w:pStyle w:val="ListParagraph"/>
        <w:numPr>
          <w:ilvl w:val="0"/>
          <w:numId w:val="31"/>
        </w:numPr>
        <w:rPr>
          <w:lang w:val="en-AU"/>
        </w:rPr>
      </w:pPr>
      <w:r w:rsidRPr="00DE1D0D">
        <w:rPr>
          <w:lang w:val="en-AU"/>
        </w:rPr>
        <w:t>Newborn care</w:t>
      </w:r>
    </w:p>
    <w:p w14:paraId="5FD28A5E" w14:textId="1A1EB162" w:rsidR="002546A3" w:rsidRPr="00DE1D0D" w:rsidRDefault="002546A3" w:rsidP="006C0AD8">
      <w:pPr>
        <w:pStyle w:val="ListParagraph"/>
        <w:numPr>
          <w:ilvl w:val="0"/>
          <w:numId w:val="31"/>
        </w:numPr>
        <w:rPr>
          <w:lang w:val="en-AU"/>
        </w:rPr>
      </w:pPr>
      <w:r w:rsidRPr="00DE1D0D">
        <w:rPr>
          <w:lang w:val="en-AU"/>
        </w:rPr>
        <w:t>other forms of admitted patient care used to supplement data.</w:t>
      </w:r>
    </w:p>
    <w:p w14:paraId="2B131640" w14:textId="77777777" w:rsidR="002546A3" w:rsidRPr="00DE1D0D" w:rsidRDefault="002546A3" w:rsidP="002546A3">
      <w:pPr>
        <w:rPr>
          <w:lang w:val="en-AU"/>
        </w:rPr>
      </w:pPr>
      <w:r w:rsidRPr="00DE1D0D">
        <w:rPr>
          <w:lang w:val="en-AU"/>
        </w:rPr>
        <w:t>All episodes from all funding sources are included in the calculation of the cost weights. This approach is taken to ensure that the sample used for the development of national weighted activity unit (NWAU) is maximised and reflects the overall costs for the hospital. Only in-scope admitted acute episodes and associated relevant costs are included in the calculation of the NEP, as described in Section 7.</w:t>
      </w:r>
    </w:p>
    <w:p w14:paraId="16496534" w14:textId="77777777" w:rsidR="002546A3" w:rsidRPr="00DE1D0D" w:rsidRDefault="002546A3" w:rsidP="002546A3">
      <w:pPr>
        <w:rPr>
          <w:b/>
          <w:bCs/>
          <w:lang w:val="en-AU"/>
        </w:rPr>
      </w:pPr>
      <w:r w:rsidRPr="00DE1D0D">
        <w:rPr>
          <w:b/>
          <w:bCs/>
          <w:lang w:val="en-AU"/>
        </w:rPr>
        <w:t xml:space="preserve">In-scope costs </w:t>
      </w:r>
    </w:p>
    <w:p w14:paraId="18BC281A" w14:textId="77777777" w:rsidR="002546A3" w:rsidRPr="00DE1D0D" w:rsidRDefault="002546A3" w:rsidP="002546A3">
      <w:pPr>
        <w:rPr>
          <w:lang w:val="en-AU"/>
        </w:rPr>
      </w:pPr>
      <w:r w:rsidRPr="00DE1D0D">
        <w:rPr>
          <w:lang w:val="en-AU"/>
        </w:rPr>
        <w:t>Factors impacting scope of costs include:</w:t>
      </w:r>
    </w:p>
    <w:p w14:paraId="055B275E" w14:textId="280C5F49" w:rsidR="002546A3" w:rsidRPr="00DE1D0D" w:rsidRDefault="002546A3" w:rsidP="006C0AD8">
      <w:pPr>
        <w:pStyle w:val="ListParagraph"/>
        <w:numPr>
          <w:ilvl w:val="0"/>
          <w:numId w:val="32"/>
        </w:numPr>
        <w:rPr>
          <w:lang w:val="en-AU"/>
        </w:rPr>
      </w:pPr>
      <w:r w:rsidRPr="00DE1D0D">
        <w:rPr>
          <w:lang w:val="en-AU"/>
        </w:rPr>
        <w:t>Costs associated with the admitted episode where a patient is admitted through an emergency department that is within the scope of ABF for emergency care. This component of cost is separated from the acute episode and funded through the emergency care funding model.</w:t>
      </w:r>
    </w:p>
    <w:p w14:paraId="1502044A" w14:textId="6D1C308B" w:rsidR="002546A3" w:rsidRPr="00DE1D0D" w:rsidRDefault="002546A3" w:rsidP="006C0AD8">
      <w:pPr>
        <w:pStyle w:val="ListParagraph"/>
        <w:numPr>
          <w:ilvl w:val="0"/>
          <w:numId w:val="32"/>
        </w:numPr>
        <w:rPr>
          <w:lang w:val="en-AU"/>
        </w:rPr>
      </w:pPr>
      <w:r w:rsidRPr="00DE1D0D">
        <w:rPr>
          <w:lang w:val="en-AU"/>
        </w:rPr>
        <w:t>Depreciation and other capital costs (including leases) where reported, are removed.</w:t>
      </w:r>
    </w:p>
    <w:p w14:paraId="096B34C5" w14:textId="4453719B" w:rsidR="002546A3" w:rsidRPr="00DE1D0D" w:rsidRDefault="002546A3" w:rsidP="006C0AD8">
      <w:pPr>
        <w:pStyle w:val="ListParagraph"/>
        <w:numPr>
          <w:ilvl w:val="0"/>
          <w:numId w:val="32"/>
        </w:numPr>
        <w:rPr>
          <w:lang w:val="en-AU"/>
        </w:rPr>
      </w:pPr>
      <w:r w:rsidRPr="00DE1D0D">
        <w:rPr>
          <w:lang w:val="en-AU"/>
        </w:rPr>
        <w:t>Indirect costs for teaching, training and research (TTR) are included, but any direct TTR costs are excluded.</w:t>
      </w:r>
    </w:p>
    <w:p w14:paraId="624B510D" w14:textId="19882A59" w:rsidR="00D7548C" w:rsidRPr="00DE1D0D" w:rsidRDefault="002546A3" w:rsidP="006C0AD8">
      <w:pPr>
        <w:pStyle w:val="ListParagraph"/>
        <w:numPr>
          <w:ilvl w:val="0"/>
          <w:numId w:val="32"/>
        </w:numPr>
        <w:rPr>
          <w:lang w:val="en-AU"/>
        </w:rPr>
      </w:pPr>
      <w:r w:rsidRPr="00DE1D0D">
        <w:rPr>
          <w:lang w:val="en-AU"/>
        </w:rPr>
        <w:t>Identified blood costs and Commonwealth pharmaceutical payments are removed.</w:t>
      </w:r>
    </w:p>
    <w:p w14:paraId="7E7142B3" w14:textId="77777777" w:rsidR="00D7548C" w:rsidRPr="00DE1D0D" w:rsidRDefault="00D7548C" w:rsidP="00D7548C">
      <w:pPr>
        <w:pStyle w:val="Heading3"/>
        <w:rPr>
          <w:lang w:val="en-AU"/>
        </w:rPr>
      </w:pPr>
      <w:r w:rsidRPr="00DE1D0D">
        <w:rPr>
          <w:lang w:val="en-AU"/>
        </w:rPr>
        <w:lastRenderedPageBreak/>
        <w:t>2.1.3 Classification</w:t>
      </w:r>
    </w:p>
    <w:p w14:paraId="5A18CB35" w14:textId="52C865E7" w:rsidR="00D7548C" w:rsidRPr="00DE1D0D" w:rsidRDefault="005463A6" w:rsidP="00D7548C">
      <w:pPr>
        <w:rPr>
          <w:lang w:val="en-AU"/>
        </w:rPr>
      </w:pPr>
      <w:r w:rsidRPr="00DE1D0D">
        <w:rPr>
          <w:lang w:val="en-AU"/>
        </w:rPr>
        <w:t>Australian Refined Diagnosis Related Groups (AR-DRGs) are used to classify admitted acute care. The version applied for pricing in 202</w:t>
      </w:r>
      <w:r w:rsidR="00516666" w:rsidRPr="00DE1D0D">
        <w:rPr>
          <w:lang w:val="en-AU"/>
        </w:rPr>
        <w:t>6</w:t>
      </w:r>
      <w:r w:rsidRPr="00DE1D0D">
        <w:rPr>
          <w:lang w:val="en-AU"/>
        </w:rPr>
        <w:t>–2</w:t>
      </w:r>
      <w:r w:rsidR="00516666" w:rsidRPr="00DE1D0D">
        <w:rPr>
          <w:lang w:val="en-AU"/>
        </w:rPr>
        <w:t>7</w:t>
      </w:r>
      <w:r w:rsidRPr="00DE1D0D">
        <w:rPr>
          <w:lang w:val="en-AU"/>
        </w:rPr>
        <w:t xml:space="preserve"> is AR-DRG Version 1</w:t>
      </w:r>
      <w:r w:rsidR="00516666" w:rsidRPr="00DE1D0D">
        <w:rPr>
          <w:lang w:val="en-AU"/>
        </w:rPr>
        <w:t>2</w:t>
      </w:r>
      <w:r w:rsidRPr="00DE1D0D">
        <w:rPr>
          <w:lang w:val="en-AU"/>
        </w:rPr>
        <w:t>.0.</w:t>
      </w:r>
    </w:p>
    <w:p w14:paraId="0438859A" w14:textId="77777777" w:rsidR="00D7548C" w:rsidRPr="00DE1D0D" w:rsidRDefault="00D7548C" w:rsidP="006C0AD8">
      <w:pPr>
        <w:pStyle w:val="Heading2"/>
        <w:numPr>
          <w:ilvl w:val="1"/>
          <w:numId w:val="3"/>
        </w:numPr>
        <w:rPr>
          <w:lang w:val="en-AU"/>
        </w:rPr>
      </w:pPr>
      <w:bookmarkStart w:id="10" w:name="_Toc224052098"/>
      <w:r w:rsidRPr="00DE1D0D">
        <w:rPr>
          <w:lang w:val="en-AU"/>
        </w:rPr>
        <w:t>Analysis of costs to derive NWAU for admitted acute care</w:t>
      </w:r>
      <w:bookmarkEnd w:id="10"/>
    </w:p>
    <w:p w14:paraId="6432A53F" w14:textId="7DC81281" w:rsidR="00204BD5" w:rsidRPr="00DE1D0D" w:rsidRDefault="00204BD5" w:rsidP="00204BD5">
      <w:pPr>
        <w:rPr>
          <w:lang w:val="en-AU"/>
        </w:rPr>
      </w:pPr>
      <w:r w:rsidRPr="00DE1D0D">
        <w:rPr>
          <w:lang w:val="en-AU"/>
        </w:rPr>
        <w:t>This section provides an overview of the steps involved in developing the NWAU for admitted acute care. Detailed information in relation to each of the components of the model is included below. In summary, the steps involved in developing the NWAU for admitted acute care are:</w:t>
      </w:r>
    </w:p>
    <w:p w14:paraId="05FA465F" w14:textId="334A22CC" w:rsidR="00204BD5" w:rsidRPr="00DE1D0D" w:rsidRDefault="00204BD5" w:rsidP="009C1EA3">
      <w:pPr>
        <w:pStyle w:val="ListParagraph"/>
        <w:numPr>
          <w:ilvl w:val="0"/>
          <w:numId w:val="33"/>
        </w:numPr>
        <w:rPr>
          <w:lang w:val="en-AU"/>
        </w:rPr>
      </w:pPr>
      <w:r w:rsidRPr="00DE1D0D">
        <w:rPr>
          <w:lang w:val="en-AU"/>
        </w:rPr>
        <w:t>Prepare data, including the removal of other Commonwealth expenditure (in particular the pharmaceutical and blood programs).</w:t>
      </w:r>
    </w:p>
    <w:p w14:paraId="6D6A4DE0" w14:textId="7FF34995" w:rsidR="00204BD5" w:rsidRPr="00DE1D0D" w:rsidRDefault="00204BD5" w:rsidP="009C1EA3">
      <w:pPr>
        <w:pStyle w:val="ListParagraph"/>
        <w:numPr>
          <w:ilvl w:val="0"/>
          <w:numId w:val="33"/>
        </w:numPr>
        <w:rPr>
          <w:lang w:val="en-AU"/>
        </w:rPr>
      </w:pPr>
      <w:r w:rsidRPr="00DE1D0D">
        <w:rPr>
          <w:lang w:val="en-AU"/>
        </w:rPr>
        <w:t>Incorporate posthumous organ donation activity costs.</w:t>
      </w:r>
    </w:p>
    <w:p w14:paraId="223A8064" w14:textId="0E550E0B" w:rsidR="00204BD5" w:rsidRPr="00DE1D0D" w:rsidRDefault="00204BD5" w:rsidP="009C1EA3">
      <w:pPr>
        <w:pStyle w:val="ListParagraph"/>
        <w:numPr>
          <w:ilvl w:val="0"/>
          <w:numId w:val="33"/>
        </w:numPr>
        <w:rPr>
          <w:lang w:val="en-AU"/>
        </w:rPr>
      </w:pPr>
      <w:r w:rsidRPr="00DE1D0D">
        <w:rPr>
          <w:lang w:val="en-AU"/>
        </w:rPr>
        <w:t>Incorporate private patient costs from hospital casemix protocol (HCP) data where there is evidence they have not been provided as part of the NHCDC.</w:t>
      </w:r>
    </w:p>
    <w:p w14:paraId="395C331A" w14:textId="21F115D1" w:rsidR="00204BD5" w:rsidRPr="00DE1D0D" w:rsidRDefault="00204BD5" w:rsidP="009C1EA3">
      <w:pPr>
        <w:pStyle w:val="ListParagraph"/>
        <w:numPr>
          <w:ilvl w:val="0"/>
          <w:numId w:val="33"/>
        </w:numPr>
        <w:rPr>
          <w:lang w:val="en-AU"/>
        </w:rPr>
      </w:pPr>
      <w:r w:rsidRPr="00DE1D0D">
        <w:rPr>
          <w:lang w:val="en-AU"/>
        </w:rPr>
        <w:t>Stratify and weight cost data to activity data.</w:t>
      </w:r>
    </w:p>
    <w:p w14:paraId="21213DD2" w14:textId="6BBEDCFE" w:rsidR="00204BD5" w:rsidRPr="00DE1D0D" w:rsidRDefault="00204BD5" w:rsidP="009C1EA3">
      <w:pPr>
        <w:pStyle w:val="ListParagraph"/>
        <w:numPr>
          <w:ilvl w:val="0"/>
          <w:numId w:val="33"/>
        </w:numPr>
        <w:rPr>
          <w:lang w:val="en-AU"/>
        </w:rPr>
      </w:pPr>
      <w:r w:rsidRPr="00DE1D0D">
        <w:rPr>
          <w:lang w:val="en-AU"/>
        </w:rPr>
        <w:t>Calculate inlier bounds from activity data.</w:t>
      </w:r>
    </w:p>
    <w:p w14:paraId="134D5ECF" w14:textId="4E593C40" w:rsidR="00204BD5" w:rsidRPr="00DE1D0D" w:rsidRDefault="00204BD5" w:rsidP="009C1EA3">
      <w:pPr>
        <w:pStyle w:val="ListParagraph"/>
        <w:numPr>
          <w:ilvl w:val="0"/>
          <w:numId w:val="33"/>
        </w:numPr>
        <w:rPr>
          <w:lang w:val="en-AU"/>
        </w:rPr>
      </w:pPr>
      <w:r w:rsidRPr="00DE1D0D">
        <w:rPr>
          <w:lang w:val="en-AU"/>
        </w:rPr>
        <w:t>Classify episodes into relevant categories including inliers, short-stay and long-stay outliers, designated same-day AR-DRGs, paediatric status, Indigenous status and remoteness area status and establishments reporting radiotherapy procedures.</w:t>
      </w:r>
    </w:p>
    <w:p w14:paraId="1A3AE38C" w14:textId="6715AFF7" w:rsidR="00204BD5" w:rsidRPr="00DE1D0D" w:rsidRDefault="00204BD5" w:rsidP="009C1EA3">
      <w:pPr>
        <w:pStyle w:val="ListParagraph"/>
        <w:numPr>
          <w:ilvl w:val="0"/>
          <w:numId w:val="33"/>
        </w:numPr>
        <w:rPr>
          <w:lang w:val="en-AU"/>
        </w:rPr>
      </w:pPr>
      <w:r w:rsidRPr="00DE1D0D">
        <w:rPr>
          <w:lang w:val="en-AU"/>
        </w:rPr>
        <w:t>Determine cost level for intensive care unit (ICU) adjustment and deduct associated costs.</w:t>
      </w:r>
    </w:p>
    <w:p w14:paraId="60383C1D" w14:textId="5F132A50" w:rsidR="00204BD5" w:rsidRPr="00DE1D0D" w:rsidRDefault="00204BD5" w:rsidP="009C1EA3">
      <w:pPr>
        <w:pStyle w:val="ListParagraph"/>
        <w:numPr>
          <w:ilvl w:val="0"/>
          <w:numId w:val="33"/>
        </w:numPr>
        <w:rPr>
          <w:lang w:val="en-AU"/>
        </w:rPr>
      </w:pPr>
      <w:r w:rsidRPr="00DE1D0D">
        <w:rPr>
          <w:lang w:val="en-AU"/>
        </w:rPr>
        <w:t>Derive initial parameters for AR-DRG inlier/outlier model and ensure predicted costs align with actual costs by AR-DRG.</w:t>
      </w:r>
    </w:p>
    <w:p w14:paraId="6866FE99" w14:textId="716F2C56" w:rsidR="00204BD5" w:rsidRPr="00DE1D0D" w:rsidRDefault="00204BD5" w:rsidP="009C1EA3">
      <w:pPr>
        <w:pStyle w:val="ListParagraph"/>
        <w:numPr>
          <w:ilvl w:val="0"/>
          <w:numId w:val="33"/>
        </w:numPr>
        <w:rPr>
          <w:lang w:val="en-AU"/>
        </w:rPr>
      </w:pPr>
      <w:r w:rsidRPr="00DE1D0D">
        <w:rPr>
          <w:lang w:val="en-AU"/>
        </w:rPr>
        <w:t>Derive paediatric adjustment, Indigenous adjustment, remoteness adjustment, radiotherapy adjustment and dialysis adjustment.</w:t>
      </w:r>
    </w:p>
    <w:p w14:paraId="4CF263EC" w14:textId="149E8D36" w:rsidR="00204BD5" w:rsidRPr="00DE1D0D" w:rsidRDefault="00204BD5" w:rsidP="009C1EA3">
      <w:pPr>
        <w:pStyle w:val="ListParagraph"/>
        <w:numPr>
          <w:ilvl w:val="0"/>
          <w:numId w:val="33"/>
        </w:numPr>
        <w:rPr>
          <w:lang w:val="en-AU"/>
        </w:rPr>
      </w:pPr>
      <w:r w:rsidRPr="00DE1D0D">
        <w:rPr>
          <w:lang w:val="en-AU"/>
        </w:rPr>
        <w:t>Derive private patient service adjustment and private patient accommodation adjustment.</w:t>
      </w:r>
    </w:p>
    <w:p w14:paraId="09F02416" w14:textId="4C19A207" w:rsidR="00204BD5" w:rsidRPr="00DE1D0D" w:rsidRDefault="00204BD5" w:rsidP="009C1EA3">
      <w:pPr>
        <w:pStyle w:val="ListParagraph"/>
        <w:numPr>
          <w:ilvl w:val="0"/>
          <w:numId w:val="33"/>
        </w:numPr>
        <w:rPr>
          <w:lang w:val="en-AU"/>
        </w:rPr>
      </w:pPr>
      <w:r w:rsidRPr="00DE1D0D">
        <w:rPr>
          <w:lang w:val="en-AU"/>
        </w:rPr>
        <w:t>Incorporate data trimmed in data preparation process (outlier samples of cost data).</w:t>
      </w:r>
    </w:p>
    <w:p w14:paraId="5CA5212E" w14:textId="171E3E44" w:rsidR="00204BD5" w:rsidRPr="00DE1D0D" w:rsidRDefault="00204BD5" w:rsidP="009C1EA3">
      <w:pPr>
        <w:pStyle w:val="ListParagraph"/>
        <w:numPr>
          <w:ilvl w:val="0"/>
          <w:numId w:val="33"/>
        </w:numPr>
        <w:rPr>
          <w:lang w:val="en-AU"/>
        </w:rPr>
      </w:pPr>
      <w:r w:rsidRPr="00DE1D0D">
        <w:rPr>
          <w:lang w:val="en-AU"/>
        </w:rPr>
        <w:t>Convert price weights and assign NWAU.</w:t>
      </w:r>
    </w:p>
    <w:p w14:paraId="45F6BC99" w14:textId="14AF7035" w:rsidR="00204BD5" w:rsidRPr="00DE1D0D" w:rsidRDefault="00204BD5" w:rsidP="009C1EA3">
      <w:pPr>
        <w:pStyle w:val="ListParagraph"/>
        <w:numPr>
          <w:ilvl w:val="0"/>
          <w:numId w:val="33"/>
        </w:numPr>
        <w:rPr>
          <w:lang w:val="en-AU"/>
        </w:rPr>
      </w:pPr>
      <w:r w:rsidRPr="00DE1D0D">
        <w:rPr>
          <w:lang w:val="en-AU"/>
        </w:rPr>
        <w:t>Apply stabilisation of acute weights.</w:t>
      </w:r>
    </w:p>
    <w:p w14:paraId="076A1427" w14:textId="7B1F608E" w:rsidR="00D7548C" w:rsidRPr="00DE1D0D" w:rsidRDefault="00204BD5" w:rsidP="00204BD5">
      <w:pPr>
        <w:rPr>
          <w:lang w:val="en-AU"/>
        </w:rPr>
      </w:pPr>
      <w:r w:rsidRPr="00DE1D0D">
        <w:rPr>
          <w:lang w:val="en-AU"/>
        </w:rPr>
        <w:t>These steps are described in further detail in the following sections.</w:t>
      </w:r>
    </w:p>
    <w:p w14:paraId="0B93E048" w14:textId="77777777" w:rsidR="00D7548C" w:rsidRPr="00DE1D0D" w:rsidRDefault="00D7548C" w:rsidP="00D7548C">
      <w:pPr>
        <w:pStyle w:val="Heading3"/>
        <w:rPr>
          <w:lang w:val="en-AU"/>
        </w:rPr>
      </w:pPr>
      <w:r w:rsidRPr="00DE1D0D">
        <w:rPr>
          <w:lang w:val="en-AU"/>
        </w:rPr>
        <w:t>2.2.1 Data preparation</w:t>
      </w:r>
    </w:p>
    <w:p w14:paraId="39A183E4" w14:textId="201D1FD1" w:rsidR="00DC0777" w:rsidRPr="00DE1D0D" w:rsidRDefault="00DC0777" w:rsidP="00DC0777">
      <w:pPr>
        <w:rPr>
          <w:lang w:val="en-AU"/>
        </w:rPr>
      </w:pPr>
      <w:r w:rsidRPr="00DE1D0D">
        <w:rPr>
          <w:lang w:val="en-AU"/>
        </w:rPr>
        <w:t xml:space="preserve">The </w:t>
      </w:r>
      <w:r w:rsidR="1ADB0FE2" w:rsidRPr="00DE1D0D">
        <w:rPr>
          <w:lang w:val="en-AU"/>
        </w:rPr>
        <w:t>202</w:t>
      </w:r>
      <w:r w:rsidR="00D74820" w:rsidRPr="00DE1D0D">
        <w:rPr>
          <w:lang w:val="en-AU"/>
        </w:rPr>
        <w:t>3</w:t>
      </w:r>
      <w:r w:rsidR="1ADB0FE2" w:rsidRPr="00DE1D0D">
        <w:rPr>
          <w:lang w:val="en-AU"/>
        </w:rPr>
        <w:t>–2</w:t>
      </w:r>
      <w:r w:rsidR="00D74820" w:rsidRPr="00DE1D0D">
        <w:rPr>
          <w:lang w:val="en-AU"/>
        </w:rPr>
        <w:t>4</w:t>
      </w:r>
      <w:r w:rsidRPr="00DE1D0D">
        <w:rPr>
          <w:lang w:val="en-AU"/>
        </w:rPr>
        <w:t xml:space="preserve"> NHCDC data is first adjusted to remove those costs associated with spending under other Commonwealth programs. Costs associated with the Commonwealth’s pharmaceutical programs are identified by matching the NHCDC at the patient level with a record of the Commonwealth pharmaceutical payments. The residual unmatched payments are apportioned according to the distribution of costs associated with the matched records. All reported blood costs are removed from the NHCDC. The amounts deducted from the reported costs are identified in Chapter 2 of the National Efficient Price Determination </w:t>
      </w:r>
      <w:r w:rsidR="1ADB0FE2" w:rsidRPr="00DE1D0D">
        <w:rPr>
          <w:lang w:val="en-AU"/>
        </w:rPr>
        <w:t>202</w:t>
      </w:r>
      <w:r w:rsidR="00D74820" w:rsidRPr="00DE1D0D">
        <w:rPr>
          <w:lang w:val="en-AU"/>
        </w:rPr>
        <w:t>6</w:t>
      </w:r>
      <w:r w:rsidR="1ADB0FE2" w:rsidRPr="00DE1D0D">
        <w:rPr>
          <w:lang w:val="en-AU"/>
        </w:rPr>
        <w:t>–2</w:t>
      </w:r>
      <w:r w:rsidR="00D74820" w:rsidRPr="00DE1D0D">
        <w:rPr>
          <w:lang w:val="en-AU"/>
        </w:rPr>
        <w:t>7</w:t>
      </w:r>
      <w:r w:rsidR="1ADB0FE2" w:rsidRPr="00DE1D0D">
        <w:rPr>
          <w:lang w:val="en-AU"/>
        </w:rPr>
        <w:t>.</w:t>
      </w:r>
    </w:p>
    <w:p w14:paraId="430FE1E7" w14:textId="0F65D6D3" w:rsidR="00D7548C" w:rsidRPr="00DE1D0D" w:rsidRDefault="001E0EBB" w:rsidP="00DC0777">
      <w:pPr>
        <w:rPr>
          <w:lang w:val="en-AU"/>
        </w:rPr>
      </w:pPr>
      <w:r w:rsidRPr="00DE1D0D">
        <w:rPr>
          <w:lang w:val="en-AU"/>
        </w:rPr>
        <w:fldChar w:fldCharType="begin"/>
      </w:r>
      <w:r w:rsidRPr="00DE1D0D">
        <w:rPr>
          <w:lang w:val="en-AU"/>
        </w:rPr>
        <w:instrText xml:space="preserve"> REF _Ref171596413 \h  \* MERGEFORMAT </w:instrText>
      </w:r>
      <w:r w:rsidRPr="00DE1D0D">
        <w:rPr>
          <w:lang w:val="en-AU"/>
        </w:rPr>
      </w:r>
      <w:r w:rsidRPr="00DE1D0D">
        <w:rPr>
          <w:lang w:val="en-AU"/>
        </w:rPr>
        <w:fldChar w:fldCharType="separate"/>
      </w:r>
      <w:r w:rsidR="00F57FD2" w:rsidRPr="00F57FD2">
        <w:rPr>
          <w:lang w:val="en-AU"/>
        </w:rPr>
        <w:t>Table 1</w:t>
      </w:r>
      <w:r w:rsidRPr="00DE1D0D">
        <w:rPr>
          <w:lang w:val="en-AU"/>
        </w:rPr>
        <w:fldChar w:fldCharType="end"/>
      </w:r>
      <w:r w:rsidR="00DC0777" w:rsidRPr="00DE1D0D">
        <w:rPr>
          <w:lang w:val="en-AU"/>
        </w:rPr>
        <w:t xml:space="preserve"> shows the trimming stages and the number of episodes trimmed at each stage of the data preparation process.</w:t>
      </w:r>
    </w:p>
    <w:p w14:paraId="30CF2FF5" w14:textId="78B14C0A" w:rsidR="00FA3E89" w:rsidRPr="00DE1D0D" w:rsidRDefault="00FA3E89" w:rsidP="00FA3E89">
      <w:pPr>
        <w:pStyle w:val="Caption"/>
        <w:keepNext/>
        <w:rPr>
          <w:i w:val="0"/>
          <w:iCs w:val="0"/>
          <w:color w:val="104F99" w:themeColor="accent2"/>
          <w:sz w:val="22"/>
          <w:szCs w:val="22"/>
          <w:lang w:val="en-AU"/>
        </w:rPr>
      </w:pPr>
      <w:bookmarkStart w:id="11" w:name="_Ref171596413"/>
      <w:r w:rsidRPr="00DE1D0D">
        <w:rPr>
          <w:i w:val="0"/>
          <w:iCs w:val="0"/>
          <w:color w:val="104F99" w:themeColor="accent2"/>
          <w:sz w:val="22"/>
          <w:szCs w:val="22"/>
          <w:lang w:val="en-AU"/>
        </w:rPr>
        <w:lastRenderedPageBreak/>
        <w:t xml:space="preserve">Table </w:t>
      </w:r>
      <w:r w:rsidRPr="00DE1D0D">
        <w:rPr>
          <w:i w:val="0"/>
          <w:iCs w:val="0"/>
          <w:color w:val="104F99" w:themeColor="accent2"/>
          <w:sz w:val="22"/>
          <w:szCs w:val="22"/>
          <w:lang w:val="en-AU"/>
        </w:rPr>
        <w:fldChar w:fldCharType="begin"/>
      </w:r>
      <w:r w:rsidRPr="00DE1D0D">
        <w:rPr>
          <w:i w:val="0"/>
          <w:iCs w:val="0"/>
          <w:color w:val="104F99" w:themeColor="accent2"/>
          <w:sz w:val="22"/>
          <w:szCs w:val="22"/>
          <w:lang w:val="en-AU"/>
        </w:rPr>
        <w:instrText xml:space="preserve"> SEQ Table \* ARABIC </w:instrText>
      </w:r>
      <w:r w:rsidRPr="00DE1D0D">
        <w:rPr>
          <w:i w:val="0"/>
          <w:iCs w:val="0"/>
          <w:color w:val="104F99" w:themeColor="accent2"/>
          <w:sz w:val="22"/>
          <w:szCs w:val="22"/>
          <w:lang w:val="en-AU"/>
        </w:rPr>
        <w:fldChar w:fldCharType="separate"/>
      </w:r>
      <w:r w:rsidR="00F57FD2">
        <w:rPr>
          <w:i w:val="0"/>
          <w:iCs w:val="0"/>
          <w:noProof/>
          <w:color w:val="104F99" w:themeColor="accent2"/>
          <w:sz w:val="22"/>
          <w:szCs w:val="22"/>
          <w:lang w:val="en-AU"/>
        </w:rPr>
        <w:t>1</w:t>
      </w:r>
      <w:r w:rsidRPr="00DE1D0D">
        <w:rPr>
          <w:i w:val="0"/>
          <w:iCs w:val="0"/>
          <w:color w:val="104F99" w:themeColor="accent2"/>
          <w:sz w:val="22"/>
          <w:szCs w:val="22"/>
          <w:lang w:val="en-AU"/>
        </w:rPr>
        <w:fldChar w:fldCharType="end"/>
      </w:r>
      <w:bookmarkEnd w:id="11"/>
      <w:r w:rsidRPr="00DE1D0D">
        <w:rPr>
          <w:i w:val="0"/>
          <w:iCs w:val="0"/>
          <w:color w:val="104F99" w:themeColor="accent2"/>
          <w:sz w:val="22"/>
          <w:szCs w:val="22"/>
          <w:lang w:val="en-AU"/>
        </w:rPr>
        <w:t xml:space="preserve">: Number of episodes trimmed at each data preparation </w:t>
      </w:r>
      <w:r w:rsidR="00D90387" w:rsidRPr="00DE1D0D">
        <w:rPr>
          <w:i w:val="0"/>
          <w:iCs w:val="0"/>
          <w:color w:val="104F99" w:themeColor="accent2"/>
          <w:sz w:val="22"/>
          <w:szCs w:val="22"/>
          <w:lang w:val="en-AU"/>
        </w:rPr>
        <w:t>stage.</w:t>
      </w:r>
    </w:p>
    <w:tbl>
      <w:tblPr>
        <w:tblStyle w:val="TableGrid"/>
        <w:tblW w:w="9777" w:type="dxa"/>
        <w:tblLook w:val="04A0" w:firstRow="1" w:lastRow="0" w:firstColumn="1" w:lastColumn="0" w:noHBand="0" w:noVBand="1"/>
      </w:tblPr>
      <w:tblGrid>
        <w:gridCol w:w="279"/>
        <w:gridCol w:w="7938"/>
        <w:gridCol w:w="1560"/>
      </w:tblGrid>
      <w:tr w:rsidR="00765A29" w:rsidRPr="00DE1D0D" w14:paraId="53A0474E" w14:textId="77777777" w:rsidTr="3A2B95B9">
        <w:trPr>
          <w:trHeight w:val="567"/>
        </w:trPr>
        <w:tc>
          <w:tcPr>
            <w:tcW w:w="8217" w:type="dxa"/>
            <w:gridSpan w:val="2"/>
            <w:tcBorders>
              <w:top w:val="single" w:sz="4" w:space="0" w:color="FFFFFF" w:themeColor="accent6"/>
              <w:left w:val="single" w:sz="4" w:space="0" w:color="FFFFFF" w:themeColor="accent6"/>
              <w:bottom w:val="single" w:sz="4" w:space="0" w:color="104F99" w:themeColor="accent2"/>
              <w:right w:val="single" w:sz="4" w:space="0" w:color="FFFFFF" w:themeColor="accent6"/>
            </w:tcBorders>
            <w:shd w:val="clear" w:color="auto" w:fill="15272F" w:themeFill="accent1"/>
            <w:vAlign w:val="center"/>
          </w:tcPr>
          <w:p w14:paraId="06627091" w14:textId="05917B39" w:rsidR="000D4ED7" w:rsidRPr="00DE1D0D" w:rsidRDefault="00E62037" w:rsidP="00DC52B2">
            <w:pPr>
              <w:rPr>
                <w:b/>
                <w:bCs/>
                <w:color w:val="FFFFFF" w:themeColor="accent6"/>
                <w:sz w:val="20"/>
                <w:szCs w:val="20"/>
                <w:lang w:val="en-AU"/>
              </w:rPr>
            </w:pPr>
            <w:r w:rsidRPr="00DE1D0D">
              <w:rPr>
                <w:b/>
                <w:bCs/>
                <w:color w:val="FFFFFF" w:themeColor="accent6"/>
                <w:sz w:val="20"/>
                <w:szCs w:val="20"/>
                <w:lang w:val="en-AU"/>
              </w:rPr>
              <w:t>Trimming stage</w:t>
            </w:r>
          </w:p>
        </w:tc>
        <w:tc>
          <w:tcPr>
            <w:tcW w:w="1560" w:type="dxa"/>
            <w:tcBorders>
              <w:top w:val="single" w:sz="4" w:space="0" w:color="FFFFFF" w:themeColor="accent6"/>
              <w:left w:val="single" w:sz="4" w:space="0" w:color="FFFFFF" w:themeColor="accent6"/>
              <w:bottom w:val="single" w:sz="4" w:space="0" w:color="104F99" w:themeColor="accent2"/>
              <w:right w:val="single" w:sz="4" w:space="0" w:color="FFFFFF" w:themeColor="accent6"/>
            </w:tcBorders>
            <w:shd w:val="clear" w:color="auto" w:fill="15272F" w:themeFill="accent1"/>
            <w:vAlign w:val="center"/>
          </w:tcPr>
          <w:p w14:paraId="0985231A" w14:textId="63EB379A" w:rsidR="000D4ED7" w:rsidRPr="00DE1D0D" w:rsidRDefault="00E62037" w:rsidP="00DC52B2">
            <w:pPr>
              <w:jc w:val="center"/>
              <w:rPr>
                <w:b/>
                <w:bCs/>
                <w:color w:val="FFFFFF" w:themeColor="accent6"/>
                <w:sz w:val="20"/>
                <w:szCs w:val="20"/>
                <w:lang w:val="en-AU"/>
              </w:rPr>
            </w:pPr>
            <w:r w:rsidRPr="00DE1D0D">
              <w:rPr>
                <w:b/>
                <w:bCs/>
                <w:color w:val="FFFFFF" w:themeColor="accent6"/>
                <w:sz w:val="20"/>
                <w:szCs w:val="20"/>
                <w:lang w:val="en-AU"/>
              </w:rPr>
              <w:t>Episodes</w:t>
            </w:r>
          </w:p>
        </w:tc>
      </w:tr>
      <w:tr w:rsidR="00274C65" w:rsidRPr="00DE1D0D" w14:paraId="7F9CC2EE" w14:textId="77777777" w:rsidTr="3A2B95B9">
        <w:trPr>
          <w:trHeight w:val="567"/>
        </w:trPr>
        <w:tc>
          <w:tcPr>
            <w:tcW w:w="8217" w:type="dxa"/>
            <w:gridSpan w:val="2"/>
            <w:tcBorders>
              <w:top w:val="single" w:sz="4" w:space="0" w:color="104F99" w:themeColor="accent2"/>
              <w:left w:val="single" w:sz="4" w:space="0" w:color="FFFFFF" w:themeColor="accent6"/>
              <w:bottom w:val="single" w:sz="4" w:space="0" w:color="D9D9D9" w:themeColor="accent6" w:themeShade="D9"/>
              <w:right w:val="single" w:sz="4" w:space="0" w:color="FFFFFF" w:themeColor="accent6"/>
            </w:tcBorders>
            <w:shd w:val="clear" w:color="auto" w:fill="DFEBF1" w:themeFill="accent1" w:themeFillTint="1A"/>
            <w:vAlign w:val="center"/>
          </w:tcPr>
          <w:p w14:paraId="0D26F7BF" w14:textId="73420440" w:rsidR="000D4ED7" w:rsidRPr="00DE1D0D" w:rsidRDefault="00403F81" w:rsidP="00210E7A">
            <w:pPr>
              <w:rPr>
                <w:sz w:val="20"/>
                <w:szCs w:val="20"/>
                <w:lang w:val="en-AU"/>
              </w:rPr>
            </w:pPr>
            <w:r w:rsidRPr="00DE1D0D">
              <w:rPr>
                <w:sz w:val="20"/>
                <w:szCs w:val="20"/>
                <w:lang w:val="en-AU"/>
              </w:rPr>
              <w:t xml:space="preserve">(a) </w:t>
            </w:r>
            <w:r w:rsidR="00E62037" w:rsidRPr="00DE1D0D">
              <w:rPr>
                <w:sz w:val="20"/>
                <w:szCs w:val="20"/>
                <w:lang w:val="en-AU"/>
              </w:rPr>
              <w:t>Initial activity-level cost sample of admitted acute records</w:t>
            </w:r>
          </w:p>
        </w:tc>
        <w:tc>
          <w:tcPr>
            <w:tcW w:w="1560" w:type="dxa"/>
            <w:tcBorders>
              <w:top w:val="single" w:sz="4" w:space="0" w:color="104F99" w:themeColor="accent2"/>
              <w:left w:val="single" w:sz="4" w:space="0" w:color="FFFFFF" w:themeColor="accent6"/>
              <w:bottom w:val="single" w:sz="4" w:space="0" w:color="D9D9D9" w:themeColor="accent6" w:themeShade="D9"/>
              <w:right w:val="single" w:sz="4" w:space="0" w:color="FFFFFF" w:themeColor="accent6"/>
            </w:tcBorders>
            <w:shd w:val="clear" w:color="auto" w:fill="DFEBF1" w:themeFill="accent1" w:themeFillTint="1A"/>
            <w:vAlign w:val="center"/>
          </w:tcPr>
          <w:p w14:paraId="2AFB23E5" w14:textId="49DF92D7" w:rsidR="000D4ED7" w:rsidRPr="002F4473" w:rsidRDefault="00C43805" w:rsidP="00DC52B2">
            <w:pPr>
              <w:jc w:val="center"/>
              <w:rPr>
                <w:b/>
                <w:bCs/>
                <w:sz w:val="20"/>
                <w:szCs w:val="20"/>
                <w:lang w:val="en-AU"/>
              </w:rPr>
            </w:pPr>
            <w:r w:rsidRPr="002F4473">
              <w:rPr>
                <w:b/>
                <w:bCs/>
                <w:sz w:val="20"/>
                <w:szCs w:val="20"/>
                <w:lang w:val="en-AU"/>
              </w:rPr>
              <w:t>6,</w:t>
            </w:r>
            <w:r w:rsidR="00442450" w:rsidRPr="002F4473">
              <w:rPr>
                <w:b/>
                <w:bCs/>
                <w:sz w:val="20"/>
                <w:szCs w:val="20"/>
                <w:lang w:val="en-AU"/>
              </w:rPr>
              <w:t>85</w:t>
            </w:r>
            <w:r w:rsidR="000F6FAE" w:rsidRPr="002F4473">
              <w:rPr>
                <w:b/>
                <w:bCs/>
                <w:sz w:val="20"/>
                <w:szCs w:val="20"/>
                <w:lang w:val="en-AU"/>
              </w:rPr>
              <w:t>7,920</w:t>
            </w:r>
          </w:p>
        </w:tc>
      </w:tr>
      <w:tr w:rsidR="00765A29" w:rsidRPr="00DE1D0D" w14:paraId="22E356FD" w14:textId="77777777" w:rsidTr="3A2B95B9">
        <w:trPr>
          <w:trHeight w:val="567"/>
        </w:trPr>
        <w:tc>
          <w:tcPr>
            <w:tcW w:w="8217" w:type="dxa"/>
            <w:gridSpan w:val="2"/>
            <w:tcBorders>
              <w:top w:val="single" w:sz="4" w:space="0" w:color="D9D9D9" w:themeColor="accent6" w:themeShade="D9"/>
              <w:left w:val="single" w:sz="4" w:space="0" w:color="FFFFFF" w:themeColor="accent6"/>
              <w:bottom w:val="single" w:sz="4" w:space="0" w:color="FFFFFF" w:themeColor="accent6"/>
              <w:right w:val="single" w:sz="4" w:space="0" w:color="FFFFFF" w:themeColor="accent6"/>
            </w:tcBorders>
            <w:shd w:val="clear" w:color="auto" w:fill="DFEBF1" w:themeFill="accent1" w:themeFillTint="1A"/>
            <w:vAlign w:val="center"/>
          </w:tcPr>
          <w:p w14:paraId="62B4449A" w14:textId="16F340AF" w:rsidR="000D4ED7" w:rsidRPr="00DE1D0D" w:rsidRDefault="00E62037" w:rsidP="00DC52B2">
            <w:pPr>
              <w:rPr>
                <w:sz w:val="20"/>
                <w:szCs w:val="20"/>
                <w:lang w:val="en-AU"/>
              </w:rPr>
            </w:pPr>
            <w:r w:rsidRPr="00DE1D0D">
              <w:rPr>
                <w:b/>
                <w:bCs/>
                <w:sz w:val="20"/>
                <w:szCs w:val="20"/>
                <w:lang w:val="en-AU"/>
              </w:rPr>
              <w:t>Less</w:t>
            </w:r>
            <w:r w:rsidRPr="00DE1D0D">
              <w:rPr>
                <w:sz w:val="20"/>
                <w:szCs w:val="20"/>
                <w:lang w:val="en-AU"/>
              </w:rPr>
              <w:t xml:space="preserve"> – Total trimmed episodes</w:t>
            </w:r>
          </w:p>
        </w:tc>
        <w:tc>
          <w:tcPr>
            <w:tcW w:w="1560" w:type="dxa"/>
            <w:tcBorders>
              <w:top w:val="single" w:sz="4" w:space="0" w:color="D9D9D9" w:themeColor="accent6" w:themeShade="D9"/>
              <w:left w:val="single" w:sz="4" w:space="0" w:color="FFFFFF" w:themeColor="accent6"/>
              <w:bottom w:val="single" w:sz="4" w:space="0" w:color="FFFFFF" w:themeColor="accent6"/>
              <w:right w:val="single" w:sz="4" w:space="0" w:color="FFFFFF" w:themeColor="accent6"/>
            </w:tcBorders>
            <w:shd w:val="clear" w:color="auto" w:fill="DFEBF1" w:themeFill="accent1" w:themeFillTint="1A"/>
            <w:vAlign w:val="center"/>
          </w:tcPr>
          <w:p w14:paraId="38B8C17B" w14:textId="79433BBF" w:rsidR="000D4ED7" w:rsidRPr="002F4473" w:rsidRDefault="00C43805" w:rsidP="00DC52B2">
            <w:pPr>
              <w:jc w:val="center"/>
              <w:rPr>
                <w:b/>
                <w:bCs/>
                <w:sz w:val="20"/>
                <w:szCs w:val="20"/>
                <w:lang w:val="en-AU"/>
              </w:rPr>
            </w:pPr>
            <w:r w:rsidRPr="002F4473">
              <w:rPr>
                <w:b/>
                <w:bCs/>
                <w:sz w:val="20"/>
                <w:szCs w:val="20"/>
                <w:lang w:val="en-AU"/>
              </w:rPr>
              <w:t>-</w:t>
            </w:r>
            <w:r w:rsidR="00D14713" w:rsidRPr="002F4473">
              <w:rPr>
                <w:b/>
                <w:bCs/>
                <w:sz w:val="20"/>
                <w:szCs w:val="20"/>
                <w:lang w:val="en-AU"/>
              </w:rPr>
              <w:t>47,27</w:t>
            </w:r>
            <w:r w:rsidR="000F6FAE" w:rsidRPr="002F4473">
              <w:rPr>
                <w:b/>
                <w:bCs/>
                <w:sz w:val="20"/>
                <w:szCs w:val="20"/>
                <w:lang w:val="en-AU"/>
              </w:rPr>
              <w:t>9</w:t>
            </w:r>
          </w:p>
        </w:tc>
      </w:tr>
      <w:tr w:rsidR="000D4DE6" w:rsidRPr="00DE1D0D" w14:paraId="17AFE584"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068CF072" w14:textId="77777777" w:rsidR="00EF4C79" w:rsidRPr="00DE1D0D" w:rsidRDefault="00EF4C79" w:rsidP="00DC52B2">
            <w:pPr>
              <w:rPr>
                <w:sz w:val="20"/>
                <w:szCs w:val="20"/>
                <w:lang w:val="en-AU"/>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67F0F24B" w14:textId="5A9E08F5" w:rsidR="00EF4C79" w:rsidRPr="00DE1D0D" w:rsidRDefault="00E62037" w:rsidP="00DC52B2">
            <w:pPr>
              <w:rPr>
                <w:sz w:val="20"/>
                <w:szCs w:val="20"/>
                <w:lang w:val="en-AU"/>
              </w:rPr>
            </w:pPr>
            <w:r w:rsidRPr="00DE1D0D">
              <w:rPr>
                <w:sz w:val="20"/>
                <w:szCs w:val="20"/>
                <w:lang w:val="en-AU"/>
              </w:rPr>
              <w:t>(b) Patient level cost data trimmed under jurisdiction advice</w:t>
            </w:r>
            <w:r w:rsidR="001C78E5" w:rsidRPr="00DE1D0D">
              <w:rPr>
                <w:sz w:val="20"/>
                <w:szCs w:val="20"/>
                <w:lang w:val="en-AU"/>
              </w:rPr>
              <w:t xml:space="preserve"> or otherwise targeted trimming</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218C1FE2" w14:textId="45568094" w:rsidR="00EF4C79" w:rsidRPr="002F4473" w:rsidRDefault="00C43805" w:rsidP="00DC52B2">
            <w:pPr>
              <w:jc w:val="center"/>
              <w:rPr>
                <w:b/>
                <w:bCs/>
                <w:sz w:val="20"/>
                <w:szCs w:val="20"/>
                <w:lang w:val="en-AU"/>
              </w:rPr>
            </w:pPr>
            <w:r w:rsidRPr="002F4473">
              <w:rPr>
                <w:b/>
                <w:bCs/>
                <w:sz w:val="20"/>
                <w:szCs w:val="20"/>
                <w:lang w:val="en-AU"/>
              </w:rPr>
              <w:t>-</w:t>
            </w:r>
            <w:r w:rsidR="00D14713" w:rsidRPr="002F4473">
              <w:rPr>
                <w:b/>
                <w:bCs/>
                <w:sz w:val="20"/>
                <w:szCs w:val="20"/>
                <w:lang w:val="en-AU"/>
              </w:rPr>
              <w:t>2,324</w:t>
            </w:r>
          </w:p>
        </w:tc>
      </w:tr>
      <w:tr w:rsidR="000D4DE6" w:rsidRPr="00DE1D0D" w14:paraId="4BE688EB"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5204A636" w14:textId="77777777" w:rsidR="00EF4C79" w:rsidRPr="00DE1D0D" w:rsidRDefault="00EF4C79" w:rsidP="00DC52B2">
            <w:pPr>
              <w:rPr>
                <w:sz w:val="20"/>
                <w:szCs w:val="20"/>
                <w:lang w:val="en-AU"/>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769345F" w14:textId="70294493" w:rsidR="00EF4C79" w:rsidRPr="00DE1D0D" w:rsidRDefault="00E62037" w:rsidP="00DC52B2">
            <w:pPr>
              <w:rPr>
                <w:sz w:val="20"/>
                <w:szCs w:val="20"/>
                <w:lang w:val="en-AU"/>
              </w:rPr>
            </w:pPr>
            <w:r w:rsidRPr="00DE1D0D">
              <w:rPr>
                <w:sz w:val="20"/>
                <w:szCs w:val="20"/>
                <w:lang w:val="en-AU"/>
              </w:rPr>
              <w:t>(</w:t>
            </w:r>
            <w:r w:rsidR="00355EF1" w:rsidRPr="00DE1D0D">
              <w:rPr>
                <w:sz w:val="20"/>
                <w:szCs w:val="20"/>
                <w:lang w:val="en-AU"/>
              </w:rPr>
              <w:t>c) Episodes from hospital-DRG combinations with extremely high or low cost-to-price ratios</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3A0AD051" w14:textId="6B1E2AEA" w:rsidR="00EF4C79" w:rsidRPr="002F4473" w:rsidRDefault="00C43805" w:rsidP="00DC52B2">
            <w:pPr>
              <w:jc w:val="center"/>
              <w:rPr>
                <w:b/>
                <w:bCs/>
                <w:sz w:val="20"/>
                <w:szCs w:val="20"/>
                <w:lang w:val="en-AU"/>
              </w:rPr>
            </w:pPr>
            <w:r w:rsidRPr="002F4473">
              <w:rPr>
                <w:b/>
                <w:bCs/>
                <w:sz w:val="20"/>
                <w:szCs w:val="20"/>
                <w:lang w:val="en-AU"/>
              </w:rPr>
              <w:t>-</w:t>
            </w:r>
            <w:r w:rsidR="002A6FB4" w:rsidRPr="002F4473">
              <w:rPr>
                <w:b/>
                <w:bCs/>
                <w:sz w:val="20"/>
                <w:szCs w:val="20"/>
                <w:lang w:val="en-AU"/>
              </w:rPr>
              <w:t>13,75</w:t>
            </w:r>
            <w:r w:rsidR="000F6FAE" w:rsidRPr="002F4473">
              <w:rPr>
                <w:b/>
                <w:bCs/>
                <w:sz w:val="20"/>
                <w:szCs w:val="20"/>
                <w:lang w:val="en-AU"/>
              </w:rPr>
              <w:t>8</w:t>
            </w:r>
          </w:p>
        </w:tc>
      </w:tr>
      <w:tr w:rsidR="000D4DE6" w:rsidRPr="00DE1D0D" w14:paraId="047333D1"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661F82E0" w14:textId="77777777" w:rsidR="00EF4C79" w:rsidRPr="00DE1D0D" w:rsidRDefault="00EF4C79" w:rsidP="00DC52B2">
            <w:pPr>
              <w:rPr>
                <w:sz w:val="20"/>
                <w:szCs w:val="20"/>
                <w:lang w:val="en-AU"/>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61ECAD9B" w14:textId="22CA78D2" w:rsidR="00EF4C79" w:rsidRPr="00DE1D0D" w:rsidRDefault="00230E12" w:rsidP="00DC52B2">
            <w:pPr>
              <w:rPr>
                <w:sz w:val="20"/>
                <w:szCs w:val="20"/>
                <w:lang w:val="en-AU"/>
              </w:rPr>
            </w:pPr>
            <w:r w:rsidRPr="00DE1D0D">
              <w:rPr>
                <w:sz w:val="20"/>
                <w:szCs w:val="20"/>
                <w:lang w:val="en-AU"/>
              </w:rPr>
              <w:t xml:space="preserve">(d) Removal of records with total in-scope costs </w:t>
            </w:r>
            <w:r w:rsidRPr="00DE1D0D">
              <w:rPr>
                <w:rFonts w:cs="Arial"/>
                <w:sz w:val="20"/>
                <w:szCs w:val="20"/>
                <w:lang w:val="en-AU"/>
              </w:rPr>
              <w:t>≤</w:t>
            </w:r>
            <w:r w:rsidRPr="00DE1D0D">
              <w:rPr>
                <w:sz w:val="20"/>
                <w:szCs w:val="20"/>
                <w:lang w:val="en-AU"/>
              </w:rPr>
              <w:t xml:space="preserve"> $23</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4FCCF22B" w14:textId="42141782" w:rsidR="00EF4C79" w:rsidRPr="002F4473" w:rsidRDefault="00C43805" w:rsidP="00DC52B2">
            <w:pPr>
              <w:jc w:val="center"/>
              <w:rPr>
                <w:b/>
                <w:bCs/>
                <w:sz w:val="20"/>
                <w:szCs w:val="20"/>
                <w:lang w:val="en-AU"/>
              </w:rPr>
            </w:pPr>
            <w:r w:rsidRPr="002F4473">
              <w:rPr>
                <w:b/>
                <w:bCs/>
                <w:sz w:val="20"/>
                <w:szCs w:val="20"/>
                <w:lang w:val="en-AU"/>
              </w:rPr>
              <w:t>-</w:t>
            </w:r>
            <w:r w:rsidR="00D22376" w:rsidRPr="002F4473">
              <w:rPr>
                <w:b/>
                <w:bCs/>
                <w:sz w:val="20"/>
                <w:szCs w:val="20"/>
                <w:lang w:val="en-AU"/>
              </w:rPr>
              <w:t>30,46</w:t>
            </w:r>
            <w:r w:rsidR="000F6FAE" w:rsidRPr="002F4473">
              <w:rPr>
                <w:b/>
                <w:bCs/>
                <w:sz w:val="20"/>
                <w:szCs w:val="20"/>
                <w:lang w:val="en-AU"/>
              </w:rPr>
              <w:t>9</w:t>
            </w:r>
          </w:p>
        </w:tc>
      </w:tr>
      <w:tr w:rsidR="000D4DE6" w:rsidRPr="00DE1D0D" w14:paraId="04D2EBEB"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52978462" w14:textId="77777777" w:rsidR="00EF4C79" w:rsidRPr="00DE1D0D" w:rsidRDefault="00EF4C79" w:rsidP="00DC52B2">
            <w:pPr>
              <w:rPr>
                <w:sz w:val="20"/>
                <w:szCs w:val="20"/>
                <w:lang w:val="en-AU"/>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9BE8AEE" w14:textId="71E83D51" w:rsidR="00EF4C79" w:rsidRPr="00DE1D0D" w:rsidRDefault="00230E12" w:rsidP="00DC52B2">
            <w:pPr>
              <w:rPr>
                <w:sz w:val="20"/>
                <w:szCs w:val="20"/>
                <w:lang w:val="en-AU"/>
              </w:rPr>
            </w:pPr>
            <w:r w:rsidRPr="00DE1D0D">
              <w:rPr>
                <w:sz w:val="20"/>
                <w:szCs w:val="20"/>
                <w:lang w:val="en-AU"/>
              </w:rPr>
              <w:t xml:space="preserve">(e) </w:t>
            </w:r>
            <w:r w:rsidR="003A0C3D" w:rsidRPr="00DE1D0D">
              <w:rPr>
                <w:sz w:val="20"/>
                <w:szCs w:val="20"/>
                <w:lang w:val="en-AU"/>
              </w:rPr>
              <w:t>Observations with extreme outlier costs</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3DE49272" w14:textId="2432CC76" w:rsidR="00EF4C79" w:rsidRPr="002F4473" w:rsidRDefault="00C43805" w:rsidP="00DC52B2">
            <w:pPr>
              <w:jc w:val="center"/>
              <w:rPr>
                <w:b/>
                <w:bCs/>
                <w:sz w:val="20"/>
                <w:szCs w:val="20"/>
                <w:lang w:val="en-AU"/>
              </w:rPr>
            </w:pPr>
            <w:r w:rsidRPr="002F4473">
              <w:rPr>
                <w:b/>
                <w:bCs/>
                <w:sz w:val="20"/>
                <w:szCs w:val="20"/>
                <w:lang w:val="en-AU"/>
              </w:rPr>
              <w:t>-</w:t>
            </w:r>
            <w:r w:rsidR="00D22376" w:rsidRPr="002F4473">
              <w:rPr>
                <w:b/>
                <w:bCs/>
                <w:sz w:val="20"/>
                <w:szCs w:val="20"/>
                <w:lang w:val="en-AU"/>
              </w:rPr>
              <w:t>192</w:t>
            </w:r>
          </w:p>
        </w:tc>
      </w:tr>
      <w:tr w:rsidR="000D4DE6" w:rsidRPr="00DE1D0D" w14:paraId="31A55EF5"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446F7077" w14:textId="77777777" w:rsidR="00EF4C79" w:rsidRPr="00DE1D0D" w:rsidRDefault="00EF4C79" w:rsidP="00DC52B2">
            <w:pPr>
              <w:rPr>
                <w:sz w:val="20"/>
                <w:szCs w:val="20"/>
                <w:lang w:val="en-AU"/>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023A5376" w14:textId="14D12B98" w:rsidR="00EF4C79" w:rsidRPr="00DE1D0D" w:rsidRDefault="008F16F3" w:rsidP="00DC52B2">
            <w:pPr>
              <w:rPr>
                <w:sz w:val="20"/>
                <w:szCs w:val="20"/>
                <w:lang w:val="en-AU"/>
              </w:rPr>
            </w:pPr>
            <w:r w:rsidRPr="00DE1D0D">
              <w:rPr>
                <w:sz w:val="20"/>
                <w:szCs w:val="20"/>
                <w:lang w:val="en-AU"/>
              </w:rPr>
              <w:t>(f) Extremely high or low cost ratios removed after deriving the preliminary regression model</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2A07B42" w14:textId="029CEA79" w:rsidR="00EF4C79" w:rsidRPr="002F4473" w:rsidRDefault="00C43805" w:rsidP="00DC52B2">
            <w:pPr>
              <w:jc w:val="center"/>
              <w:rPr>
                <w:b/>
                <w:bCs/>
                <w:sz w:val="20"/>
                <w:szCs w:val="20"/>
                <w:lang w:val="en-AU"/>
              </w:rPr>
            </w:pPr>
            <w:r w:rsidRPr="002F4473">
              <w:rPr>
                <w:b/>
                <w:bCs/>
                <w:sz w:val="20"/>
                <w:szCs w:val="20"/>
                <w:lang w:val="en-AU"/>
              </w:rPr>
              <w:t>-</w:t>
            </w:r>
            <w:r w:rsidR="00D22376" w:rsidRPr="002F4473">
              <w:rPr>
                <w:b/>
                <w:bCs/>
                <w:sz w:val="20"/>
                <w:szCs w:val="20"/>
                <w:lang w:val="en-AU"/>
              </w:rPr>
              <w:t>5</w:t>
            </w:r>
            <w:r w:rsidR="000F6FAE" w:rsidRPr="002F4473">
              <w:rPr>
                <w:b/>
                <w:bCs/>
                <w:sz w:val="20"/>
                <w:szCs w:val="20"/>
                <w:lang w:val="en-AU"/>
              </w:rPr>
              <w:t>09</w:t>
            </w:r>
          </w:p>
        </w:tc>
      </w:tr>
      <w:tr w:rsidR="000D4DE6" w:rsidRPr="00DE1D0D" w14:paraId="5F3BAC45"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F97953C" w14:textId="77777777" w:rsidR="00EF4C79" w:rsidRPr="00DE1D0D" w:rsidRDefault="00EF4C79" w:rsidP="00DC52B2">
            <w:pPr>
              <w:rPr>
                <w:sz w:val="20"/>
                <w:szCs w:val="20"/>
                <w:lang w:val="en-AU"/>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544D1FA" w14:textId="278A0963" w:rsidR="00EF4C79" w:rsidRPr="00DE1D0D" w:rsidRDefault="008F16F3" w:rsidP="00DC52B2">
            <w:pPr>
              <w:rPr>
                <w:sz w:val="20"/>
                <w:szCs w:val="20"/>
                <w:lang w:val="en-AU"/>
              </w:rPr>
            </w:pPr>
            <w:r w:rsidRPr="00DE1D0D">
              <w:rPr>
                <w:sz w:val="20"/>
                <w:szCs w:val="20"/>
                <w:lang w:val="en-AU"/>
              </w:rPr>
              <w:t>(g)</w:t>
            </w:r>
            <w:r w:rsidR="00D32DFE" w:rsidRPr="00DE1D0D">
              <w:rPr>
                <w:sz w:val="20"/>
                <w:szCs w:val="20"/>
                <w:lang w:val="en-AU"/>
              </w:rPr>
              <w:t xml:space="preserve"> Multi-day AR-DRG R63Z episodes</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0C38199F" w14:textId="79340653" w:rsidR="00EF4C79" w:rsidRPr="002F4473" w:rsidRDefault="00C43805" w:rsidP="00DC52B2">
            <w:pPr>
              <w:jc w:val="center"/>
              <w:rPr>
                <w:b/>
                <w:bCs/>
                <w:sz w:val="20"/>
                <w:szCs w:val="20"/>
                <w:lang w:val="en-AU"/>
              </w:rPr>
            </w:pPr>
            <w:r w:rsidRPr="002F4473">
              <w:rPr>
                <w:b/>
                <w:bCs/>
                <w:sz w:val="20"/>
                <w:szCs w:val="20"/>
                <w:lang w:val="en-AU"/>
              </w:rPr>
              <w:t>-2</w:t>
            </w:r>
            <w:r w:rsidR="00D22376" w:rsidRPr="002F4473">
              <w:rPr>
                <w:b/>
                <w:bCs/>
                <w:sz w:val="20"/>
                <w:szCs w:val="20"/>
                <w:lang w:val="en-AU"/>
              </w:rPr>
              <w:t>7</w:t>
            </w:r>
          </w:p>
        </w:tc>
      </w:tr>
      <w:tr w:rsidR="00765A29" w:rsidRPr="00DE1D0D" w14:paraId="37A5343C" w14:textId="77777777" w:rsidTr="3A2B95B9">
        <w:trPr>
          <w:trHeight w:val="567"/>
        </w:trPr>
        <w:tc>
          <w:tcPr>
            <w:tcW w:w="8217" w:type="dxa"/>
            <w:gridSpan w:val="2"/>
            <w:tcBorders>
              <w:top w:val="single" w:sz="4" w:space="0" w:color="D9D9D9" w:themeColor="accent6" w:themeShade="D9"/>
              <w:left w:val="single" w:sz="4" w:space="0" w:color="FFFFFF" w:themeColor="accent6"/>
              <w:bottom w:val="single" w:sz="4" w:space="0" w:color="FFFFFF" w:themeColor="accent6"/>
              <w:right w:val="single" w:sz="4" w:space="0" w:color="FFFFFF" w:themeColor="accent6"/>
            </w:tcBorders>
            <w:shd w:val="clear" w:color="auto" w:fill="DFEBF1" w:themeFill="accent1" w:themeFillTint="1A"/>
            <w:vAlign w:val="center"/>
          </w:tcPr>
          <w:p w14:paraId="71089D5E" w14:textId="6BC317EB" w:rsidR="000D4ED7" w:rsidRPr="00DE1D0D" w:rsidRDefault="00D32DFE" w:rsidP="00DC52B2">
            <w:pPr>
              <w:rPr>
                <w:sz w:val="20"/>
                <w:szCs w:val="20"/>
                <w:lang w:val="en-AU"/>
              </w:rPr>
            </w:pPr>
            <w:r w:rsidRPr="00DE1D0D">
              <w:rPr>
                <w:sz w:val="20"/>
                <w:szCs w:val="20"/>
                <w:lang w:val="en-AU"/>
              </w:rPr>
              <w:t>(h) Resulting sample size of separations used to create AR-DRG cost profiles</w:t>
            </w:r>
          </w:p>
        </w:tc>
        <w:tc>
          <w:tcPr>
            <w:tcW w:w="1560" w:type="dxa"/>
            <w:tcBorders>
              <w:top w:val="single" w:sz="4" w:space="0" w:color="D9D9D9" w:themeColor="accent6" w:themeShade="D9"/>
              <w:left w:val="single" w:sz="4" w:space="0" w:color="FFFFFF" w:themeColor="accent6"/>
              <w:bottom w:val="single" w:sz="4" w:space="0" w:color="FFFFFF" w:themeColor="accent6"/>
              <w:right w:val="single" w:sz="4" w:space="0" w:color="FFFFFF" w:themeColor="accent6"/>
            </w:tcBorders>
            <w:shd w:val="clear" w:color="auto" w:fill="DFEBF1" w:themeFill="accent1" w:themeFillTint="1A"/>
            <w:vAlign w:val="center"/>
          </w:tcPr>
          <w:p w14:paraId="728A1DC6" w14:textId="502F22E0" w:rsidR="000D4ED7" w:rsidRPr="002F4473" w:rsidRDefault="00C43805" w:rsidP="00DC52B2">
            <w:pPr>
              <w:jc w:val="center"/>
              <w:rPr>
                <w:b/>
                <w:bCs/>
                <w:sz w:val="20"/>
                <w:szCs w:val="20"/>
                <w:lang w:val="en-AU"/>
              </w:rPr>
            </w:pPr>
            <w:r w:rsidRPr="002F4473">
              <w:rPr>
                <w:b/>
                <w:bCs/>
                <w:sz w:val="20"/>
                <w:szCs w:val="20"/>
                <w:lang w:val="en-AU"/>
              </w:rPr>
              <w:t>6,</w:t>
            </w:r>
            <w:r w:rsidR="00D22376" w:rsidRPr="002F4473">
              <w:rPr>
                <w:b/>
                <w:bCs/>
                <w:sz w:val="20"/>
                <w:szCs w:val="20"/>
                <w:lang w:val="en-AU"/>
              </w:rPr>
              <w:t>810,</w:t>
            </w:r>
            <w:r w:rsidR="000F6FAE" w:rsidRPr="002F4473">
              <w:rPr>
                <w:b/>
                <w:bCs/>
                <w:sz w:val="20"/>
                <w:szCs w:val="20"/>
                <w:lang w:val="en-AU"/>
              </w:rPr>
              <w:t>641</w:t>
            </w:r>
          </w:p>
        </w:tc>
      </w:tr>
    </w:tbl>
    <w:p w14:paraId="2F20792A" w14:textId="77777777" w:rsidR="004543D7" w:rsidRPr="00DE1D0D" w:rsidRDefault="004543D7" w:rsidP="006D2BD8">
      <w:pPr>
        <w:rPr>
          <w:lang w:val="en-AU"/>
        </w:rPr>
      </w:pPr>
    </w:p>
    <w:p w14:paraId="535A3A27" w14:textId="77777777" w:rsidR="00D7548C" w:rsidRPr="00DE1D0D" w:rsidRDefault="00D7548C" w:rsidP="00976901">
      <w:pPr>
        <w:pStyle w:val="Heading3"/>
        <w:rPr>
          <w:lang w:val="en-AU"/>
        </w:rPr>
      </w:pPr>
      <w:r w:rsidRPr="00DE1D0D">
        <w:rPr>
          <w:lang w:val="en-AU"/>
        </w:rPr>
        <w:t>2.2.2 Posthumous organ donation activity costs</w:t>
      </w:r>
    </w:p>
    <w:p w14:paraId="44176307" w14:textId="2791A2A7" w:rsidR="00C25D15" w:rsidRPr="00DE1D0D" w:rsidRDefault="00C25D15" w:rsidP="00C25D15">
      <w:pPr>
        <w:rPr>
          <w:lang w:val="en-AU"/>
        </w:rPr>
      </w:pPr>
      <w:r w:rsidRPr="00DE1D0D">
        <w:rPr>
          <w:lang w:val="en-AU"/>
        </w:rPr>
        <w:t xml:space="preserve">Posthumous organ donation activity was accounted for in the NEP for the first time in NEP16. This followed advice from the Organ and Tissue Authority (OTA) that funding provided from the OTA to jurisdictions contributes towards the cost of preparing a patient for organ donation, but not for all costs incurred thereafter. This advice from the OTA means that some of the costs of posthumous organ donation are not funded by the Commonwealth and should be in-scope for pricing under the NHRA. This has not changed for </w:t>
      </w:r>
      <w:r w:rsidR="09E4B1FF" w:rsidRPr="00DE1D0D">
        <w:rPr>
          <w:lang w:val="en-AU"/>
        </w:rPr>
        <w:t>NEP2</w:t>
      </w:r>
      <w:r w:rsidR="00110F16" w:rsidRPr="00DE1D0D">
        <w:rPr>
          <w:lang w:val="en-AU"/>
        </w:rPr>
        <w:t>6</w:t>
      </w:r>
      <w:r w:rsidRPr="00DE1D0D">
        <w:rPr>
          <w:lang w:val="en-AU"/>
        </w:rPr>
        <w:t xml:space="preserve">. </w:t>
      </w:r>
    </w:p>
    <w:p w14:paraId="17D69DBB" w14:textId="3076A780" w:rsidR="00C25D15" w:rsidRPr="002F4473" w:rsidRDefault="00C25D15" w:rsidP="00C25D15">
      <w:pPr>
        <w:rPr>
          <w:lang w:val="en-AU"/>
        </w:rPr>
      </w:pPr>
      <w:r w:rsidRPr="00DE1D0D">
        <w:rPr>
          <w:lang w:val="en-AU"/>
        </w:rPr>
        <w:t>IHACPA takes the costs reported against donors in ‘care type 9’ and redistributes these costs to</w:t>
      </w:r>
      <w:r w:rsidR="002350F7" w:rsidRPr="00DE1D0D">
        <w:rPr>
          <w:lang w:val="en-AU"/>
        </w:rPr>
        <w:t xml:space="preserve"> </w:t>
      </w:r>
      <w:r w:rsidRPr="00DE1D0D">
        <w:rPr>
          <w:lang w:val="en-AU"/>
        </w:rPr>
        <w:t xml:space="preserve">recipient transplant AR-DRGs in the admitted acute model. The total cost associated with each organ procurement is accounted for by inflating the in-scope cost of patients in AR-DRGs, which typically involves the transplant of relevant organs. Note there is no mechanism to link donors with recipients or to gauge the outcome </w:t>
      </w:r>
      <w:r w:rsidRPr="002F4473">
        <w:rPr>
          <w:lang w:val="en-AU"/>
        </w:rPr>
        <w:t xml:space="preserve">of a procurement or transplant. </w:t>
      </w:r>
    </w:p>
    <w:p w14:paraId="67089D24" w14:textId="700779FE" w:rsidR="008375B5" w:rsidRPr="002F4473" w:rsidRDefault="008375B5" w:rsidP="00C25D15">
      <w:pPr>
        <w:rPr>
          <w:lang w:val="en-AU"/>
        </w:rPr>
      </w:pPr>
      <w:r w:rsidRPr="002F4473">
        <w:rPr>
          <w:lang w:val="en-AU"/>
        </w:rPr>
        <w:t>For AR-DRG Version 12.0, there is a new end</w:t>
      </w:r>
      <w:r w:rsidR="00A17D6D" w:rsidRPr="002F4473">
        <w:rPr>
          <w:lang w:val="en-AU"/>
        </w:rPr>
        <w:t>-</w:t>
      </w:r>
      <w:r w:rsidRPr="002F4473">
        <w:rPr>
          <w:lang w:val="en-AU"/>
        </w:rPr>
        <w:t xml:space="preserve">class </w:t>
      </w:r>
      <w:r w:rsidR="0049295A" w:rsidRPr="002F4473">
        <w:rPr>
          <w:lang w:val="en-AU"/>
        </w:rPr>
        <w:t>available</w:t>
      </w:r>
      <w:r w:rsidR="00BB260E" w:rsidRPr="002F4473">
        <w:rPr>
          <w:lang w:val="en-AU"/>
        </w:rPr>
        <w:t xml:space="preserve"> to capture posthumous organ donation activity (</w:t>
      </w:r>
      <w:r w:rsidRPr="002F4473">
        <w:rPr>
          <w:lang w:val="en-AU"/>
        </w:rPr>
        <w:t xml:space="preserve">A16Z </w:t>
      </w:r>
      <w:r w:rsidRPr="002F4473">
        <w:rPr>
          <w:i/>
          <w:iCs/>
          <w:lang w:val="en-AU"/>
        </w:rPr>
        <w:t>Posthumous organ procurement</w:t>
      </w:r>
      <w:r w:rsidR="00BB260E" w:rsidRPr="002F4473">
        <w:rPr>
          <w:lang w:val="en-AU"/>
        </w:rPr>
        <w:t xml:space="preserve">). Analysis shows that the costs reported against this </w:t>
      </w:r>
      <w:r w:rsidR="005975F9" w:rsidRPr="002F4473">
        <w:rPr>
          <w:lang w:val="en-AU"/>
        </w:rPr>
        <w:t>end class</w:t>
      </w:r>
      <w:r w:rsidR="00BB260E" w:rsidRPr="002F4473">
        <w:rPr>
          <w:lang w:val="en-AU"/>
        </w:rPr>
        <w:t xml:space="preserve"> </w:t>
      </w:r>
      <w:r w:rsidR="0049295A" w:rsidRPr="002F4473">
        <w:rPr>
          <w:lang w:val="en-AU"/>
        </w:rPr>
        <w:t>are</w:t>
      </w:r>
      <w:r w:rsidR="005E4DA1" w:rsidRPr="002F4473">
        <w:rPr>
          <w:lang w:val="en-AU"/>
        </w:rPr>
        <w:t xml:space="preserve"> quite variable depending on the type of organ procured as well as the number of organs procured in </w:t>
      </w:r>
      <w:r w:rsidR="0049295A" w:rsidRPr="002F4473">
        <w:rPr>
          <w:lang w:val="en-AU"/>
        </w:rPr>
        <w:t>each</w:t>
      </w:r>
      <w:r w:rsidR="005E4DA1" w:rsidRPr="002F4473">
        <w:rPr>
          <w:lang w:val="en-AU"/>
        </w:rPr>
        <w:t xml:space="preserve"> admitted episode. </w:t>
      </w:r>
      <w:r w:rsidR="00281B3F" w:rsidRPr="002F4473">
        <w:rPr>
          <w:lang w:val="en-AU"/>
        </w:rPr>
        <w:t>This makes it difficult to determine a single price for this end class. Given that a</w:t>
      </w:r>
      <w:r w:rsidR="0049295A" w:rsidRPr="002F4473">
        <w:rPr>
          <w:lang w:val="en-AU"/>
        </w:rPr>
        <w:t>ll</w:t>
      </w:r>
      <w:r w:rsidR="005E4DA1" w:rsidRPr="002F4473">
        <w:rPr>
          <w:lang w:val="en-AU"/>
        </w:rPr>
        <w:t xml:space="preserve"> </w:t>
      </w:r>
      <w:r w:rsidR="0049295A" w:rsidRPr="002F4473">
        <w:rPr>
          <w:lang w:val="en-AU"/>
        </w:rPr>
        <w:t>A16Z</w:t>
      </w:r>
      <w:r w:rsidR="005E4DA1" w:rsidRPr="002F4473">
        <w:rPr>
          <w:lang w:val="en-AU"/>
        </w:rPr>
        <w:t xml:space="preserve"> activity is reported against ‘care type 9</w:t>
      </w:r>
      <w:r w:rsidR="00281B3F" w:rsidRPr="002F4473">
        <w:rPr>
          <w:lang w:val="en-AU"/>
        </w:rPr>
        <w:t>,</w:t>
      </w:r>
      <w:r w:rsidR="005E4DA1" w:rsidRPr="002F4473">
        <w:rPr>
          <w:lang w:val="en-AU"/>
        </w:rPr>
        <w:t>’</w:t>
      </w:r>
      <w:r w:rsidR="00281B3F" w:rsidRPr="002F4473">
        <w:rPr>
          <w:lang w:val="en-AU"/>
        </w:rPr>
        <w:t xml:space="preserve"> IHACPA will continue apply the aforementioned methodology of re-distributing </w:t>
      </w:r>
      <w:r w:rsidR="001D0837" w:rsidRPr="002F4473">
        <w:rPr>
          <w:lang w:val="en-AU"/>
        </w:rPr>
        <w:t xml:space="preserve">‘care type 9’ costs to transplant episodes and </w:t>
      </w:r>
      <w:r w:rsidR="005975F9" w:rsidRPr="002F4473">
        <w:rPr>
          <w:lang w:val="en-AU"/>
        </w:rPr>
        <w:t xml:space="preserve">therefore, </w:t>
      </w:r>
      <w:r w:rsidR="001D0837" w:rsidRPr="002F4473">
        <w:rPr>
          <w:lang w:val="en-AU"/>
        </w:rPr>
        <w:t>a price weight will not be calculated for A16Z.</w:t>
      </w:r>
    </w:p>
    <w:p w14:paraId="4775BED6" w14:textId="367AA8FD" w:rsidR="00976901" w:rsidRPr="00DE1D0D" w:rsidRDefault="00C25D15" w:rsidP="00C25D15">
      <w:pPr>
        <w:rPr>
          <w:lang w:val="en-AU"/>
        </w:rPr>
      </w:pPr>
      <w:r w:rsidRPr="002F4473">
        <w:rPr>
          <w:lang w:val="en-AU"/>
        </w:rPr>
        <w:t xml:space="preserve">The total cost reported against posthumous organ donors in </w:t>
      </w:r>
      <w:r w:rsidR="09E4B1FF" w:rsidRPr="002F4473">
        <w:rPr>
          <w:lang w:val="en-AU"/>
        </w:rPr>
        <w:t>202</w:t>
      </w:r>
      <w:r w:rsidR="008375B5" w:rsidRPr="002F4473">
        <w:rPr>
          <w:lang w:val="en-AU"/>
        </w:rPr>
        <w:t>3</w:t>
      </w:r>
      <w:r w:rsidR="09E4B1FF" w:rsidRPr="002F4473">
        <w:rPr>
          <w:lang w:val="en-AU"/>
        </w:rPr>
        <w:t>–2</w:t>
      </w:r>
      <w:r w:rsidR="008375B5" w:rsidRPr="002F4473">
        <w:rPr>
          <w:lang w:val="en-AU"/>
        </w:rPr>
        <w:t>4</w:t>
      </w:r>
      <w:r w:rsidRPr="002F4473">
        <w:rPr>
          <w:lang w:val="en-AU"/>
        </w:rPr>
        <w:t xml:space="preserve"> is $</w:t>
      </w:r>
      <w:r w:rsidR="0061011F" w:rsidRPr="002F4473">
        <w:rPr>
          <w:lang w:val="en-AU"/>
        </w:rPr>
        <w:t>8,34</w:t>
      </w:r>
      <w:r w:rsidR="004C4F3E" w:rsidRPr="002F4473">
        <w:rPr>
          <w:lang w:val="en-AU"/>
        </w:rPr>
        <w:t>2</w:t>
      </w:r>
      <w:r w:rsidR="0061011F" w:rsidRPr="002F4473">
        <w:rPr>
          <w:lang w:val="en-AU"/>
        </w:rPr>
        <w:t>,</w:t>
      </w:r>
      <w:r w:rsidR="004C4F3E" w:rsidRPr="002F4473">
        <w:rPr>
          <w:lang w:val="en-AU"/>
        </w:rPr>
        <w:t>221</w:t>
      </w:r>
      <w:r w:rsidR="09E4B1FF" w:rsidRPr="002F4473">
        <w:rPr>
          <w:lang w:val="en-AU"/>
        </w:rPr>
        <w:t>.</w:t>
      </w:r>
      <w:r w:rsidRPr="002F4473">
        <w:rPr>
          <w:lang w:val="en-AU"/>
        </w:rPr>
        <w:t xml:space="preserve"> This results in a national cost inflation in the admitted acute stream of 0.</w:t>
      </w:r>
      <w:r w:rsidR="6528F95E" w:rsidRPr="002F4473">
        <w:rPr>
          <w:lang w:val="en-AU"/>
        </w:rPr>
        <w:t>01</w:t>
      </w:r>
      <w:r w:rsidR="0061011F" w:rsidRPr="002F4473">
        <w:rPr>
          <w:lang w:val="en-AU"/>
        </w:rPr>
        <w:t>9</w:t>
      </w:r>
      <w:r w:rsidR="00EE69E4" w:rsidRPr="002F4473">
        <w:rPr>
          <w:lang w:val="en-AU"/>
        </w:rPr>
        <w:t>%</w:t>
      </w:r>
      <w:r w:rsidRPr="002F4473">
        <w:rPr>
          <w:lang w:val="en-AU"/>
        </w:rPr>
        <w:t>.</w:t>
      </w:r>
      <w:r w:rsidRPr="00DE1D0D">
        <w:rPr>
          <w:lang w:val="en-AU"/>
        </w:rPr>
        <w:t xml:space="preserve"> </w:t>
      </w:r>
    </w:p>
    <w:p w14:paraId="0B26FB53" w14:textId="77777777" w:rsidR="00976901" w:rsidRPr="00DE1D0D" w:rsidRDefault="00976901" w:rsidP="00976901">
      <w:pPr>
        <w:pStyle w:val="Heading3"/>
        <w:rPr>
          <w:lang w:val="en-AU"/>
        </w:rPr>
      </w:pPr>
      <w:r w:rsidRPr="00DE1D0D">
        <w:rPr>
          <w:lang w:val="en-AU"/>
        </w:rPr>
        <w:lastRenderedPageBreak/>
        <w:t>2.2.3 Private patient costs</w:t>
      </w:r>
    </w:p>
    <w:p w14:paraId="365A0B89" w14:textId="66909BB4" w:rsidR="005A689E" w:rsidRPr="002F4473" w:rsidRDefault="005A689E" w:rsidP="005A689E">
      <w:pPr>
        <w:rPr>
          <w:lang w:val="en-AU"/>
        </w:rPr>
      </w:pPr>
      <w:r w:rsidRPr="00DE1D0D">
        <w:rPr>
          <w:lang w:val="en-AU"/>
        </w:rPr>
        <w:t xml:space="preserve">Private patient episodes in-scope for ABF include those episodes occurring in a public hospital with a funding source of either ‘09 Private health insurance’ or ‘13 self-funded’ in the </w:t>
      </w:r>
      <w:r w:rsidR="2D465DE8" w:rsidRPr="00DE1D0D">
        <w:rPr>
          <w:lang w:val="en-AU"/>
        </w:rPr>
        <w:t>202</w:t>
      </w:r>
      <w:r w:rsidR="005128AB" w:rsidRPr="00DE1D0D">
        <w:rPr>
          <w:lang w:val="en-AU"/>
        </w:rPr>
        <w:t>3</w:t>
      </w:r>
      <w:r w:rsidR="2D465DE8" w:rsidRPr="00DE1D0D">
        <w:rPr>
          <w:lang w:val="en-AU"/>
        </w:rPr>
        <w:t>–2</w:t>
      </w:r>
      <w:r w:rsidR="005128AB" w:rsidRPr="00DE1D0D">
        <w:rPr>
          <w:lang w:val="en-AU"/>
        </w:rPr>
        <w:t>4</w:t>
      </w:r>
      <w:r w:rsidRPr="00DE1D0D">
        <w:rPr>
          <w:lang w:val="en-AU"/>
        </w:rPr>
        <w:t xml:space="preserve"> Admitted Patient Care (APC) data sets. The NHRA requires that in setting </w:t>
      </w:r>
      <w:r w:rsidR="2D465DE8" w:rsidRPr="00DE1D0D">
        <w:rPr>
          <w:lang w:val="en-AU"/>
        </w:rPr>
        <w:t>NEP2</w:t>
      </w:r>
      <w:r w:rsidR="005128AB" w:rsidRPr="00DE1D0D">
        <w:rPr>
          <w:lang w:val="en-AU"/>
        </w:rPr>
        <w:t>6</w:t>
      </w:r>
      <w:r w:rsidRPr="00DE1D0D">
        <w:rPr>
          <w:lang w:val="en-AU"/>
        </w:rPr>
        <w:t xml:space="preserve">, IHACPA must take into account the costs of private </w:t>
      </w:r>
      <w:r w:rsidRPr="002F4473">
        <w:rPr>
          <w:lang w:val="en-AU"/>
        </w:rPr>
        <w:t xml:space="preserve">patients that are met through alternative funding sources. These alternative sources include medical benefits payments by the Australian Government, private health insurance benefits payments, and payments made by patients.  </w:t>
      </w:r>
    </w:p>
    <w:p w14:paraId="435A166D" w14:textId="21E1ED12" w:rsidR="005A689E" w:rsidRPr="002F4473" w:rsidRDefault="005A689E" w:rsidP="005A689E">
      <w:pPr>
        <w:rPr>
          <w:lang w:val="en-AU"/>
        </w:rPr>
      </w:pPr>
      <w:r w:rsidRPr="002F4473">
        <w:rPr>
          <w:lang w:val="en-AU"/>
        </w:rPr>
        <w:t xml:space="preserve">Since NEP14, the HCP dataset, which is reported by private insurance companies, has been used to identify these costs. HCP data identifies both the charges and benefits paid for private patients receiving public hospital services. For </w:t>
      </w:r>
      <w:r w:rsidR="2D465DE8" w:rsidRPr="002F4473">
        <w:rPr>
          <w:lang w:val="en-AU"/>
        </w:rPr>
        <w:t>NEP2</w:t>
      </w:r>
      <w:r w:rsidR="005128AB" w:rsidRPr="002F4473">
        <w:rPr>
          <w:lang w:val="en-AU"/>
        </w:rPr>
        <w:t>6</w:t>
      </w:r>
      <w:r w:rsidRPr="002F4473">
        <w:rPr>
          <w:lang w:val="en-AU"/>
        </w:rPr>
        <w:t xml:space="preserve">, the private patient records in the HCP dataset were matched with the records in the APC and NHCDC datasets, resulting in a sample of </w:t>
      </w:r>
      <w:r w:rsidR="00D262E1" w:rsidRPr="002F4473">
        <w:rPr>
          <w:lang w:val="en-AU"/>
        </w:rPr>
        <w:t>74.4</w:t>
      </w:r>
      <w:r w:rsidR="001C1FC0" w:rsidRPr="002F4473">
        <w:rPr>
          <w:lang w:val="en-AU"/>
        </w:rPr>
        <w:t>%</w:t>
      </w:r>
      <w:r w:rsidRPr="002F4473">
        <w:rPr>
          <w:lang w:val="en-AU"/>
        </w:rPr>
        <w:t xml:space="preserve"> match of relevant records. Those private patient records in the NHCDC that were not matched to the HCP data were assumed to have similar characteristics to the matched dataset. </w:t>
      </w:r>
    </w:p>
    <w:p w14:paraId="718461FC" w14:textId="1F443576" w:rsidR="00976901" w:rsidRPr="002F4473" w:rsidRDefault="005A689E" w:rsidP="005A689E">
      <w:pPr>
        <w:rPr>
          <w:lang w:val="en-AU"/>
        </w:rPr>
      </w:pPr>
      <w:r w:rsidRPr="002F4473">
        <w:rPr>
          <w:lang w:val="en-AU"/>
        </w:rPr>
        <w:t>In using the HCP data, a more accurate estimate can be made for the amount of private patient costs not included in the NHCDC data and need a correction factor applied. A correction factor of 1.0</w:t>
      </w:r>
      <w:r w:rsidR="00EE69E4" w:rsidRPr="002F4473">
        <w:rPr>
          <w:lang w:val="en-AU"/>
        </w:rPr>
        <w:t>%</w:t>
      </w:r>
      <w:r w:rsidRPr="002F4473">
        <w:rPr>
          <w:lang w:val="en-AU"/>
        </w:rPr>
        <w:t xml:space="preserve"> was determined for </w:t>
      </w:r>
      <w:r w:rsidR="2D465DE8" w:rsidRPr="002F4473">
        <w:rPr>
          <w:lang w:val="en-AU"/>
        </w:rPr>
        <w:t>NEP2</w:t>
      </w:r>
      <w:r w:rsidR="005128AB" w:rsidRPr="002F4473">
        <w:rPr>
          <w:lang w:val="en-AU"/>
        </w:rPr>
        <w:t>6</w:t>
      </w:r>
      <w:r w:rsidRPr="002F4473">
        <w:rPr>
          <w:lang w:val="en-AU"/>
        </w:rPr>
        <w:t xml:space="preserve">. </w:t>
      </w:r>
    </w:p>
    <w:p w14:paraId="7EB001A5" w14:textId="77777777" w:rsidR="00976901" w:rsidRPr="002F4473" w:rsidRDefault="00976901" w:rsidP="00976901">
      <w:pPr>
        <w:pStyle w:val="Heading3"/>
        <w:rPr>
          <w:lang w:val="en-AU"/>
        </w:rPr>
      </w:pPr>
      <w:r w:rsidRPr="002F4473">
        <w:rPr>
          <w:lang w:val="en-AU"/>
        </w:rPr>
        <w:t>2.2.4 Stratification and weighting</w:t>
      </w:r>
    </w:p>
    <w:p w14:paraId="6284F4C5" w14:textId="57E8522C" w:rsidR="00E01B69" w:rsidRPr="002F4473" w:rsidRDefault="00E01B69" w:rsidP="00E01B69">
      <w:pPr>
        <w:rPr>
          <w:lang w:val="en-AU"/>
        </w:rPr>
      </w:pPr>
      <w:r w:rsidRPr="002F4473">
        <w:rPr>
          <w:lang w:val="en-AU"/>
        </w:rPr>
        <w:t>The sample of costed activity from ABF establishments make up</w:t>
      </w:r>
      <w:r w:rsidRPr="002F4473">
        <w:rPr>
          <w:color w:val="FF0000"/>
          <w:lang w:val="en-AU"/>
        </w:rPr>
        <w:t xml:space="preserve"> </w:t>
      </w:r>
      <w:r w:rsidRPr="002F4473">
        <w:rPr>
          <w:color w:val="auto"/>
          <w:lang w:val="en-AU"/>
        </w:rPr>
        <w:t>9</w:t>
      </w:r>
      <w:r w:rsidR="00713628" w:rsidRPr="002F4473">
        <w:rPr>
          <w:color w:val="auto"/>
          <w:lang w:val="en-AU"/>
        </w:rPr>
        <w:t>9.3</w:t>
      </w:r>
      <w:r w:rsidR="00EE69E4" w:rsidRPr="002F4473">
        <w:rPr>
          <w:lang w:val="en-AU"/>
        </w:rPr>
        <w:t>%</w:t>
      </w:r>
      <w:r w:rsidRPr="002F4473">
        <w:rPr>
          <w:lang w:val="en-AU"/>
        </w:rPr>
        <w:t xml:space="preserve"> of all in-scope admitted acute activity (population). To take account of the un-costed activity, IHACPA weights the costed sample to the population. Weighting of the costed sample is applied to ensure a true representation of the entire population. This weighting process is performed in two stages, as outlined below. </w:t>
      </w:r>
    </w:p>
    <w:p w14:paraId="56CE48A7" w14:textId="1DD62E2D" w:rsidR="00E01B69" w:rsidRPr="00DE1D0D" w:rsidRDefault="00E01B69" w:rsidP="00E01B69">
      <w:pPr>
        <w:rPr>
          <w:b/>
          <w:bCs/>
          <w:lang w:val="en-AU"/>
        </w:rPr>
      </w:pPr>
      <w:r w:rsidRPr="002F4473">
        <w:rPr>
          <w:b/>
          <w:bCs/>
          <w:lang w:val="en-AU"/>
        </w:rPr>
        <w:t xml:space="preserve">Stage 1 (episodes admitted on or after 1 July </w:t>
      </w:r>
      <w:r w:rsidR="7C1B5667" w:rsidRPr="002F4473">
        <w:rPr>
          <w:b/>
          <w:bCs/>
          <w:lang w:val="en-AU"/>
        </w:rPr>
        <w:t>202</w:t>
      </w:r>
      <w:r w:rsidR="00EC6992" w:rsidRPr="002F4473">
        <w:rPr>
          <w:b/>
          <w:bCs/>
          <w:lang w:val="en-AU"/>
        </w:rPr>
        <w:t>2</w:t>
      </w:r>
      <w:r w:rsidRPr="002F4473">
        <w:rPr>
          <w:b/>
          <w:bCs/>
          <w:lang w:val="en-AU"/>
        </w:rPr>
        <w:t xml:space="preserve"> and</w:t>
      </w:r>
      <w:r w:rsidRPr="00DE1D0D">
        <w:rPr>
          <w:b/>
          <w:bCs/>
          <w:lang w:val="en-AU"/>
        </w:rPr>
        <w:t xml:space="preserve"> separated on or before </w:t>
      </w:r>
      <w:r w:rsidR="7C1B5667" w:rsidRPr="00DE1D0D">
        <w:rPr>
          <w:b/>
          <w:bCs/>
          <w:lang w:val="en-AU"/>
        </w:rPr>
        <w:t>30 June 202</w:t>
      </w:r>
      <w:r w:rsidR="00EC6992" w:rsidRPr="00DE1D0D">
        <w:rPr>
          <w:b/>
          <w:bCs/>
          <w:lang w:val="en-AU"/>
        </w:rPr>
        <w:t>4</w:t>
      </w:r>
      <w:r w:rsidRPr="00DE1D0D">
        <w:rPr>
          <w:b/>
          <w:bCs/>
          <w:lang w:val="en-AU"/>
        </w:rPr>
        <w:t xml:space="preserve">) </w:t>
      </w:r>
    </w:p>
    <w:p w14:paraId="42C6140C" w14:textId="3295C1AA" w:rsidR="00E01B69" w:rsidRPr="00DE1D0D" w:rsidRDefault="00E01B69" w:rsidP="00E01B69">
      <w:pPr>
        <w:rPr>
          <w:lang w:val="en-AU"/>
        </w:rPr>
      </w:pPr>
      <w:r w:rsidRPr="00DE1D0D">
        <w:rPr>
          <w:lang w:val="en-AU"/>
        </w:rPr>
        <w:t xml:space="preserve">The first stage of the weighting process stratified and weighted the ABF sample to reflect the population of all </w:t>
      </w:r>
      <w:r w:rsidR="7C1B5667" w:rsidRPr="00DE1D0D">
        <w:rPr>
          <w:lang w:val="en-AU"/>
        </w:rPr>
        <w:t>202</w:t>
      </w:r>
      <w:r w:rsidR="00636603" w:rsidRPr="00DE1D0D">
        <w:rPr>
          <w:lang w:val="en-AU"/>
        </w:rPr>
        <w:t>3</w:t>
      </w:r>
      <w:r w:rsidR="7C1B5667" w:rsidRPr="00DE1D0D">
        <w:rPr>
          <w:lang w:val="en-AU"/>
        </w:rPr>
        <w:t>–2</w:t>
      </w:r>
      <w:r w:rsidR="00636603" w:rsidRPr="00DE1D0D">
        <w:rPr>
          <w:lang w:val="en-AU"/>
        </w:rPr>
        <w:t>4</w:t>
      </w:r>
      <w:r w:rsidRPr="00DE1D0D">
        <w:rPr>
          <w:lang w:val="en-AU"/>
        </w:rPr>
        <w:t xml:space="preserve"> ABF admitted acute activity with an admission date on or after </w:t>
      </w:r>
      <w:r w:rsidR="7C1B5667" w:rsidRPr="00DE1D0D">
        <w:rPr>
          <w:lang w:val="en-AU"/>
        </w:rPr>
        <w:t>1 July 202</w:t>
      </w:r>
      <w:r w:rsidR="00EC6992" w:rsidRPr="00DE1D0D">
        <w:rPr>
          <w:lang w:val="en-AU"/>
        </w:rPr>
        <w:t>2</w:t>
      </w:r>
      <w:r w:rsidR="7C1B5667" w:rsidRPr="00DE1D0D">
        <w:rPr>
          <w:lang w:val="en-AU"/>
        </w:rPr>
        <w:t>.</w:t>
      </w:r>
      <w:r w:rsidRPr="00DE1D0D">
        <w:rPr>
          <w:lang w:val="en-AU"/>
        </w:rPr>
        <w:t xml:space="preserve"> The stratification is based on establishment state/territory, size, location and paediatric specialty. Establishments are classified by size using </w:t>
      </w:r>
      <w:r w:rsidR="7C1B5667" w:rsidRPr="00DE1D0D">
        <w:rPr>
          <w:lang w:val="en-AU"/>
        </w:rPr>
        <w:t>202</w:t>
      </w:r>
      <w:r w:rsidR="00636603" w:rsidRPr="00DE1D0D">
        <w:rPr>
          <w:lang w:val="en-AU"/>
        </w:rPr>
        <w:t>5</w:t>
      </w:r>
      <w:r w:rsidR="7C1B5667" w:rsidRPr="00DE1D0D">
        <w:rPr>
          <w:lang w:val="en-AU"/>
        </w:rPr>
        <w:t>–2</w:t>
      </w:r>
      <w:r w:rsidR="00636603" w:rsidRPr="00DE1D0D">
        <w:rPr>
          <w:lang w:val="en-AU"/>
        </w:rPr>
        <w:t>6</w:t>
      </w:r>
      <w:r w:rsidRPr="00DE1D0D">
        <w:rPr>
          <w:lang w:val="en-AU"/>
        </w:rPr>
        <w:t xml:space="preserve"> admitted acute NWAU, calculated on </w:t>
      </w:r>
      <w:r w:rsidR="7C1B5667" w:rsidRPr="00DE1D0D">
        <w:rPr>
          <w:lang w:val="en-AU"/>
        </w:rPr>
        <w:t>202</w:t>
      </w:r>
      <w:r w:rsidR="00636603" w:rsidRPr="00DE1D0D">
        <w:rPr>
          <w:lang w:val="en-AU"/>
        </w:rPr>
        <w:t>3</w:t>
      </w:r>
      <w:r w:rsidR="7C1B5667" w:rsidRPr="00DE1D0D">
        <w:rPr>
          <w:lang w:val="en-AU"/>
        </w:rPr>
        <w:t>–2</w:t>
      </w:r>
      <w:r w:rsidR="00636603" w:rsidRPr="00DE1D0D">
        <w:rPr>
          <w:lang w:val="en-AU"/>
        </w:rPr>
        <w:t>4</w:t>
      </w:r>
      <w:r w:rsidRPr="00DE1D0D">
        <w:rPr>
          <w:lang w:val="en-AU"/>
        </w:rPr>
        <w:t xml:space="preserve"> activity data (that is, </w:t>
      </w:r>
      <w:r w:rsidR="7C1B5667" w:rsidRPr="00DE1D0D">
        <w:rPr>
          <w:lang w:val="en-AU"/>
        </w:rPr>
        <w:t>NWAU2</w:t>
      </w:r>
      <w:r w:rsidR="00636603" w:rsidRPr="00DE1D0D">
        <w:rPr>
          <w:lang w:val="en-AU"/>
        </w:rPr>
        <w:t>5</w:t>
      </w:r>
      <w:r w:rsidRPr="00DE1D0D">
        <w:rPr>
          <w:lang w:val="en-AU"/>
        </w:rPr>
        <w:t xml:space="preserve"> calculator applied to </w:t>
      </w:r>
      <w:r w:rsidR="7C1B5667" w:rsidRPr="00DE1D0D">
        <w:rPr>
          <w:lang w:val="en-AU"/>
        </w:rPr>
        <w:t>202</w:t>
      </w:r>
      <w:r w:rsidR="00636603" w:rsidRPr="00DE1D0D">
        <w:rPr>
          <w:lang w:val="en-AU"/>
        </w:rPr>
        <w:t>3</w:t>
      </w:r>
      <w:r w:rsidR="7C1B5667" w:rsidRPr="00DE1D0D">
        <w:rPr>
          <w:lang w:val="en-AU"/>
        </w:rPr>
        <w:t>–2</w:t>
      </w:r>
      <w:r w:rsidR="00636603" w:rsidRPr="00DE1D0D">
        <w:rPr>
          <w:lang w:val="en-AU"/>
        </w:rPr>
        <w:t>4</w:t>
      </w:r>
      <w:r w:rsidRPr="00DE1D0D">
        <w:rPr>
          <w:lang w:val="en-AU"/>
        </w:rPr>
        <w:t xml:space="preserve"> data).  </w:t>
      </w:r>
    </w:p>
    <w:p w14:paraId="30F2E81C" w14:textId="6A2680C9" w:rsidR="00E01B69" w:rsidRPr="00DE1D0D" w:rsidRDefault="00E01B69" w:rsidP="00E01B69">
      <w:pPr>
        <w:rPr>
          <w:b/>
          <w:bCs/>
          <w:lang w:val="en-AU"/>
        </w:rPr>
      </w:pPr>
      <w:r w:rsidRPr="00DE1D0D">
        <w:rPr>
          <w:b/>
          <w:bCs/>
          <w:lang w:val="en-AU"/>
        </w:rPr>
        <w:t xml:space="preserve">Stage 2 (episodes admitted prior to 1 July </w:t>
      </w:r>
      <w:r w:rsidR="7C1B5667" w:rsidRPr="00DE1D0D">
        <w:rPr>
          <w:b/>
          <w:bCs/>
          <w:lang w:val="en-AU"/>
        </w:rPr>
        <w:t>202</w:t>
      </w:r>
      <w:r w:rsidR="00EC6992" w:rsidRPr="00DE1D0D">
        <w:rPr>
          <w:b/>
          <w:bCs/>
          <w:lang w:val="en-AU"/>
        </w:rPr>
        <w:t>2</w:t>
      </w:r>
      <w:r w:rsidRPr="00DE1D0D">
        <w:rPr>
          <w:b/>
          <w:bCs/>
          <w:lang w:val="en-AU"/>
        </w:rPr>
        <w:t xml:space="preserve">) </w:t>
      </w:r>
    </w:p>
    <w:p w14:paraId="74D18D05" w14:textId="16AE0026" w:rsidR="00E01B69" w:rsidRPr="00DE1D0D" w:rsidRDefault="00E01B69" w:rsidP="00E01B69">
      <w:pPr>
        <w:rPr>
          <w:lang w:val="en-AU"/>
        </w:rPr>
      </w:pPr>
      <w:r w:rsidRPr="00DE1D0D">
        <w:rPr>
          <w:lang w:val="en-AU"/>
        </w:rPr>
        <w:t xml:space="preserve">The second stage of the weighting process weights the </w:t>
      </w:r>
      <w:r w:rsidR="7C1B5667" w:rsidRPr="00DE1D0D">
        <w:rPr>
          <w:lang w:val="en-AU"/>
        </w:rPr>
        <w:t>202</w:t>
      </w:r>
      <w:r w:rsidR="00F52285" w:rsidRPr="00DE1D0D">
        <w:rPr>
          <w:lang w:val="en-AU"/>
        </w:rPr>
        <w:t>3</w:t>
      </w:r>
      <w:r w:rsidR="7C1B5667" w:rsidRPr="00DE1D0D">
        <w:rPr>
          <w:lang w:val="en-AU"/>
        </w:rPr>
        <w:t>–2</w:t>
      </w:r>
      <w:r w:rsidR="00F52285" w:rsidRPr="00DE1D0D">
        <w:rPr>
          <w:lang w:val="en-AU"/>
        </w:rPr>
        <w:t>4</w:t>
      </w:r>
      <w:r w:rsidRPr="00DE1D0D">
        <w:rPr>
          <w:lang w:val="en-AU"/>
        </w:rPr>
        <w:t xml:space="preserve"> activity with an admission date prior to </w:t>
      </w:r>
      <w:r w:rsidR="7C1B5667" w:rsidRPr="00DE1D0D">
        <w:rPr>
          <w:lang w:val="en-AU"/>
        </w:rPr>
        <w:t>1 July 202</w:t>
      </w:r>
      <w:r w:rsidR="00EC6992" w:rsidRPr="00DE1D0D">
        <w:rPr>
          <w:lang w:val="en-AU"/>
        </w:rPr>
        <w:t>2</w:t>
      </w:r>
      <w:r w:rsidRPr="00DE1D0D">
        <w:rPr>
          <w:lang w:val="en-AU"/>
        </w:rPr>
        <w:t xml:space="preserve">, up to all activity with separation dates within </w:t>
      </w:r>
      <w:r w:rsidR="7C1B5667" w:rsidRPr="00DE1D0D">
        <w:rPr>
          <w:lang w:val="en-AU"/>
        </w:rPr>
        <w:t>202</w:t>
      </w:r>
      <w:r w:rsidR="00680C6D" w:rsidRPr="00DE1D0D">
        <w:rPr>
          <w:lang w:val="en-AU"/>
        </w:rPr>
        <w:t>2</w:t>
      </w:r>
      <w:r w:rsidR="7C1B5667" w:rsidRPr="00DE1D0D">
        <w:rPr>
          <w:lang w:val="en-AU"/>
        </w:rPr>
        <w:t>–2</w:t>
      </w:r>
      <w:r w:rsidR="00680C6D" w:rsidRPr="00DE1D0D">
        <w:rPr>
          <w:lang w:val="en-AU"/>
        </w:rPr>
        <w:t>4</w:t>
      </w:r>
      <w:r w:rsidR="7C1B5667" w:rsidRPr="00DE1D0D">
        <w:rPr>
          <w:lang w:val="en-AU"/>
        </w:rPr>
        <w:t>.</w:t>
      </w:r>
      <w:r w:rsidRPr="00DE1D0D">
        <w:rPr>
          <w:lang w:val="en-AU"/>
        </w:rPr>
        <w:t xml:space="preserve"> This weighting is done by length of stay quartiles within the AR-DRG. Same-day activity received a weight of 1.0 in this process, as there are no </w:t>
      </w:r>
      <w:r w:rsidR="7C1B5667" w:rsidRPr="00DE1D0D">
        <w:rPr>
          <w:lang w:val="en-AU"/>
        </w:rPr>
        <w:t>202</w:t>
      </w:r>
      <w:r w:rsidR="00F52285" w:rsidRPr="00DE1D0D">
        <w:rPr>
          <w:lang w:val="en-AU"/>
        </w:rPr>
        <w:t>3</w:t>
      </w:r>
      <w:r w:rsidR="7C1B5667" w:rsidRPr="00DE1D0D">
        <w:rPr>
          <w:lang w:val="en-AU"/>
        </w:rPr>
        <w:t>–2</w:t>
      </w:r>
      <w:r w:rsidR="00F52285" w:rsidRPr="00DE1D0D">
        <w:rPr>
          <w:lang w:val="en-AU"/>
        </w:rPr>
        <w:t>4</w:t>
      </w:r>
      <w:r w:rsidRPr="00DE1D0D">
        <w:rPr>
          <w:lang w:val="en-AU"/>
        </w:rPr>
        <w:t xml:space="preserve"> same-day separations with admission dates prior to </w:t>
      </w:r>
      <w:r w:rsidR="7C1B5667" w:rsidRPr="00DE1D0D">
        <w:rPr>
          <w:lang w:val="en-AU"/>
        </w:rPr>
        <w:t>1 July 202</w:t>
      </w:r>
      <w:r w:rsidR="00EC6992" w:rsidRPr="00DE1D0D">
        <w:rPr>
          <w:lang w:val="en-AU"/>
        </w:rPr>
        <w:t>3</w:t>
      </w:r>
      <w:r w:rsidRPr="00DE1D0D">
        <w:rPr>
          <w:lang w:val="en-AU"/>
        </w:rPr>
        <w:t xml:space="preserve">. </w:t>
      </w:r>
    </w:p>
    <w:p w14:paraId="413C15F2" w14:textId="66FE1E28" w:rsidR="00976901" w:rsidRPr="00DE1D0D" w:rsidRDefault="00E01B69" w:rsidP="00E01B69">
      <w:pPr>
        <w:rPr>
          <w:lang w:val="en-AU"/>
        </w:rPr>
      </w:pPr>
      <w:r w:rsidRPr="00DE1D0D">
        <w:rPr>
          <w:lang w:val="en-AU"/>
        </w:rPr>
        <w:t>The resulting sample-to-population weights were used throughout all stages of the cost model development.</w:t>
      </w:r>
    </w:p>
    <w:p w14:paraId="3922BA42" w14:textId="77777777" w:rsidR="00976901" w:rsidRPr="00DE1D0D" w:rsidRDefault="00976901" w:rsidP="00976901">
      <w:pPr>
        <w:pStyle w:val="Heading3"/>
        <w:rPr>
          <w:lang w:val="en-AU"/>
        </w:rPr>
      </w:pPr>
      <w:r w:rsidRPr="00DE1D0D">
        <w:rPr>
          <w:lang w:val="en-AU"/>
        </w:rPr>
        <w:t>2.2.5 Inlier bounds</w:t>
      </w:r>
    </w:p>
    <w:p w14:paraId="70413C45" w14:textId="0F59AF62" w:rsidR="002350F7" w:rsidRPr="00DE1D0D" w:rsidRDefault="002350F7" w:rsidP="003949E8">
      <w:pPr>
        <w:rPr>
          <w:b/>
          <w:lang w:val="en-AU"/>
        </w:rPr>
      </w:pPr>
      <w:r w:rsidRPr="00DE1D0D">
        <w:rPr>
          <w:lang w:val="en-AU"/>
        </w:rPr>
        <w:t xml:space="preserve">Admitted episodes with length of stay between one-third and three times the average length of stay for a particular AR-DRG are classed as inliers. This methodology is referred to as L3H3, and results in the vast majority of admitted episodes being classed as inliers. </w:t>
      </w:r>
    </w:p>
    <w:p w14:paraId="5C65CB80" w14:textId="0D1FD457" w:rsidR="002350F7" w:rsidRPr="00DE1D0D" w:rsidRDefault="002350F7" w:rsidP="003949E8">
      <w:pPr>
        <w:rPr>
          <w:b/>
          <w:lang w:val="en-AU"/>
        </w:rPr>
      </w:pPr>
      <w:r w:rsidRPr="00DE1D0D">
        <w:rPr>
          <w:lang w:val="en-AU"/>
        </w:rPr>
        <w:lastRenderedPageBreak/>
        <w:t xml:space="preserve">The L3H3 method is applied to the population of in-scope activity from ABF establishments to identify inlier bounds outside of which are short-stay and long-stay outliers. This is illustrated in </w:t>
      </w:r>
      <w:r w:rsidR="00D74FE3" w:rsidRPr="00DE1D0D">
        <w:rPr>
          <w:rFonts w:cs="Arial"/>
          <w:b/>
          <w:color w:val="auto"/>
          <w:lang w:val="en-AU"/>
        </w:rPr>
        <w:fldChar w:fldCharType="begin"/>
      </w:r>
      <w:r w:rsidR="00D74FE3" w:rsidRPr="00DE1D0D">
        <w:rPr>
          <w:rFonts w:cs="Arial"/>
          <w:color w:val="auto"/>
          <w:lang w:val="en-AU"/>
        </w:rPr>
        <w:instrText xml:space="preserve"> REF _Ref184041358 \h </w:instrText>
      </w:r>
      <w:r w:rsidR="007F1794" w:rsidRPr="00DE1D0D">
        <w:rPr>
          <w:rFonts w:cs="Arial"/>
          <w:color w:val="auto"/>
          <w:lang w:val="en-AU"/>
        </w:rPr>
        <w:instrText xml:space="preserve"> \* MERGEFORMAT </w:instrText>
      </w:r>
      <w:r w:rsidR="00D74FE3" w:rsidRPr="00DE1D0D">
        <w:rPr>
          <w:rFonts w:cs="Arial"/>
          <w:b/>
          <w:color w:val="auto"/>
          <w:lang w:val="en-AU"/>
        </w:rPr>
      </w:r>
      <w:r w:rsidR="00D74FE3" w:rsidRPr="00DE1D0D">
        <w:rPr>
          <w:rFonts w:cs="Arial"/>
          <w:b/>
          <w:color w:val="auto"/>
          <w:lang w:val="en-AU"/>
        </w:rPr>
        <w:fldChar w:fldCharType="separate"/>
      </w:r>
      <w:r w:rsidR="00F57FD2" w:rsidRPr="00F57FD2">
        <w:rPr>
          <w:rFonts w:cs="Arial"/>
          <w:color w:val="auto"/>
          <w:lang w:val="en-AU"/>
        </w:rPr>
        <w:t>Figure 2</w:t>
      </w:r>
      <w:r w:rsidR="00D74FE3" w:rsidRPr="00DE1D0D">
        <w:rPr>
          <w:rFonts w:cs="Arial"/>
          <w:b/>
          <w:color w:val="auto"/>
          <w:lang w:val="en-AU"/>
        </w:rPr>
        <w:fldChar w:fldCharType="end"/>
      </w:r>
      <w:r w:rsidRPr="00DE1D0D">
        <w:rPr>
          <w:rFonts w:cs="Arial"/>
          <w:color w:val="auto"/>
          <w:lang w:val="en-AU"/>
        </w:rPr>
        <w:t>. The</w:t>
      </w:r>
      <w:r w:rsidRPr="00DE1D0D">
        <w:rPr>
          <w:color w:val="auto"/>
          <w:lang w:val="en-AU"/>
        </w:rPr>
        <w:t xml:space="preserve"> </w:t>
      </w:r>
      <w:r w:rsidRPr="00DE1D0D">
        <w:rPr>
          <w:lang w:val="en-AU"/>
        </w:rPr>
        <w:t xml:space="preserve">method excludes same-day episodes occurring in AR-DRGs designated for a separate same-day payment, and uses length of stay adjusted to remove ICU days for ICU unbundled AR-DRGs.  </w:t>
      </w:r>
    </w:p>
    <w:p w14:paraId="45083918" w14:textId="1090D859" w:rsidR="00F36C3B" w:rsidRPr="00DE1D0D" w:rsidRDefault="00F36C3B" w:rsidP="00F36C3B">
      <w:pPr>
        <w:pStyle w:val="Caption"/>
        <w:keepNext/>
        <w:rPr>
          <w:i w:val="0"/>
          <w:iCs w:val="0"/>
          <w:color w:val="104F99" w:themeColor="accent2"/>
          <w:sz w:val="22"/>
          <w:szCs w:val="22"/>
          <w:lang w:val="en-AU"/>
        </w:rPr>
      </w:pPr>
      <w:bookmarkStart w:id="12" w:name="_Ref184041358"/>
      <w:r w:rsidRPr="00DE1D0D">
        <w:rPr>
          <w:i w:val="0"/>
          <w:iCs w:val="0"/>
          <w:color w:val="104F99" w:themeColor="accent2"/>
          <w:sz w:val="22"/>
          <w:szCs w:val="22"/>
          <w:lang w:val="en-AU"/>
        </w:rPr>
        <w:t xml:space="preserve">Figure </w:t>
      </w:r>
      <w:r w:rsidR="005972BC" w:rsidRPr="00DE1D0D">
        <w:rPr>
          <w:i w:val="0"/>
          <w:iCs w:val="0"/>
          <w:color w:val="104F99" w:themeColor="accent2"/>
          <w:sz w:val="22"/>
          <w:szCs w:val="22"/>
          <w:lang w:val="en-AU"/>
        </w:rPr>
        <w:fldChar w:fldCharType="begin"/>
      </w:r>
      <w:r w:rsidR="005972BC" w:rsidRPr="00DE1D0D">
        <w:rPr>
          <w:i w:val="0"/>
          <w:iCs w:val="0"/>
          <w:color w:val="104F99" w:themeColor="accent2"/>
          <w:sz w:val="22"/>
          <w:szCs w:val="22"/>
          <w:lang w:val="en-AU"/>
        </w:rPr>
        <w:instrText xml:space="preserve"> SEQ Figure \* ARABIC </w:instrText>
      </w:r>
      <w:r w:rsidR="005972BC" w:rsidRPr="00DE1D0D">
        <w:rPr>
          <w:i w:val="0"/>
          <w:iCs w:val="0"/>
          <w:color w:val="104F99" w:themeColor="accent2"/>
          <w:sz w:val="22"/>
          <w:szCs w:val="22"/>
          <w:lang w:val="en-AU"/>
        </w:rPr>
        <w:fldChar w:fldCharType="separate"/>
      </w:r>
      <w:r w:rsidR="00F57FD2">
        <w:rPr>
          <w:i w:val="0"/>
          <w:iCs w:val="0"/>
          <w:noProof/>
          <w:color w:val="104F99" w:themeColor="accent2"/>
          <w:sz w:val="22"/>
          <w:szCs w:val="22"/>
          <w:lang w:val="en-AU"/>
        </w:rPr>
        <w:t>2</w:t>
      </w:r>
      <w:r w:rsidR="005972BC" w:rsidRPr="00DE1D0D">
        <w:rPr>
          <w:i w:val="0"/>
          <w:iCs w:val="0"/>
          <w:color w:val="104F99" w:themeColor="accent2"/>
          <w:sz w:val="22"/>
          <w:szCs w:val="22"/>
          <w:lang w:val="en-AU"/>
        </w:rPr>
        <w:fldChar w:fldCharType="end"/>
      </w:r>
      <w:bookmarkEnd w:id="12"/>
      <w:r w:rsidRPr="00DE1D0D">
        <w:rPr>
          <w:i w:val="0"/>
          <w:iCs w:val="0"/>
          <w:color w:val="104F99" w:themeColor="accent2"/>
          <w:sz w:val="22"/>
          <w:szCs w:val="22"/>
          <w:lang w:val="en-AU"/>
        </w:rPr>
        <w:t>: Inlier bound calculations</w:t>
      </w:r>
      <w:r w:rsidR="00D90387" w:rsidRPr="00DE1D0D">
        <w:rPr>
          <w:i w:val="0"/>
          <w:iCs w:val="0"/>
          <w:color w:val="104F99" w:themeColor="accent2"/>
          <w:sz w:val="22"/>
          <w:szCs w:val="22"/>
          <w:lang w:val="en-AU"/>
        </w:rPr>
        <w:t>.</w:t>
      </w:r>
    </w:p>
    <w:p w14:paraId="1F2FC19B" w14:textId="17FDC25B" w:rsidR="00B46574" w:rsidRPr="00DE1D0D" w:rsidRDefault="00443978" w:rsidP="00B46574">
      <w:pPr>
        <w:rPr>
          <w:lang w:val="en-AU"/>
        </w:rPr>
      </w:pPr>
      <w:r w:rsidRPr="00DE1D0D">
        <w:rPr>
          <w:noProof/>
          <w:lang w:val="en-AU"/>
        </w:rPr>
        <w:drawing>
          <wp:inline distT="0" distB="0" distL="0" distR="0" wp14:anchorId="64C5DFE9" wp14:editId="7BF96428">
            <wp:extent cx="5060315" cy="393827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0315" cy="3938270"/>
                    </a:xfrm>
                    <a:prstGeom prst="rect">
                      <a:avLst/>
                    </a:prstGeom>
                    <a:noFill/>
                  </pic:spPr>
                </pic:pic>
              </a:graphicData>
            </a:graphic>
          </wp:inline>
        </w:drawing>
      </w:r>
      <w:r w:rsidR="00F36C3B" w:rsidRPr="00DE1D0D">
        <w:rPr>
          <w:lang w:val="en-AU"/>
        </w:rPr>
        <w:br/>
      </w:r>
      <w:r w:rsidR="00B46574" w:rsidRPr="00DE1D0D">
        <w:rPr>
          <w:lang w:val="en-AU"/>
        </w:rPr>
        <w:t>The L1.</w:t>
      </w:r>
      <w:r w:rsidR="00B46574" w:rsidRPr="002F4473">
        <w:rPr>
          <w:lang w:val="en-AU"/>
        </w:rPr>
        <w:t xml:space="preserve">5H1.5 method is used for </w:t>
      </w:r>
      <w:r w:rsidR="008E5A4E" w:rsidRPr="002F4473">
        <w:rPr>
          <w:lang w:val="en-AU"/>
        </w:rPr>
        <w:t>16</w:t>
      </w:r>
      <w:r w:rsidR="00B46574" w:rsidRPr="002F4473">
        <w:rPr>
          <w:lang w:val="en-AU"/>
        </w:rPr>
        <w:t xml:space="preserve"> AR-DRGs that have very high cost long-stay outliers. The list of </w:t>
      </w:r>
      <w:r w:rsidR="008E5A4E" w:rsidRPr="002F4473">
        <w:rPr>
          <w:lang w:val="en-AU"/>
        </w:rPr>
        <w:t>16</w:t>
      </w:r>
      <w:r w:rsidR="00B46574" w:rsidRPr="002F4473">
        <w:rPr>
          <w:lang w:val="en-AU"/>
        </w:rPr>
        <w:t xml:space="preserve"> AR-DRG</w:t>
      </w:r>
      <w:r w:rsidR="00B46574" w:rsidRPr="00DE1D0D">
        <w:rPr>
          <w:lang w:val="en-AU"/>
        </w:rPr>
        <w:t xml:space="preserve">s where the L1.5H1.5 method is used to determine the inlier bounds is provided in </w:t>
      </w:r>
      <w:r w:rsidR="00B46574" w:rsidRPr="00DE1D0D">
        <w:rPr>
          <w:b/>
          <w:bCs/>
          <w:lang w:val="en-AU"/>
        </w:rPr>
        <w:t>Appendix D</w:t>
      </w:r>
      <w:r w:rsidR="00B46574" w:rsidRPr="00DE1D0D">
        <w:rPr>
          <w:lang w:val="en-AU"/>
        </w:rPr>
        <w:t xml:space="preserve">: List of AR-DRGs adopting the L1.5 H1.5 methodology. </w:t>
      </w:r>
    </w:p>
    <w:p w14:paraId="090B5693" w14:textId="023E1C9B" w:rsidR="00B46574" w:rsidRPr="00DE1D0D" w:rsidRDefault="00B46574" w:rsidP="00B46574">
      <w:pPr>
        <w:rPr>
          <w:lang w:val="en-AU"/>
        </w:rPr>
      </w:pPr>
      <w:r w:rsidRPr="00DE1D0D">
        <w:rPr>
          <w:lang w:val="en-AU"/>
        </w:rPr>
        <w:t xml:space="preserve">The steps for this process are: </w:t>
      </w:r>
    </w:p>
    <w:p w14:paraId="130500F9" w14:textId="77777777" w:rsidR="00B46574" w:rsidRPr="00DE1D0D" w:rsidRDefault="00B46574" w:rsidP="009C1EA3">
      <w:pPr>
        <w:pStyle w:val="ListParagraph"/>
        <w:numPr>
          <w:ilvl w:val="0"/>
          <w:numId w:val="34"/>
        </w:numPr>
        <w:rPr>
          <w:lang w:val="en-AU"/>
        </w:rPr>
      </w:pPr>
      <w:r w:rsidRPr="00DE1D0D">
        <w:rPr>
          <w:lang w:val="en-AU"/>
        </w:rPr>
        <w:t xml:space="preserve">Calculate the national average length of stay for each AR-DRG.  </w:t>
      </w:r>
    </w:p>
    <w:p w14:paraId="0B0DBEBB" w14:textId="7E805115" w:rsidR="00B46574" w:rsidRPr="00DE1D0D" w:rsidRDefault="00B46574" w:rsidP="009C1EA3">
      <w:pPr>
        <w:pStyle w:val="ListParagraph"/>
        <w:numPr>
          <w:ilvl w:val="0"/>
          <w:numId w:val="34"/>
        </w:numPr>
        <w:rPr>
          <w:lang w:val="en-AU"/>
        </w:rPr>
      </w:pPr>
      <w:r w:rsidRPr="00DE1D0D">
        <w:rPr>
          <w:lang w:val="en-AU"/>
        </w:rPr>
        <w:t xml:space="preserve">Calculate the inlier lower bound for each AR-DRG. This is based on the calculation: national average length of stay divided by three (1.5 for the </w:t>
      </w:r>
      <w:r w:rsidR="00FE41BD" w:rsidRPr="00DE1D0D">
        <w:rPr>
          <w:lang w:val="en-AU"/>
        </w:rPr>
        <w:t>16</w:t>
      </w:r>
      <w:r w:rsidRPr="00DE1D0D">
        <w:rPr>
          <w:lang w:val="en-AU"/>
        </w:rPr>
        <w:t xml:space="preserve"> specified AR-DRGs). The inlier lower bound is equal to average length of stay divided by three. </w:t>
      </w:r>
    </w:p>
    <w:p w14:paraId="1800E13E" w14:textId="77777777" w:rsidR="00B46574" w:rsidRPr="00DE1D0D" w:rsidRDefault="00B46574" w:rsidP="009C1EA3">
      <w:pPr>
        <w:pStyle w:val="ListParagraph"/>
        <w:numPr>
          <w:ilvl w:val="0"/>
          <w:numId w:val="34"/>
        </w:numPr>
        <w:rPr>
          <w:lang w:val="en-AU"/>
        </w:rPr>
      </w:pPr>
      <w:r w:rsidRPr="00DE1D0D">
        <w:rPr>
          <w:lang w:val="en-AU"/>
        </w:rPr>
        <w:t xml:space="preserve">The result is then truncated. This means that it is rounded down to the next lowest integer (for example, if the result was 3.6, the inlier lower bound is set to three). </w:t>
      </w:r>
    </w:p>
    <w:p w14:paraId="172C36E7" w14:textId="3DDC0540" w:rsidR="00B46574" w:rsidRPr="00DE1D0D" w:rsidRDefault="00B46574" w:rsidP="009C1EA3">
      <w:pPr>
        <w:pStyle w:val="ListParagraph"/>
        <w:numPr>
          <w:ilvl w:val="0"/>
          <w:numId w:val="34"/>
        </w:numPr>
        <w:rPr>
          <w:lang w:val="en-AU"/>
        </w:rPr>
      </w:pPr>
      <w:r w:rsidRPr="00DE1D0D">
        <w:rPr>
          <w:lang w:val="en-AU"/>
        </w:rPr>
        <w:t xml:space="preserve">Calculate the inlier upper bound for each AR-DRG. This is based on the calculation: national average length of stay multiplied by three (1.5 for the </w:t>
      </w:r>
      <w:r w:rsidR="00824A60" w:rsidRPr="00DE1D0D">
        <w:rPr>
          <w:lang w:val="en-AU"/>
        </w:rPr>
        <w:t>16</w:t>
      </w:r>
      <w:r w:rsidRPr="00DE1D0D">
        <w:rPr>
          <w:lang w:val="en-AU"/>
        </w:rPr>
        <w:t xml:space="preserve"> specified AR-DRGs).  </w:t>
      </w:r>
    </w:p>
    <w:p w14:paraId="2295F3F7" w14:textId="77777777" w:rsidR="00B46574" w:rsidRPr="00DE1D0D" w:rsidRDefault="00B46574" w:rsidP="009C1EA3">
      <w:pPr>
        <w:pStyle w:val="ListParagraph"/>
        <w:numPr>
          <w:ilvl w:val="0"/>
          <w:numId w:val="34"/>
        </w:numPr>
        <w:rPr>
          <w:lang w:val="en-AU"/>
        </w:rPr>
      </w:pPr>
      <w:r w:rsidRPr="00DE1D0D">
        <w:rPr>
          <w:lang w:val="en-AU"/>
        </w:rPr>
        <w:t xml:space="preserve">The result was rounded to the nearest integer (for example, 10.2 would result in the upper bound being set to 10, whereas 10.7 would result in the upper bound being set to 11). </w:t>
      </w:r>
    </w:p>
    <w:p w14:paraId="0B78CEFE" w14:textId="1BB38AE5" w:rsidR="00B46574" w:rsidRPr="00DE1D0D" w:rsidRDefault="00B46574" w:rsidP="009C1EA3">
      <w:pPr>
        <w:pStyle w:val="ListParagraph"/>
        <w:numPr>
          <w:ilvl w:val="0"/>
          <w:numId w:val="34"/>
        </w:numPr>
        <w:rPr>
          <w:lang w:val="en-AU"/>
        </w:rPr>
      </w:pPr>
      <w:r w:rsidRPr="00DE1D0D">
        <w:rPr>
          <w:lang w:val="en-AU"/>
        </w:rPr>
        <w:t>Episodes with an ICU adjusted length of stay equal to or between the two inlier bounds of the AR</w:t>
      </w:r>
      <w:r w:rsidR="00FE41BD" w:rsidRPr="00DE1D0D">
        <w:rPr>
          <w:lang w:val="en-AU"/>
        </w:rPr>
        <w:t>-</w:t>
      </w:r>
      <w:r w:rsidRPr="00DE1D0D">
        <w:rPr>
          <w:lang w:val="en-AU"/>
        </w:rPr>
        <w:t xml:space="preserve">DRG are considered inlier episodes. </w:t>
      </w:r>
    </w:p>
    <w:p w14:paraId="6CF83E9F" w14:textId="54235C13" w:rsidR="00F36C3B" w:rsidRPr="00DE1D0D" w:rsidRDefault="00B46574" w:rsidP="00B46574">
      <w:pPr>
        <w:rPr>
          <w:lang w:val="en-AU"/>
        </w:rPr>
      </w:pPr>
      <w:r w:rsidRPr="00DE1D0D">
        <w:rPr>
          <w:lang w:val="en-AU"/>
        </w:rPr>
        <w:lastRenderedPageBreak/>
        <w:t xml:space="preserve">Further to the above process, changes to the inlier bounds from the </w:t>
      </w:r>
      <w:r w:rsidR="59A65835" w:rsidRPr="00DE1D0D">
        <w:rPr>
          <w:lang w:val="en-AU"/>
        </w:rPr>
        <w:t>202</w:t>
      </w:r>
      <w:r w:rsidR="00D6175F" w:rsidRPr="00DE1D0D">
        <w:rPr>
          <w:lang w:val="en-AU"/>
        </w:rPr>
        <w:t>3</w:t>
      </w:r>
      <w:r w:rsidR="59A65835" w:rsidRPr="00DE1D0D">
        <w:rPr>
          <w:lang w:val="en-AU"/>
        </w:rPr>
        <w:t>–2</w:t>
      </w:r>
      <w:r w:rsidR="00D6175F" w:rsidRPr="00DE1D0D">
        <w:rPr>
          <w:lang w:val="en-AU"/>
        </w:rPr>
        <w:t>4</w:t>
      </w:r>
      <w:r w:rsidRPr="00DE1D0D">
        <w:rPr>
          <w:lang w:val="en-AU"/>
        </w:rPr>
        <w:t xml:space="preserve"> cost model are monitored to ensure they are the result of real change and not due to ‘statistical noise’. To evaluate whether a change to an AR-DRG is considered significant or not, 95</w:t>
      </w:r>
      <w:r w:rsidR="001C1FC0" w:rsidRPr="00DE1D0D">
        <w:rPr>
          <w:lang w:val="en-AU"/>
        </w:rPr>
        <w:t>%</w:t>
      </w:r>
      <w:r w:rsidRPr="00DE1D0D">
        <w:rPr>
          <w:lang w:val="en-AU"/>
        </w:rPr>
        <w:t xml:space="preserve"> confidence intervals around bounds are used. </w:t>
      </w:r>
      <w:r w:rsidRPr="002F4473">
        <w:rPr>
          <w:lang w:val="en-AU"/>
        </w:rPr>
        <w:t xml:space="preserve">Changes are also evaluated in terms of their materiality (required to affect at least </w:t>
      </w:r>
      <w:r w:rsidR="001C1FC0" w:rsidRPr="002F4473">
        <w:rPr>
          <w:lang w:val="en-AU"/>
        </w:rPr>
        <w:t>1%</w:t>
      </w:r>
      <w:r w:rsidRPr="002F4473">
        <w:rPr>
          <w:lang w:val="en-AU"/>
        </w:rPr>
        <w:t xml:space="preserve"> of an AR-DRG’s separations </w:t>
      </w:r>
      <w:r w:rsidR="00F845A3" w:rsidRPr="002F4473">
        <w:rPr>
          <w:lang w:val="en-AU"/>
        </w:rPr>
        <w:t>or</w:t>
      </w:r>
      <w:r w:rsidRPr="002F4473">
        <w:rPr>
          <w:lang w:val="en-AU"/>
        </w:rPr>
        <w:t xml:space="preserve"> at least </w:t>
      </w:r>
      <w:r w:rsidR="59A65835" w:rsidRPr="002F4473">
        <w:rPr>
          <w:lang w:val="en-AU"/>
        </w:rPr>
        <w:t>10 separations).</w:t>
      </w:r>
      <w:r w:rsidRPr="002F4473">
        <w:rPr>
          <w:lang w:val="en-AU"/>
        </w:rPr>
        <w:t xml:space="preserve"> If the average length of stay of a particular end-class falls outside the inlier</w:t>
      </w:r>
      <w:r w:rsidRPr="00DE1D0D">
        <w:rPr>
          <w:lang w:val="en-AU"/>
        </w:rPr>
        <w:t xml:space="preserve"> lower and upper bounds, then the changes in bounds will be implemented even if they do not meet the stability and materiality considerations above.</w:t>
      </w:r>
    </w:p>
    <w:p w14:paraId="176EFDF9" w14:textId="7EAA0A9B" w:rsidR="00976901" w:rsidRPr="00DE1D0D" w:rsidRDefault="00976901" w:rsidP="002350F7">
      <w:pPr>
        <w:pStyle w:val="Heading3"/>
        <w:rPr>
          <w:lang w:val="en-AU"/>
        </w:rPr>
      </w:pPr>
      <w:r w:rsidRPr="00DE1D0D">
        <w:rPr>
          <w:lang w:val="en-AU"/>
        </w:rPr>
        <w:t>2.2.6 Classification of patient-level cost data in relevant categories</w:t>
      </w:r>
    </w:p>
    <w:p w14:paraId="5931990F" w14:textId="0911BA23" w:rsidR="0049067E" w:rsidRPr="00DE1D0D" w:rsidRDefault="0049067E" w:rsidP="0049067E">
      <w:pPr>
        <w:rPr>
          <w:lang w:val="en-AU"/>
        </w:rPr>
      </w:pPr>
      <w:r w:rsidRPr="00DE1D0D">
        <w:rPr>
          <w:lang w:val="en-AU"/>
        </w:rPr>
        <w:t xml:space="preserve">Prior to analysing costs, episodes are assigned to categories reflecting the relevant adjustments to be made through the </w:t>
      </w:r>
      <w:r w:rsidR="6D979442" w:rsidRPr="00DE1D0D">
        <w:rPr>
          <w:lang w:val="en-AU"/>
        </w:rPr>
        <w:t>202</w:t>
      </w:r>
      <w:r w:rsidR="00D6175F" w:rsidRPr="00DE1D0D">
        <w:rPr>
          <w:lang w:val="en-AU"/>
        </w:rPr>
        <w:t>3</w:t>
      </w:r>
      <w:r w:rsidR="6D979442" w:rsidRPr="00DE1D0D">
        <w:rPr>
          <w:lang w:val="en-AU"/>
        </w:rPr>
        <w:t>–2</w:t>
      </w:r>
      <w:r w:rsidR="00D6175F" w:rsidRPr="00DE1D0D">
        <w:rPr>
          <w:lang w:val="en-AU"/>
        </w:rPr>
        <w:t>4</w:t>
      </w:r>
      <w:r w:rsidRPr="00DE1D0D">
        <w:rPr>
          <w:lang w:val="en-AU"/>
        </w:rPr>
        <w:t xml:space="preserve"> cost model. The steps involved are: </w:t>
      </w:r>
    </w:p>
    <w:p w14:paraId="7A0AC03C" w14:textId="73506330" w:rsidR="0049067E" w:rsidRPr="00DE1D0D" w:rsidRDefault="0049067E" w:rsidP="009C1EA3">
      <w:pPr>
        <w:pStyle w:val="ListParagraph"/>
        <w:numPr>
          <w:ilvl w:val="0"/>
          <w:numId w:val="35"/>
        </w:numPr>
        <w:rPr>
          <w:lang w:val="en-AU"/>
        </w:rPr>
      </w:pPr>
      <w:r w:rsidRPr="00DE1D0D">
        <w:rPr>
          <w:lang w:val="en-AU"/>
        </w:rPr>
        <w:t xml:space="preserve">Assigning one of the following categories to each episode: </w:t>
      </w:r>
    </w:p>
    <w:p w14:paraId="34656069" w14:textId="7D6ABD6F" w:rsidR="0049067E" w:rsidRPr="00DE1D0D" w:rsidRDefault="0049067E" w:rsidP="009C1EA3">
      <w:pPr>
        <w:pStyle w:val="ListParagraph"/>
        <w:numPr>
          <w:ilvl w:val="0"/>
          <w:numId w:val="36"/>
        </w:numPr>
        <w:rPr>
          <w:lang w:val="en-AU"/>
        </w:rPr>
      </w:pPr>
      <w:r w:rsidRPr="00DE1D0D">
        <w:rPr>
          <w:lang w:val="en-AU"/>
        </w:rPr>
        <w:t xml:space="preserve">same-day separation from an AR-DRG on the designated same-day payment list </w:t>
      </w:r>
    </w:p>
    <w:p w14:paraId="4D2B41BA" w14:textId="5D90241D" w:rsidR="0049067E" w:rsidRPr="00DE1D0D" w:rsidRDefault="0049067E" w:rsidP="009C1EA3">
      <w:pPr>
        <w:pStyle w:val="ListParagraph"/>
        <w:numPr>
          <w:ilvl w:val="0"/>
          <w:numId w:val="36"/>
        </w:numPr>
        <w:rPr>
          <w:lang w:val="en-AU"/>
        </w:rPr>
      </w:pPr>
      <w:r w:rsidRPr="00DE1D0D">
        <w:rPr>
          <w:lang w:val="en-AU"/>
        </w:rPr>
        <w:t xml:space="preserve">short-stay outlier </w:t>
      </w:r>
    </w:p>
    <w:p w14:paraId="0C78877B" w14:textId="39F5BAE1" w:rsidR="0049067E" w:rsidRPr="00DE1D0D" w:rsidRDefault="0049067E" w:rsidP="009C1EA3">
      <w:pPr>
        <w:pStyle w:val="ListParagraph"/>
        <w:numPr>
          <w:ilvl w:val="0"/>
          <w:numId w:val="36"/>
        </w:numPr>
        <w:rPr>
          <w:lang w:val="en-AU"/>
        </w:rPr>
      </w:pPr>
      <w:r w:rsidRPr="00DE1D0D">
        <w:rPr>
          <w:lang w:val="en-AU"/>
        </w:rPr>
        <w:t xml:space="preserve">inlier </w:t>
      </w:r>
    </w:p>
    <w:p w14:paraId="1298FCA2" w14:textId="0AB62F3D" w:rsidR="0049067E" w:rsidRPr="00DE1D0D" w:rsidRDefault="0049067E" w:rsidP="009C1EA3">
      <w:pPr>
        <w:pStyle w:val="ListParagraph"/>
        <w:numPr>
          <w:ilvl w:val="0"/>
          <w:numId w:val="36"/>
        </w:numPr>
        <w:rPr>
          <w:lang w:val="en-AU"/>
        </w:rPr>
      </w:pPr>
      <w:r w:rsidRPr="00DE1D0D">
        <w:rPr>
          <w:lang w:val="en-AU"/>
        </w:rPr>
        <w:t xml:space="preserve">long-stay outlier. </w:t>
      </w:r>
    </w:p>
    <w:p w14:paraId="03DF80ED" w14:textId="56B55159" w:rsidR="0049067E" w:rsidRPr="00DE1D0D" w:rsidRDefault="0049067E" w:rsidP="009C1EA3">
      <w:pPr>
        <w:pStyle w:val="ListParagraph"/>
        <w:numPr>
          <w:ilvl w:val="0"/>
          <w:numId w:val="35"/>
        </w:numPr>
        <w:rPr>
          <w:lang w:val="en-AU"/>
        </w:rPr>
      </w:pPr>
      <w:r w:rsidRPr="00DE1D0D">
        <w:rPr>
          <w:lang w:val="en-AU"/>
        </w:rPr>
        <w:t xml:space="preserve">Flagging episodes that are eligible for the paediatric adjustment. These are episodes that: </w:t>
      </w:r>
    </w:p>
    <w:p w14:paraId="2F3F7A6A" w14:textId="1C79E153" w:rsidR="0049067E" w:rsidRPr="00DE1D0D" w:rsidRDefault="0049067E" w:rsidP="009C1EA3">
      <w:pPr>
        <w:pStyle w:val="ListParagraph"/>
        <w:numPr>
          <w:ilvl w:val="0"/>
          <w:numId w:val="37"/>
        </w:numPr>
        <w:rPr>
          <w:lang w:val="en-AU"/>
        </w:rPr>
      </w:pPr>
      <w:r w:rsidRPr="00DE1D0D">
        <w:rPr>
          <w:lang w:val="en-AU"/>
        </w:rPr>
        <w:t xml:space="preserve">Occur in establishments identified as delivering specialised paediatric services (listed in </w:t>
      </w:r>
      <w:r w:rsidRPr="00DE1D0D">
        <w:rPr>
          <w:b/>
          <w:bCs/>
          <w:lang w:val="en-AU"/>
        </w:rPr>
        <w:t>Appendix E</w:t>
      </w:r>
      <w:r w:rsidRPr="00DE1D0D">
        <w:rPr>
          <w:lang w:val="en-AU"/>
        </w:rPr>
        <w:t xml:space="preserve"> of the National Efficient Price Determination </w:t>
      </w:r>
      <w:r w:rsidR="6D979442" w:rsidRPr="00DE1D0D">
        <w:rPr>
          <w:lang w:val="en-AU"/>
        </w:rPr>
        <w:t>202</w:t>
      </w:r>
      <w:r w:rsidR="0011622A" w:rsidRPr="00DE1D0D">
        <w:rPr>
          <w:lang w:val="en-AU"/>
        </w:rPr>
        <w:t>6</w:t>
      </w:r>
      <w:r w:rsidR="6D979442" w:rsidRPr="00DE1D0D">
        <w:rPr>
          <w:lang w:val="en-AU"/>
        </w:rPr>
        <w:t>–2</w:t>
      </w:r>
      <w:r w:rsidR="0011622A" w:rsidRPr="00DE1D0D">
        <w:rPr>
          <w:lang w:val="en-AU"/>
        </w:rPr>
        <w:t>7</w:t>
      </w:r>
      <w:r w:rsidRPr="00DE1D0D">
        <w:rPr>
          <w:lang w:val="en-AU"/>
        </w:rPr>
        <w:t xml:space="preserve">).  </w:t>
      </w:r>
    </w:p>
    <w:p w14:paraId="300E4F89" w14:textId="03ED76D5" w:rsidR="0049067E" w:rsidRPr="00DE1D0D" w:rsidRDefault="0049067E" w:rsidP="009C1EA3">
      <w:pPr>
        <w:pStyle w:val="ListParagraph"/>
        <w:numPr>
          <w:ilvl w:val="0"/>
          <w:numId w:val="37"/>
        </w:numPr>
        <w:rPr>
          <w:lang w:val="en-AU"/>
        </w:rPr>
      </w:pPr>
      <w:r w:rsidRPr="00DE1D0D">
        <w:rPr>
          <w:lang w:val="en-AU"/>
        </w:rPr>
        <w:t xml:space="preserve">Have an AR-DRG which is not within MDC 15 (newborns and other neonates). </w:t>
      </w:r>
    </w:p>
    <w:p w14:paraId="27FA0DAE" w14:textId="2330B278" w:rsidR="0049067E" w:rsidRPr="00DE1D0D" w:rsidRDefault="0049067E" w:rsidP="009C1EA3">
      <w:pPr>
        <w:pStyle w:val="ListParagraph"/>
        <w:numPr>
          <w:ilvl w:val="0"/>
          <w:numId w:val="37"/>
        </w:numPr>
        <w:rPr>
          <w:lang w:val="en-AU"/>
        </w:rPr>
      </w:pPr>
      <w:r w:rsidRPr="00DE1D0D">
        <w:rPr>
          <w:lang w:val="en-AU"/>
        </w:rPr>
        <w:t xml:space="preserve">Have patient age at admission of 17 years or less.  </w:t>
      </w:r>
    </w:p>
    <w:p w14:paraId="701A803B" w14:textId="7C625B4E" w:rsidR="0049067E" w:rsidRPr="00DE1D0D" w:rsidRDefault="0049067E" w:rsidP="009C1EA3">
      <w:pPr>
        <w:pStyle w:val="ListParagraph"/>
        <w:numPr>
          <w:ilvl w:val="0"/>
          <w:numId w:val="35"/>
        </w:numPr>
        <w:rPr>
          <w:lang w:val="en-AU"/>
        </w:rPr>
      </w:pPr>
      <w:r w:rsidRPr="00DE1D0D">
        <w:rPr>
          <w:lang w:val="en-AU"/>
        </w:rPr>
        <w:t>Flagging episodes that are eligible for the Indigenous adjustment. These are episodes with Indigenous status</w:t>
      </w:r>
      <w:r w:rsidR="00F408E1" w:rsidRPr="00DE1D0D">
        <w:rPr>
          <w:rStyle w:val="FootnoteReference"/>
          <w:lang w:val="en-AU"/>
        </w:rPr>
        <w:footnoteReference w:id="5"/>
      </w:r>
      <w:r w:rsidRPr="00DE1D0D">
        <w:rPr>
          <w:lang w:val="en-AU"/>
        </w:rPr>
        <w:t xml:space="preserve"> of Aboriginal and/or Torres Strait Islander origin. </w:t>
      </w:r>
    </w:p>
    <w:p w14:paraId="42531C4F" w14:textId="4A780B38" w:rsidR="0049067E" w:rsidRPr="00DE1D0D" w:rsidRDefault="0049067E" w:rsidP="009C1EA3">
      <w:pPr>
        <w:pStyle w:val="ListParagraph"/>
        <w:numPr>
          <w:ilvl w:val="0"/>
          <w:numId w:val="35"/>
        </w:numPr>
        <w:rPr>
          <w:lang w:val="en-AU"/>
        </w:rPr>
      </w:pPr>
      <w:r w:rsidRPr="00DE1D0D">
        <w:rPr>
          <w:lang w:val="en-AU"/>
        </w:rPr>
        <w:t>Flagging episodes that are eligible for the patient residential remoteness adjustment. These are episodes where the patient’s place of usual residence has been assigned to a remoteness area</w:t>
      </w:r>
      <w:r w:rsidR="000A0BE7" w:rsidRPr="00DE1D0D">
        <w:rPr>
          <w:rStyle w:val="FootnoteReference"/>
          <w:lang w:val="en-AU"/>
        </w:rPr>
        <w:footnoteReference w:id="6"/>
      </w:r>
      <w:r w:rsidRPr="00DE1D0D">
        <w:rPr>
          <w:lang w:val="en-AU"/>
        </w:rPr>
        <w:t xml:space="preserve"> of: </w:t>
      </w:r>
    </w:p>
    <w:p w14:paraId="6F1B17D4" w14:textId="6D09D3EE" w:rsidR="0049067E" w:rsidRPr="00DE1D0D" w:rsidRDefault="0049067E" w:rsidP="009C1EA3">
      <w:pPr>
        <w:pStyle w:val="ListParagraph"/>
        <w:numPr>
          <w:ilvl w:val="0"/>
          <w:numId w:val="38"/>
        </w:numPr>
        <w:rPr>
          <w:lang w:val="en-AU"/>
        </w:rPr>
      </w:pPr>
      <w:r w:rsidRPr="00DE1D0D">
        <w:rPr>
          <w:lang w:val="en-AU"/>
        </w:rPr>
        <w:t xml:space="preserve">RA2 – outer regional Australia </w:t>
      </w:r>
    </w:p>
    <w:p w14:paraId="04B73771" w14:textId="08C08014" w:rsidR="0049067E" w:rsidRPr="00DE1D0D" w:rsidRDefault="0049067E" w:rsidP="009C1EA3">
      <w:pPr>
        <w:pStyle w:val="ListParagraph"/>
        <w:numPr>
          <w:ilvl w:val="0"/>
          <w:numId w:val="38"/>
        </w:numPr>
        <w:rPr>
          <w:lang w:val="en-AU"/>
        </w:rPr>
      </w:pPr>
      <w:r w:rsidRPr="00DE1D0D">
        <w:rPr>
          <w:lang w:val="en-AU"/>
        </w:rPr>
        <w:t xml:space="preserve">RA3 – remote Australia </w:t>
      </w:r>
    </w:p>
    <w:p w14:paraId="5C630A55" w14:textId="260AD0AF" w:rsidR="0049067E" w:rsidRPr="00DE1D0D" w:rsidRDefault="0049067E" w:rsidP="009C1EA3">
      <w:pPr>
        <w:pStyle w:val="ListParagraph"/>
        <w:numPr>
          <w:ilvl w:val="0"/>
          <w:numId w:val="38"/>
        </w:numPr>
        <w:rPr>
          <w:lang w:val="en-AU"/>
        </w:rPr>
      </w:pPr>
      <w:r w:rsidRPr="00DE1D0D">
        <w:rPr>
          <w:lang w:val="en-AU"/>
        </w:rPr>
        <w:t xml:space="preserve">RA4 – very remote Australia. </w:t>
      </w:r>
    </w:p>
    <w:p w14:paraId="60F05914" w14:textId="788E3147" w:rsidR="0049067E" w:rsidRPr="00DE1D0D" w:rsidRDefault="0049067E" w:rsidP="00C010F7">
      <w:pPr>
        <w:pStyle w:val="ListParagraph"/>
        <w:rPr>
          <w:lang w:val="en-AU"/>
        </w:rPr>
      </w:pPr>
      <w:r w:rsidRPr="00DE1D0D">
        <w:rPr>
          <w:lang w:val="en-AU"/>
        </w:rPr>
        <w:t xml:space="preserve">Three flags are used: one for outer regional Australia, one for remote Australia and one for very remote Australia. The remoteness area of a patient’s usual residence is determined using the following process: </w:t>
      </w:r>
    </w:p>
    <w:p w14:paraId="42A3EEC1" w14:textId="69B3F521" w:rsidR="0049067E" w:rsidRPr="00DE1D0D" w:rsidRDefault="0049067E" w:rsidP="009C1EA3">
      <w:pPr>
        <w:pStyle w:val="ListParagraph"/>
        <w:numPr>
          <w:ilvl w:val="0"/>
          <w:numId w:val="39"/>
        </w:numPr>
        <w:rPr>
          <w:lang w:val="en-AU"/>
        </w:rPr>
      </w:pPr>
      <w:r w:rsidRPr="00DE1D0D">
        <w:rPr>
          <w:lang w:val="en-AU"/>
        </w:rPr>
        <w:t xml:space="preserve">The patient’s Australian Statistical Geography Standard (ASGS) Statistical Areas Level 2 (SA2) code is mapped to remoteness area. </w:t>
      </w:r>
    </w:p>
    <w:p w14:paraId="1510F375" w14:textId="167FD418" w:rsidR="0049067E" w:rsidRPr="00DE1D0D" w:rsidRDefault="0049067E" w:rsidP="009C1EA3">
      <w:pPr>
        <w:pStyle w:val="ListParagraph"/>
        <w:numPr>
          <w:ilvl w:val="0"/>
          <w:numId w:val="39"/>
        </w:numPr>
        <w:rPr>
          <w:lang w:val="en-AU"/>
        </w:rPr>
      </w:pPr>
      <w:r w:rsidRPr="00DE1D0D">
        <w:rPr>
          <w:lang w:val="en-AU"/>
        </w:rPr>
        <w:t xml:space="preserve">If the supplied SA2 code is missing or invalid, the patient’s postcode of usual residence is used. </w:t>
      </w:r>
    </w:p>
    <w:p w14:paraId="4EA551D6" w14:textId="528B3AD9" w:rsidR="0049067E" w:rsidRPr="00DE1D0D" w:rsidRDefault="0049067E" w:rsidP="009C1EA3">
      <w:pPr>
        <w:pStyle w:val="ListParagraph"/>
        <w:numPr>
          <w:ilvl w:val="0"/>
          <w:numId w:val="39"/>
        </w:numPr>
        <w:rPr>
          <w:lang w:val="en-AU"/>
        </w:rPr>
      </w:pPr>
      <w:r w:rsidRPr="00DE1D0D">
        <w:rPr>
          <w:lang w:val="en-AU"/>
        </w:rPr>
        <w:t xml:space="preserve">If the postcode is missing or invalid, then the remoteness area of the hospital is used. The remoteness code of the hospital is based on the remoteness area of the Australian Bureau of Statistics (ABS) collection district within which the hospital is located. </w:t>
      </w:r>
    </w:p>
    <w:p w14:paraId="602CA698" w14:textId="6D87E130" w:rsidR="0049067E" w:rsidRPr="00DE1D0D" w:rsidRDefault="0049067E" w:rsidP="009C1EA3">
      <w:pPr>
        <w:pStyle w:val="ListParagraph"/>
        <w:numPr>
          <w:ilvl w:val="0"/>
          <w:numId w:val="35"/>
        </w:numPr>
        <w:rPr>
          <w:lang w:val="en-AU"/>
        </w:rPr>
      </w:pPr>
      <w:r w:rsidRPr="00DE1D0D">
        <w:rPr>
          <w:lang w:val="en-AU"/>
        </w:rPr>
        <w:lastRenderedPageBreak/>
        <w:t xml:space="preserve">Flagging episodes that are eligible for the radiotherapy adjustment. These are episodes where the patient is eligible if they have recorded a radiotherapy-related procedure as defined in </w:t>
      </w:r>
      <w:r w:rsidRPr="00DE1D0D">
        <w:rPr>
          <w:b/>
          <w:bCs/>
          <w:lang w:val="en-AU"/>
        </w:rPr>
        <w:t>Appendix B</w:t>
      </w:r>
      <w:r w:rsidRPr="00DE1D0D">
        <w:rPr>
          <w:lang w:val="en-AU"/>
        </w:rPr>
        <w:t xml:space="preserve"> of the National Efficient Price Determination </w:t>
      </w:r>
      <w:r w:rsidR="6D979442" w:rsidRPr="00DE1D0D">
        <w:rPr>
          <w:lang w:val="en-AU"/>
        </w:rPr>
        <w:t>202</w:t>
      </w:r>
      <w:r w:rsidR="005F27A2" w:rsidRPr="00DE1D0D">
        <w:rPr>
          <w:lang w:val="en-AU"/>
        </w:rPr>
        <w:t>6</w:t>
      </w:r>
      <w:r w:rsidR="6D979442" w:rsidRPr="00DE1D0D">
        <w:rPr>
          <w:lang w:val="en-AU"/>
        </w:rPr>
        <w:t>–2</w:t>
      </w:r>
      <w:r w:rsidR="005F27A2" w:rsidRPr="00DE1D0D">
        <w:rPr>
          <w:lang w:val="en-AU"/>
        </w:rPr>
        <w:t>7</w:t>
      </w:r>
      <w:r w:rsidRPr="00DE1D0D">
        <w:rPr>
          <w:lang w:val="en-AU"/>
        </w:rPr>
        <w:t xml:space="preserve">. </w:t>
      </w:r>
    </w:p>
    <w:p w14:paraId="163210BA" w14:textId="6EF25549" w:rsidR="0049067E" w:rsidRPr="00DE1D0D" w:rsidRDefault="0049067E" w:rsidP="009C1EA3">
      <w:pPr>
        <w:pStyle w:val="ListParagraph"/>
        <w:numPr>
          <w:ilvl w:val="0"/>
          <w:numId w:val="35"/>
        </w:numPr>
        <w:rPr>
          <w:lang w:val="en-AU"/>
        </w:rPr>
      </w:pPr>
      <w:r w:rsidRPr="00DE1D0D">
        <w:rPr>
          <w:lang w:val="en-AU"/>
        </w:rPr>
        <w:t xml:space="preserve">Flagging episodes that are eligible for the dialysis adjustment. These are episodes outside the specified dialysis AR-DRGs L61Z and L68Z, and have recorded a dialysis-related procedure as defined in </w:t>
      </w:r>
      <w:r w:rsidRPr="00DE1D0D">
        <w:rPr>
          <w:b/>
          <w:bCs/>
          <w:lang w:val="en-AU"/>
        </w:rPr>
        <w:t>Appendix C</w:t>
      </w:r>
      <w:r w:rsidRPr="00DE1D0D">
        <w:rPr>
          <w:lang w:val="en-AU"/>
        </w:rPr>
        <w:t xml:space="preserve"> of the National Efficient Price Determination </w:t>
      </w:r>
      <w:r w:rsidR="6D979442" w:rsidRPr="00DE1D0D">
        <w:rPr>
          <w:lang w:val="en-AU"/>
        </w:rPr>
        <w:t>202</w:t>
      </w:r>
      <w:r w:rsidR="005F27A2" w:rsidRPr="00DE1D0D">
        <w:rPr>
          <w:lang w:val="en-AU"/>
        </w:rPr>
        <w:t>6</w:t>
      </w:r>
      <w:r w:rsidR="6D979442" w:rsidRPr="00DE1D0D">
        <w:rPr>
          <w:lang w:val="en-AU"/>
        </w:rPr>
        <w:t>–2</w:t>
      </w:r>
      <w:r w:rsidR="005F27A2" w:rsidRPr="00DE1D0D">
        <w:rPr>
          <w:lang w:val="en-AU"/>
        </w:rPr>
        <w:t>7</w:t>
      </w:r>
      <w:r w:rsidRPr="00DE1D0D">
        <w:rPr>
          <w:lang w:val="en-AU"/>
        </w:rPr>
        <w:t xml:space="preserve">. </w:t>
      </w:r>
    </w:p>
    <w:p w14:paraId="51049D4F" w14:textId="30D339E5" w:rsidR="0049067E" w:rsidRPr="00DE1D0D" w:rsidRDefault="0049067E" w:rsidP="009C1EA3">
      <w:pPr>
        <w:pStyle w:val="ListParagraph"/>
        <w:numPr>
          <w:ilvl w:val="0"/>
          <w:numId w:val="35"/>
        </w:numPr>
        <w:rPr>
          <w:lang w:val="en-AU"/>
        </w:rPr>
      </w:pPr>
      <w:r w:rsidRPr="00DE1D0D">
        <w:rPr>
          <w:lang w:val="en-AU"/>
        </w:rPr>
        <w:t xml:space="preserve">Flagging episodes that are eligible for the patient treatment remoteness adjustment. These are episodes where the hospital of treatment has a remoteness area of:  </w:t>
      </w:r>
    </w:p>
    <w:p w14:paraId="43F87DDC" w14:textId="4F4F3882" w:rsidR="0049067E" w:rsidRPr="00DE1D0D" w:rsidRDefault="0049067E" w:rsidP="009C1EA3">
      <w:pPr>
        <w:pStyle w:val="ListParagraph"/>
        <w:numPr>
          <w:ilvl w:val="1"/>
          <w:numId w:val="40"/>
        </w:numPr>
        <w:rPr>
          <w:lang w:val="en-AU"/>
        </w:rPr>
      </w:pPr>
      <w:r w:rsidRPr="00DE1D0D">
        <w:rPr>
          <w:lang w:val="en-AU"/>
        </w:rPr>
        <w:t xml:space="preserve">RA3 – remote Australia </w:t>
      </w:r>
    </w:p>
    <w:p w14:paraId="5A63BD1A" w14:textId="116BAEB3" w:rsidR="0049067E" w:rsidRPr="00DE1D0D" w:rsidRDefault="0049067E" w:rsidP="009C1EA3">
      <w:pPr>
        <w:pStyle w:val="ListParagraph"/>
        <w:numPr>
          <w:ilvl w:val="1"/>
          <w:numId w:val="40"/>
        </w:numPr>
        <w:rPr>
          <w:lang w:val="en-AU"/>
        </w:rPr>
      </w:pPr>
      <w:r w:rsidRPr="00DE1D0D">
        <w:rPr>
          <w:lang w:val="en-AU"/>
        </w:rPr>
        <w:t xml:space="preserve">RA4 – very remote Australia. </w:t>
      </w:r>
    </w:p>
    <w:p w14:paraId="7786B31B" w14:textId="68F881A3" w:rsidR="0049067E" w:rsidRPr="00DE1D0D" w:rsidRDefault="0049067E" w:rsidP="009C1EA3">
      <w:pPr>
        <w:pStyle w:val="ListParagraph"/>
        <w:numPr>
          <w:ilvl w:val="0"/>
          <w:numId w:val="35"/>
        </w:numPr>
        <w:rPr>
          <w:lang w:val="en-AU"/>
        </w:rPr>
      </w:pPr>
      <w:r w:rsidRPr="00DE1D0D">
        <w:rPr>
          <w:lang w:val="en-AU"/>
        </w:rPr>
        <w:t xml:space="preserve">Flagging episodes eligible for the ICU adjustment. These are episodes that occur in hospitals identified by IHACPA as eligible for ICU adjustment as defined in </w:t>
      </w:r>
      <w:r w:rsidRPr="00DE1D0D">
        <w:rPr>
          <w:b/>
          <w:bCs/>
          <w:lang w:val="en-AU"/>
        </w:rPr>
        <w:t>Appendix D</w:t>
      </w:r>
      <w:r w:rsidRPr="00DE1D0D">
        <w:rPr>
          <w:lang w:val="en-AU"/>
        </w:rPr>
        <w:t xml:space="preserve"> of the National Efficient Price Determination </w:t>
      </w:r>
      <w:r w:rsidR="6D979442" w:rsidRPr="00DE1D0D">
        <w:rPr>
          <w:lang w:val="en-AU"/>
        </w:rPr>
        <w:t>202</w:t>
      </w:r>
      <w:r w:rsidR="00FE43ED" w:rsidRPr="00DE1D0D">
        <w:rPr>
          <w:lang w:val="en-AU"/>
        </w:rPr>
        <w:t>6</w:t>
      </w:r>
      <w:r w:rsidR="6D979442" w:rsidRPr="00DE1D0D">
        <w:rPr>
          <w:lang w:val="en-AU"/>
        </w:rPr>
        <w:t>–2</w:t>
      </w:r>
      <w:r w:rsidR="00FE43ED" w:rsidRPr="00DE1D0D">
        <w:rPr>
          <w:lang w:val="en-AU"/>
        </w:rPr>
        <w:t>7</w:t>
      </w:r>
      <w:r w:rsidRPr="00DE1D0D">
        <w:rPr>
          <w:lang w:val="en-AU"/>
        </w:rPr>
        <w:t xml:space="preserve"> and have an AR-DRG not on the bundled ICU list (that is, not from MDC 15 for newborns and other neonates). </w:t>
      </w:r>
    </w:p>
    <w:p w14:paraId="4F43B398" w14:textId="645D84E6" w:rsidR="0049067E" w:rsidRPr="00DE1D0D" w:rsidRDefault="0049067E" w:rsidP="009C1EA3">
      <w:pPr>
        <w:pStyle w:val="ListParagraph"/>
        <w:numPr>
          <w:ilvl w:val="0"/>
          <w:numId w:val="35"/>
        </w:numPr>
        <w:rPr>
          <w:lang w:val="en-AU"/>
        </w:rPr>
      </w:pPr>
      <w:r w:rsidRPr="00DE1D0D">
        <w:rPr>
          <w:lang w:val="en-AU"/>
        </w:rPr>
        <w:t>Flagging private episodes. These are episodes with a funding source</w:t>
      </w:r>
      <w:r w:rsidR="00366452" w:rsidRPr="00DE1D0D">
        <w:rPr>
          <w:rStyle w:val="FootnoteReference"/>
          <w:lang w:val="en-AU"/>
        </w:rPr>
        <w:footnoteReference w:id="7"/>
      </w:r>
      <w:r w:rsidRPr="00DE1D0D">
        <w:rPr>
          <w:lang w:val="en-AU"/>
        </w:rPr>
        <w:t xml:space="preserve"> of ’09 Private health insurance’ or ‘13 Self-funded’. </w:t>
      </w:r>
    </w:p>
    <w:p w14:paraId="1811F135" w14:textId="285EE60A" w:rsidR="00976901" w:rsidRPr="00DE1D0D" w:rsidRDefault="0049067E" w:rsidP="009C1EA3">
      <w:pPr>
        <w:pStyle w:val="ListParagraph"/>
        <w:numPr>
          <w:ilvl w:val="0"/>
          <w:numId w:val="35"/>
        </w:numPr>
        <w:rPr>
          <w:lang w:val="en-AU"/>
        </w:rPr>
      </w:pPr>
      <w:r w:rsidRPr="00DE1D0D">
        <w:rPr>
          <w:lang w:val="en-AU"/>
        </w:rPr>
        <w:t xml:space="preserve">Flagging hospital acquired complications (HACs) and avoidable hospital readmissions (AHRs). These are episodes that are identified as having a HAC and/or an AHR as specified by the Australian Commission on Safety and Quality in Health Care (ACSQHC) on their </w:t>
      </w:r>
      <w:hyperlink r:id="rId24" w:history="1">
        <w:r w:rsidRPr="00DE1D0D">
          <w:rPr>
            <w:rStyle w:val="Hyperlink"/>
            <w:lang w:val="en-AU"/>
          </w:rPr>
          <w:t>website</w:t>
        </w:r>
      </w:hyperlink>
      <w:r w:rsidRPr="00DE1D0D">
        <w:rPr>
          <w:lang w:val="en-AU"/>
        </w:rPr>
        <w:t xml:space="preserve">. </w:t>
      </w:r>
    </w:p>
    <w:p w14:paraId="035F3721" w14:textId="77777777" w:rsidR="00976901" w:rsidRPr="00DE1D0D" w:rsidRDefault="00976901" w:rsidP="00976901">
      <w:pPr>
        <w:pStyle w:val="Heading3"/>
        <w:rPr>
          <w:lang w:val="en-AU"/>
        </w:rPr>
      </w:pPr>
      <w:r w:rsidRPr="00DE1D0D">
        <w:rPr>
          <w:lang w:val="en-AU"/>
        </w:rPr>
        <w:t>2.2.7 Determine ICU adjustment level and deduct associated costs</w:t>
      </w:r>
    </w:p>
    <w:p w14:paraId="064C44E1" w14:textId="1F486347" w:rsidR="00FA2DAC" w:rsidRPr="002F4473" w:rsidRDefault="00FA2DAC" w:rsidP="00FA2DAC">
      <w:pPr>
        <w:rPr>
          <w:lang w:val="en-AU"/>
        </w:rPr>
      </w:pPr>
      <w:r w:rsidRPr="00DE1D0D">
        <w:rPr>
          <w:lang w:val="en-AU"/>
        </w:rPr>
        <w:t xml:space="preserve">Patient-level cost data for episodes in hospitals with an eligible ICU or paediatric ICU (PICU) with ICU hours reported are analysed to estimate an average cost per ICU hour. The eligible ICUs and PICUs are those belonging to </w:t>
      </w:r>
      <w:r w:rsidRPr="002F4473">
        <w:rPr>
          <w:lang w:val="en-AU"/>
        </w:rPr>
        <w:t>hospitals that report more than 24,000 ICU hours and have more than 20</w:t>
      </w:r>
      <w:r w:rsidR="00EF358D" w:rsidRPr="002F4473">
        <w:rPr>
          <w:lang w:val="en-AU"/>
        </w:rPr>
        <w:t>%</w:t>
      </w:r>
      <w:r w:rsidRPr="002F4473">
        <w:rPr>
          <w:lang w:val="en-AU"/>
        </w:rPr>
        <w:t xml:space="preserve"> of those hours reported with the use of mechanical ventilation. The specified hospitals with eligible ICUs and/or PICUs are listed at </w:t>
      </w:r>
      <w:r w:rsidRPr="002F4473">
        <w:rPr>
          <w:b/>
          <w:bCs/>
          <w:lang w:val="en-AU"/>
        </w:rPr>
        <w:t>Appendix D</w:t>
      </w:r>
      <w:r w:rsidRPr="002F4473">
        <w:rPr>
          <w:lang w:val="en-AU"/>
        </w:rPr>
        <w:t xml:space="preserve"> of the National Efficient Price Determination </w:t>
      </w:r>
      <w:r w:rsidR="042B7AD8" w:rsidRPr="002F4473">
        <w:rPr>
          <w:lang w:val="en-AU"/>
        </w:rPr>
        <w:t>202</w:t>
      </w:r>
      <w:r w:rsidR="00DE1AE1" w:rsidRPr="002F4473">
        <w:rPr>
          <w:lang w:val="en-AU"/>
        </w:rPr>
        <w:t>6</w:t>
      </w:r>
      <w:r w:rsidR="042B7AD8" w:rsidRPr="002F4473">
        <w:rPr>
          <w:lang w:val="en-AU"/>
        </w:rPr>
        <w:t>–2</w:t>
      </w:r>
      <w:r w:rsidR="00DE1AE1" w:rsidRPr="002F4473">
        <w:rPr>
          <w:lang w:val="en-AU"/>
        </w:rPr>
        <w:t>7</w:t>
      </w:r>
      <w:r w:rsidR="042B7AD8" w:rsidRPr="002F4473">
        <w:rPr>
          <w:lang w:val="en-AU"/>
        </w:rPr>
        <w:t>.</w:t>
      </w:r>
      <w:r w:rsidRPr="002F4473">
        <w:rPr>
          <w:lang w:val="en-AU"/>
        </w:rPr>
        <w:t xml:space="preserve"> A total sample of </w:t>
      </w:r>
      <w:r w:rsidR="00C03737" w:rsidRPr="002F4473">
        <w:rPr>
          <w:lang w:val="en-AU"/>
        </w:rPr>
        <w:t>90,9</w:t>
      </w:r>
      <w:r w:rsidR="00BE57B4" w:rsidRPr="002F4473">
        <w:rPr>
          <w:lang w:val="en-AU"/>
        </w:rPr>
        <w:t>22</w:t>
      </w:r>
      <w:r w:rsidRPr="002F4473">
        <w:rPr>
          <w:lang w:val="en-AU"/>
        </w:rPr>
        <w:t xml:space="preserve"> separations with ICU hours and costs from establishments with eligible ICUs/PICUs were used.</w:t>
      </w:r>
    </w:p>
    <w:p w14:paraId="36FB2A3B" w14:textId="675DD20F" w:rsidR="00FA2DAC" w:rsidRPr="002F4473" w:rsidRDefault="00FA2DAC" w:rsidP="00FA2DAC">
      <w:pPr>
        <w:rPr>
          <w:lang w:val="en-AU"/>
        </w:rPr>
      </w:pPr>
      <w:r w:rsidRPr="002F4473">
        <w:rPr>
          <w:lang w:val="en-AU"/>
        </w:rPr>
        <w:t>Linear regression by state/territory was used to derive state/territory hourly ICU costs. Difference in Fits (DFFITS) statistics are used to exclude overly influential observations. The weighted mean of the hourly ICU costs taken across states was used to derive a national ICU rate of $</w:t>
      </w:r>
      <w:r w:rsidR="042B7AD8" w:rsidRPr="002F4473">
        <w:rPr>
          <w:lang w:val="en-AU"/>
        </w:rPr>
        <w:t>2</w:t>
      </w:r>
      <w:r w:rsidR="008267ED" w:rsidRPr="002F4473">
        <w:rPr>
          <w:lang w:val="en-AU"/>
        </w:rPr>
        <w:t>8</w:t>
      </w:r>
      <w:r w:rsidR="042B7AD8" w:rsidRPr="002F4473">
        <w:rPr>
          <w:lang w:val="en-AU"/>
        </w:rPr>
        <w:t>0</w:t>
      </w:r>
      <w:r w:rsidRPr="002F4473">
        <w:rPr>
          <w:lang w:val="en-AU"/>
        </w:rPr>
        <w:t xml:space="preserve"> per hour.</w:t>
      </w:r>
    </w:p>
    <w:p w14:paraId="03ED8918" w14:textId="40AC5797" w:rsidR="001A295C" w:rsidRPr="00DE1D0D" w:rsidRDefault="00FA2DAC" w:rsidP="00696D1E">
      <w:pPr>
        <w:rPr>
          <w:lang w:val="en-AU"/>
        </w:rPr>
      </w:pPr>
      <w:r w:rsidRPr="002F4473">
        <w:rPr>
          <w:lang w:val="en-AU"/>
        </w:rPr>
        <w:t>For ICU-eligible episodes, an ICU adjustment is calculated using the estimated ICU cost per hour and the reported number of whole ICU hours. This amount is deducted from</w:t>
      </w:r>
      <w:r w:rsidRPr="00DE1D0D">
        <w:rPr>
          <w:lang w:val="en-AU"/>
        </w:rPr>
        <w:t xml:space="preserve"> the in-scope costs used for modelling the same-day payment AR-DRG, short-stay outlier, inlier and long-stay outlier costs and associated adjustments, but added back in for the ICU adjustment. Whole ICU days are also removed from each eligible episode’s length of stay.</w:t>
      </w:r>
    </w:p>
    <w:p w14:paraId="089C6FD4" w14:textId="77777777" w:rsidR="00976901" w:rsidRPr="00DE1D0D" w:rsidRDefault="00976901" w:rsidP="00976901">
      <w:pPr>
        <w:pStyle w:val="Heading3"/>
        <w:rPr>
          <w:lang w:val="en-AU"/>
        </w:rPr>
      </w:pPr>
      <w:r w:rsidRPr="00DE1D0D">
        <w:rPr>
          <w:lang w:val="en-AU"/>
        </w:rPr>
        <w:lastRenderedPageBreak/>
        <w:t>2.2.8 AR-DRG inlier/outlier model</w:t>
      </w:r>
    </w:p>
    <w:p w14:paraId="12E34447" w14:textId="5BF5D295" w:rsidR="00696D1E" w:rsidRPr="00DE1D0D" w:rsidRDefault="0010793D" w:rsidP="00696D1E">
      <w:pPr>
        <w:rPr>
          <w:lang w:val="en-AU"/>
        </w:rPr>
      </w:pPr>
      <w:r w:rsidRPr="00DE1D0D">
        <w:rPr>
          <w:lang w:val="en-AU"/>
        </w:rPr>
        <w:fldChar w:fldCharType="begin"/>
      </w:r>
      <w:r w:rsidRPr="00DE1D0D">
        <w:rPr>
          <w:lang w:val="en-AU"/>
        </w:rPr>
        <w:instrText xml:space="preserve"> REF _Ref184041494 \h  \* MERGEFORMAT </w:instrText>
      </w:r>
      <w:r w:rsidRPr="00DE1D0D">
        <w:rPr>
          <w:lang w:val="en-AU"/>
        </w:rPr>
      </w:r>
      <w:r w:rsidRPr="00DE1D0D">
        <w:rPr>
          <w:lang w:val="en-AU"/>
        </w:rPr>
        <w:fldChar w:fldCharType="separate"/>
      </w:r>
      <w:r w:rsidR="00F57FD2" w:rsidRPr="00F57FD2">
        <w:rPr>
          <w:lang w:val="en-AU"/>
        </w:rPr>
        <w:t>Figure 3</w:t>
      </w:r>
      <w:r w:rsidRPr="00DE1D0D">
        <w:rPr>
          <w:lang w:val="en-AU"/>
        </w:rPr>
        <w:fldChar w:fldCharType="end"/>
      </w:r>
      <w:r w:rsidR="0083382E" w:rsidRPr="00DE1D0D">
        <w:rPr>
          <w:lang w:val="en-AU"/>
        </w:rPr>
        <w:t xml:space="preserve"> illustrates the general form of the cost model within each AR-DRG. However, an AR</w:t>
      </w:r>
      <w:r w:rsidR="00560C2B" w:rsidRPr="00DE1D0D">
        <w:rPr>
          <w:lang w:val="en-AU"/>
        </w:rPr>
        <w:t>-</w:t>
      </w:r>
      <w:r w:rsidR="0083382E" w:rsidRPr="00DE1D0D">
        <w:rPr>
          <w:lang w:val="en-AU"/>
        </w:rPr>
        <w:t>DRG’s form may differ depending on whether it has a designated same-day separation category, a short-stay outlier category, or a long-stay outlier category.</w:t>
      </w:r>
    </w:p>
    <w:p w14:paraId="33BF1203" w14:textId="71D8C2B3" w:rsidR="00696D1E" w:rsidRPr="00DE1D0D" w:rsidRDefault="00696D1E" w:rsidP="00696D1E">
      <w:pPr>
        <w:pStyle w:val="Caption"/>
        <w:keepNext/>
        <w:rPr>
          <w:i w:val="0"/>
          <w:iCs w:val="0"/>
          <w:color w:val="104F99" w:themeColor="accent2"/>
          <w:sz w:val="22"/>
          <w:szCs w:val="22"/>
          <w:lang w:val="en-AU"/>
        </w:rPr>
      </w:pPr>
      <w:bookmarkStart w:id="13" w:name="_Ref184041494"/>
      <w:r w:rsidRPr="00DE1D0D">
        <w:rPr>
          <w:i w:val="0"/>
          <w:iCs w:val="0"/>
          <w:color w:val="104F99" w:themeColor="accent2"/>
          <w:sz w:val="22"/>
          <w:szCs w:val="22"/>
          <w:lang w:val="en-AU"/>
        </w:rPr>
        <w:t xml:space="preserve">Figure </w:t>
      </w:r>
      <w:r w:rsidR="005972BC" w:rsidRPr="00DE1D0D">
        <w:rPr>
          <w:i w:val="0"/>
          <w:iCs w:val="0"/>
          <w:color w:val="104F99" w:themeColor="accent2"/>
          <w:sz w:val="22"/>
          <w:szCs w:val="22"/>
          <w:lang w:val="en-AU"/>
        </w:rPr>
        <w:fldChar w:fldCharType="begin"/>
      </w:r>
      <w:r w:rsidR="005972BC" w:rsidRPr="00DE1D0D">
        <w:rPr>
          <w:i w:val="0"/>
          <w:iCs w:val="0"/>
          <w:color w:val="104F99" w:themeColor="accent2"/>
          <w:sz w:val="22"/>
          <w:szCs w:val="22"/>
          <w:lang w:val="en-AU"/>
        </w:rPr>
        <w:instrText xml:space="preserve"> SEQ Figure \* ARABIC </w:instrText>
      </w:r>
      <w:r w:rsidR="005972BC" w:rsidRPr="00DE1D0D">
        <w:rPr>
          <w:i w:val="0"/>
          <w:iCs w:val="0"/>
          <w:color w:val="104F99" w:themeColor="accent2"/>
          <w:sz w:val="22"/>
          <w:szCs w:val="22"/>
          <w:lang w:val="en-AU"/>
        </w:rPr>
        <w:fldChar w:fldCharType="separate"/>
      </w:r>
      <w:r w:rsidR="00F57FD2">
        <w:rPr>
          <w:i w:val="0"/>
          <w:iCs w:val="0"/>
          <w:noProof/>
          <w:color w:val="104F99" w:themeColor="accent2"/>
          <w:sz w:val="22"/>
          <w:szCs w:val="22"/>
          <w:lang w:val="en-AU"/>
        </w:rPr>
        <w:t>3</w:t>
      </w:r>
      <w:r w:rsidR="005972BC" w:rsidRPr="00DE1D0D">
        <w:rPr>
          <w:i w:val="0"/>
          <w:iCs w:val="0"/>
          <w:color w:val="104F99" w:themeColor="accent2"/>
          <w:sz w:val="22"/>
          <w:szCs w:val="22"/>
          <w:lang w:val="en-AU"/>
        </w:rPr>
        <w:fldChar w:fldCharType="end"/>
      </w:r>
      <w:bookmarkEnd w:id="13"/>
      <w:r w:rsidRPr="00DE1D0D">
        <w:rPr>
          <w:i w:val="0"/>
          <w:iCs w:val="0"/>
          <w:color w:val="104F99" w:themeColor="accent2"/>
          <w:sz w:val="22"/>
          <w:szCs w:val="22"/>
          <w:lang w:val="en-AU"/>
        </w:rPr>
        <w:t>: Initial parameters for the assignment of cost weights</w:t>
      </w:r>
    </w:p>
    <w:p w14:paraId="4422DC19" w14:textId="77777777" w:rsidR="00696D1E" w:rsidRPr="00DE1D0D" w:rsidRDefault="00696D1E" w:rsidP="00696D1E">
      <w:pPr>
        <w:rPr>
          <w:lang w:val="en-AU"/>
        </w:rPr>
      </w:pPr>
      <w:r w:rsidRPr="00DE1D0D">
        <w:rPr>
          <w:noProof/>
          <w:lang w:val="en-AU"/>
        </w:rPr>
        <w:drawing>
          <wp:inline distT="0" distB="0" distL="0" distR="0" wp14:anchorId="39B6B3B1" wp14:editId="31186558">
            <wp:extent cx="4828540" cy="3042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8540" cy="3042285"/>
                    </a:xfrm>
                    <a:prstGeom prst="rect">
                      <a:avLst/>
                    </a:prstGeom>
                    <a:noFill/>
                  </pic:spPr>
                </pic:pic>
              </a:graphicData>
            </a:graphic>
          </wp:inline>
        </w:drawing>
      </w:r>
    </w:p>
    <w:p w14:paraId="08629137" w14:textId="77777777" w:rsidR="00696D1E" w:rsidRPr="00DE1D0D" w:rsidRDefault="00696D1E" w:rsidP="00696D1E">
      <w:pPr>
        <w:rPr>
          <w:lang w:val="en-AU"/>
        </w:rPr>
      </w:pPr>
      <w:r w:rsidRPr="00DE1D0D">
        <w:rPr>
          <w:lang w:val="en-AU"/>
        </w:rPr>
        <w:t>Initial parameters are derived for designated same-day payment AR-DRG episodes, short-stay outlier episodes, inlier episodes, and long-stay outlier episodes. The steps involved are as follows:</w:t>
      </w:r>
    </w:p>
    <w:p w14:paraId="48698E32" w14:textId="77777777" w:rsidR="00696D1E" w:rsidRPr="00DE1D0D" w:rsidRDefault="00696D1E" w:rsidP="009C1EA3">
      <w:pPr>
        <w:pStyle w:val="ListParagraph"/>
        <w:numPr>
          <w:ilvl w:val="0"/>
          <w:numId w:val="41"/>
        </w:numPr>
        <w:rPr>
          <w:lang w:val="en-AU"/>
        </w:rPr>
      </w:pPr>
      <w:r w:rsidRPr="00DE1D0D">
        <w:rPr>
          <w:lang w:val="en-AU"/>
        </w:rPr>
        <w:t>Designated same-day AR-DRG episodes: calculate the mean cost per episode.</w:t>
      </w:r>
    </w:p>
    <w:p w14:paraId="1480FC3E" w14:textId="77777777" w:rsidR="00696D1E" w:rsidRPr="00DE1D0D" w:rsidRDefault="00696D1E" w:rsidP="009C1EA3">
      <w:pPr>
        <w:pStyle w:val="ListParagraph"/>
        <w:numPr>
          <w:ilvl w:val="0"/>
          <w:numId w:val="41"/>
        </w:numPr>
        <w:rPr>
          <w:lang w:val="en-AU"/>
        </w:rPr>
      </w:pPr>
      <w:r w:rsidRPr="00DE1D0D">
        <w:rPr>
          <w:lang w:val="en-AU"/>
        </w:rPr>
        <w:t>Inlier episodes: calculate the mean cost per episode.</w:t>
      </w:r>
    </w:p>
    <w:p w14:paraId="33599577" w14:textId="77777777" w:rsidR="00696D1E" w:rsidRPr="00DE1D0D" w:rsidRDefault="00696D1E" w:rsidP="009C1EA3">
      <w:pPr>
        <w:pStyle w:val="ListParagraph"/>
        <w:numPr>
          <w:ilvl w:val="0"/>
          <w:numId w:val="41"/>
        </w:numPr>
        <w:rPr>
          <w:lang w:val="en-AU"/>
        </w:rPr>
      </w:pPr>
      <w:r w:rsidRPr="00DE1D0D">
        <w:rPr>
          <w:lang w:val="en-AU"/>
        </w:rPr>
        <w:t>Short-stay outlier episodes: calculate the base cost as the average of total operating room, special procedure suites and prosthesis costs, and then calculate the cost per diem to ensure an even growth in cost to that of the inlier episode.</w:t>
      </w:r>
    </w:p>
    <w:p w14:paraId="0EC7BFE3" w14:textId="77777777" w:rsidR="00696D1E" w:rsidRPr="00DE1D0D" w:rsidRDefault="00696D1E" w:rsidP="009C1EA3">
      <w:pPr>
        <w:pStyle w:val="ListParagraph"/>
        <w:numPr>
          <w:ilvl w:val="0"/>
          <w:numId w:val="41"/>
        </w:numPr>
        <w:rPr>
          <w:lang w:val="en-AU"/>
        </w:rPr>
      </w:pPr>
      <w:r w:rsidRPr="00DE1D0D">
        <w:rPr>
          <w:lang w:val="en-AU"/>
        </w:rPr>
        <w:t>Long-stay outlier episodes: the mean inlier cost is assigned to each episode as a base amount. A per diem for each outlier day is calculated using one of two methods:</w:t>
      </w:r>
    </w:p>
    <w:p w14:paraId="20193026" w14:textId="77777777" w:rsidR="00696D1E" w:rsidRPr="00DE1D0D" w:rsidRDefault="00696D1E" w:rsidP="009C1EA3">
      <w:pPr>
        <w:pStyle w:val="ListParagraph"/>
        <w:numPr>
          <w:ilvl w:val="0"/>
          <w:numId w:val="42"/>
        </w:numPr>
        <w:rPr>
          <w:lang w:val="en-AU"/>
        </w:rPr>
      </w:pPr>
      <w:r w:rsidRPr="00DE1D0D">
        <w:rPr>
          <w:lang w:val="en-AU"/>
        </w:rPr>
        <w:t>In AR-DRGs where the length of stay profile is adequately wide enough and regular to allow robust regression analysis to be undertaken, the per diem cost is taken as the LOS regression coefficient; this process excludes designated same-day episodes and overly influential observations (as determined by the DFFITS statistical measure).</w:t>
      </w:r>
    </w:p>
    <w:p w14:paraId="0158DCA1" w14:textId="77777777" w:rsidR="00696D1E" w:rsidRPr="00DE1D0D" w:rsidRDefault="00696D1E" w:rsidP="009C1EA3">
      <w:pPr>
        <w:pStyle w:val="ListParagraph"/>
        <w:numPr>
          <w:ilvl w:val="0"/>
          <w:numId w:val="42"/>
        </w:numPr>
        <w:rPr>
          <w:lang w:val="en-AU"/>
        </w:rPr>
      </w:pPr>
      <w:r w:rsidRPr="00DE1D0D">
        <w:rPr>
          <w:lang w:val="en-AU"/>
        </w:rPr>
        <w:t>In the remaining AR-DRGs, cost buckets are partitioned into ‘fixed’ and ‘variable’ (similar to the short-stay outlier process for surgical AR-DRGs), and the per diem cost is taken as the mean variable cost per patient day.</w:t>
      </w:r>
    </w:p>
    <w:p w14:paraId="747ADAEC" w14:textId="44388C7E" w:rsidR="00976901" w:rsidRPr="00DE1D0D" w:rsidRDefault="00696D1E" w:rsidP="00976901">
      <w:pPr>
        <w:rPr>
          <w:lang w:val="en-AU"/>
        </w:rPr>
      </w:pPr>
      <w:r w:rsidRPr="00DE1D0D">
        <w:rPr>
          <w:lang w:val="en-AU"/>
        </w:rPr>
        <w:t xml:space="preserve">Where there are fewer than 100 separations in an AR-DRG, </w:t>
      </w:r>
      <w:r w:rsidR="2535436F" w:rsidRPr="00DE1D0D">
        <w:rPr>
          <w:lang w:val="en-AU"/>
        </w:rPr>
        <w:t>202</w:t>
      </w:r>
      <w:r w:rsidR="00294A3B" w:rsidRPr="00DE1D0D">
        <w:rPr>
          <w:lang w:val="en-AU"/>
        </w:rPr>
        <w:t>3</w:t>
      </w:r>
      <w:r w:rsidR="2535436F" w:rsidRPr="00DE1D0D">
        <w:rPr>
          <w:lang w:val="en-AU"/>
        </w:rPr>
        <w:t>–2</w:t>
      </w:r>
      <w:r w:rsidR="00294A3B" w:rsidRPr="00DE1D0D">
        <w:rPr>
          <w:lang w:val="en-AU"/>
        </w:rPr>
        <w:t>4</w:t>
      </w:r>
      <w:r w:rsidRPr="00DE1D0D">
        <w:rPr>
          <w:lang w:val="en-AU"/>
        </w:rPr>
        <w:t xml:space="preserve"> separations are combined with those from </w:t>
      </w:r>
      <w:r w:rsidR="2535436F" w:rsidRPr="00DE1D0D">
        <w:rPr>
          <w:lang w:val="en-AU"/>
        </w:rPr>
        <w:t>202</w:t>
      </w:r>
      <w:r w:rsidR="00294A3B" w:rsidRPr="00DE1D0D">
        <w:rPr>
          <w:lang w:val="en-AU"/>
        </w:rPr>
        <w:t>2</w:t>
      </w:r>
      <w:r w:rsidR="2535436F" w:rsidRPr="00DE1D0D">
        <w:rPr>
          <w:lang w:val="en-AU"/>
        </w:rPr>
        <w:t>–2</w:t>
      </w:r>
      <w:r w:rsidR="00294A3B" w:rsidRPr="00DE1D0D">
        <w:rPr>
          <w:lang w:val="en-AU"/>
        </w:rPr>
        <w:t>3</w:t>
      </w:r>
      <w:r w:rsidRPr="00DE1D0D">
        <w:rPr>
          <w:lang w:val="en-AU"/>
        </w:rPr>
        <w:t>, and indexed appropriately to calculate the cost parameter. All AR-DRG parameters are then uniformly calibrated to ensure the modelled costs are equalised against actual costs.</w:t>
      </w:r>
    </w:p>
    <w:p w14:paraId="282D97CE" w14:textId="4FC848C6" w:rsidR="00976901" w:rsidRPr="00DE1D0D" w:rsidRDefault="00976901" w:rsidP="00976901">
      <w:pPr>
        <w:pStyle w:val="Heading3"/>
        <w:rPr>
          <w:lang w:val="en-AU"/>
        </w:rPr>
      </w:pPr>
      <w:r w:rsidRPr="00DE1D0D">
        <w:rPr>
          <w:lang w:val="en-AU"/>
        </w:rPr>
        <w:lastRenderedPageBreak/>
        <w:t>2.2.9 Calculation of additional adjustments</w:t>
      </w:r>
    </w:p>
    <w:p w14:paraId="149E582C" w14:textId="77777777" w:rsidR="00E724B5" w:rsidRPr="00DE1D0D" w:rsidRDefault="00E724B5" w:rsidP="00E724B5">
      <w:pPr>
        <w:rPr>
          <w:lang w:val="en-AU"/>
        </w:rPr>
      </w:pPr>
      <w:r w:rsidRPr="00DE1D0D">
        <w:rPr>
          <w:lang w:val="en-AU"/>
        </w:rPr>
        <w:t>After the AR-DRG inlier/outlier model is derived, the following six sets of adjustments are calculated based on factors considered to have a material impact on the cost of acute services.</w:t>
      </w:r>
    </w:p>
    <w:p w14:paraId="19A93D78" w14:textId="77777777" w:rsidR="00E724B5" w:rsidRPr="00DE1D0D" w:rsidRDefault="00E724B5" w:rsidP="00E724B5">
      <w:pPr>
        <w:rPr>
          <w:b/>
          <w:bCs/>
          <w:lang w:val="en-AU"/>
        </w:rPr>
      </w:pPr>
      <w:r w:rsidRPr="00DE1D0D">
        <w:rPr>
          <w:b/>
          <w:bCs/>
          <w:lang w:val="en-AU"/>
        </w:rPr>
        <w:t>Paediatric adjustment</w:t>
      </w:r>
    </w:p>
    <w:p w14:paraId="0CA7E1E3" w14:textId="750516AB" w:rsidR="00E724B5" w:rsidRPr="00DE1D0D" w:rsidRDefault="00E724B5" w:rsidP="00E724B5">
      <w:pPr>
        <w:rPr>
          <w:lang w:val="en-AU"/>
        </w:rPr>
      </w:pPr>
      <w:r w:rsidRPr="00DE1D0D">
        <w:rPr>
          <w:lang w:val="en-AU"/>
        </w:rPr>
        <w:t xml:space="preserve">A paediatric adjustment is derived by AR-DRG. Specialised paediatric patients are identified as being less than or equal to 17 years of age, from an establishment identified as delivering specialised paediatric services (listed in </w:t>
      </w:r>
      <w:r w:rsidRPr="00DE1D0D">
        <w:rPr>
          <w:b/>
          <w:bCs/>
          <w:lang w:val="en-AU"/>
        </w:rPr>
        <w:t>Appendix E</w:t>
      </w:r>
      <w:r w:rsidRPr="00DE1D0D">
        <w:rPr>
          <w:lang w:val="en-AU"/>
        </w:rPr>
        <w:t xml:space="preserve"> of the National Efficient Price Determination </w:t>
      </w:r>
      <w:r w:rsidR="6DF64E38" w:rsidRPr="00DE1D0D">
        <w:rPr>
          <w:lang w:val="en-AU"/>
        </w:rPr>
        <w:t>202</w:t>
      </w:r>
      <w:r w:rsidR="008330F3" w:rsidRPr="00DE1D0D">
        <w:rPr>
          <w:lang w:val="en-AU"/>
        </w:rPr>
        <w:t>6</w:t>
      </w:r>
      <w:r w:rsidR="6DF64E38" w:rsidRPr="00DE1D0D">
        <w:rPr>
          <w:lang w:val="en-AU"/>
        </w:rPr>
        <w:t>–2</w:t>
      </w:r>
      <w:r w:rsidR="008330F3" w:rsidRPr="00DE1D0D">
        <w:rPr>
          <w:lang w:val="en-AU"/>
        </w:rPr>
        <w:t>7</w:t>
      </w:r>
      <w:r w:rsidRPr="00DE1D0D">
        <w:rPr>
          <w:lang w:val="en-AU"/>
        </w:rPr>
        <w:t xml:space="preserve"> as specialised children’s hospitals), and excluding AR-DRGs from MDC 15 (newborns and other neonates).</w:t>
      </w:r>
    </w:p>
    <w:p w14:paraId="1F918B46" w14:textId="77777777" w:rsidR="00E724B5" w:rsidRPr="00DE1D0D" w:rsidRDefault="00E724B5" w:rsidP="00E724B5">
      <w:pPr>
        <w:rPr>
          <w:lang w:val="en-AU"/>
        </w:rPr>
      </w:pPr>
      <w:r w:rsidRPr="00DE1D0D">
        <w:rPr>
          <w:lang w:val="en-AU"/>
        </w:rPr>
        <w:t>The paediatric adjustment for each AR-DRG is:</w:t>
      </w:r>
    </w:p>
    <w:p w14:paraId="2D98ACAF" w14:textId="4F810306" w:rsidR="00E724B5" w:rsidRPr="00DE1D0D" w:rsidRDefault="00E724B5" w:rsidP="009C1EA3">
      <w:pPr>
        <w:pStyle w:val="ListParagraph"/>
        <w:numPr>
          <w:ilvl w:val="0"/>
          <w:numId w:val="43"/>
        </w:numPr>
        <w:rPr>
          <w:lang w:val="en-AU"/>
        </w:rPr>
      </w:pPr>
      <w:r w:rsidRPr="00DE1D0D">
        <w:rPr>
          <w:lang w:val="en-AU"/>
        </w:rPr>
        <w:t>Rounded to the nearest whole per cent.</w:t>
      </w:r>
    </w:p>
    <w:p w14:paraId="55258E83" w14:textId="4B01031E" w:rsidR="00E724B5" w:rsidRPr="00DE1D0D" w:rsidRDefault="00E724B5" w:rsidP="009C1EA3">
      <w:pPr>
        <w:pStyle w:val="ListParagraph"/>
        <w:numPr>
          <w:ilvl w:val="0"/>
          <w:numId w:val="43"/>
        </w:numPr>
        <w:rPr>
          <w:lang w:val="en-AU"/>
        </w:rPr>
      </w:pPr>
      <w:r w:rsidRPr="00DE1D0D">
        <w:rPr>
          <w:lang w:val="en-AU"/>
        </w:rPr>
        <w:t>Capped and floored at 200</w:t>
      </w:r>
      <w:r w:rsidR="00EF358D" w:rsidRPr="00DE1D0D">
        <w:rPr>
          <w:lang w:val="en-AU"/>
        </w:rPr>
        <w:t>%</w:t>
      </w:r>
      <w:r w:rsidRPr="00DE1D0D">
        <w:rPr>
          <w:lang w:val="en-AU"/>
        </w:rPr>
        <w:t xml:space="preserve"> and 80</w:t>
      </w:r>
      <w:r w:rsidR="00EF358D" w:rsidRPr="00DE1D0D">
        <w:rPr>
          <w:lang w:val="en-AU"/>
        </w:rPr>
        <w:t>%</w:t>
      </w:r>
      <w:r w:rsidRPr="00DE1D0D">
        <w:rPr>
          <w:lang w:val="en-AU"/>
        </w:rPr>
        <w:t xml:space="preserve"> respectively.</w:t>
      </w:r>
    </w:p>
    <w:p w14:paraId="1CD928BC" w14:textId="139929E7" w:rsidR="00E724B5" w:rsidRPr="00DE1D0D" w:rsidRDefault="00E724B5" w:rsidP="009C1EA3">
      <w:pPr>
        <w:pStyle w:val="ListParagraph"/>
        <w:numPr>
          <w:ilvl w:val="0"/>
          <w:numId w:val="43"/>
        </w:numPr>
        <w:rPr>
          <w:lang w:val="en-AU"/>
        </w:rPr>
      </w:pPr>
      <w:r w:rsidRPr="00DE1D0D">
        <w:rPr>
          <w:lang w:val="en-AU"/>
        </w:rPr>
        <w:t>Set to one (that is, no adjustment) if the adjustment is less than 5</w:t>
      </w:r>
      <w:r w:rsidR="00EF358D" w:rsidRPr="00DE1D0D">
        <w:rPr>
          <w:lang w:val="en-AU"/>
        </w:rPr>
        <w:t>%</w:t>
      </w:r>
      <w:r w:rsidRPr="00DE1D0D">
        <w:rPr>
          <w:lang w:val="en-AU"/>
        </w:rPr>
        <w:t xml:space="preserve"> either side of 100</w:t>
      </w:r>
      <w:r w:rsidR="00630196" w:rsidRPr="00DE1D0D">
        <w:rPr>
          <w:lang w:val="en-AU"/>
        </w:rPr>
        <w:t>%</w:t>
      </w:r>
      <w:r w:rsidRPr="00DE1D0D">
        <w:rPr>
          <w:lang w:val="en-AU"/>
        </w:rPr>
        <w:t>.</w:t>
      </w:r>
    </w:p>
    <w:p w14:paraId="51FC7269" w14:textId="14E456FB" w:rsidR="00E724B5" w:rsidRPr="00DE1D0D" w:rsidRDefault="00E724B5" w:rsidP="00E724B5">
      <w:pPr>
        <w:rPr>
          <w:lang w:val="en-AU"/>
        </w:rPr>
      </w:pPr>
      <w:r w:rsidRPr="00DE1D0D">
        <w:rPr>
          <w:lang w:val="en-AU"/>
        </w:rPr>
        <w:t xml:space="preserve">Further to this, the paediatric adjustment for the </w:t>
      </w:r>
      <w:r w:rsidR="6DF64E38" w:rsidRPr="00DE1D0D">
        <w:rPr>
          <w:lang w:val="en-AU"/>
        </w:rPr>
        <w:t>202</w:t>
      </w:r>
      <w:r w:rsidR="008330F3" w:rsidRPr="00DE1D0D">
        <w:rPr>
          <w:lang w:val="en-AU"/>
        </w:rPr>
        <w:t>3</w:t>
      </w:r>
      <w:r w:rsidR="6DF64E38" w:rsidRPr="00DE1D0D">
        <w:rPr>
          <w:lang w:val="en-AU"/>
        </w:rPr>
        <w:t>–2</w:t>
      </w:r>
      <w:r w:rsidR="008330F3" w:rsidRPr="00DE1D0D">
        <w:rPr>
          <w:lang w:val="en-AU"/>
        </w:rPr>
        <w:t>4</w:t>
      </w:r>
      <w:r w:rsidRPr="00DE1D0D">
        <w:rPr>
          <w:lang w:val="en-AU"/>
        </w:rPr>
        <w:t xml:space="preserve"> cost model is compared against that of the </w:t>
      </w:r>
      <w:r w:rsidR="6DF64E38" w:rsidRPr="00DE1D0D">
        <w:rPr>
          <w:lang w:val="en-AU"/>
        </w:rPr>
        <w:t>202</w:t>
      </w:r>
      <w:r w:rsidR="008330F3" w:rsidRPr="00DE1D0D">
        <w:rPr>
          <w:lang w:val="en-AU"/>
        </w:rPr>
        <w:t>2</w:t>
      </w:r>
      <w:r w:rsidR="6DF64E38" w:rsidRPr="00DE1D0D">
        <w:rPr>
          <w:lang w:val="en-AU"/>
        </w:rPr>
        <w:t>–2</w:t>
      </w:r>
      <w:r w:rsidR="008330F3" w:rsidRPr="00DE1D0D">
        <w:rPr>
          <w:lang w:val="en-AU"/>
        </w:rPr>
        <w:t>3</w:t>
      </w:r>
      <w:r w:rsidRPr="00DE1D0D">
        <w:rPr>
          <w:lang w:val="en-AU"/>
        </w:rPr>
        <w:t xml:space="preserve"> cost model and changes are stabilised for AR-DRGs where either of the cost data samples (that is, paediatric or non-paediatric) contain fewer than 500 observations. This stabilisation involves taking the average adjustment across the two years. The paediatric adjustments of the two years must also both be either above or below one, unless the previous year was one or missing.</w:t>
      </w:r>
    </w:p>
    <w:p w14:paraId="5CBE163C" w14:textId="77777777" w:rsidR="00E724B5" w:rsidRPr="00DE1D0D" w:rsidRDefault="00E724B5" w:rsidP="00E724B5">
      <w:pPr>
        <w:rPr>
          <w:lang w:val="en-AU"/>
        </w:rPr>
      </w:pPr>
      <w:r w:rsidRPr="00DE1D0D">
        <w:rPr>
          <w:lang w:val="en-AU"/>
        </w:rPr>
        <w:t xml:space="preserve">The cost parameters of each AR-DRG are then calibrated to ensure that the modelled costs, with paediatric adjustment applied, are equal to the actual costs of the AR-DRG. </w:t>
      </w:r>
    </w:p>
    <w:p w14:paraId="0367F1D0" w14:textId="77777777" w:rsidR="00E724B5" w:rsidRPr="00DE1D0D" w:rsidRDefault="00E724B5" w:rsidP="00E724B5">
      <w:pPr>
        <w:rPr>
          <w:b/>
          <w:bCs/>
          <w:lang w:val="en-AU"/>
        </w:rPr>
      </w:pPr>
      <w:r w:rsidRPr="00DE1D0D">
        <w:rPr>
          <w:b/>
          <w:bCs/>
          <w:lang w:val="en-AU"/>
        </w:rPr>
        <w:t>Indigenous adjustment and patient residential remoteness adjustment</w:t>
      </w:r>
    </w:p>
    <w:p w14:paraId="45B46F43" w14:textId="77777777" w:rsidR="00E724B5" w:rsidRPr="00DE1D0D" w:rsidRDefault="00E724B5" w:rsidP="00E724B5">
      <w:pPr>
        <w:rPr>
          <w:lang w:val="en-AU"/>
        </w:rPr>
      </w:pPr>
      <w:r w:rsidRPr="00DE1D0D">
        <w:rPr>
          <w:lang w:val="en-AU"/>
        </w:rPr>
        <w:t>These adjustments are derived by the following process:</w:t>
      </w:r>
    </w:p>
    <w:p w14:paraId="361D27BF" w14:textId="7309CB25" w:rsidR="00E724B5" w:rsidRPr="00DE1D0D" w:rsidRDefault="00E724B5" w:rsidP="009C1EA3">
      <w:pPr>
        <w:pStyle w:val="ListParagraph"/>
        <w:numPr>
          <w:ilvl w:val="0"/>
          <w:numId w:val="44"/>
        </w:numPr>
        <w:rPr>
          <w:lang w:val="en-AU"/>
        </w:rPr>
      </w:pPr>
      <w:r w:rsidRPr="00DE1D0D">
        <w:rPr>
          <w:lang w:val="en-AU"/>
        </w:rPr>
        <w:t>The remoteness value for each episode is derived from an episode's available geographical information in the following order of preference: SA2, postcode, or the hospital geographical indicator variable.</w:t>
      </w:r>
    </w:p>
    <w:p w14:paraId="178A8C07" w14:textId="59C34028" w:rsidR="00E724B5" w:rsidRPr="00DE1D0D" w:rsidRDefault="00E724B5" w:rsidP="009C1EA3">
      <w:pPr>
        <w:pStyle w:val="ListParagraph"/>
        <w:numPr>
          <w:ilvl w:val="0"/>
          <w:numId w:val="44"/>
        </w:numPr>
        <w:rPr>
          <w:lang w:val="en-AU"/>
        </w:rPr>
      </w:pPr>
      <w:r w:rsidRPr="00DE1D0D">
        <w:rPr>
          <w:lang w:val="en-AU"/>
        </w:rPr>
        <w:t xml:space="preserve">A multivariate least squares weighted regression model is used to estimate the extent to which the variation in the mean cost per weighted episode is explained by each adjustment factor: Indigenous status, residential remoteness area, and radiotherapy and dialysis status. </w:t>
      </w:r>
    </w:p>
    <w:p w14:paraId="392AA084" w14:textId="328116B9" w:rsidR="00E724B5" w:rsidRPr="00DE1D0D" w:rsidRDefault="00E724B5" w:rsidP="009C1EA3">
      <w:pPr>
        <w:pStyle w:val="ListParagraph"/>
        <w:numPr>
          <w:ilvl w:val="0"/>
          <w:numId w:val="44"/>
        </w:numPr>
        <w:rPr>
          <w:lang w:val="en-AU"/>
        </w:rPr>
      </w:pPr>
      <w:r w:rsidRPr="00DE1D0D">
        <w:rPr>
          <w:lang w:val="en-AU"/>
        </w:rPr>
        <w:t xml:space="preserve">Episodes are weighted to control the level to which the model already explains costs (that is, through the AR-DRG inlier/outlier model together with the paediatric adjustments). The coefficients estimated from this model indicate the extent to which each factor explains residual variation in costs. </w:t>
      </w:r>
    </w:p>
    <w:p w14:paraId="335CB5BB" w14:textId="1D518908" w:rsidR="00E724B5" w:rsidRPr="00DE1D0D" w:rsidRDefault="00E724B5" w:rsidP="009C1EA3">
      <w:pPr>
        <w:pStyle w:val="ListParagraph"/>
        <w:numPr>
          <w:ilvl w:val="0"/>
          <w:numId w:val="44"/>
        </w:numPr>
        <w:rPr>
          <w:lang w:val="en-AU"/>
        </w:rPr>
      </w:pPr>
      <w:r w:rsidRPr="00DE1D0D">
        <w:rPr>
          <w:lang w:val="en-AU"/>
        </w:rPr>
        <w:t>The analysis yields an adjustment value for each of the adjustment categories.</w:t>
      </w:r>
    </w:p>
    <w:p w14:paraId="06B48F3E" w14:textId="5C02B8DE" w:rsidR="00E724B5" w:rsidRPr="00DE1D0D" w:rsidRDefault="00E724B5" w:rsidP="009C1EA3">
      <w:pPr>
        <w:pStyle w:val="ListParagraph"/>
        <w:numPr>
          <w:ilvl w:val="0"/>
          <w:numId w:val="44"/>
        </w:numPr>
        <w:rPr>
          <w:lang w:val="en-AU"/>
        </w:rPr>
      </w:pPr>
      <w:r w:rsidRPr="00DE1D0D">
        <w:rPr>
          <w:lang w:val="en-AU"/>
        </w:rPr>
        <w:t>The Indigenous adjustment taken as the cost-weighted mean of empirical adjustments taken from the admitted acute calculation above, and similar calculations applied to admitted subacute and non-acute, emergency care, and non-admitted code data.</w:t>
      </w:r>
    </w:p>
    <w:p w14:paraId="57E7FBDD" w14:textId="6F7B08FE" w:rsidR="00E724B5" w:rsidRPr="00DE1D0D" w:rsidRDefault="00E724B5" w:rsidP="009C1EA3">
      <w:pPr>
        <w:pStyle w:val="ListParagraph"/>
        <w:numPr>
          <w:ilvl w:val="0"/>
          <w:numId w:val="44"/>
        </w:numPr>
        <w:rPr>
          <w:lang w:val="en-AU"/>
        </w:rPr>
      </w:pPr>
      <w:r w:rsidRPr="00DE1D0D">
        <w:rPr>
          <w:lang w:val="en-AU"/>
        </w:rPr>
        <w:t>The adjustments are additive where more than one adjustment applies, for example, where an Indigenous patient resides in a remote area, an adjustment equal to the addition of the Indigenous and remoteness adjustments is applicable.</w:t>
      </w:r>
    </w:p>
    <w:p w14:paraId="79B62BEB" w14:textId="77777777" w:rsidR="00E724B5" w:rsidRPr="00DE1D0D" w:rsidRDefault="00E724B5" w:rsidP="00E724B5">
      <w:pPr>
        <w:rPr>
          <w:b/>
          <w:bCs/>
          <w:lang w:val="en-AU"/>
        </w:rPr>
      </w:pPr>
      <w:r w:rsidRPr="00DE1D0D">
        <w:rPr>
          <w:b/>
          <w:bCs/>
          <w:lang w:val="en-AU"/>
        </w:rPr>
        <w:lastRenderedPageBreak/>
        <w:t>Radiotherapy and dialysis adjustment</w:t>
      </w:r>
    </w:p>
    <w:p w14:paraId="5CBFC005" w14:textId="2977F86C" w:rsidR="00E724B5" w:rsidRPr="00DE1D0D" w:rsidRDefault="00E724B5" w:rsidP="00E724B5">
      <w:pPr>
        <w:rPr>
          <w:lang w:val="en-AU"/>
        </w:rPr>
      </w:pPr>
      <w:r w:rsidRPr="00DE1D0D">
        <w:rPr>
          <w:lang w:val="en-AU"/>
        </w:rPr>
        <w:t xml:space="preserve">The </w:t>
      </w:r>
      <w:r w:rsidR="00253329" w:rsidRPr="00DE1D0D">
        <w:rPr>
          <w:lang w:val="en-AU"/>
        </w:rPr>
        <w:t xml:space="preserve">radiotherapy and </w:t>
      </w:r>
      <w:r w:rsidRPr="00DE1D0D">
        <w:rPr>
          <w:lang w:val="en-AU"/>
        </w:rPr>
        <w:t>dialysis adjustment</w:t>
      </w:r>
      <w:r w:rsidR="00253329" w:rsidRPr="00DE1D0D">
        <w:rPr>
          <w:lang w:val="en-AU"/>
        </w:rPr>
        <w:t>s</w:t>
      </w:r>
      <w:r w:rsidRPr="00DE1D0D">
        <w:rPr>
          <w:lang w:val="en-AU"/>
        </w:rPr>
        <w:t xml:space="preserve"> </w:t>
      </w:r>
      <w:r w:rsidR="00253329" w:rsidRPr="00DE1D0D">
        <w:rPr>
          <w:lang w:val="en-AU"/>
        </w:rPr>
        <w:t>are</w:t>
      </w:r>
      <w:r w:rsidRPr="00DE1D0D">
        <w:rPr>
          <w:lang w:val="en-AU"/>
        </w:rPr>
        <w:t xml:space="preserve"> derived in the same way and at the same time as the Indigenous and remoteness adjustments, as described above.</w:t>
      </w:r>
    </w:p>
    <w:p w14:paraId="43365E27" w14:textId="65D834AA" w:rsidR="00E724B5" w:rsidRPr="00DE1D0D" w:rsidRDefault="004C3FA0" w:rsidP="00E724B5">
      <w:pPr>
        <w:rPr>
          <w:lang w:val="en-AU"/>
        </w:rPr>
      </w:pPr>
      <w:r w:rsidRPr="00DE1D0D">
        <w:rPr>
          <w:lang w:val="en-AU"/>
        </w:rPr>
        <w:t>These</w:t>
      </w:r>
      <w:r w:rsidR="00E724B5" w:rsidRPr="00DE1D0D">
        <w:rPr>
          <w:lang w:val="en-AU"/>
        </w:rPr>
        <w:t xml:space="preserve"> adjustments compensate for the extra costs of radiotherapy-related</w:t>
      </w:r>
      <w:r w:rsidR="00FD0880" w:rsidRPr="00DE1D0D">
        <w:rPr>
          <w:lang w:val="en-AU"/>
        </w:rPr>
        <w:t xml:space="preserve"> and dialysis-related</w:t>
      </w:r>
      <w:r w:rsidR="00E724B5" w:rsidRPr="00DE1D0D">
        <w:rPr>
          <w:lang w:val="en-AU"/>
        </w:rPr>
        <w:t xml:space="preserve"> procedures, as specified in </w:t>
      </w:r>
      <w:r w:rsidR="00E724B5" w:rsidRPr="00DE1D0D">
        <w:rPr>
          <w:b/>
          <w:bCs/>
          <w:lang w:val="en-AU"/>
        </w:rPr>
        <w:t>Appendix B</w:t>
      </w:r>
      <w:r w:rsidR="00E724B5" w:rsidRPr="00DE1D0D">
        <w:rPr>
          <w:lang w:val="en-AU"/>
        </w:rPr>
        <w:t xml:space="preserve"> and </w:t>
      </w:r>
      <w:r w:rsidR="00E724B5" w:rsidRPr="00DE1D0D">
        <w:rPr>
          <w:b/>
          <w:bCs/>
          <w:lang w:val="en-AU"/>
        </w:rPr>
        <w:t>Appendix C</w:t>
      </w:r>
      <w:r w:rsidR="00E724B5" w:rsidRPr="00DE1D0D">
        <w:rPr>
          <w:lang w:val="en-AU"/>
        </w:rPr>
        <w:t xml:space="preserve"> of the National Efficient Price Determination </w:t>
      </w:r>
      <w:r w:rsidR="6DF64E38" w:rsidRPr="00DE1D0D">
        <w:rPr>
          <w:lang w:val="en-AU"/>
        </w:rPr>
        <w:t>202</w:t>
      </w:r>
      <w:r w:rsidR="0050068D" w:rsidRPr="00DE1D0D">
        <w:rPr>
          <w:lang w:val="en-AU"/>
        </w:rPr>
        <w:t>6</w:t>
      </w:r>
      <w:r w:rsidR="6DF64E38" w:rsidRPr="00DE1D0D">
        <w:rPr>
          <w:lang w:val="en-AU"/>
        </w:rPr>
        <w:t>–2</w:t>
      </w:r>
      <w:r w:rsidR="0050068D" w:rsidRPr="00DE1D0D">
        <w:rPr>
          <w:lang w:val="en-AU"/>
        </w:rPr>
        <w:t>7</w:t>
      </w:r>
      <w:r w:rsidR="6DF64E38" w:rsidRPr="00DE1D0D">
        <w:rPr>
          <w:lang w:val="en-AU"/>
        </w:rPr>
        <w:t>.</w:t>
      </w:r>
      <w:r w:rsidR="00E724B5" w:rsidRPr="00DE1D0D">
        <w:rPr>
          <w:lang w:val="en-AU"/>
        </w:rPr>
        <w:t xml:space="preserve"> These two adjustments are additive with the Indigenous and remoteness adjustments. </w:t>
      </w:r>
    </w:p>
    <w:p w14:paraId="17C6CBF2" w14:textId="77777777" w:rsidR="00E724B5" w:rsidRPr="00DE1D0D" w:rsidRDefault="00E724B5" w:rsidP="00E724B5">
      <w:pPr>
        <w:rPr>
          <w:b/>
          <w:bCs/>
          <w:lang w:val="en-AU"/>
        </w:rPr>
      </w:pPr>
      <w:r w:rsidRPr="00DE1D0D">
        <w:rPr>
          <w:b/>
          <w:bCs/>
          <w:lang w:val="en-AU"/>
        </w:rPr>
        <w:t>Patient treatment remoteness adjustment</w:t>
      </w:r>
    </w:p>
    <w:p w14:paraId="408ACB38" w14:textId="77777777" w:rsidR="00E724B5" w:rsidRPr="00DE1D0D" w:rsidRDefault="00E724B5" w:rsidP="00E724B5">
      <w:pPr>
        <w:rPr>
          <w:lang w:val="en-AU"/>
        </w:rPr>
      </w:pPr>
      <w:r w:rsidRPr="00DE1D0D">
        <w:rPr>
          <w:lang w:val="en-AU"/>
        </w:rPr>
        <w:t xml:space="preserve">The patient treatment remoteness adjustment was introduced in the NEP18 Determination. It is derived using the same methodology as the residential remoteness adjustment, and is designed to explain the residual variation in cost after the other adjustments have been applied. The analysis yields an adjustment for remote and very remote treatment locations. </w:t>
      </w:r>
    </w:p>
    <w:p w14:paraId="53D02ED5" w14:textId="77777777" w:rsidR="00976901" w:rsidRPr="00DE1D0D" w:rsidRDefault="00976901" w:rsidP="00976901">
      <w:pPr>
        <w:pStyle w:val="Heading3"/>
        <w:rPr>
          <w:lang w:val="en-AU"/>
        </w:rPr>
      </w:pPr>
      <w:r w:rsidRPr="00DE1D0D">
        <w:rPr>
          <w:lang w:val="en-AU"/>
        </w:rPr>
        <w:t>2.2.10 Private patient adjustments</w:t>
      </w:r>
    </w:p>
    <w:p w14:paraId="3040AEA3" w14:textId="77777777" w:rsidR="00D4153F" w:rsidRPr="00DE1D0D" w:rsidRDefault="00D4153F" w:rsidP="00D4153F">
      <w:pPr>
        <w:rPr>
          <w:lang w:val="en-AU"/>
        </w:rPr>
      </w:pPr>
      <w:r w:rsidRPr="00DE1D0D">
        <w:rPr>
          <w:lang w:val="en-AU"/>
        </w:rPr>
        <w:t>Further adjustments are applied to private patients to account for the private benefit received from the Medicare Benefits Schedule (MBS) and private insurers. These adjustments cover the service and accommodation of private patients.</w:t>
      </w:r>
    </w:p>
    <w:p w14:paraId="3C788359" w14:textId="77777777" w:rsidR="00D4153F" w:rsidRPr="00DE1D0D" w:rsidRDefault="00D4153F" w:rsidP="00D4153F">
      <w:pPr>
        <w:rPr>
          <w:b/>
          <w:bCs/>
          <w:lang w:val="en-AU"/>
        </w:rPr>
      </w:pPr>
      <w:r w:rsidRPr="00DE1D0D">
        <w:rPr>
          <w:b/>
          <w:bCs/>
          <w:lang w:val="en-AU"/>
        </w:rPr>
        <w:t>Private patient service adjustment</w:t>
      </w:r>
    </w:p>
    <w:p w14:paraId="7653C8E4" w14:textId="77777777" w:rsidR="00D4153F" w:rsidRPr="00DE1D0D" w:rsidRDefault="00D4153F" w:rsidP="00D4153F">
      <w:pPr>
        <w:rPr>
          <w:lang w:val="en-AU"/>
        </w:rPr>
      </w:pPr>
      <w:r w:rsidRPr="00DE1D0D">
        <w:rPr>
          <w:lang w:val="en-AU"/>
        </w:rPr>
        <w:t xml:space="preserve">The HCP data provides a more accurate amount of benefits received from MBS and private insurers for medical hospital services and prostheses than provided by the NHCDC. These benefits are used to calculate the private patient service adjustment. The adjustment is calculated at the AR-DRG level for each jurisdiction, although for some AR-DRGs with small samples, the adjustment is derived at a more aggregate level. In the absence of data for a particular state or territory, a national value is used. </w:t>
      </w:r>
    </w:p>
    <w:p w14:paraId="074ED1AF" w14:textId="77777777" w:rsidR="00D4153F" w:rsidRPr="00DE1D0D" w:rsidRDefault="00D4153F" w:rsidP="00D4153F">
      <w:pPr>
        <w:rPr>
          <w:lang w:val="en-AU"/>
        </w:rPr>
      </w:pPr>
      <w:r w:rsidRPr="00DE1D0D">
        <w:rPr>
          <w:lang w:val="en-AU"/>
        </w:rPr>
        <w:t>The following ratio was taken at the jurisdictional AR-DRG level:</w:t>
      </w:r>
    </w:p>
    <w:p w14:paraId="75CEEDFA" w14:textId="5FC826A6" w:rsidR="00D4153F" w:rsidRPr="00DE1D0D" w:rsidRDefault="008C72EB" w:rsidP="00D4153F">
      <w:pPr>
        <w:rPr>
          <w:lang w:val="en-AU"/>
        </w:rPr>
      </w:pPr>
      <m:oMathPara>
        <m:oMath>
          <m:r>
            <w:rPr>
              <w:rFonts w:ascii="Cambria Math" w:hAnsi="Cambria Math"/>
              <w:lang w:val="en-AU"/>
            </w:rPr>
            <m:t>Private patient service adjustment (</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PPS</m:t>
              </m:r>
            </m:sub>
          </m:sSub>
          <m:r>
            <w:rPr>
              <w:rFonts w:ascii="Cambria Math" w:hAnsi="Cambria Math"/>
              <w:lang w:val="en-AU"/>
            </w:rPr>
            <m:t>) = removed costs / total AR-DRG model costs</m:t>
          </m:r>
        </m:oMath>
      </m:oMathPara>
    </w:p>
    <w:p w14:paraId="1E8C93FF" w14:textId="0EC8DD9C" w:rsidR="00D4153F" w:rsidRPr="00DE1D0D" w:rsidRDefault="00D4153F" w:rsidP="00D4153F">
      <w:pPr>
        <w:rPr>
          <w:lang w:val="en-AU"/>
        </w:rPr>
      </w:pPr>
      <w:r w:rsidRPr="00DE1D0D">
        <w:rPr>
          <w:lang w:val="en-AU"/>
        </w:rPr>
        <w:t>It should be noted that the AR-DRG model costs referred to in this document exclude the application of any other adjustments. That is, the private patient service adjustment (A</w:t>
      </w:r>
      <w:r w:rsidRPr="00DE1D0D">
        <w:rPr>
          <w:vertAlign w:val="subscript"/>
          <w:lang w:val="en-AU"/>
        </w:rPr>
        <w:t>PPS</w:t>
      </w:r>
      <w:r w:rsidRPr="00DE1D0D">
        <w:rPr>
          <w:lang w:val="en-AU"/>
        </w:rPr>
        <w:t>) is calculated in such a way that it excludes any effect on the paediatric, Indigenous, remoteness, and radiotherapy or dialysis adjustments.</w:t>
      </w:r>
    </w:p>
    <w:p w14:paraId="12166100" w14:textId="77777777" w:rsidR="00D4153F" w:rsidRPr="00DE1D0D" w:rsidRDefault="00D4153F" w:rsidP="00D4153F">
      <w:pPr>
        <w:rPr>
          <w:lang w:val="en-AU"/>
        </w:rPr>
      </w:pPr>
      <w:r w:rsidRPr="00DE1D0D">
        <w:rPr>
          <w:lang w:val="en-AU"/>
        </w:rPr>
        <w:t>The AR-DRG cost parameters are then uniformly calibrated to ensure cost neutrality of the cost model (including the private patient service adjustment and previously derived adjustments) against actual costs.</w:t>
      </w:r>
    </w:p>
    <w:p w14:paraId="7F93FBC9" w14:textId="77777777" w:rsidR="00D4153F" w:rsidRPr="00DE1D0D" w:rsidRDefault="00D4153F" w:rsidP="00D4153F">
      <w:pPr>
        <w:rPr>
          <w:b/>
          <w:bCs/>
          <w:lang w:val="en-AU"/>
        </w:rPr>
      </w:pPr>
      <w:r w:rsidRPr="00DE1D0D">
        <w:rPr>
          <w:b/>
          <w:bCs/>
          <w:lang w:val="en-AU"/>
        </w:rPr>
        <w:t>Private patient accommodation adjustment</w:t>
      </w:r>
    </w:p>
    <w:p w14:paraId="0B07C549" w14:textId="77777777" w:rsidR="00F70B48" w:rsidRPr="00DE1D0D" w:rsidRDefault="00F70B48" w:rsidP="00F70B48">
      <w:pPr>
        <w:rPr>
          <w:lang w:val="en-AU"/>
        </w:rPr>
      </w:pPr>
      <w:r w:rsidRPr="00DE1D0D">
        <w:rPr>
          <w:lang w:val="en-AU"/>
        </w:rPr>
        <w:t>In addition to medical and prostheses costs, insurers are also charged for accommodation. A private patient accommodation adjustment (A</w:t>
      </w:r>
      <w:r w:rsidRPr="00DE1D0D">
        <w:rPr>
          <w:vertAlign w:val="subscript"/>
          <w:lang w:val="en-AU"/>
        </w:rPr>
        <w:t>Acc</w:t>
      </w:r>
      <w:r w:rsidRPr="00DE1D0D">
        <w:rPr>
          <w:lang w:val="en-AU"/>
        </w:rPr>
        <w:t xml:space="preserve">) is applied to account for revenue received in relation to these charges. </w:t>
      </w:r>
    </w:p>
    <w:p w14:paraId="74A170BA" w14:textId="43382442" w:rsidR="00976901" w:rsidRPr="00DE1D0D" w:rsidRDefault="00F70B48" w:rsidP="00F70B48">
      <w:pPr>
        <w:rPr>
          <w:lang w:val="en-AU"/>
        </w:rPr>
      </w:pPr>
      <w:r w:rsidRPr="00DE1D0D">
        <w:rPr>
          <w:lang w:val="en-AU"/>
        </w:rPr>
        <w:lastRenderedPageBreak/>
        <w:t xml:space="preserve">For the purposes of deriving the adjustment associated with NEP26, average default 2025-26 benefits for private health insurers - as defined within the </w:t>
      </w:r>
      <w:r w:rsidRPr="00DE1D0D">
        <w:rPr>
          <w:i/>
          <w:iCs/>
          <w:lang w:val="en-AU"/>
        </w:rPr>
        <w:t>Private Health Insurance (Benefit Requirements) Rules 2011</w:t>
      </w:r>
      <w:r w:rsidRPr="00DE1D0D">
        <w:rPr>
          <w:rStyle w:val="FootnoteReference"/>
          <w:lang w:val="en-AU"/>
        </w:rPr>
        <w:footnoteReference w:id="8"/>
      </w:r>
      <w:r w:rsidRPr="00DE1D0D">
        <w:rPr>
          <w:lang w:val="en-AU"/>
        </w:rPr>
        <w:t xml:space="preserve"> - are indexed forward one year to 2026</w:t>
      </w:r>
      <w:r w:rsidR="00230A01" w:rsidRPr="00DE1D0D">
        <w:rPr>
          <w:lang w:val="en-AU"/>
        </w:rPr>
        <w:t>–</w:t>
      </w:r>
      <w:r w:rsidRPr="00DE1D0D">
        <w:rPr>
          <w:lang w:val="en-AU"/>
        </w:rPr>
        <w:t xml:space="preserve">27. Subject to availability, IHACPA will preference the Mid-Year Economic and Fiscal Outlook (MYEFO) as a source of the indexation rate, which for NEP26 was </w:t>
      </w:r>
      <w:r w:rsidR="003C34A5">
        <w:rPr>
          <w:lang w:val="en-AU"/>
        </w:rPr>
        <w:t>2.1%</w:t>
      </w:r>
      <w:r w:rsidR="003C34A5" w:rsidRPr="00DE1D0D">
        <w:rPr>
          <w:lang w:val="en-AU"/>
        </w:rPr>
        <w:t>.</w:t>
      </w:r>
    </w:p>
    <w:p w14:paraId="706E771E" w14:textId="77777777" w:rsidR="00976901" w:rsidRPr="00DE1D0D" w:rsidRDefault="00976901" w:rsidP="00976901">
      <w:pPr>
        <w:pStyle w:val="Heading3"/>
        <w:rPr>
          <w:lang w:val="en-AU"/>
        </w:rPr>
      </w:pPr>
      <w:r w:rsidRPr="00DE1D0D">
        <w:rPr>
          <w:lang w:val="en-AU"/>
        </w:rPr>
        <w:t>2.2.11 Funding adjustment for HACs</w:t>
      </w:r>
    </w:p>
    <w:p w14:paraId="2D3AB38D" w14:textId="232BB27F" w:rsidR="00B76A33" w:rsidRPr="00DE1D0D" w:rsidRDefault="00B76A33" w:rsidP="00B76A33">
      <w:pPr>
        <w:rPr>
          <w:lang w:val="en-AU"/>
        </w:rPr>
      </w:pPr>
      <w:r w:rsidRPr="00DE1D0D">
        <w:rPr>
          <w:lang w:val="en-AU"/>
        </w:rPr>
        <w:t>The Addendum to the NHRA, signed in March 2017, required IHACPA to develop an approach for funding episodes which have a HAC for implementation by 1 July 2018. IHACPA developed an additional adjustment to account for a HAC episode included in the calculation of NWAU and is included in the NWAU calculation formula, see Section 2.3.</w:t>
      </w:r>
      <w:r w:rsidR="00E9716B" w:rsidRPr="00DE1D0D">
        <w:rPr>
          <w:lang w:val="en-AU"/>
        </w:rPr>
        <w:t xml:space="preserve"> The Addendum to the NHRA 2026</w:t>
      </w:r>
      <w:r w:rsidR="00E53692" w:rsidRPr="00DE1D0D">
        <w:rPr>
          <w:lang w:val="en-AU"/>
        </w:rPr>
        <w:t>–</w:t>
      </w:r>
      <w:r w:rsidR="00E9716B" w:rsidRPr="00DE1D0D">
        <w:rPr>
          <w:lang w:val="en-AU"/>
        </w:rPr>
        <w:t xml:space="preserve">2031 </w:t>
      </w:r>
      <w:r w:rsidR="007727E0" w:rsidRPr="00DE1D0D">
        <w:rPr>
          <w:lang w:val="en-AU"/>
        </w:rPr>
        <w:t>initiated a review</w:t>
      </w:r>
      <w:r w:rsidR="00253010" w:rsidRPr="00DE1D0D">
        <w:rPr>
          <w:lang w:val="en-AU"/>
        </w:rPr>
        <w:t>,</w:t>
      </w:r>
      <w:r w:rsidR="00742F9F" w:rsidRPr="00DE1D0D">
        <w:rPr>
          <w:lang w:val="en-AU"/>
        </w:rPr>
        <w:t xml:space="preserve"> to be conducted</w:t>
      </w:r>
      <w:r w:rsidR="007727E0" w:rsidRPr="00DE1D0D">
        <w:rPr>
          <w:lang w:val="en-AU"/>
        </w:rPr>
        <w:t xml:space="preserve"> by</w:t>
      </w:r>
      <w:r w:rsidR="00E9716B" w:rsidRPr="00DE1D0D">
        <w:rPr>
          <w:lang w:val="en-AU"/>
        </w:rPr>
        <w:t xml:space="preserve"> </w:t>
      </w:r>
      <w:r w:rsidR="007727E0" w:rsidRPr="00DE1D0D">
        <w:rPr>
          <w:lang w:val="en-AU"/>
        </w:rPr>
        <w:t xml:space="preserve">the </w:t>
      </w:r>
      <w:r w:rsidR="00E9716B" w:rsidRPr="00DE1D0D">
        <w:rPr>
          <w:lang w:val="en-AU"/>
        </w:rPr>
        <w:t>ACSQHC</w:t>
      </w:r>
      <w:r w:rsidR="00253010" w:rsidRPr="00DE1D0D">
        <w:rPr>
          <w:lang w:val="en-AU"/>
        </w:rPr>
        <w:t>,</w:t>
      </w:r>
      <w:r w:rsidR="00E9716B" w:rsidRPr="00DE1D0D">
        <w:rPr>
          <w:lang w:val="en-AU"/>
        </w:rPr>
        <w:t xml:space="preserve"> and </w:t>
      </w:r>
      <w:r w:rsidR="007727E0" w:rsidRPr="00DE1D0D">
        <w:rPr>
          <w:lang w:val="en-AU"/>
        </w:rPr>
        <w:t xml:space="preserve">required </w:t>
      </w:r>
      <w:r w:rsidR="00E9716B" w:rsidRPr="00DE1D0D">
        <w:rPr>
          <w:lang w:val="en-AU"/>
        </w:rPr>
        <w:t xml:space="preserve">that </w:t>
      </w:r>
      <w:r w:rsidR="007727E0" w:rsidRPr="00DE1D0D">
        <w:rPr>
          <w:lang w:val="en-AU"/>
        </w:rPr>
        <w:t xml:space="preserve">HAC </w:t>
      </w:r>
      <w:r w:rsidR="00E9716B" w:rsidRPr="00DE1D0D">
        <w:rPr>
          <w:lang w:val="en-AU"/>
        </w:rPr>
        <w:t>adjustments be shadow</w:t>
      </w:r>
      <w:r w:rsidR="00163589" w:rsidRPr="00DE1D0D">
        <w:rPr>
          <w:lang w:val="en-AU"/>
        </w:rPr>
        <w:t xml:space="preserve"> priced</w:t>
      </w:r>
      <w:r w:rsidR="00E9716B" w:rsidRPr="00DE1D0D">
        <w:rPr>
          <w:lang w:val="en-AU"/>
        </w:rPr>
        <w:t xml:space="preserve"> </w:t>
      </w:r>
      <w:r w:rsidR="007727E0" w:rsidRPr="00DE1D0D">
        <w:rPr>
          <w:lang w:val="en-AU"/>
        </w:rPr>
        <w:t xml:space="preserve">during </w:t>
      </w:r>
      <w:r w:rsidR="00ED0197" w:rsidRPr="00DE1D0D">
        <w:rPr>
          <w:lang w:val="en-AU"/>
        </w:rPr>
        <w:t>this time</w:t>
      </w:r>
      <w:r w:rsidR="007727E0" w:rsidRPr="00DE1D0D">
        <w:rPr>
          <w:lang w:val="en-AU"/>
        </w:rPr>
        <w:t>.</w:t>
      </w:r>
    </w:p>
    <w:p w14:paraId="4006E1FE" w14:textId="4242F083" w:rsidR="00B76A33" w:rsidRPr="00DE1D0D" w:rsidRDefault="00B76A33" w:rsidP="00B76A33">
      <w:pPr>
        <w:rPr>
          <w:lang w:val="en-AU"/>
        </w:rPr>
      </w:pPr>
      <w:r w:rsidRPr="00DE1D0D">
        <w:rPr>
          <w:lang w:val="en-AU"/>
        </w:rPr>
        <w:t>A detailed explanation of the funding adjustment can be found in the accompanying document ‘National Pricing Model Risk adjustments for hospital acquired complications – Technical Specifications 202</w:t>
      </w:r>
      <w:r w:rsidR="00B3351B" w:rsidRPr="00DE1D0D">
        <w:rPr>
          <w:lang w:val="en-AU"/>
        </w:rPr>
        <w:t>6</w:t>
      </w:r>
      <w:r w:rsidRPr="00DE1D0D">
        <w:rPr>
          <w:lang w:val="en-AU"/>
        </w:rPr>
        <w:t>–2</w:t>
      </w:r>
      <w:r w:rsidR="00B3351B" w:rsidRPr="00DE1D0D">
        <w:rPr>
          <w:lang w:val="en-AU"/>
        </w:rPr>
        <w:t>7</w:t>
      </w:r>
      <w:r w:rsidRPr="00DE1D0D">
        <w:rPr>
          <w:lang w:val="en-AU"/>
        </w:rPr>
        <w:t>’ on the IHACPA website.</w:t>
      </w:r>
    </w:p>
    <w:p w14:paraId="270A4720" w14:textId="77777777" w:rsidR="00976901" w:rsidRPr="00DE1D0D" w:rsidRDefault="00976901" w:rsidP="00976901">
      <w:pPr>
        <w:pStyle w:val="Heading3"/>
        <w:rPr>
          <w:lang w:val="en-AU"/>
        </w:rPr>
      </w:pPr>
      <w:r w:rsidRPr="00DE1D0D">
        <w:rPr>
          <w:lang w:val="en-AU"/>
        </w:rPr>
        <w:t>2.2.12 Funding adjustment for AHRs</w:t>
      </w:r>
    </w:p>
    <w:p w14:paraId="55D8FE39" w14:textId="27BC0702" w:rsidR="00AD15B2" w:rsidRPr="00DE1D0D" w:rsidRDefault="00AD15B2" w:rsidP="00AD15B2">
      <w:pPr>
        <w:rPr>
          <w:lang w:val="en-AU"/>
        </w:rPr>
      </w:pPr>
      <w:r w:rsidRPr="00DE1D0D">
        <w:rPr>
          <w:lang w:val="en-AU"/>
        </w:rPr>
        <w:t>The Addendum to the NHRA, signed in May 2020, required IHACPA to develop an approach for funding episodes which have an AHR, ready for implementation from 1 July 2021. IHACPA has developed an adjustment for episodes that result in an AHR.</w:t>
      </w:r>
      <w:r w:rsidR="007727E0" w:rsidRPr="00DE1D0D">
        <w:rPr>
          <w:lang w:val="en-AU"/>
        </w:rPr>
        <w:t xml:space="preserve"> The Addendum to the NHRA 2026</w:t>
      </w:r>
      <w:r w:rsidR="00E53692" w:rsidRPr="00DE1D0D">
        <w:rPr>
          <w:lang w:val="en-AU"/>
        </w:rPr>
        <w:t>–</w:t>
      </w:r>
      <w:r w:rsidR="007727E0" w:rsidRPr="00DE1D0D">
        <w:rPr>
          <w:lang w:val="en-AU"/>
        </w:rPr>
        <w:t>2031 initiated a review</w:t>
      </w:r>
      <w:r w:rsidR="00253010" w:rsidRPr="00DE1D0D">
        <w:rPr>
          <w:lang w:val="en-AU"/>
        </w:rPr>
        <w:t>,</w:t>
      </w:r>
      <w:r w:rsidR="007727E0" w:rsidRPr="00DE1D0D">
        <w:rPr>
          <w:lang w:val="en-AU"/>
        </w:rPr>
        <w:t xml:space="preserve"> </w:t>
      </w:r>
      <w:r w:rsidR="00742F9F" w:rsidRPr="00DE1D0D">
        <w:rPr>
          <w:lang w:val="en-AU"/>
        </w:rPr>
        <w:t xml:space="preserve">to be conducted </w:t>
      </w:r>
      <w:r w:rsidR="007727E0" w:rsidRPr="00DE1D0D">
        <w:rPr>
          <w:lang w:val="en-AU"/>
        </w:rPr>
        <w:t>by the ACSQHC</w:t>
      </w:r>
      <w:r w:rsidR="00253010" w:rsidRPr="00DE1D0D">
        <w:rPr>
          <w:lang w:val="en-AU"/>
        </w:rPr>
        <w:t>,</w:t>
      </w:r>
      <w:r w:rsidR="007727E0" w:rsidRPr="00DE1D0D">
        <w:rPr>
          <w:lang w:val="en-AU"/>
        </w:rPr>
        <w:t xml:space="preserve"> and required that </w:t>
      </w:r>
      <w:r w:rsidR="00742F9F" w:rsidRPr="00DE1D0D">
        <w:rPr>
          <w:lang w:val="en-AU"/>
        </w:rPr>
        <w:t>AHR</w:t>
      </w:r>
      <w:r w:rsidR="007727E0" w:rsidRPr="00DE1D0D">
        <w:rPr>
          <w:lang w:val="en-AU"/>
        </w:rPr>
        <w:t xml:space="preserve"> adjustments be shadow</w:t>
      </w:r>
      <w:r w:rsidR="00163589" w:rsidRPr="00DE1D0D">
        <w:rPr>
          <w:lang w:val="en-AU"/>
        </w:rPr>
        <w:t xml:space="preserve"> priced</w:t>
      </w:r>
      <w:r w:rsidR="007727E0" w:rsidRPr="00DE1D0D">
        <w:rPr>
          <w:lang w:val="en-AU"/>
        </w:rPr>
        <w:t xml:space="preserve"> during </w:t>
      </w:r>
      <w:r w:rsidR="00ED0197" w:rsidRPr="00DE1D0D">
        <w:rPr>
          <w:lang w:val="en-AU"/>
        </w:rPr>
        <w:t>this time</w:t>
      </w:r>
      <w:r w:rsidR="007727E0" w:rsidRPr="00DE1D0D">
        <w:rPr>
          <w:lang w:val="en-AU"/>
        </w:rPr>
        <w:t>.</w:t>
      </w:r>
    </w:p>
    <w:p w14:paraId="009DB0D8" w14:textId="38FADDDB" w:rsidR="00AD15B2" w:rsidRPr="00DE1D0D" w:rsidRDefault="00AD15B2" w:rsidP="00AD15B2">
      <w:pPr>
        <w:rPr>
          <w:lang w:val="en-AU"/>
        </w:rPr>
      </w:pPr>
      <w:r w:rsidRPr="00DE1D0D">
        <w:rPr>
          <w:lang w:val="en-AU"/>
        </w:rPr>
        <w:t>A detailed explanation of the funding adjustment can be found in the accompanying document ‘National Pricing Model Risk adjustments for avoidable hospital readmissions – Technical Specifications 202</w:t>
      </w:r>
      <w:r w:rsidR="00B3351B" w:rsidRPr="00DE1D0D">
        <w:rPr>
          <w:lang w:val="en-AU"/>
        </w:rPr>
        <w:t>6</w:t>
      </w:r>
      <w:r w:rsidRPr="00DE1D0D">
        <w:rPr>
          <w:lang w:val="en-AU"/>
        </w:rPr>
        <w:t>–2</w:t>
      </w:r>
      <w:r w:rsidR="00B3351B" w:rsidRPr="00DE1D0D">
        <w:rPr>
          <w:lang w:val="en-AU"/>
        </w:rPr>
        <w:t>7</w:t>
      </w:r>
      <w:r w:rsidRPr="00DE1D0D">
        <w:rPr>
          <w:lang w:val="en-AU"/>
        </w:rPr>
        <w:t>’ on the IHACPA website.</w:t>
      </w:r>
    </w:p>
    <w:p w14:paraId="425A9B3E" w14:textId="77777777" w:rsidR="00976901" w:rsidRPr="00DE1D0D" w:rsidRDefault="00976901" w:rsidP="00976901">
      <w:pPr>
        <w:pStyle w:val="Heading3"/>
        <w:rPr>
          <w:lang w:val="en-AU"/>
        </w:rPr>
      </w:pPr>
      <w:r w:rsidRPr="00DE1D0D">
        <w:rPr>
          <w:lang w:val="en-AU"/>
        </w:rPr>
        <w:t>2.2.13 Incorporation of outlier samples and cost data</w:t>
      </w:r>
    </w:p>
    <w:p w14:paraId="3B7530A2" w14:textId="77777777" w:rsidR="00C8654B" w:rsidRPr="00DE1D0D" w:rsidRDefault="00C8654B" w:rsidP="00C8654B">
      <w:pPr>
        <w:rPr>
          <w:lang w:val="en-AU"/>
        </w:rPr>
      </w:pPr>
      <w:r w:rsidRPr="00DE1D0D">
        <w:rPr>
          <w:lang w:val="en-AU"/>
        </w:rPr>
        <w:t>The development of the cost model to this point is based on the sample of patient-level cost data evaluated as fit for use to develop AR-DRG cost profiles. Thus, the sample of patient-level cost data identified as not fit for use at the AR-DRG level have not been used within the cost model.</w:t>
      </w:r>
    </w:p>
    <w:p w14:paraId="19D7871A" w14:textId="77777777" w:rsidR="00C8654B" w:rsidRPr="00DE1D0D" w:rsidRDefault="00C8654B" w:rsidP="00C8654B">
      <w:pPr>
        <w:rPr>
          <w:lang w:val="en-AU"/>
        </w:rPr>
      </w:pPr>
      <w:r w:rsidRPr="00DE1D0D">
        <w:rPr>
          <w:lang w:val="en-AU"/>
        </w:rPr>
        <w:t>The following process is used to calibrate the cost model against the entire sample of cost data:</w:t>
      </w:r>
    </w:p>
    <w:p w14:paraId="7C66B886" w14:textId="77777777" w:rsidR="00C8654B" w:rsidRPr="00DE1D0D" w:rsidRDefault="00C8654B" w:rsidP="009C1EA3">
      <w:pPr>
        <w:pStyle w:val="ListParagraph"/>
        <w:numPr>
          <w:ilvl w:val="0"/>
          <w:numId w:val="45"/>
        </w:numPr>
        <w:rPr>
          <w:lang w:val="en-AU"/>
        </w:rPr>
      </w:pPr>
      <w:r w:rsidRPr="00DE1D0D">
        <w:rPr>
          <w:lang w:val="en-AU"/>
        </w:rPr>
        <w:t xml:space="preserve">The cost model developed to this point, including all adjustments (except the private patient adjustments) is applied to the entire cost data sample. This process results in model costs across the entire sample of cost data. </w:t>
      </w:r>
    </w:p>
    <w:p w14:paraId="0BC1E2D8" w14:textId="77777777" w:rsidR="00C8654B" w:rsidRPr="00DE1D0D" w:rsidRDefault="00C8654B" w:rsidP="009C1EA3">
      <w:pPr>
        <w:pStyle w:val="ListParagraph"/>
        <w:numPr>
          <w:ilvl w:val="0"/>
          <w:numId w:val="45"/>
        </w:numPr>
        <w:rPr>
          <w:lang w:val="en-AU"/>
        </w:rPr>
      </w:pPr>
      <w:r w:rsidRPr="00DE1D0D">
        <w:rPr>
          <w:lang w:val="en-AU"/>
        </w:rPr>
        <w:t>The AR-DRG cost parameters are then uniformly adjusted to ensure the resulting total modelled cost across the entire sample is equalised against the total actual costs of the entire sample.</w:t>
      </w:r>
    </w:p>
    <w:p w14:paraId="29027A08" w14:textId="57FFFAD3" w:rsidR="00976901" w:rsidRPr="00DE1D0D" w:rsidRDefault="00C8654B" w:rsidP="00C8654B">
      <w:pPr>
        <w:rPr>
          <w:lang w:val="en-AU"/>
        </w:rPr>
      </w:pPr>
      <w:r w:rsidRPr="00DE1D0D">
        <w:rPr>
          <w:lang w:val="en-AU"/>
        </w:rPr>
        <w:lastRenderedPageBreak/>
        <w:t>It should be noted again that sample-to-population weights are used throughout all stages in the development of the cost model.</w:t>
      </w:r>
    </w:p>
    <w:p w14:paraId="24890677" w14:textId="66B49005" w:rsidR="00976901" w:rsidRPr="00DE1D0D" w:rsidRDefault="00976901" w:rsidP="00976901">
      <w:pPr>
        <w:pStyle w:val="Heading3"/>
        <w:rPr>
          <w:lang w:val="en-AU"/>
        </w:rPr>
      </w:pPr>
      <w:r w:rsidRPr="00DE1D0D">
        <w:rPr>
          <w:lang w:val="en-AU"/>
        </w:rPr>
        <w:t>2.2.14 Price weights and NWAU</w:t>
      </w:r>
    </w:p>
    <w:p w14:paraId="42761791" w14:textId="45070B91" w:rsidR="008A337D" w:rsidRPr="00DE1D0D" w:rsidRDefault="008A337D" w:rsidP="008A337D">
      <w:pPr>
        <w:rPr>
          <w:lang w:val="en-AU"/>
        </w:rPr>
      </w:pPr>
      <w:r w:rsidRPr="00DE1D0D">
        <w:rPr>
          <w:lang w:val="en-AU"/>
        </w:rPr>
        <w:t xml:space="preserve">The final step in the process involves the conversion of the </w:t>
      </w:r>
      <w:r w:rsidR="45CAA42F" w:rsidRPr="00DE1D0D">
        <w:rPr>
          <w:lang w:val="en-AU"/>
        </w:rPr>
        <w:t>202</w:t>
      </w:r>
      <w:r w:rsidR="0014262B" w:rsidRPr="00DE1D0D">
        <w:rPr>
          <w:lang w:val="en-AU"/>
        </w:rPr>
        <w:t>3</w:t>
      </w:r>
      <w:r w:rsidR="45CAA42F" w:rsidRPr="00DE1D0D">
        <w:rPr>
          <w:lang w:val="en-AU"/>
        </w:rPr>
        <w:t>–2</w:t>
      </w:r>
      <w:r w:rsidR="0014262B" w:rsidRPr="00DE1D0D">
        <w:rPr>
          <w:lang w:val="en-AU"/>
        </w:rPr>
        <w:t>4</w:t>
      </w:r>
      <w:r w:rsidRPr="00DE1D0D">
        <w:rPr>
          <w:lang w:val="en-AU"/>
        </w:rPr>
        <w:t xml:space="preserve"> cost model parameters to </w:t>
      </w:r>
      <w:r w:rsidR="00BE25AC" w:rsidRPr="00DE1D0D">
        <w:rPr>
          <w:lang w:val="en-AU"/>
        </w:rPr>
        <w:t>cost</w:t>
      </w:r>
      <w:r w:rsidRPr="00DE1D0D">
        <w:rPr>
          <w:lang w:val="en-AU"/>
        </w:rPr>
        <w:t xml:space="preserve"> weight values by dividing the cost parameters by a reference cost.</w:t>
      </w:r>
    </w:p>
    <w:p w14:paraId="4772EE04" w14:textId="075712B0" w:rsidR="008A337D" w:rsidRPr="00DE1D0D" w:rsidRDefault="008A337D" w:rsidP="008A337D">
      <w:pPr>
        <w:rPr>
          <w:lang w:val="en-AU"/>
        </w:rPr>
      </w:pPr>
      <w:r w:rsidRPr="00DE1D0D">
        <w:rPr>
          <w:lang w:val="en-AU"/>
        </w:rPr>
        <w:t xml:space="preserve">The reference cost used was the </w:t>
      </w:r>
      <w:r w:rsidR="45CAA42F" w:rsidRPr="00DE1D0D">
        <w:rPr>
          <w:lang w:val="en-AU"/>
        </w:rPr>
        <w:t>202</w:t>
      </w:r>
      <w:r w:rsidR="00B64AC0" w:rsidRPr="00DE1D0D">
        <w:rPr>
          <w:lang w:val="en-AU"/>
        </w:rPr>
        <w:t>2</w:t>
      </w:r>
      <w:r w:rsidR="45CAA42F" w:rsidRPr="00DE1D0D">
        <w:rPr>
          <w:lang w:val="en-AU"/>
        </w:rPr>
        <w:t>–2</w:t>
      </w:r>
      <w:r w:rsidR="00B64AC0" w:rsidRPr="00DE1D0D">
        <w:rPr>
          <w:lang w:val="en-AU"/>
        </w:rPr>
        <w:t>3</w:t>
      </w:r>
      <w:r w:rsidRPr="00DE1D0D">
        <w:rPr>
          <w:lang w:val="en-AU"/>
        </w:rPr>
        <w:t xml:space="preserve"> reference cost indexed one year by the growth rate in the consecutive years’ cost models, where this growth rate is standardised against the </w:t>
      </w:r>
      <w:r w:rsidR="45CAA42F" w:rsidRPr="00DE1D0D">
        <w:rPr>
          <w:lang w:val="en-AU"/>
        </w:rPr>
        <w:t>202</w:t>
      </w:r>
      <w:r w:rsidR="00B64AC0" w:rsidRPr="00DE1D0D">
        <w:rPr>
          <w:lang w:val="en-AU"/>
        </w:rPr>
        <w:t>3</w:t>
      </w:r>
      <w:r w:rsidR="45CAA42F" w:rsidRPr="00DE1D0D">
        <w:rPr>
          <w:lang w:val="en-AU"/>
        </w:rPr>
        <w:t>–2</w:t>
      </w:r>
      <w:r w:rsidR="00B64AC0" w:rsidRPr="00DE1D0D">
        <w:rPr>
          <w:lang w:val="en-AU"/>
        </w:rPr>
        <w:t>4</w:t>
      </w:r>
      <w:r w:rsidRPr="00DE1D0D">
        <w:rPr>
          <w:lang w:val="en-AU"/>
        </w:rPr>
        <w:t xml:space="preserve"> activity data. Specifically, the standardised growth rate was derived by applying the </w:t>
      </w:r>
      <w:r w:rsidR="00803716" w:rsidRPr="00DE1D0D">
        <w:rPr>
          <w:lang w:val="en-AU"/>
        </w:rPr>
        <w:t>202</w:t>
      </w:r>
      <w:r w:rsidR="00B64AC0" w:rsidRPr="00DE1D0D">
        <w:rPr>
          <w:lang w:val="en-AU"/>
        </w:rPr>
        <w:t>2</w:t>
      </w:r>
      <w:r w:rsidR="45CAA42F" w:rsidRPr="00DE1D0D">
        <w:rPr>
          <w:lang w:val="en-AU"/>
        </w:rPr>
        <w:t>–</w:t>
      </w:r>
      <w:r w:rsidR="00803716" w:rsidRPr="00DE1D0D">
        <w:rPr>
          <w:lang w:val="en-AU"/>
        </w:rPr>
        <w:t>2</w:t>
      </w:r>
      <w:r w:rsidR="00B64AC0" w:rsidRPr="00DE1D0D">
        <w:rPr>
          <w:lang w:val="en-AU"/>
        </w:rPr>
        <w:t>3</w:t>
      </w:r>
      <w:r w:rsidR="00803716" w:rsidRPr="00DE1D0D">
        <w:rPr>
          <w:lang w:val="en-AU"/>
        </w:rPr>
        <w:t xml:space="preserve"> </w:t>
      </w:r>
      <w:r w:rsidRPr="00DE1D0D">
        <w:rPr>
          <w:lang w:val="en-AU"/>
        </w:rPr>
        <w:t xml:space="preserve">and </w:t>
      </w:r>
      <w:r w:rsidR="45CAA42F" w:rsidRPr="00DE1D0D">
        <w:rPr>
          <w:lang w:val="en-AU"/>
        </w:rPr>
        <w:t>202</w:t>
      </w:r>
      <w:r w:rsidR="00B64AC0" w:rsidRPr="00DE1D0D">
        <w:rPr>
          <w:lang w:val="en-AU"/>
        </w:rPr>
        <w:t>3</w:t>
      </w:r>
      <w:r w:rsidR="45CAA42F" w:rsidRPr="00DE1D0D">
        <w:rPr>
          <w:lang w:val="en-AU"/>
        </w:rPr>
        <w:t>–2</w:t>
      </w:r>
      <w:r w:rsidR="00B64AC0" w:rsidRPr="00DE1D0D">
        <w:rPr>
          <w:lang w:val="en-AU"/>
        </w:rPr>
        <w:t>4</w:t>
      </w:r>
      <w:r w:rsidRPr="00DE1D0D">
        <w:rPr>
          <w:lang w:val="en-AU"/>
        </w:rPr>
        <w:t xml:space="preserve"> cost models (excluding private patient adjustments) to the </w:t>
      </w:r>
      <w:r w:rsidR="45CAA42F" w:rsidRPr="00DE1D0D">
        <w:rPr>
          <w:lang w:val="en-AU"/>
        </w:rPr>
        <w:t>202</w:t>
      </w:r>
      <w:r w:rsidR="00B64AC0" w:rsidRPr="00DE1D0D">
        <w:rPr>
          <w:lang w:val="en-AU"/>
        </w:rPr>
        <w:t>3</w:t>
      </w:r>
      <w:r w:rsidR="45CAA42F" w:rsidRPr="00DE1D0D">
        <w:rPr>
          <w:lang w:val="en-AU"/>
        </w:rPr>
        <w:t>–2</w:t>
      </w:r>
      <w:r w:rsidR="00B64AC0" w:rsidRPr="00DE1D0D">
        <w:rPr>
          <w:lang w:val="en-AU"/>
        </w:rPr>
        <w:t>4</w:t>
      </w:r>
      <w:r w:rsidRPr="00DE1D0D">
        <w:rPr>
          <w:lang w:val="en-AU"/>
        </w:rPr>
        <w:t xml:space="preserve"> activity data, and calculating the change in total modelled costs between the two models. </w:t>
      </w:r>
    </w:p>
    <w:p w14:paraId="1F21EF37" w14:textId="28186B34" w:rsidR="008A337D" w:rsidRPr="00DE1D0D" w:rsidRDefault="008A337D" w:rsidP="008A337D">
      <w:pPr>
        <w:rPr>
          <w:lang w:val="en-AU"/>
        </w:rPr>
      </w:pPr>
      <w:r w:rsidRPr="00DE1D0D">
        <w:rPr>
          <w:lang w:val="en-AU"/>
        </w:rPr>
        <w:t xml:space="preserve">For </w:t>
      </w:r>
      <w:r w:rsidR="45CAA42F" w:rsidRPr="00DE1D0D">
        <w:rPr>
          <w:lang w:val="en-AU"/>
        </w:rPr>
        <w:t>NEP2</w:t>
      </w:r>
      <w:r w:rsidR="00B64AC0" w:rsidRPr="00DE1D0D">
        <w:rPr>
          <w:lang w:val="en-AU"/>
        </w:rPr>
        <w:t>6</w:t>
      </w:r>
      <w:r w:rsidRPr="00DE1D0D">
        <w:rPr>
          <w:lang w:val="en-AU"/>
        </w:rPr>
        <w:t xml:space="preserve">, the standardised growth rate calculation follows the same methodology used to calculate the </w:t>
      </w:r>
      <w:r w:rsidR="45CAA42F" w:rsidRPr="00DE1D0D">
        <w:rPr>
          <w:lang w:val="en-AU"/>
        </w:rPr>
        <w:t>202</w:t>
      </w:r>
      <w:r w:rsidR="00B64AC0" w:rsidRPr="00DE1D0D">
        <w:rPr>
          <w:lang w:val="en-AU"/>
        </w:rPr>
        <w:t>2</w:t>
      </w:r>
      <w:r w:rsidR="45CAA42F" w:rsidRPr="00DE1D0D">
        <w:rPr>
          <w:lang w:val="en-AU"/>
        </w:rPr>
        <w:t>–2</w:t>
      </w:r>
      <w:r w:rsidR="00B64AC0" w:rsidRPr="00DE1D0D">
        <w:rPr>
          <w:lang w:val="en-AU"/>
        </w:rPr>
        <w:t>3</w:t>
      </w:r>
      <w:r w:rsidR="45CAA42F" w:rsidRPr="00DE1D0D">
        <w:rPr>
          <w:lang w:val="en-AU"/>
        </w:rPr>
        <w:t xml:space="preserve"> reference cost from the </w:t>
      </w:r>
      <w:r w:rsidRPr="00DE1D0D">
        <w:rPr>
          <w:lang w:val="en-AU"/>
        </w:rPr>
        <w:t>202</w:t>
      </w:r>
      <w:r w:rsidR="00B64AC0" w:rsidRPr="00DE1D0D">
        <w:rPr>
          <w:lang w:val="en-AU"/>
        </w:rPr>
        <w:t>1</w:t>
      </w:r>
      <w:r w:rsidRPr="00DE1D0D">
        <w:rPr>
          <w:lang w:val="en-AU"/>
        </w:rPr>
        <w:t>–2</w:t>
      </w:r>
      <w:r w:rsidR="00B64AC0" w:rsidRPr="00DE1D0D">
        <w:rPr>
          <w:lang w:val="en-AU"/>
        </w:rPr>
        <w:t>2</w:t>
      </w:r>
      <w:r w:rsidRPr="00DE1D0D">
        <w:rPr>
          <w:lang w:val="en-AU"/>
        </w:rPr>
        <w:t xml:space="preserve"> reference cost.</w:t>
      </w:r>
    </w:p>
    <w:p w14:paraId="37C9C877" w14:textId="73E2C9B3" w:rsidR="00976901" w:rsidRPr="00DE1D0D" w:rsidRDefault="008A337D" w:rsidP="008A337D">
      <w:pPr>
        <w:rPr>
          <w:lang w:val="en-AU"/>
        </w:rPr>
      </w:pPr>
      <w:r w:rsidRPr="00DE1D0D">
        <w:rPr>
          <w:lang w:val="en-AU"/>
        </w:rPr>
        <w:t>The resulting cost weights are then converted to the price weights that are used to assign NWAU, as explained further in Section 7.</w:t>
      </w:r>
    </w:p>
    <w:p w14:paraId="531C50C6" w14:textId="581ACA18" w:rsidR="00976901" w:rsidRPr="00DE1D0D" w:rsidRDefault="00976901" w:rsidP="00976901">
      <w:pPr>
        <w:pStyle w:val="Heading3"/>
        <w:rPr>
          <w:lang w:val="en-AU"/>
        </w:rPr>
      </w:pPr>
      <w:r w:rsidRPr="00DE1D0D">
        <w:rPr>
          <w:lang w:val="en-AU"/>
        </w:rPr>
        <w:t>2.2.1</w:t>
      </w:r>
      <w:r w:rsidR="00F439DD" w:rsidRPr="00DE1D0D">
        <w:rPr>
          <w:lang w:val="en-AU"/>
        </w:rPr>
        <w:t>5</w:t>
      </w:r>
      <w:r w:rsidRPr="00DE1D0D">
        <w:rPr>
          <w:lang w:val="en-AU"/>
        </w:rPr>
        <w:t xml:space="preserve"> Stabilisation of acute weights</w:t>
      </w:r>
    </w:p>
    <w:p w14:paraId="0C548FE2" w14:textId="35A8FF75" w:rsidR="00B17815" w:rsidRPr="00DE1D0D" w:rsidRDefault="00B17815" w:rsidP="00B17815">
      <w:pPr>
        <w:rPr>
          <w:lang w:val="en-AU"/>
        </w:rPr>
      </w:pPr>
      <w:r w:rsidRPr="00DE1D0D">
        <w:rPr>
          <w:lang w:val="en-AU"/>
        </w:rPr>
        <w:t>The National pricing model stability policy (the Stability policy) states that inlier price weight movements between years will be capped to ±</w:t>
      </w:r>
      <w:r w:rsidR="001F165D" w:rsidRPr="00DE1D0D">
        <w:rPr>
          <w:lang w:val="en-AU"/>
        </w:rPr>
        <w:t xml:space="preserve"> </w:t>
      </w:r>
      <w:r w:rsidRPr="00DE1D0D">
        <w:rPr>
          <w:lang w:val="en-AU"/>
        </w:rPr>
        <w:t>20</w:t>
      </w:r>
      <w:r w:rsidR="002555A3" w:rsidRPr="00DE1D0D">
        <w:rPr>
          <w:lang w:val="en-AU"/>
        </w:rPr>
        <w:t>%</w:t>
      </w:r>
      <w:r w:rsidRPr="00DE1D0D">
        <w:rPr>
          <w:lang w:val="en-AU"/>
        </w:rPr>
        <w:t xml:space="preserve"> for AR-DRGs deemed comparable between years where the impact will be minimal. </w:t>
      </w:r>
    </w:p>
    <w:p w14:paraId="23207A8A" w14:textId="2F5CF203" w:rsidR="00B17815" w:rsidRPr="00DE1D0D" w:rsidRDefault="00B17815" w:rsidP="00B17815">
      <w:pPr>
        <w:rPr>
          <w:lang w:val="en-AU"/>
        </w:rPr>
      </w:pPr>
      <w:r w:rsidRPr="00DE1D0D">
        <w:rPr>
          <w:lang w:val="en-AU"/>
        </w:rPr>
        <w:t>Stabilisation of inlier weights is done simultaneously. An adjustment factor is calculated for each cost parameter so that the associated price weight is ±</w:t>
      </w:r>
      <w:r w:rsidR="001F165D" w:rsidRPr="00DE1D0D">
        <w:rPr>
          <w:lang w:val="en-AU"/>
        </w:rPr>
        <w:t xml:space="preserve"> </w:t>
      </w:r>
      <w:r w:rsidRPr="00DE1D0D">
        <w:rPr>
          <w:lang w:val="en-AU"/>
        </w:rPr>
        <w:t>20</w:t>
      </w:r>
      <w:r w:rsidR="002555A3" w:rsidRPr="00DE1D0D">
        <w:rPr>
          <w:lang w:val="en-AU"/>
        </w:rPr>
        <w:t>%</w:t>
      </w:r>
      <w:r w:rsidRPr="00DE1D0D">
        <w:rPr>
          <w:lang w:val="en-AU"/>
        </w:rPr>
        <w:t xml:space="preserve"> of the previous year’s price weight. </w:t>
      </w:r>
    </w:p>
    <w:p w14:paraId="3009C4C5" w14:textId="77777777" w:rsidR="00B17815" w:rsidRPr="00DE1D0D" w:rsidRDefault="00B17815" w:rsidP="00B17815">
      <w:pPr>
        <w:rPr>
          <w:lang w:val="en-AU"/>
        </w:rPr>
      </w:pPr>
      <w:r w:rsidRPr="00DE1D0D">
        <w:rPr>
          <w:lang w:val="en-AU"/>
        </w:rPr>
        <w:t>This adjustment factor is then applied to the same-day, short-stay base, and short-stay outlier per diem weights if they exist. Long-stay outlier per-diem weights are not scaled in this way in order to avoid potential unintended extreme cost ratios for very long-stay outliers. The entire cost model is then recalibrated to ensure that the total actual costs and the total modelled costs are equal across the entire sample.</w:t>
      </w:r>
    </w:p>
    <w:p w14:paraId="24B07531" w14:textId="77777777" w:rsidR="00D7548C" w:rsidRPr="00DE1D0D" w:rsidRDefault="00976901" w:rsidP="006C0AD8">
      <w:pPr>
        <w:pStyle w:val="Heading2"/>
        <w:numPr>
          <w:ilvl w:val="1"/>
          <w:numId w:val="3"/>
        </w:numPr>
        <w:rPr>
          <w:lang w:val="en-AU"/>
        </w:rPr>
      </w:pPr>
      <w:bookmarkStart w:id="14" w:name="_Toc224052099"/>
      <w:r w:rsidRPr="00DE1D0D">
        <w:rPr>
          <w:lang w:val="en-AU"/>
        </w:rPr>
        <w:t>Applying the NEP</w:t>
      </w:r>
      <w:bookmarkEnd w:id="14"/>
    </w:p>
    <w:p w14:paraId="106ABC64" w14:textId="77777777" w:rsidR="002E2A12" w:rsidRPr="00DE1D0D" w:rsidRDefault="002E2A12" w:rsidP="002E2A12">
      <w:pPr>
        <w:rPr>
          <w:lang w:val="en-AU"/>
        </w:rPr>
      </w:pPr>
      <w:r w:rsidRPr="00DE1D0D">
        <w:rPr>
          <w:lang w:val="en-AU"/>
        </w:rPr>
        <w:t>The price of an ABF activity is calculated using the following formula, with adjustments applied as applicable:</w:t>
      </w:r>
    </w:p>
    <w:p w14:paraId="69C9F236" w14:textId="519CBB2E" w:rsidR="002E2A12" w:rsidRPr="00DE1D0D" w:rsidRDefault="002E2A12" w:rsidP="002E2A12">
      <w:pPr>
        <w:rPr>
          <w:b/>
          <w:bCs/>
          <w:lang w:val="en-AU"/>
        </w:rPr>
      </w:pPr>
      <w:r w:rsidRPr="00DE1D0D">
        <w:rPr>
          <w:b/>
          <w:bCs/>
          <w:lang w:val="en-AU"/>
        </w:rPr>
        <w:t>Price of an admitted acute ABF activity</w:t>
      </w:r>
    </w:p>
    <w:p w14:paraId="035DF011" w14:textId="527F4A2E" w:rsidR="002E2A12" w:rsidRPr="00DE1D0D" w:rsidRDefault="00C713ED" w:rsidP="002E2A12">
      <w:pPr>
        <w:rPr>
          <w:lang w:val="en-AU"/>
        </w:rPr>
      </w:pPr>
      <m:oMath>
        <m:r>
          <w:rPr>
            <w:rFonts w:ascii="Cambria Math" w:hAnsi="Cambria Math"/>
            <w:lang w:val="en-AU"/>
          </w:rPr>
          <m:t>=({[PW×</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Paed</m:t>
            </m:r>
          </m:sub>
        </m:sSub>
        <m:r>
          <w:rPr>
            <w:rFonts w:ascii="Cambria Math" w:hAnsi="Cambria Math"/>
            <w:lang w:val="en-AU"/>
          </w:rPr>
          <m:t>×(1 +</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Res</m:t>
            </m:r>
          </m:sub>
        </m:sSub>
        <m:r>
          <w:rPr>
            <w:rFonts w:ascii="Cambria Math" w:hAnsi="Cambria Math"/>
            <w:lang w:val="en-AU"/>
          </w:rPr>
          <m:t xml:space="preserve">+ </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Ind</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RT</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Dia</m:t>
            </m:r>
          </m:sub>
        </m:sSub>
        <m:r>
          <w:rPr>
            <w:rFonts w:ascii="Cambria Math" w:hAnsi="Cambria Math"/>
            <w:lang w:val="en-AU"/>
          </w:rPr>
          <m:t xml:space="preserve"> ) ×(1+</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Treat</m:t>
            </m:r>
          </m:sub>
        </m:sSub>
        <m:r>
          <w:rPr>
            <w:rFonts w:ascii="Cambria Math" w:hAnsi="Cambria Math"/>
            <w:lang w:val="en-AU"/>
          </w:rPr>
          <m:t xml:space="preserve"> )+(</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ICU</m:t>
            </m:r>
          </m:sub>
        </m:sSub>
        <m:r>
          <w:rPr>
            <w:rFonts w:ascii="Cambria Math" w:hAnsi="Cambria Math"/>
            <w:lang w:val="en-AU"/>
          </w:rPr>
          <m:t>×ICU hours)]-[(PW+</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ICU</m:t>
            </m:r>
          </m:sub>
        </m:sSub>
        <m:r>
          <w:rPr>
            <w:rFonts w:ascii="Cambria Math" w:hAnsi="Cambria Math"/>
            <w:lang w:val="en-AU"/>
          </w:rPr>
          <m:t>×ICU hours)×</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PPS</m:t>
            </m:r>
          </m:sub>
        </m:sSub>
        <m:r>
          <w:rPr>
            <w:rFonts w:ascii="Cambria Math" w:hAnsi="Cambria Math"/>
            <w:lang w:val="en-AU"/>
          </w:rPr>
          <m:t>+LOS×</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Acc</m:t>
            </m:r>
          </m:sub>
        </m:sSub>
        <m:r>
          <w:rPr>
            <w:rFonts w:ascii="Cambria Math" w:hAnsi="Cambria Math"/>
            <w:lang w:val="en-AU"/>
          </w:rPr>
          <m:t xml:space="preserve"> ]}-PW ×</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HAC</m:t>
            </m:r>
          </m:sub>
        </m:sSub>
        <m:r>
          <w:rPr>
            <w:rFonts w:ascii="Cambria Math" w:hAnsi="Cambria Math"/>
            <w:lang w:val="en-AU"/>
          </w:rPr>
          <m:t xml:space="preserve"> -</m:t>
        </m:r>
        <m:sSub>
          <m:sSubPr>
            <m:ctrlPr>
              <w:rPr>
                <w:rFonts w:ascii="Cambria Math" w:hAnsi="Cambria Math"/>
                <w:i/>
                <w:lang w:val="en-AU"/>
              </w:rPr>
            </m:ctrlPr>
          </m:sSubPr>
          <m:e>
            <m:r>
              <w:rPr>
                <w:rFonts w:ascii="Cambria Math" w:hAnsi="Cambria Math"/>
                <w:lang w:val="en-AU"/>
              </w:rPr>
              <m:t>PW</m:t>
            </m:r>
          </m:e>
          <m:sub>
            <m:r>
              <w:rPr>
                <w:rFonts w:ascii="Cambria Math" w:hAnsi="Cambria Math"/>
                <w:lang w:val="en-AU"/>
              </w:rPr>
              <m:t xml:space="preserve">AHR </m:t>
            </m:r>
          </m:sub>
        </m:sSub>
        <m:r>
          <w:rPr>
            <w:rFonts w:ascii="Cambria Math" w:hAnsi="Cambria Math"/>
            <w:lang w:val="en-AU"/>
          </w:rPr>
          <m:t xml:space="preserve">  ×</m:t>
        </m:r>
        <m:sSub>
          <m:sSubPr>
            <m:ctrlPr>
              <w:rPr>
                <w:rFonts w:ascii="Cambria Math" w:hAnsi="Cambria Math"/>
                <w:i/>
                <w:lang w:val="en-AU"/>
              </w:rPr>
            </m:ctrlPr>
          </m:sSubPr>
          <m:e>
            <m:r>
              <w:rPr>
                <w:rFonts w:ascii="Cambria Math" w:hAnsi="Cambria Math"/>
                <w:lang w:val="en-AU"/>
              </w:rPr>
              <m:t>A</m:t>
            </m:r>
          </m:e>
          <m:sub>
            <m:r>
              <w:rPr>
                <w:rFonts w:ascii="Cambria Math" w:hAnsi="Cambria Math"/>
                <w:lang w:val="en-AU"/>
              </w:rPr>
              <m:t xml:space="preserve">AHR </m:t>
            </m:r>
          </m:sub>
        </m:sSub>
        <m:r>
          <w:rPr>
            <w:rFonts w:ascii="Cambria Math" w:hAnsi="Cambria Math"/>
            <w:lang w:val="en-AU"/>
          </w:rPr>
          <m:t>)×NEP</m:t>
        </m:r>
      </m:oMath>
      <w:r w:rsidR="002E2A12" w:rsidRPr="00DE1D0D">
        <w:rPr>
          <w:lang w:val="en-AU"/>
        </w:rPr>
        <w:t xml:space="preserve">  </w:t>
      </w:r>
    </w:p>
    <w:p w14:paraId="45CF659C" w14:textId="77777777" w:rsidR="002E2A12" w:rsidRPr="00DE1D0D" w:rsidRDefault="002E2A12" w:rsidP="002E2A12">
      <w:pPr>
        <w:rPr>
          <w:lang w:val="en-AU"/>
        </w:rPr>
      </w:pPr>
      <w:r w:rsidRPr="00DE1D0D">
        <w:rPr>
          <w:lang w:val="en-AU"/>
        </w:rPr>
        <w:t xml:space="preserve">Where: </w:t>
      </w:r>
    </w:p>
    <w:p w14:paraId="4079FCAB" w14:textId="1BC488B9" w:rsidR="002E2A12" w:rsidRPr="00DE1D0D" w:rsidRDefault="002E2A12" w:rsidP="00B6783B">
      <w:pPr>
        <w:ind w:left="1418" w:hanging="1418"/>
        <w:rPr>
          <w:lang w:val="en-AU"/>
        </w:rPr>
      </w:pPr>
      <w:r w:rsidRPr="00DE1D0D">
        <w:rPr>
          <w:b/>
          <w:bCs/>
          <w:lang w:val="en-AU"/>
        </w:rPr>
        <w:t>A</w:t>
      </w:r>
      <w:r w:rsidRPr="00DE1D0D">
        <w:rPr>
          <w:b/>
          <w:bCs/>
          <w:vertAlign w:val="subscript"/>
          <w:lang w:val="en-AU"/>
        </w:rPr>
        <w:t>Paed</w:t>
      </w:r>
      <w:r w:rsidR="00B6783B" w:rsidRPr="00DE1D0D">
        <w:rPr>
          <w:lang w:val="en-AU"/>
        </w:rPr>
        <w:tab/>
      </w:r>
      <w:r w:rsidRPr="00DE1D0D">
        <w:rPr>
          <w:lang w:val="en-AU"/>
        </w:rPr>
        <w:t>means the paediatric adjustment</w:t>
      </w:r>
    </w:p>
    <w:p w14:paraId="22DF14A6" w14:textId="6ADC2D58" w:rsidR="002E2A12" w:rsidRPr="00DE1D0D" w:rsidRDefault="002E2A12" w:rsidP="00B6783B">
      <w:pPr>
        <w:ind w:left="1418" w:hanging="1418"/>
        <w:rPr>
          <w:lang w:val="en-AU"/>
        </w:rPr>
      </w:pPr>
      <w:r w:rsidRPr="00DE1D0D">
        <w:rPr>
          <w:b/>
          <w:bCs/>
          <w:lang w:val="en-AU"/>
        </w:rPr>
        <w:t>A</w:t>
      </w:r>
      <w:r w:rsidRPr="00DE1D0D">
        <w:rPr>
          <w:b/>
          <w:bCs/>
          <w:vertAlign w:val="subscript"/>
          <w:lang w:val="en-AU"/>
        </w:rPr>
        <w:t>Res</w:t>
      </w:r>
      <w:r w:rsidRPr="00DE1D0D">
        <w:rPr>
          <w:lang w:val="en-AU"/>
        </w:rPr>
        <w:tab/>
        <w:t>means each or any patient residential remoteness area adjustment</w:t>
      </w:r>
    </w:p>
    <w:p w14:paraId="6327E6B0" w14:textId="0DA41592" w:rsidR="002E2A12" w:rsidRPr="00DE1D0D" w:rsidRDefault="002E2A12" w:rsidP="00B6783B">
      <w:pPr>
        <w:ind w:left="1418" w:hanging="1418"/>
        <w:rPr>
          <w:lang w:val="en-AU"/>
        </w:rPr>
      </w:pPr>
      <w:r w:rsidRPr="00DE1D0D">
        <w:rPr>
          <w:b/>
          <w:bCs/>
          <w:lang w:val="en-AU"/>
        </w:rPr>
        <w:t>A</w:t>
      </w:r>
      <w:r w:rsidRPr="00DE1D0D">
        <w:rPr>
          <w:b/>
          <w:bCs/>
          <w:vertAlign w:val="subscript"/>
          <w:lang w:val="en-AU"/>
        </w:rPr>
        <w:t>Ind</w:t>
      </w:r>
      <w:r w:rsidR="00B6783B" w:rsidRPr="00DE1D0D">
        <w:rPr>
          <w:b/>
          <w:bCs/>
          <w:vertAlign w:val="subscript"/>
          <w:lang w:val="en-AU"/>
        </w:rPr>
        <w:tab/>
      </w:r>
      <w:r w:rsidRPr="00DE1D0D">
        <w:rPr>
          <w:lang w:val="en-AU"/>
        </w:rPr>
        <w:t>means the Indigenous adjustment</w:t>
      </w:r>
    </w:p>
    <w:p w14:paraId="0CC9EB98" w14:textId="05C5BB03" w:rsidR="002E2A12" w:rsidRPr="00DE1D0D" w:rsidRDefault="002E2A12" w:rsidP="00B6783B">
      <w:pPr>
        <w:ind w:left="1418" w:hanging="1418"/>
        <w:rPr>
          <w:lang w:val="en-AU"/>
        </w:rPr>
      </w:pPr>
      <w:r w:rsidRPr="00DE1D0D">
        <w:rPr>
          <w:b/>
          <w:bCs/>
          <w:lang w:val="en-AU"/>
        </w:rPr>
        <w:lastRenderedPageBreak/>
        <w:t>A</w:t>
      </w:r>
      <w:r w:rsidRPr="00DE1D0D">
        <w:rPr>
          <w:b/>
          <w:bCs/>
          <w:vertAlign w:val="subscript"/>
          <w:lang w:val="en-AU"/>
        </w:rPr>
        <w:t>RT</w:t>
      </w:r>
      <w:r w:rsidRPr="00DE1D0D">
        <w:rPr>
          <w:lang w:val="en-AU"/>
        </w:rPr>
        <w:tab/>
        <w:t>means the radiotherapy adjustment</w:t>
      </w:r>
    </w:p>
    <w:p w14:paraId="395FF126" w14:textId="6ACE41F8" w:rsidR="002E2A12" w:rsidRPr="00DE1D0D" w:rsidRDefault="002E2A12" w:rsidP="00B6783B">
      <w:pPr>
        <w:ind w:left="1418" w:hanging="1418"/>
        <w:rPr>
          <w:lang w:val="en-AU"/>
        </w:rPr>
      </w:pPr>
      <w:r w:rsidRPr="00DE1D0D">
        <w:rPr>
          <w:b/>
          <w:bCs/>
          <w:lang w:val="en-AU"/>
        </w:rPr>
        <w:t>A</w:t>
      </w:r>
      <w:r w:rsidRPr="00DE1D0D">
        <w:rPr>
          <w:b/>
          <w:bCs/>
          <w:vertAlign w:val="subscript"/>
          <w:lang w:val="en-AU"/>
        </w:rPr>
        <w:t>Dia</w:t>
      </w:r>
      <w:r w:rsidRPr="00DE1D0D">
        <w:rPr>
          <w:lang w:val="en-AU"/>
        </w:rPr>
        <w:tab/>
        <w:t>means the dialysis adjustment</w:t>
      </w:r>
    </w:p>
    <w:p w14:paraId="30B30ADC" w14:textId="48DD3F32" w:rsidR="002E2A12" w:rsidRPr="00DE1D0D" w:rsidRDefault="002E2A12" w:rsidP="00B6783B">
      <w:pPr>
        <w:ind w:left="1418" w:hanging="1418"/>
        <w:rPr>
          <w:lang w:val="en-AU"/>
        </w:rPr>
      </w:pPr>
      <w:r w:rsidRPr="00DE1D0D">
        <w:rPr>
          <w:b/>
          <w:bCs/>
          <w:lang w:val="en-AU"/>
        </w:rPr>
        <w:t>A</w:t>
      </w:r>
      <w:r w:rsidRPr="00DE1D0D">
        <w:rPr>
          <w:b/>
          <w:bCs/>
          <w:vertAlign w:val="subscript"/>
          <w:lang w:val="en-AU"/>
        </w:rPr>
        <w:t>Treat</w:t>
      </w:r>
      <w:r w:rsidR="00B6783B" w:rsidRPr="00DE1D0D">
        <w:rPr>
          <w:b/>
          <w:bCs/>
          <w:vertAlign w:val="subscript"/>
          <w:lang w:val="en-AU"/>
        </w:rPr>
        <w:tab/>
      </w:r>
      <w:r w:rsidRPr="00DE1D0D">
        <w:rPr>
          <w:lang w:val="en-AU"/>
        </w:rPr>
        <w:t>means each or any patient treatment remoteness area adjustment</w:t>
      </w:r>
    </w:p>
    <w:p w14:paraId="25239B8B" w14:textId="5E44EB4C" w:rsidR="002E2A12" w:rsidRPr="00DE1D0D" w:rsidRDefault="002E2A12" w:rsidP="00B6783B">
      <w:pPr>
        <w:ind w:left="1418" w:hanging="1418"/>
        <w:rPr>
          <w:lang w:val="en-AU"/>
        </w:rPr>
      </w:pPr>
      <w:r w:rsidRPr="00DE1D0D">
        <w:rPr>
          <w:b/>
          <w:bCs/>
          <w:lang w:val="en-AU"/>
        </w:rPr>
        <w:t>A</w:t>
      </w:r>
      <w:r w:rsidRPr="00DE1D0D">
        <w:rPr>
          <w:b/>
          <w:bCs/>
          <w:vertAlign w:val="subscript"/>
          <w:lang w:val="en-AU"/>
        </w:rPr>
        <w:t>ICU</w:t>
      </w:r>
      <w:r w:rsidRPr="00DE1D0D">
        <w:rPr>
          <w:lang w:val="en-AU"/>
        </w:rPr>
        <w:tab/>
        <w:t>means the intensive care unit (ICU) adjustment</w:t>
      </w:r>
    </w:p>
    <w:p w14:paraId="6212F983" w14:textId="5DAD593A" w:rsidR="002E2A12" w:rsidRPr="002F4473" w:rsidRDefault="002E2A12" w:rsidP="00B6783B">
      <w:pPr>
        <w:ind w:left="1418" w:hanging="1418"/>
        <w:rPr>
          <w:lang w:val="en-AU"/>
        </w:rPr>
      </w:pPr>
      <w:r w:rsidRPr="00DE1D0D">
        <w:rPr>
          <w:b/>
          <w:bCs/>
          <w:lang w:val="en-AU"/>
        </w:rPr>
        <w:t>A</w:t>
      </w:r>
      <w:r w:rsidRPr="00DE1D0D">
        <w:rPr>
          <w:b/>
          <w:bCs/>
          <w:vertAlign w:val="subscript"/>
          <w:lang w:val="en-AU"/>
        </w:rPr>
        <w:t>PPS</w:t>
      </w:r>
      <w:r w:rsidRPr="00DE1D0D">
        <w:rPr>
          <w:lang w:val="en-AU"/>
        </w:rPr>
        <w:tab/>
        <w:t xml:space="preserve">means the </w:t>
      </w:r>
      <w:r w:rsidRPr="002F4473">
        <w:rPr>
          <w:lang w:val="en-AU"/>
        </w:rPr>
        <w:t>private patient service adjustment</w:t>
      </w:r>
    </w:p>
    <w:p w14:paraId="0CFB0483" w14:textId="74042286" w:rsidR="002E2A12" w:rsidRPr="002F4473" w:rsidRDefault="002E2A12" w:rsidP="00B6783B">
      <w:pPr>
        <w:ind w:left="1418" w:hanging="1418"/>
        <w:rPr>
          <w:lang w:val="en-AU"/>
        </w:rPr>
      </w:pPr>
      <w:r w:rsidRPr="002F4473">
        <w:rPr>
          <w:b/>
          <w:bCs/>
          <w:lang w:val="en-AU"/>
        </w:rPr>
        <w:t>A</w:t>
      </w:r>
      <w:r w:rsidRPr="002F4473">
        <w:rPr>
          <w:b/>
          <w:bCs/>
          <w:vertAlign w:val="subscript"/>
          <w:lang w:val="en-AU"/>
        </w:rPr>
        <w:t>Acc</w:t>
      </w:r>
      <w:r w:rsidRPr="002F4473">
        <w:rPr>
          <w:lang w:val="en-AU"/>
        </w:rPr>
        <w:tab/>
        <w:t>means the private patient accommodation adjustment applicable to the state of hospitalisation and length of stay</w:t>
      </w:r>
    </w:p>
    <w:p w14:paraId="14E8DAFA" w14:textId="3C368B63" w:rsidR="002E2A12" w:rsidRPr="002F4473" w:rsidRDefault="002E2A12" w:rsidP="00B6783B">
      <w:pPr>
        <w:ind w:left="1418" w:hanging="1418"/>
        <w:rPr>
          <w:lang w:val="en-AU"/>
        </w:rPr>
      </w:pPr>
      <w:r w:rsidRPr="002F4473">
        <w:rPr>
          <w:b/>
          <w:bCs/>
          <w:lang w:val="en-AU"/>
        </w:rPr>
        <w:t>A</w:t>
      </w:r>
      <w:r w:rsidRPr="002F4473">
        <w:rPr>
          <w:b/>
          <w:bCs/>
          <w:vertAlign w:val="subscript"/>
          <w:lang w:val="en-AU"/>
        </w:rPr>
        <w:t>HAC</w:t>
      </w:r>
      <w:r w:rsidRPr="002F4473">
        <w:rPr>
          <w:lang w:val="en-AU"/>
        </w:rPr>
        <w:tab/>
        <w:t xml:space="preserve">means the </w:t>
      </w:r>
      <w:r w:rsidR="004E03B5" w:rsidRPr="002F4473">
        <w:rPr>
          <w:lang w:val="en-AU"/>
        </w:rPr>
        <w:t xml:space="preserve">shadowed </w:t>
      </w:r>
      <w:r w:rsidRPr="002F4473">
        <w:rPr>
          <w:lang w:val="en-AU"/>
        </w:rPr>
        <w:t>hospital acquired complications adjustment factor</w:t>
      </w:r>
    </w:p>
    <w:p w14:paraId="442563F0" w14:textId="02932E44" w:rsidR="002E2A12" w:rsidRPr="002F4473" w:rsidRDefault="002E2A12" w:rsidP="00B6783B">
      <w:pPr>
        <w:ind w:left="1418" w:hanging="1418"/>
        <w:rPr>
          <w:lang w:val="en-AU"/>
        </w:rPr>
      </w:pPr>
      <w:r w:rsidRPr="002F4473">
        <w:rPr>
          <w:b/>
          <w:bCs/>
          <w:lang w:val="en-AU"/>
        </w:rPr>
        <w:t>A</w:t>
      </w:r>
      <w:r w:rsidRPr="002F4473">
        <w:rPr>
          <w:b/>
          <w:bCs/>
          <w:vertAlign w:val="subscript"/>
          <w:lang w:val="en-AU"/>
        </w:rPr>
        <w:t>AHR</w:t>
      </w:r>
      <w:r w:rsidR="00B6783B" w:rsidRPr="002F4473">
        <w:rPr>
          <w:b/>
          <w:bCs/>
          <w:vertAlign w:val="subscript"/>
          <w:lang w:val="en-AU"/>
        </w:rPr>
        <w:tab/>
      </w:r>
      <w:r w:rsidRPr="002F4473">
        <w:rPr>
          <w:lang w:val="en-AU"/>
        </w:rPr>
        <w:t xml:space="preserve">means the </w:t>
      </w:r>
      <w:r w:rsidR="004E03B5" w:rsidRPr="002F4473">
        <w:rPr>
          <w:lang w:val="en-AU"/>
        </w:rPr>
        <w:t xml:space="preserve">shadowed </w:t>
      </w:r>
      <w:r w:rsidRPr="002F4473">
        <w:rPr>
          <w:lang w:val="en-AU"/>
        </w:rPr>
        <w:t>avoidable hospital readmission risk adjustment factor</w:t>
      </w:r>
    </w:p>
    <w:p w14:paraId="6977D416" w14:textId="77777777" w:rsidR="002E2A12" w:rsidRPr="00DE1D0D" w:rsidRDefault="002E2A12" w:rsidP="00B6783B">
      <w:pPr>
        <w:ind w:left="1418" w:hanging="1418"/>
        <w:rPr>
          <w:lang w:val="en-AU"/>
        </w:rPr>
      </w:pPr>
      <w:r w:rsidRPr="002F4473">
        <w:rPr>
          <w:b/>
          <w:bCs/>
          <w:lang w:val="en-AU"/>
        </w:rPr>
        <w:t>ICU hours</w:t>
      </w:r>
      <w:r w:rsidRPr="002F4473">
        <w:rPr>
          <w:lang w:val="en-AU"/>
        </w:rPr>
        <w:tab/>
        <w:t>means the number</w:t>
      </w:r>
      <w:r w:rsidRPr="00DE1D0D">
        <w:rPr>
          <w:lang w:val="en-AU"/>
        </w:rPr>
        <w:t xml:space="preserve"> of hours spent by a person within a specified ICU</w:t>
      </w:r>
    </w:p>
    <w:p w14:paraId="35105165" w14:textId="0D1E6677" w:rsidR="002E2A12" w:rsidRPr="00DE1D0D" w:rsidRDefault="002E2A12" w:rsidP="00B6783B">
      <w:pPr>
        <w:ind w:left="1418" w:hanging="1418"/>
        <w:rPr>
          <w:lang w:val="en-AU"/>
        </w:rPr>
      </w:pPr>
      <w:r w:rsidRPr="00DE1D0D">
        <w:rPr>
          <w:b/>
          <w:bCs/>
          <w:lang w:val="en-AU"/>
        </w:rPr>
        <w:t>LOS</w:t>
      </w:r>
      <w:r w:rsidRPr="00DE1D0D">
        <w:rPr>
          <w:lang w:val="en-AU"/>
        </w:rPr>
        <w:tab/>
        <w:t>means length of stay in hospital (in days)</w:t>
      </w:r>
    </w:p>
    <w:p w14:paraId="4E0F5DC4" w14:textId="6AA236D6" w:rsidR="002E2A12" w:rsidRPr="00DE1D0D" w:rsidRDefault="002E2A12" w:rsidP="00B6783B">
      <w:pPr>
        <w:ind w:left="1418" w:hanging="1418"/>
        <w:rPr>
          <w:lang w:val="en-AU"/>
        </w:rPr>
      </w:pPr>
      <w:r w:rsidRPr="00DE1D0D">
        <w:rPr>
          <w:b/>
          <w:bCs/>
          <w:lang w:val="en-AU"/>
        </w:rPr>
        <w:t>NEP</w:t>
      </w:r>
      <w:r w:rsidRPr="00DE1D0D">
        <w:rPr>
          <w:lang w:val="en-AU"/>
        </w:rPr>
        <w:tab/>
        <w:t>means National Efficient Price 202</w:t>
      </w:r>
      <w:r w:rsidR="006406D0" w:rsidRPr="00DE1D0D">
        <w:rPr>
          <w:lang w:val="en-AU"/>
        </w:rPr>
        <w:t>6</w:t>
      </w:r>
      <w:r w:rsidRPr="00DE1D0D">
        <w:rPr>
          <w:lang w:val="en-AU"/>
        </w:rPr>
        <w:t>–2</w:t>
      </w:r>
      <w:r w:rsidR="006406D0" w:rsidRPr="00DE1D0D">
        <w:rPr>
          <w:lang w:val="en-AU"/>
        </w:rPr>
        <w:t>7</w:t>
      </w:r>
    </w:p>
    <w:p w14:paraId="3E8D0C62" w14:textId="2BC45A59" w:rsidR="002E2A12" w:rsidRPr="00DE1D0D" w:rsidRDefault="002E2A12" w:rsidP="00B6783B">
      <w:pPr>
        <w:ind w:left="1418" w:hanging="1418"/>
        <w:rPr>
          <w:lang w:val="en-AU"/>
        </w:rPr>
      </w:pPr>
      <w:r w:rsidRPr="00DE1D0D">
        <w:rPr>
          <w:b/>
          <w:bCs/>
          <w:lang w:val="en-AU"/>
        </w:rPr>
        <w:t>PW</w:t>
      </w:r>
      <w:r w:rsidRPr="00DE1D0D">
        <w:rPr>
          <w:lang w:val="en-AU"/>
        </w:rPr>
        <w:tab/>
        <w:t xml:space="preserve">means the price weight for an ABF activity as set out at </w:t>
      </w:r>
      <w:r w:rsidRPr="00DE1D0D">
        <w:rPr>
          <w:b/>
          <w:bCs/>
          <w:lang w:val="en-AU"/>
        </w:rPr>
        <w:t>Appendix H</w:t>
      </w:r>
      <w:r w:rsidRPr="00DE1D0D">
        <w:rPr>
          <w:lang w:val="en-AU"/>
        </w:rPr>
        <w:t xml:space="preserve"> of the National Efficient Price Determination 202</w:t>
      </w:r>
      <w:r w:rsidR="006406D0" w:rsidRPr="00DE1D0D">
        <w:rPr>
          <w:lang w:val="en-AU"/>
        </w:rPr>
        <w:t>6</w:t>
      </w:r>
      <w:r w:rsidRPr="00DE1D0D">
        <w:rPr>
          <w:lang w:val="en-AU"/>
        </w:rPr>
        <w:t>–2</w:t>
      </w:r>
      <w:r w:rsidR="006406D0" w:rsidRPr="00DE1D0D">
        <w:rPr>
          <w:lang w:val="en-AU"/>
        </w:rPr>
        <w:t>7</w:t>
      </w:r>
    </w:p>
    <w:p w14:paraId="4420DFD2" w14:textId="056D8078" w:rsidR="002E2A12" w:rsidRPr="00DE1D0D" w:rsidRDefault="002E2A12" w:rsidP="002E2A12">
      <w:pPr>
        <w:rPr>
          <w:lang w:val="en-AU"/>
        </w:rPr>
      </w:pPr>
      <w:r w:rsidRPr="00DE1D0D">
        <w:rPr>
          <w:b/>
          <w:bCs/>
          <w:lang w:val="en-AU"/>
        </w:rPr>
        <w:t>PW</w:t>
      </w:r>
      <w:r w:rsidRPr="00DE1D0D">
        <w:rPr>
          <w:b/>
          <w:bCs/>
          <w:vertAlign w:val="subscript"/>
          <w:lang w:val="en-AU"/>
        </w:rPr>
        <w:t>AHR</w:t>
      </w:r>
      <w:r w:rsidRPr="00DE1D0D">
        <w:rPr>
          <w:lang w:val="en-AU"/>
        </w:rPr>
        <w:tab/>
      </w:r>
      <w:r w:rsidR="00CC316B" w:rsidRPr="00DE1D0D">
        <w:rPr>
          <w:lang w:val="en-AU"/>
        </w:rPr>
        <w:tab/>
      </w:r>
      <w:r w:rsidRPr="00DE1D0D">
        <w:rPr>
          <w:lang w:val="en-AU"/>
        </w:rPr>
        <w:t xml:space="preserve">price weight for an ABF activity of a linked avoidable hospital readmission. </w:t>
      </w:r>
    </w:p>
    <w:p w14:paraId="3C375B6C" w14:textId="7137688A" w:rsidR="002E2A12" w:rsidRPr="00DE1D0D" w:rsidRDefault="002E2A12" w:rsidP="002E2A12">
      <w:pPr>
        <w:rPr>
          <w:lang w:val="en-AU"/>
        </w:rPr>
      </w:pPr>
      <w:r w:rsidRPr="00DE1D0D">
        <w:rPr>
          <w:lang w:val="en-AU"/>
        </w:rPr>
        <w:t>In the event that the application of the private patient adjustments return a negative NWAU(2</w:t>
      </w:r>
      <w:r w:rsidR="006406D0" w:rsidRPr="00DE1D0D">
        <w:rPr>
          <w:lang w:val="en-AU"/>
        </w:rPr>
        <w:t>6</w:t>
      </w:r>
      <w:r w:rsidRPr="00DE1D0D">
        <w:rPr>
          <w:lang w:val="en-AU"/>
        </w:rPr>
        <w:t>) value for a particular patient, the NWAU(2</w:t>
      </w:r>
      <w:r w:rsidR="006406D0" w:rsidRPr="00DE1D0D">
        <w:rPr>
          <w:lang w:val="en-AU"/>
        </w:rPr>
        <w:t>6</w:t>
      </w:r>
      <w:r w:rsidRPr="00DE1D0D">
        <w:rPr>
          <w:lang w:val="en-AU"/>
        </w:rPr>
        <w:t>) value is held to be zero; that is, negative NWAU(2</w:t>
      </w:r>
      <w:r w:rsidR="006406D0" w:rsidRPr="00DE1D0D">
        <w:rPr>
          <w:lang w:val="en-AU"/>
        </w:rPr>
        <w:t>6</w:t>
      </w:r>
      <w:r w:rsidRPr="00DE1D0D">
        <w:rPr>
          <w:lang w:val="en-AU"/>
        </w:rPr>
        <w:t>) values are not permitted for any patients under the national pricing model.</w:t>
      </w:r>
    </w:p>
    <w:p w14:paraId="208CADEC" w14:textId="1C306198" w:rsidR="00D7548C" w:rsidRPr="00DE1D0D" w:rsidRDefault="00D90387" w:rsidP="002E2A12">
      <w:pPr>
        <w:rPr>
          <w:lang w:val="en-AU"/>
        </w:rPr>
      </w:pPr>
      <w:r w:rsidRPr="00DE1D0D">
        <w:rPr>
          <w:color w:val="auto"/>
          <w:lang w:val="en-AU"/>
        </w:rPr>
        <w:fldChar w:fldCharType="begin"/>
      </w:r>
      <w:r w:rsidRPr="00DE1D0D">
        <w:rPr>
          <w:color w:val="auto"/>
          <w:lang w:val="en-AU"/>
        </w:rPr>
        <w:instrText xml:space="preserve"> REF _Ref171940475 \h  \* MERGEFORMAT </w:instrText>
      </w:r>
      <w:r w:rsidRPr="00DE1D0D">
        <w:rPr>
          <w:color w:val="auto"/>
          <w:lang w:val="en-AU"/>
        </w:rPr>
      </w:r>
      <w:r w:rsidRPr="00DE1D0D">
        <w:rPr>
          <w:color w:val="auto"/>
          <w:lang w:val="en-AU"/>
        </w:rPr>
        <w:fldChar w:fldCharType="separate"/>
      </w:r>
      <w:r w:rsidR="00F57FD2" w:rsidRPr="00F57FD2">
        <w:rPr>
          <w:color w:val="auto"/>
          <w:lang w:val="en-AU"/>
        </w:rPr>
        <w:t>Table 2</w:t>
      </w:r>
      <w:r w:rsidRPr="00DE1D0D">
        <w:rPr>
          <w:color w:val="auto"/>
          <w:lang w:val="en-AU"/>
        </w:rPr>
        <w:fldChar w:fldCharType="end"/>
      </w:r>
      <w:r w:rsidRPr="00DE1D0D">
        <w:rPr>
          <w:color w:val="auto"/>
          <w:lang w:val="en-AU"/>
        </w:rPr>
        <w:t xml:space="preserve"> </w:t>
      </w:r>
      <w:r w:rsidR="002E2A12" w:rsidRPr="00DE1D0D">
        <w:rPr>
          <w:color w:val="auto"/>
          <w:lang w:val="en-AU"/>
        </w:rPr>
        <w:t xml:space="preserve">and </w:t>
      </w:r>
      <w:r w:rsidRPr="00DE1D0D">
        <w:rPr>
          <w:color w:val="auto"/>
          <w:lang w:val="en-AU"/>
        </w:rPr>
        <w:fldChar w:fldCharType="begin"/>
      </w:r>
      <w:r w:rsidRPr="00DE1D0D">
        <w:rPr>
          <w:color w:val="auto"/>
          <w:lang w:val="en-AU"/>
        </w:rPr>
        <w:instrText xml:space="preserve"> REF _Ref171940487 \h  \* MERGEFORMAT </w:instrText>
      </w:r>
      <w:r w:rsidRPr="00DE1D0D">
        <w:rPr>
          <w:color w:val="auto"/>
          <w:lang w:val="en-AU"/>
        </w:rPr>
      </w:r>
      <w:r w:rsidRPr="00DE1D0D">
        <w:rPr>
          <w:color w:val="auto"/>
          <w:lang w:val="en-AU"/>
        </w:rPr>
        <w:fldChar w:fldCharType="separate"/>
      </w:r>
      <w:r w:rsidR="00F57FD2" w:rsidRPr="00F57FD2">
        <w:rPr>
          <w:color w:val="auto"/>
          <w:lang w:val="en-AU"/>
        </w:rPr>
        <w:t>Table 3</w:t>
      </w:r>
      <w:r w:rsidRPr="00DE1D0D">
        <w:rPr>
          <w:color w:val="auto"/>
          <w:lang w:val="en-AU"/>
        </w:rPr>
        <w:fldChar w:fldCharType="end"/>
      </w:r>
      <w:r w:rsidRPr="00DE1D0D">
        <w:rPr>
          <w:lang w:val="en-AU"/>
        </w:rPr>
        <w:t xml:space="preserve"> </w:t>
      </w:r>
      <w:r w:rsidR="002E2A12" w:rsidRPr="00DE1D0D">
        <w:rPr>
          <w:lang w:val="en-AU"/>
        </w:rPr>
        <w:t>outline the information required to apply the above formula.</w:t>
      </w:r>
    </w:p>
    <w:p w14:paraId="3F86CF47" w14:textId="7470E744" w:rsidR="00DE0953" w:rsidRPr="00DE1D0D" w:rsidRDefault="00DE0953" w:rsidP="00DE0953">
      <w:pPr>
        <w:pStyle w:val="Caption"/>
        <w:keepNext/>
        <w:rPr>
          <w:i w:val="0"/>
          <w:iCs w:val="0"/>
          <w:color w:val="104F99" w:themeColor="accent2"/>
          <w:sz w:val="22"/>
          <w:szCs w:val="22"/>
          <w:lang w:val="en-AU"/>
        </w:rPr>
      </w:pPr>
      <w:bookmarkStart w:id="15" w:name="_Ref171940475"/>
      <w:r w:rsidRPr="00DE1D0D">
        <w:rPr>
          <w:i w:val="0"/>
          <w:iCs w:val="0"/>
          <w:color w:val="104F99" w:themeColor="accent2"/>
          <w:sz w:val="22"/>
          <w:szCs w:val="22"/>
          <w:lang w:val="en-AU"/>
        </w:rPr>
        <w:t xml:space="preserve">Table </w:t>
      </w:r>
      <w:r w:rsidRPr="00DE1D0D">
        <w:rPr>
          <w:i w:val="0"/>
          <w:iCs w:val="0"/>
          <w:color w:val="104F99" w:themeColor="accent2"/>
          <w:sz w:val="22"/>
          <w:szCs w:val="22"/>
          <w:lang w:val="en-AU"/>
        </w:rPr>
        <w:fldChar w:fldCharType="begin"/>
      </w:r>
      <w:r w:rsidRPr="00DE1D0D">
        <w:rPr>
          <w:i w:val="0"/>
          <w:iCs w:val="0"/>
          <w:color w:val="104F99" w:themeColor="accent2"/>
          <w:sz w:val="22"/>
          <w:szCs w:val="22"/>
          <w:lang w:val="en-AU"/>
        </w:rPr>
        <w:instrText xml:space="preserve"> SEQ Table \* ARABIC </w:instrText>
      </w:r>
      <w:r w:rsidRPr="00DE1D0D">
        <w:rPr>
          <w:i w:val="0"/>
          <w:iCs w:val="0"/>
          <w:color w:val="104F99" w:themeColor="accent2"/>
          <w:sz w:val="22"/>
          <w:szCs w:val="22"/>
          <w:lang w:val="en-AU"/>
        </w:rPr>
        <w:fldChar w:fldCharType="separate"/>
      </w:r>
      <w:r w:rsidR="00F57FD2">
        <w:rPr>
          <w:i w:val="0"/>
          <w:iCs w:val="0"/>
          <w:noProof/>
          <w:color w:val="104F99" w:themeColor="accent2"/>
          <w:sz w:val="22"/>
          <w:szCs w:val="22"/>
          <w:lang w:val="en-AU"/>
        </w:rPr>
        <w:t>2</w:t>
      </w:r>
      <w:r w:rsidRPr="00DE1D0D">
        <w:rPr>
          <w:i w:val="0"/>
          <w:iCs w:val="0"/>
          <w:color w:val="104F99" w:themeColor="accent2"/>
          <w:sz w:val="22"/>
          <w:szCs w:val="22"/>
          <w:lang w:val="en-AU"/>
        </w:rPr>
        <w:fldChar w:fldCharType="end"/>
      </w:r>
      <w:bookmarkEnd w:id="15"/>
      <w:r w:rsidRPr="00DE1D0D">
        <w:rPr>
          <w:i w:val="0"/>
          <w:iCs w:val="0"/>
          <w:color w:val="104F99" w:themeColor="accent2"/>
          <w:sz w:val="22"/>
          <w:szCs w:val="22"/>
          <w:lang w:val="en-AU"/>
        </w:rPr>
        <w:t xml:space="preserve">: Dataset and tables required for assignment of admitted acute patient </w:t>
      </w:r>
      <w:r w:rsidR="00D90387" w:rsidRPr="00DE1D0D">
        <w:rPr>
          <w:i w:val="0"/>
          <w:iCs w:val="0"/>
          <w:color w:val="104F99" w:themeColor="accent2"/>
          <w:sz w:val="22"/>
          <w:szCs w:val="22"/>
          <w:lang w:val="en-AU"/>
        </w:rPr>
        <w:t>data.</w:t>
      </w:r>
    </w:p>
    <w:tbl>
      <w:tblPr>
        <w:tblStyle w:val="TableGrid"/>
        <w:tblW w:w="0" w:type="auto"/>
        <w:tblInd w:w="-147"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2689"/>
        <w:gridCol w:w="6525"/>
      </w:tblGrid>
      <w:tr w:rsidR="00530D83" w:rsidRPr="00DE1D0D" w14:paraId="06FF2D50" w14:textId="77777777" w:rsidTr="00D90387">
        <w:trPr>
          <w:trHeight w:val="300"/>
        </w:trPr>
        <w:tc>
          <w:tcPr>
            <w:tcW w:w="2689" w:type="dxa"/>
            <w:tcBorders>
              <w:bottom w:val="single" w:sz="4" w:space="0" w:color="104F99" w:themeColor="accent2"/>
            </w:tcBorders>
            <w:shd w:val="clear" w:color="auto" w:fill="104F99" w:themeFill="accent2"/>
            <w:vAlign w:val="center"/>
          </w:tcPr>
          <w:p w14:paraId="2C184D08" w14:textId="7B902989" w:rsidR="001C01C8" w:rsidRPr="00DE1D0D" w:rsidRDefault="00BF06DD" w:rsidP="00D90387">
            <w:pPr>
              <w:rPr>
                <w:b/>
                <w:bCs/>
                <w:color w:val="FFFFFF" w:themeColor="background2"/>
                <w:sz w:val="16"/>
                <w:szCs w:val="16"/>
                <w:lang w:val="en-AU"/>
              </w:rPr>
            </w:pPr>
            <w:r w:rsidRPr="00DE1D0D">
              <w:rPr>
                <w:b/>
                <w:bCs/>
                <w:color w:val="FFFFFF" w:themeColor="background2"/>
                <w:sz w:val="16"/>
                <w:szCs w:val="16"/>
                <w:lang w:val="en-AU"/>
              </w:rPr>
              <w:t>Input dataset or table</w:t>
            </w:r>
          </w:p>
        </w:tc>
        <w:tc>
          <w:tcPr>
            <w:tcW w:w="6525" w:type="dxa"/>
            <w:tcBorders>
              <w:bottom w:val="single" w:sz="4" w:space="0" w:color="104F99" w:themeColor="accent2"/>
            </w:tcBorders>
            <w:shd w:val="clear" w:color="auto" w:fill="104F99" w:themeFill="accent2"/>
            <w:vAlign w:val="center"/>
          </w:tcPr>
          <w:p w14:paraId="3B4FFF3A" w14:textId="19273059" w:rsidR="001C01C8" w:rsidRPr="00DE1D0D" w:rsidRDefault="00BF06DD" w:rsidP="00D90387">
            <w:pPr>
              <w:rPr>
                <w:b/>
                <w:bCs/>
                <w:color w:val="FFFFFF" w:themeColor="background2"/>
                <w:sz w:val="16"/>
                <w:szCs w:val="16"/>
                <w:lang w:val="en-AU"/>
              </w:rPr>
            </w:pPr>
            <w:r w:rsidRPr="00DE1D0D">
              <w:rPr>
                <w:b/>
                <w:bCs/>
                <w:color w:val="FFFFFF" w:themeColor="background2"/>
                <w:sz w:val="16"/>
                <w:szCs w:val="16"/>
                <w:lang w:val="en-AU"/>
              </w:rPr>
              <w:t>Description</w:t>
            </w:r>
          </w:p>
        </w:tc>
      </w:tr>
      <w:tr w:rsidR="000D4DE6" w:rsidRPr="00DE1D0D" w14:paraId="7DAFA786" w14:textId="77777777" w:rsidTr="00D90387">
        <w:trPr>
          <w:trHeight w:val="300"/>
        </w:trPr>
        <w:tc>
          <w:tcPr>
            <w:tcW w:w="2689" w:type="dxa"/>
            <w:tcBorders>
              <w:left w:val="nil"/>
              <w:bottom w:val="single" w:sz="4" w:space="0" w:color="DFEBF1" w:themeColor="accent1" w:themeTint="1A"/>
              <w:right w:val="nil"/>
            </w:tcBorders>
            <w:vAlign w:val="center"/>
          </w:tcPr>
          <w:p w14:paraId="067A165B" w14:textId="4EF22762" w:rsidR="001C01C8" w:rsidRPr="00DE1D0D" w:rsidRDefault="00435334" w:rsidP="00D90387">
            <w:pPr>
              <w:rPr>
                <w:sz w:val="16"/>
                <w:szCs w:val="16"/>
                <w:lang w:val="en-AU"/>
              </w:rPr>
            </w:pPr>
            <w:r w:rsidRPr="00DE1D0D">
              <w:rPr>
                <w:sz w:val="16"/>
                <w:szCs w:val="16"/>
                <w:lang w:val="en-AU"/>
              </w:rPr>
              <w:t>APC NMDS</w:t>
            </w:r>
          </w:p>
        </w:tc>
        <w:tc>
          <w:tcPr>
            <w:tcW w:w="6525" w:type="dxa"/>
            <w:tcBorders>
              <w:left w:val="nil"/>
              <w:bottom w:val="single" w:sz="4" w:space="0" w:color="DFEBF1" w:themeColor="accent1" w:themeTint="1A"/>
              <w:right w:val="nil"/>
            </w:tcBorders>
            <w:vAlign w:val="center"/>
          </w:tcPr>
          <w:p w14:paraId="14B84EB1" w14:textId="1F9106A1" w:rsidR="001C01C8" w:rsidRPr="00DE1D0D" w:rsidRDefault="00776D37" w:rsidP="00D90387">
            <w:pPr>
              <w:rPr>
                <w:sz w:val="16"/>
                <w:szCs w:val="16"/>
                <w:lang w:val="en-AU"/>
              </w:rPr>
            </w:pPr>
            <w:r w:rsidRPr="00DE1D0D">
              <w:rPr>
                <w:sz w:val="16"/>
                <w:szCs w:val="16"/>
                <w:lang w:val="en-AU"/>
              </w:rPr>
              <w:t>Dataset based on the 202</w:t>
            </w:r>
            <w:r w:rsidR="006406D0" w:rsidRPr="00DE1D0D">
              <w:rPr>
                <w:sz w:val="16"/>
                <w:szCs w:val="16"/>
                <w:lang w:val="en-AU"/>
              </w:rPr>
              <w:t>3</w:t>
            </w:r>
            <w:r w:rsidRPr="00DE1D0D">
              <w:rPr>
                <w:sz w:val="16"/>
                <w:szCs w:val="16"/>
                <w:lang w:val="en-AU"/>
              </w:rPr>
              <w:t>–2</w:t>
            </w:r>
            <w:r w:rsidR="006406D0" w:rsidRPr="00DE1D0D">
              <w:rPr>
                <w:sz w:val="16"/>
                <w:szCs w:val="16"/>
                <w:lang w:val="en-AU"/>
              </w:rPr>
              <w:t>4</w:t>
            </w:r>
            <w:r w:rsidRPr="00DE1D0D">
              <w:rPr>
                <w:sz w:val="16"/>
                <w:szCs w:val="16"/>
                <w:lang w:val="en-AU"/>
              </w:rPr>
              <w:t xml:space="preserve"> Admitted Patient Care National Minimum Data Set (APC NMDS).</w:t>
            </w:r>
          </w:p>
        </w:tc>
      </w:tr>
      <w:tr w:rsidR="000D4DE6" w:rsidRPr="00DE1D0D" w14:paraId="5D75B2A2"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56BACDF8" w14:textId="0EE4F7C9" w:rsidR="001C01C8" w:rsidRPr="00DE1D0D" w:rsidRDefault="00776D37" w:rsidP="00D90387">
            <w:pPr>
              <w:rPr>
                <w:sz w:val="16"/>
                <w:szCs w:val="16"/>
                <w:lang w:val="en-AU"/>
              </w:rPr>
            </w:pPr>
            <w:r w:rsidRPr="00DE1D0D">
              <w:rPr>
                <w:sz w:val="16"/>
                <w:szCs w:val="16"/>
                <w:lang w:val="en-AU"/>
              </w:rPr>
              <w:t>ICU Rate and Paediatric Adjustment eligibility table</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577C7A89" w14:textId="4D641D0E" w:rsidR="001C01C8" w:rsidRPr="00DE1D0D" w:rsidRDefault="00776D37" w:rsidP="00D90387">
            <w:pPr>
              <w:rPr>
                <w:sz w:val="16"/>
                <w:szCs w:val="16"/>
                <w:lang w:val="en-AU"/>
              </w:rPr>
            </w:pPr>
            <w:r w:rsidRPr="00DE1D0D">
              <w:rPr>
                <w:sz w:val="16"/>
                <w:szCs w:val="16"/>
                <w:lang w:val="en-AU"/>
              </w:rPr>
              <w:t>Table listing establishments with an eligible ICU or PICU, found in the National Efficient Price Determination 202</w:t>
            </w:r>
            <w:r w:rsidR="006406D0" w:rsidRPr="00DE1D0D">
              <w:rPr>
                <w:sz w:val="16"/>
                <w:szCs w:val="16"/>
                <w:lang w:val="en-AU"/>
              </w:rPr>
              <w:t>6</w:t>
            </w:r>
            <w:r w:rsidRPr="00DE1D0D">
              <w:rPr>
                <w:sz w:val="16"/>
                <w:szCs w:val="16"/>
                <w:lang w:val="en-AU"/>
              </w:rPr>
              <w:t>–2</w:t>
            </w:r>
            <w:r w:rsidR="006406D0" w:rsidRPr="00DE1D0D">
              <w:rPr>
                <w:sz w:val="16"/>
                <w:szCs w:val="16"/>
                <w:lang w:val="en-AU"/>
              </w:rPr>
              <w:t>7</w:t>
            </w:r>
            <w:r w:rsidRPr="00DE1D0D">
              <w:rPr>
                <w:sz w:val="16"/>
                <w:szCs w:val="16"/>
                <w:lang w:val="en-AU"/>
              </w:rPr>
              <w:t xml:space="preserve"> and Glossary.</w:t>
            </w:r>
          </w:p>
        </w:tc>
      </w:tr>
      <w:tr w:rsidR="000D4DE6" w:rsidRPr="00DE1D0D" w14:paraId="4C7F8B03"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0752DB07" w14:textId="46EE65BD" w:rsidR="001C01C8" w:rsidRPr="00DE1D0D" w:rsidRDefault="00FF7C76" w:rsidP="00D90387">
            <w:pPr>
              <w:rPr>
                <w:sz w:val="16"/>
                <w:szCs w:val="16"/>
                <w:lang w:val="en-AU"/>
              </w:rPr>
            </w:pPr>
            <w:r w:rsidRPr="00DE1D0D">
              <w:rPr>
                <w:sz w:val="16"/>
                <w:szCs w:val="16"/>
                <w:lang w:val="en-AU"/>
              </w:rPr>
              <w:t>Postcode table</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10A95DC8" w14:textId="2EAF8707" w:rsidR="001C01C8" w:rsidRPr="00DE1D0D" w:rsidRDefault="00FF7C76" w:rsidP="00D90387">
            <w:pPr>
              <w:rPr>
                <w:sz w:val="16"/>
                <w:szCs w:val="16"/>
                <w:lang w:val="en-AU"/>
              </w:rPr>
            </w:pPr>
            <w:r w:rsidRPr="00DE1D0D">
              <w:rPr>
                <w:sz w:val="16"/>
                <w:szCs w:val="16"/>
                <w:lang w:val="en-AU"/>
              </w:rPr>
              <w:t>Table of postcodes mapped to the 2021 ASGS Remoteness Area classification. Each postcode is mapped to the Remoteness Area category within which the majority of the postcode’s population resides. PO Box postcodes are mapped to the Remoteness Area category within which the Post Office is located.</w:t>
            </w:r>
          </w:p>
        </w:tc>
      </w:tr>
      <w:tr w:rsidR="000D4DE6" w:rsidRPr="00DE1D0D" w14:paraId="4E3E9079"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5404C542" w14:textId="07042E51" w:rsidR="001C01C8" w:rsidRPr="00DE1D0D" w:rsidRDefault="00FF7C76" w:rsidP="00D90387">
            <w:pPr>
              <w:rPr>
                <w:sz w:val="16"/>
                <w:szCs w:val="16"/>
                <w:lang w:val="en-AU"/>
              </w:rPr>
            </w:pPr>
            <w:r w:rsidRPr="00DE1D0D">
              <w:rPr>
                <w:sz w:val="16"/>
                <w:szCs w:val="16"/>
                <w:lang w:val="en-AU"/>
              </w:rPr>
              <w:t>ASGS table</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561066A4" w14:textId="52887B92" w:rsidR="001C01C8" w:rsidRPr="00DE1D0D" w:rsidRDefault="00FF7C76" w:rsidP="00D90387">
            <w:pPr>
              <w:rPr>
                <w:sz w:val="16"/>
                <w:szCs w:val="16"/>
                <w:lang w:val="en-AU"/>
              </w:rPr>
            </w:pPr>
            <w:r w:rsidRPr="00DE1D0D">
              <w:rPr>
                <w:sz w:val="16"/>
                <w:szCs w:val="16"/>
                <w:lang w:val="en-AU"/>
              </w:rPr>
              <w:t>Table of Australian Statistical Geography Standard (ASGS) mapped to the Remoteness Area category within which the majority of the ASGS’s population resides.</w:t>
            </w:r>
          </w:p>
        </w:tc>
      </w:tr>
      <w:tr w:rsidR="000D4DE6" w:rsidRPr="00DE1D0D" w14:paraId="09C645AC"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51394534" w14:textId="380BEC30" w:rsidR="001C01C8" w:rsidRPr="00DE1D0D" w:rsidRDefault="00FF7C76" w:rsidP="00D90387">
            <w:pPr>
              <w:rPr>
                <w:sz w:val="16"/>
                <w:szCs w:val="16"/>
                <w:lang w:val="en-AU"/>
              </w:rPr>
            </w:pPr>
            <w:r w:rsidRPr="00DE1D0D">
              <w:rPr>
                <w:sz w:val="16"/>
                <w:szCs w:val="16"/>
                <w:lang w:val="en-AU"/>
              </w:rPr>
              <w:t>202</w:t>
            </w:r>
            <w:r w:rsidR="00767B0C" w:rsidRPr="00DE1D0D">
              <w:rPr>
                <w:sz w:val="16"/>
                <w:szCs w:val="16"/>
                <w:lang w:val="en-AU"/>
              </w:rPr>
              <w:t>6</w:t>
            </w:r>
            <w:r w:rsidRPr="00DE1D0D">
              <w:rPr>
                <w:sz w:val="16"/>
                <w:szCs w:val="16"/>
                <w:lang w:val="en-AU"/>
              </w:rPr>
              <w:t>–2</w:t>
            </w:r>
            <w:r w:rsidR="00767B0C" w:rsidRPr="00DE1D0D">
              <w:rPr>
                <w:sz w:val="16"/>
                <w:szCs w:val="16"/>
                <w:lang w:val="en-AU"/>
              </w:rPr>
              <w:t>7</w:t>
            </w:r>
            <w:r w:rsidRPr="00DE1D0D">
              <w:rPr>
                <w:sz w:val="16"/>
                <w:szCs w:val="16"/>
                <w:lang w:val="en-AU"/>
              </w:rPr>
              <w:t xml:space="preserve"> NWAU Price weight table</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1D20AE2A" w14:textId="2A918EDB" w:rsidR="001C01C8" w:rsidRPr="00DE1D0D" w:rsidRDefault="00FF7C76" w:rsidP="00D90387">
            <w:pPr>
              <w:rPr>
                <w:sz w:val="16"/>
                <w:szCs w:val="16"/>
                <w:lang w:val="en-AU"/>
              </w:rPr>
            </w:pPr>
            <w:r w:rsidRPr="00DE1D0D">
              <w:rPr>
                <w:sz w:val="16"/>
                <w:szCs w:val="16"/>
                <w:lang w:val="en-AU"/>
              </w:rPr>
              <w:t>202</w:t>
            </w:r>
            <w:r w:rsidR="00767B0C" w:rsidRPr="00DE1D0D">
              <w:rPr>
                <w:sz w:val="16"/>
                <w:szCs w:val="16"/>
                <w:lang w:val="en-AU"/>
              </w:rPr>
              <w:t>6</w:t>
            </w:r>
            <w:r w:rsidRPr="00DE1D0D">
              <w:rPr>
                <w:sz w:val="16"/>
                <w:szCs w:val="16"/>
                <w:lang w:val="en-AU"/>
              </w:rPr>
              <w:t>–2</w:t>
            </w:r>
            <w:r w:rsidR="00767B0C" w:rsidRPr="00DE1D0D">
              <w:rPr>
                <w:sz w:val="16"/>
                <w:szCs w:val="16"/>
                <w:lang w:val="en-AU"/>
              </w:rPr>
              <w:t>7</w:t>
            </w:r>
            <w:r w:rsidRPr="00DE1D0D">
              <w:rPr>
                <w:sz w:val="16"/>
                <w:szCs w:val="16"/>
                <w:lang w:val="en-AU"/>
              </w:rPr>
              <w:t xml:space="preserve"> Admitted acute NWAU Price weight table, found in the National Efficient Price Determination 202</w:t>
            </w:r>
            <w:r w:rsidR="00767B0C" w:rsidRPr="00DE1D0D">
              <w:rPr>
                <w:sz w:val="16"/>
                <w:szCs w:val="16"/>
                <w:lang w:val="en-AU"/>
              </w:rPr>
              <w:t>6</w:t>
            </w:r>
            <w:r w:rsidRPr="00DE1D0D">
              <w:rPr>
                <w:sz w:val="16"/>
                <w:szCs w:val="16"/>
                <w:lang w:val="en-AU"/>
              </w:rPr>
              <w:t>–2</w:t>
            </w:r>
            <w:r w:rsidR="00767B0C" w:rsidRPr="00DE1D0D">
              <w:rPr>
                <w:sz w:val="16"/>
                <w:szCs w:val="16"/>
                <w:lang w:val="en-AU"/>
              </w:rPr>
              <w:t>7</w:t>
            </w:r>
            <w:r w:rsidRPr="00DE1D0D">
              <w:rPr>
                <w:sz w:val="16"/>
                <w:szCs w:val="16"/>
                <w:lang w:val="en-AU"/>
              </w:rPr>
              <w:t>.</w:t>
            </w:r>
          </w:p>
        </w:tc>
      </w:tr>
      <w:tr w:rsidR="000D4DE6" w:rsidRPr="00DE1D0D" w14:paraId="1091F11A"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166B84BE" w14:textId="6E7E3C64" w:rsidR="001C01C8" w:rsidRPr="00DE1D0D" w:rsidRDefault="0093391D" w:rsidP="00D90387">
            <w:pPr>
              <w:rPr>
                <w:sz w:val="16"/>
                <w:szCs w:val="16"/>
                <w:lang w:val="en-AU"/>
              </w:rPr>
            </w:pPr>
            <w:r w:rsidRPr="00DE1D0D">
              <w:rPr>
                <w:sz w:val="16"/>
                <w:szCs w:val="16"/>
                <w:lang w:val="en-AU"/>
              </w:rPr>
              <w:t>202</w:t>
            </w:r>
            <w:r w:rsidR="00767B0C" w:rsidRPr="00DE1D0D">
              <w:rPr>
                <w:sz w:val="16"/>
                <w:szCs w:val="16"/>
                <w:lang w:val="en-AU"/>
              </w:rPr>
              <w:t>6</w:t>
            </w:r>
            <w:r w:rsidRPr="00DE1D0D">
              <w:rPr>
                <w:sz w:val="16"/>
                <w:szCs w:val="16"/>
                <w:lang w:val="en-AU"/>
              </w:rPr>
              <w:t>–2</w:t>
            </w:r>
            <w:r w:rsidR="00767B0C" w:rsidRPr="00DE1D0D">
              <w:rPr>
                <w:sz w:val="16"/>
                <w:szCs w:val="16"/>
                <w:lang w:val="en-AU"/>
              </w:rPr>
              <w:t>7</w:t>
            </w:r>
            <w:r w:rsidRPr="00DE1D0D">
              <w:rPr>
                <w:sz w:val="16"/>
                <w:szCs w:val="16"/>
                <w:lang w:val="en-AU"/>
              </w:rPr>
              <w:t xml:space="preserve"> NWAU Adjustments</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35D03BC6" w14:textId="049987F8" w:rsidR="001C01C8" w:rsidRPr="00DE1D0D" w:rsidRDefault="0093391D" w:rsidP="00D90387">
            <w:pPr>
              <w:rPr>
                <w:sz w:val="16"/>
                <w:szCs w:val="16"/>
                <w:lang w:val="en-AU"/>
              </w:rPr>
            </w:pPr>
            <w:r w:rsidRPr="00DE1D0D">
              <w:rPr>
                <w:sz w:val="16"/>
                <w:szCs w:val="16"/>
                <w:lang w:val="en-AU"/>
              </w:rPr>
              <w:t>202</w:t>
            </w:r>
            <w:r w:rsidR="00767B0C" w:rsidRPr="00DE1D0D">
              <w:rPr>
                <w:sz w:val="16"/>
                <w:szCs w:val="16"/>
                <w:lang w:val="en-AU"/>
              </w:rPr>
              <w:t>6</w:t>
            </w:r>
            <w:r w:rsidRPr="00DE1D0D">
              <w:rPr>
                <w:sz w:val="16"/>
                <w:szCs w:val="16"/>
                <w:lang w:val="en-AU"/>
              </w:rPr>
              <w:t>–2</w:t>
            </w:r>
            <w:r w:rsidR="00767B0C" w:rsidRPr="00DE1D0D">
              <w:rPr>
                <w:sz w:val="16"/>
                <w:szCs w:val="16"/>
                <w:lang w:val="en-AU"/>
              </w:rPr>
              <w:t>7</w:t>
            </w:r>
            <w:r w:rsidRPr="00DE1D0D">
              <w:rPr>
                <w:sz w:val="16"/>
                <w:szCs w:val="16"/>
                <w:lang w:val="en-AU"/>
              </w:rPr>
              <w:t xml:space="preserve"> Admitted acute NWAU Adjustments, found in the National Efficient Price Determination 202</w:t>
            </w:r>
            <w:r w:rsidR="00767B0C" w:rsidRPr="00DE1D0D">
              <w:rPr>
                <w:sz w:val="16"/>
                <w:szCs w:val="16"/>
                <w:lang w:val="en-AU"/>
              </w:rPr>
              <w:t>6</w:t>
            </w:r>
            <w:r w:rsidRPr="00DE1D0D">
              <w:rPr>
                <w:sz w:val="16"/>
                <w:szCs w:val="16"/>
                <w:lang w:val="en-AU"/>
              </w:rPr>
              <w:t>–2</w:t>
            </w:r>
            <w:r w:rsidR="00767B0C" w:rsidRPr="00DE1D0D">
              <w:rPr>
                <w:sz w:val="16"/>
                <w:szCs w:val="16"/>
                <w:lang w:val="en-AU"/>
              </w:rPr>
              <w:t>7</w:t>
            </w:r>
            <w:r w:rsidRPr="00DE1D0D">
              <w:rPr>
                <w:sz w:val="16"/>
                <w:szCs w:val="16"/>
                <w:lang w:val="en-AU"/>
              </w:rPr>
              <w:t>.</w:t>
            </w:r>
          </w:p>
        </w:tc>
      </w:tr>
    </w:tbl>
    <w:p w14:paraId="3E630A8C" w14:textId="77777777" w:rsidR="001C01C8" w:rsidRDefault="001C01C8" w:rsidP="002E2A12">
      <w:pPr>
        <w:rPr>
          <w:sz w:val="16"/>
          <w:szCs w:val="16"/>
          <w:lang w:val="en-AU"/>
        </w:rPr>
      </w:pPr>
    </w:p>
    <w:p w14:paraId="12418CAA" w14:textId="77777777" w:rsidR="00D25910" w:rsidRDefault="00D25910" w:rsidP="002E2A12">
      <w:pPr>
        <w:rPr>
          <w:sz w:val="16"/>
          <w:szCs w:val="16"/>
          <w:lang w:val="en-AU"/>
        </w:rPr>
      </w:pPr>
    </w:p>
    <w:p w14:paraId="51A00705" w14:textId="77777777" w:rsidR="00D25910" w:rsidRPr="00DE1D0D" w:rsidRDefault="00D25910" w:rsidP="002E2A12">
      <w:pPr>
        <w:rPr>
          <w:sz w:val="16"/>
          <w:szCs w:val="16"/>
          <w:lang w:val="en-AU"/>
        </w:rPr>
      </w:pPr>
    </w:p>
    <w:p w14:paraId="3A70994E" w14:textId="3EBE5791" w:rsidR="00D90387" w:rsidRPr="00DE1D0D" w:rsidRDefault="00D90387" w:rsidP="00D90387">
      <w:pPr>
        <w:pStyle w:val="Caption"/>
        <w:keepNext/>
        <w:rPr>
          <w:i w:val="0"/>
          <w:iCs w:val="0"/>
          <w:color w:val="104F99" w:themeColor="accent2"/>
          <w:sz w:val="22"/>
          <w:szCs w:val="22"/>
          <w:lang w:val="en-AU"/>
        </w:rPr>
      </w:pPr>
      <w:bookmarkStart w:id="16" w:name="_Ref171940487"/>
      <w:r w:rsidRPr="00DE1D0D">
        <w:rPr>
          <w:i w:val="0"/>
          <w:iCs w:val="0"/>
          <w:color w:val="104F99" w:themeColor="accent2"/>
          <w:sz w:val="22"/>
          <w:szCs w:val="22"/>
          <w:lang w:val="en-AU"/>
        </w:rPr>
        <w:lastRenderedPageBreak/>
        <w:t xml:space="preserve">Table </w:t>
      </w:r>
      <w:r w:rsidRPr="00DE1D0D">
        <w:rPr>
          <w:i w:val="0"/>
          <w:iCs w:val="0"/>
          <w:color w:val="104F99" w:themeColor="accent2"/>
          <w:sz w:val="22"/>
          <w:szCs w:val="22"/>
          <w:lang w:val="en-AU"/>
        </w:rPr>
        <w:fldChar w:fldCharType="begin"/>
      </w:r>
      <w:r w:rsidRPr="00DE1D0D">
        <w:rPr>
          <w:i w:val="0"/>
          <w:iCs w:val="0"/>
          <w:color w:val="104F99" w:themeColor="accent2"/>
          <w:sz w:val="22"/>
          <w:szCs w:val="22"/>
          <w:lang w:val="en-AU"/>
        </w:rPr>
        <w:instrText xml:space="preserve"> SEQ Table \* ARABIC </w:instrText>
      </w:r>
      <w:r w:rsidRPr="00DE1D0D">
        <w:rPr>
          <w:i w:val="0"/>
          <w:iCs w:val="0"/>
          <w:color w:val="104F99" w:themeColor="accent2"/>
          <w:sz w:val="22"/>
          <w:szCs w:val="22"/>
          <w:lang w:val="en-AU"/>
        </w:rPr>
        <w:fldChar w:fldCharType="separate"/>
      </w:r>
      <w:r w:rsidR="00F57FD2">
        <w:rPr>
          <w:i w:val="0"/>
          <w:iCs w:val="0"/>
          <w:noProof/>
          <w:color w:val="104F99" w:themeColor="accent2"/>
          <w:sz w:val="22"/>
          <w:szCs w:val="22"/>
          <w:lang w:val="en-AU"/>
        </w:rPr>
        <w:t>3</w:t>
      </w:r>
      <w:r w:rsidRPr="00DE1D0D">
        <w:rPr>
          <w:i w:val="0"/>
          <w:iCs w:val="0"/>
          <w:color w:val="104F99" w:themeColor="accent2"/>
          <w:sz w:val="22"/>
          <w:szCs w:val="22"/>
          <w:lang w:val="en-AU"/>
        </w:rPr>
        <w:fldChar w:fldCharType="end"/>
      </w:r>
      <w:bookmarkEnd w:id="16"/>
      <w:r w:rsidRPr="00DE1D0D">
        <w:rPr>
          <w:i w:val="0"/>
          <w:iCs w:val="0"/>
          <w:color w:val="104F99" w:themeColor="accent2"/>
          <w:sz w:val="22"/>
          <w:szCs w:val="22"/>
          <w:lang w:val="en-AU"/>
        </w:rPr>
        <w:t>: APC NMDS variables used to calculate 202</w:t>
      </w:r>
      <w:r w:rsidR="00767B0C" w:rsidRPr="00DE1D0D">
        <w:rPr>
          <w:i w:val="0"/>
          <w:iCs w:val="0"/>
          <w:color w:val="104F99" w:themeColor="accent2"/>
          <w:sz w:val="22"/>
          <w:szCs w:val="22"/>
          <w:lang w:val="en-AU"/>
        </w:rPr>
        <w:t>6</w:t>
      </w:r>
      <w:r w:rsidR="00E53692" w:rsidRPr="00DE1D0D">
        <w:rPr>
          <w:i w:val="0"/>
          <w:iCs w:val="0"/>
          <w:color w:val="104F99" w:themeColor="accent2"/>
          <w:sz w:val="22"/>
          <w:szCs w:val="22"/>
          <w:lang w:val="en-AU"/>
        </w:rPr>
        <w:t>–</w:t>
      </w:r>
      <w:r w:rsidRPr="00DE1D0D">
        <w:rPr>
          <w:i w:val="0"/>
          <w:iCs w:val="0"/>
          <w:color w:val="104F99" w:themeColor="accent2"/>
          <w:sz w:val="22"/>
          <w:szCs w:val="22"/>
          <w:lang w:val="en-AU"/>
        </w:rPr>
        <w:t>2</w:t>
      </w:r>
      <w:r w:rsidR="00767B0C" w:rsidRPr="00DE1D0D">
        <w:rPr>
          <w:i w:val="0"/>
          <w:iCs w:val="0"/>
          <w:color w:val="104F99" w:themeColor="accent2"/>
          <w:sz w:val="22"/>
          <w:szCs w:val="22"/>
          <w:lang w:val="en-AU"/>
        </w:rPr>
        <w:t>7</w:t>
      </w:r>
      <w:r w:rsidRPr="00DE1D0D">
        <w:rPr>
          <w:i w:val="0"/>
          <w:iCs w:val="0"/>
          <w:color w:val="104F99" w:themeColor="accent2"/>
          <w:sz w:val="22"/>
          <w:szCs w:val="22"/>
          <w:lang w:val="en-AU"/>
        </w:rPr>
        <w:t xml:space="preserve"> admitted acute NWAU.</w:t>
      </w:r>
    </w:p>
    <w:tbl>
      <w:tblPr>
        <w:tblStyle w:val="TableGrid"/>
        <w:tblW w:w="7655" w:type="dxa"/>
        <w:tblInd w:w="-147"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7655"/>
      </w:tblGrid>
      <w:tr w:rsidR="00274C65" w:rsidRPr="00DE1D0D" w14:paraId="47EA6BE9" w14:textId="77777777" w:rsidTr="00D90387">
        <w:trPr>
          <w:trHeight w:val="300"/>
        </w:trPr>
        <w:tc>
          <w:tcPr>
            <w:tcW w:w="7655" w:type="dxa"/>
            <w:tcBorders>
              <w:bottom w:val="single" w:sz="4" w:space="0" w:color="104F99" w:themeColor="accent2"/>
            </w:tcBorders>
            <w:shd w:val="clear" w:color="auto" w:fill="104F99" w:themeFill="accent2"/>
            <w:vAlign w:val="center"/>
          </w:tcPr>
          <w:p w14:paraId="2E27CCD9" w14:textId="68EB93B2" w:rsidR="00BE2267" w:rsidRPr="00DE1D0D" w:rsidRDefault="00BE2267" w:rsidP="00D90387">
            <w:pPr>
              <w:rPr>
                <w:b/>
                <w:bCs/>
                <w:color w:val="FFFFFF" w:themeColor="background2"/>
                <w:sz w:val="16"/>
                <w:szCs w:val="16"/>
                <w:lang w:val="en-AU"/>
              </w:rPr>
            </w:pPr>
            <w:r w:rsidRPr="00DE1D0D">
              <w:rPr>
                <w:b/>
                <w:bCs/>
                <w:color w:val="FFFFFF" w:themeColor="background2"/>
                <w:sz w:val="16"/>
                <w:szCs w:val="16"/>
                <w:lang w:val="en-AU"/>
              </w:rPr>
              <w:t>APC NMDS Variable</w:t>
            </w:r>
          </w:p>
        </w:tc>
      </w:tr>
      <w:tr w:rsidR="00274C65" w:rsidRPr="00DE1D0D" w14:paraId="6FA45D75" w14:textId="77777777" w:rsidTr="00D90387">
        <w:trPr>
          <w:trHeight w:val="300"/>
        </w:trPr>
        <w:tc>
          <w:tcPr>
            <w:tcW w:w="7655" w:type="dxa"/>
            <w:tcBorders>
              <w:left w:val="nil"/>
              <w:bottom w:val="single" w:sz="4" w:space="0" w:color="DFEBF1" w:themeColor="accent1" w:themeTint="1A"/>
              <w:right w:val="nil"/>
            </w:tcBorders>
            <w:vAlign w:val="center"/>
          </w:tcPr>
          <w:p w14:paraId="073AA3A3" w14:textId="7C344396" w:rsidR="00BE2267" w:rsidRPr="00DE1D0D" w:rsidRDefault="00BE2267" w:rsidP="00D90387">
            <w:pPr>
              <w:rPr>
                <w:sz w:val="16"/>
                <w:szCs w:val="16"/>
                <w:lang w:val="en-AU"/>
              </w:rPr>
            </w:pPr>
            <w:r w:rsidRPr="00DE1D0D">
              <w:rPr>
                <w:sz w:val="16"/>
                <w:szCs w:val="16"/>
                <w:lang w:val="en-AU"/>
              </w:rPr>
              <w:t>State identifier</w:t>
            </w:r>
          </w:p>
        </w:tc>
      </w:tr>
      <w:tr w:rsidR="00274C65" w:rsidRPr="00DE1D0D" w14:paraId="5FD7ED80"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0FA24905" w14:textId="5EB4A8CE" w:rsidR="00BE2267" w:rsidRPr="00DE1D0D" w:rsidRDefault="00BE2267" w:rsidP="00D90387">
            <w:pPr>
              <w:rPr>
                <w:sz w:val="16"/>
                <w:szCs w:val="16"/>
                <w:lang w:val="en-AU"/>
              </w:rPr>
            </w:pPr>
            <w:r w:rsidRPr="00DE1D0D">
              <w:rPr>
                <w:sz w:val="16"/>
                <w:szCs w:val="16"/>
                <w:lang w:val="en-AU"/>
              </w:rPr>
              <w:t>Establishment identifier</w:t>
            </w:r>
          </w:p>
        </w:tc>
      </w:tr>
      <w:tr w:rsidR="00274C65" w:rsidRPr="00DE1D0D" w14:paraId="380F4E82"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79BF398A" w14:textId="09B9E97B" w:rsidR="00BE2267" w:rsidRPr="00DE1D0D" w:rsidRDefault="00BE2267" w:rsidP="00D90387">
            <w:pPr>
              <w:rPr>
                <w:sz w:val="16"/>
                <w:szCs w:val="16"/>
                <w:lang w:val="en-AU"/>
              </w:rPr>
            </w:pPr>
            <w:r w:rsidRPr="00DE1D0D">
              <w:rPr>
                <w:sz w:val="16"/>
                <w:szCs w:val="16"/>
                <w:lang w:val="en-AU"/>
              </w:rPr>
              <w:t>Hospital geographical indicator</w:t>
            </w:r>
          </w:p>
        </w:tc>
      </w:tr>
      <w:tr w:rsidR="00274C65" w:rsidRPr="00DE1D0D" w14:paraId="40F5EBAA"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E438FF1" w14:textId="0973862B" w:rsidR="00BE2267" w:rsidRPr="00DE1D0D" w:rsidRDefault="00BE2267" w:rsidP="00D90387">
            <w:pPr>
              <w:rPr>
                <w:sz w:val="16"/>
                <w:szCs w:val="16"/>
                <w:lang w:val="en-AU"/>
              </w:rPr>
            </w:pPr>
            <w:r w:rsidRPr="00DE1D0D">
              <w:rPr>
                <w:sz w:val="16"/>
                <w:szCs w:val="16"/>
                <w:lang w:val="en-AU"/>
              </w:rPr>
              <w:t>Sex</w:t>
            </w:r>
          </w:p>
        </w:tc>
      </w:tr>
      <w:tr w:rsidR="00274C65" w:rsidRPr="00DE1D0D" w14:paraId="0C3E7189"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55EADCD" w14:textId="7E163ED8" w:rsidR="00BE2267" w:rsidRPr="00DE1D0D" w:rsidRDefault="00BE2267" w:rsidP="00D90387">
            <w:pPr>
              <w:rPr>
                <w:sz w:val="16"/>
                <w:szCs w:val="16"/>
                <w:lang w:val="en-AU"/>
              </w:rPr>
            </w:pPr>
            <w:r w:rsidRPr="00DE1D0D">
              <w:rPr>
                <w:sz w:val="16"/>
                <w:szCs w:val="16"/>
                <w:lang w:val="en-AU"/>
              </w:rPr>
              <w:t>Date of birth</w:t>
            </w:r>
          </w:p>
        </w:tc>
      </w:tr>
      <w:tr w:rsidR="00274C65" w:rsidRPr="00DE1D0D" w14:paraId="6995339C"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52964300" w14:textId="7B66BB26" w:rsidR="00BE2267" w:rsidRPr="00DE1D0D" w:rsidRDefault="00BE2267" w:rsidP="00D90387">
            <w:pPr>
              <w:rPr>
                <w:sz w:val="16"/>
                <w:szCs w:val="16"/>
                <w:lang w:val="en-AU"/>
              </w:rPr>
            </w:pPr>
            <w:r w:rsidRPr="00DE1D0D">
              <w:rPr>
                <w:sz w:val="16"/>
                <w:szCs w:val="16"/>
                <w:lang w:val="en-AU"/>
              </w:rPr>
              <w:t>Date of admission</w:t>
            </w:r>
          </w:p>
        </w:tc>
      </w:tr>
      <w:tr w:rsidR="00274C65" w:rsidRPr="00DE1D0D" w14:paraId="1F8912C4"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61D0BA54" w14:textId="7761988B" w:rsidR="00BA0C84" w:rsidRPr="00DE1D0D" w:rsidRDefault="00766CB0" w:rsidP="00D90387">
            <w:pPr>
              <w:rPr>
                <w:sz w:val="16"/>
                <w:szCs w:val="16"/>
                <w:lang w:val="en-AU"/>
              </w:rPr>
            </w:pPr>
            <w:r w:rsidRPr="00DE1D0D">
              <w:rPr>
                <w:sz w:val="16"/>
                <w:szCs w:val="16"/>
                <w:lang w:val="en-AU"/>
              </w:rPr>
              <w:t>Date of separation</w:t>
            </w:r>
          </w:p>
        </w:tc>
      </w:tr>
      <w:tr w:rsidR="00274C65" w:rsidRPr="00DE1D0D" w14:paraId="632CB4C9"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52F6DA97" w14:textId="32B3066B" w:rsidR="00766CB0" w:rsidRPr="00DE1D0D" w:rsidRDefault="00BF4711" w:rsidP="00D90387">
            <w:pPr>
              <w:rPr>
                <w:sz w:val="16"/>
                <w:szCs w:val="16"/>
                <w:lang w:val="en-AU"/>
              </w:rPr>
            </w:pPr>
            <w:r w:rsidRPr="00DE1D0D">
              <w:rPr>
                <w:sz w:val="16"/>
                <w:szCs w:val="16"/>
                <w:lang w:val="en-AU"/>
              </w:rPr>
              <w:t>Care type</w:t>
            </w:r>
          </w:p>
        </w:tc>
      </w:tr>
      <w:tr w:rsidR="00274C65" w:rsidRPr="00DE1D0D" w14:paraId="10C0A7A6"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43618F3B" w14:textId="01252F14" w:rsidR="00766CB0" w:rsidRPr="00DE1D0D" w:rsidRDefault="00BF4711" w:rsidP="00D90387">
            <w:pPr>
              <w:rPr>
                <w:sz w:val="16"/>
                <w:szCs w:val="16"/>
                <w:lang w:val="en-AU"/>
              </w:rPr>
            </w:pPr>
            <w:r w:rsidRPr="00DE1D0D">
              <w:rPr>
                <w:sz w:val="16"/>
                <w:szCs w:val="16"/>
                <w:lang w:val="en-AU"/>
              </w:rPr>
              <w:t>Admission mode</w:t>
            </w:r>
          </w:p>
        </w:tc>
      </w:tr>
      <w:tr w:rsidR="00274C65" w:rsidRPr="00DE1D0D" w14:paraId="4DD68562"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88B29FC" w14:textId="36991613" w:rsidR="00766CB0" w:rsidRPr="00DE1D0D" w:rsidRDefault="00BF4711" w:rsidP="00D90387">
            <w:pPr>
              <w:rPr>
                <w:sz w:val="16"/>
                <w:szCs w:val="16"/>
                <w:lang w:val="en-AU"/>
              </w:rPr>
            </w:pPr>
            <w:r w:rsidRPr="00DE1D0D">
              <w:rPr>
                <w:sz w:val="16"/>
                <w:szCs w:val="16"/>
                <w:lang w:val="en-AU"/>
              </w:rPr>
              <w:t>Admission urgency status</w:t>
            </w:r>
          </w:p>
        </w:tc>
      </w:tr>
      <w:tr w:rsidR="00274C65" w:rsidRPr="00DE1D0D" w14:paraId="4DD2D34C"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7388452D" w14:textId="3DC1CC21" w:rsidR="00766CB0" w:rsidRPr="00DE1D0D" w:rsidRDefault="00BF4711" w:rsidP="00D90387">
            <w:pPr>
              <w:rPr>
                <w:sz w:val="16"/>
                <w:szCs w:val="16"/>
                <w:lang w:val="en-AU"/>
              </w:rPr>
            </w:pPr>
            <w:r w:rsidRPr="00DE1D0D">
              <w:rPr>
                <w:sz w:val="16"/>
                <w:szCs w:val="16"/>
                <w:lang w:val="en-AU"/>
              </w:rPr>
              <w:t>Number of qualified days for newborns</w:t>
            </w:r>
          </w:p>
        </w:tc>
      </w:tr>
      <w:tr w:rsidR="00274C65" w:rsidRPr="00DE1D0D" w14:paraId="197E4C8D"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67328DFF" w14:textId="76FAE205" w:rsidR="00766CB0" w:rsidRPr="00DE1D0D" w:rsidRDefault="00BF4711" w:rsidP="00D90387">
            <w:pPr>
              <w:rPr>
                <w:sz w:val="16"/>
                <w:szCs w:val="16"/>
                <w:lang w:val="en-AU"/>
              </w:rPr>
            </w:pPr>
            <w:r w:rsidRPr="00DE1D0D">
              <w:rPr>
                <w:sz w:val="16"/>
                <w:szCs w:val="16"/>
                <w:lang w:val="en-AU"/>
              </w:rPr>
              <w:t>Total psychiatric care days</w:t>
            </w:r>
          </w:p>
        </w:tc>
      </w:tr>
      <w:tr w:rsidR="00274C65" w:rsidRPr="00DE1D0D" w14:paraId="6C2725A1"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7E35AC7D" w14:textId="606DB920" w:rsidR="00BA0C84" w:rsidRPr="00DE1D0D" w:rsidRDefault="00BF4711" w:rsidP="00D90387">
            <w:pPr>
              <w:rPr>
                <w:sz w:val="16"/>
                <w:szCs w:val="16"/>
                <w:lang w:val="en-AU"/>
              </w:rPr>
            </w:pPr>
            <w:r w:rsidRPr="00DE1D0D">
              <w:rPr>
                <w:sz w:val="16"/>
                <w:szCs w:val="16"/>
                <w:lang w:val="en-AU"/>
              </w:rPr>
              <w:t>Indigenous status</w:t>
            </w:r>
          </w:p>
        </w:tc>
      </w:tr>
      <w:tr w:rsidR="00274C65" w:rsidRPr="00DE1D0D" w14:paraId="0E0BA16D"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0AB64898" w14:textId="46C12974" w:rsidR="00BA0C84" w:rsidRPr="00DE1D0D" w:rsidRDefault="001D5DE1" w:rsidP="00D90387">
            <w:pPr>
              <w:rPr>
                <w:sz w:val="16"/>
                <w:szCs w:val="16"/>
                <w:lang w:val="en-AU"/>
              </w:rPr>
            </w:pPr>
            <w:r w:rsidRPr="00DE1D0D">
              <w:rPr>
                <w:sz w:val="16"/>
                <w:szCs w:val="16"/>
                <w:lang w:val="en-AU"/>
              </w:rPr>
              <w:t>Funding source</w:t>
            </w:r>
          </w:p>
        </w:tc>
      </w:tr>
      <w:tr w:rsidR="00274C65" w:rsidRPr="00DE1D0D" w14:paraId="55FE11D3"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62D30F47" w14:textId="129BD348" w:rsidR="00BA0C84" w:rsidRPr="00DE1D0D" w:rsidRDefault="001D5DE1" w:rsidP="00D90387">
            <w:pPr>
              <w:rPr>
                <w:sz w:val="16"/>
                <w:szCs w:val="16"/>
                <w:lang w:val="en-AU"/>
              </w:rPr>
            </w:pPr>
            <w:r w:rsidRPr="00DE1D0D">
              <w:rPr>
                <w:sz w:val="16"/>
                <w:szCs w:val="16"/>
                <w:lang w:val="en-AU"/>
              </w:rPr>
              <w:t>Australian refined diagnosis related group v1</w:t>
            </w:r>
            <w:r w:rsidR="006C1E6F" w:rsidRPr="00DE1D0D">
              <w:rPr>
                <w:sz w:val="16"/>
                <w:szCs w:val="16"/>
                <w:lang w:val="en-AU"/>
              </w:rPr>
              <w:t>2</w:t>
            </w:r>
            <w:r w:rsidRPr="00DE1D0D">
              <w:rPr>
                <w:sz w:val="16"/>
                <w:szCs w:val="16"/>
                <w:lang w:val="en-AU"/>
              </w:rPr>
              <w:t>.0</w:t>
            </w:r>
          </w:p>
        </w:tc>
      </w:tr>
      <w:tr w:rsidR="00274C65" w:rsidRPr="00DE1D0D" w14:paraId="0568D619"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60C0000" w14:textId="5730FA2E" w:rsidR="00BE2267" w:rsidRPr="00DE1D0D" w:rsidRDefault="001D5DE1" w:rsidP="00D90387">
            <w:pPr>
              <w:rPr>
                <w:sz w:val="16"/>
                <w:szCs w:val="16"/>
                <w:lang w:val="en-AU"/>
              </w:rPr>
            </w:pPr>
            <w:r w:rsidRPr="00DE1D0D">
              <w:rPr>
                <w:sz w:val="16"/>
                <w:szCs w:val="16"/>
                <w:lang w:val="en-AU"/>
              </w:rPr>
              <w:t>Total leave days</w:t>
            </w:r>
          </w:p>
        </w:tc>
      </w:tr>
      <w:tr w:rsidR="00274C65" w:rsidRPr="00DE1D0D" w14:paraId="2A6BEF9F"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75B135DA" w14:textId="22B35C59" w:rsidR="00BE2267" w:rsidRPr="00DE1D0D" w:rsidRDefault="001D5DE1" w:rsidP="00D90387">
            <w:pPr>
              <w:rPr>
                <w:sz w:val="16"/>
                <w:szCs w:val="16"/>
                <w:lang w:val="en-AU"/>
              </w:rPr>
            </w:pPr>
            <w:r w:rsidRPr="00DE1D0D">
              <w:rPr>
                <w:sz w:val="16"/>
                <w:szCs w:val="16"/>
                <w:lang w:val="en-AU"/>
              </w:rPr>
              <w:t>Total Hours spent in intensive care unit</w:t>
            </w:r>
          </w:p>
        </w:tc>
      </w:tr>
      <w:tr w:rsidR="00274C65" w:rsidRPr="00DE1D0D" w14:paraId="6DB165AE"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1979B8C0" w14:textId="2826A5F0" w:rsidR="001D5DE1" w:rsidRPr="00DE1D0D" w:rsidRDefault="001D5DE1" w:rsidP="00D90387">
            <w:pPr>
              <w:rPr>
                <w:sz w:val="16"/>
                <w:szCs w:val="16"/>
                <w:lang w:val="en-AU"/>
              </w:rPr>
            </w:pPr>
            <w:r w:rsidRPr="00DE1D0D">
              <w:rPr>
                <w:sz w:val="16"/>
                <w:szCs w:val="16"/>
                <w:lang w:val="en-AU"/>
              </w:rPr>
              <w:t>Postcode of patient's usual residence</w:t>
            </w:r>
          </w:p>
        </w:tc>
      </w:tr>
      <w:tr w:rsidR="00274C65" w:rsidRPr="00DE1D0D" w14:paraId="5199D214"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4C46C253" w14:textId="6B581286" w:rsidR="001D5DE1" w:rsidRPr="00DE1D0D" w:rsidRDefault="001D5DE1" w:rsidP="00D90387">
            <w:pPr>
              <w:rPr>
                <w:sz w:val="16"/>
                <w:szCs w:val="16"/>
                <w:lang w:val="en-AU"/>
              </w:rPr>
            </w:pPr>
            <w:r w:rsidRPr="00DE1D0D">
              <w:rPr>
                <w:sz w:val="16"/>
                <w:szCs w:val="16"/>
                <w:lang w:val="en-AU"/>
              </w:rPr>
              <w:t>Australian Statistical Geography Standard (ASGS) of patient's usual residence</w:t>
            </w:r>
          </w:p>
        </w:tc>
      </w:tr>
      <w:tr w:rsidR="00274C65" w:rsidRPr="00DE1D0D" w14:paraId="4551D0C6"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444FD2AB" w14:textId="66370F27" w:rsidR="001D5DE1" w:rsidRPr="00DE1D0D" w:rsidRDefault="00DB7D22" w:rsidP="00D90387">
            <w:pPr>
              <w:rPr>
                <w:sz w:val="16"/>
                <w:szCs w:val="16"/>
                <w:lang w:val="en-AU"/>
              </w:rPr>
            </w:pPr>
            <w:r w:rsidRPr="00DE1D0D">
              <w:rPr>
                <w:sz w:val="16"/>
                <w:szCs w:val="16"/>
                <w:lang w:val="en-AU"/>
              </w:rPr>
              <w:t>Either the identifier signifying radiotherapy treatment or the list of patient’s ICD-10-AM procedure codes.</w:t>
            </w:r>
          </w:p>
        </w:tc>
      </w:tr>
      <w:tr w:rsidR="00274C65" w:rsidRPr="00DE1D0D" w14:paraId="4EFF4584"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D9D1A1B" w14:textId="1A2B131B" w:rsidR="001D5DE1" w:rsidRPr="00DE1D0D" w:rsidRDefault="00DB7D22" w:rsidP="00D90387">
            <w:pPr>
              <w:rPr>
                <w:sz w:val="16"/>
                <w:szCs w:val="16"/>
                <w:lang w:val="en-AU"/>
              </w:rPr>
            </w:pPr>
            <w:r w:rsidRPr="00DE1D0D">
              <w:rPr>
                <w:sz w:val="16"/>
                <w:szCs w:val="16"/>
                <w:lang w:val="en-AU"/>
              </w:rPr>
              <w:t>Either the identifier signifying dialysis or the list of patient’s ICD-10-AM procedure codes.</w:t>
            </w:r>
          </w:p>
        </w:tc>
      </w:tr>
      <w:tr w:rsidR="00274C65" w:rsidRPr="00DE1D0D" w14:paraId="0351811D"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2062A49B" w14:textId="35E27E1F" w:rsidR="001D5DE1" w:rsidRPr="00DE1D0D" w:rsidRDefault="00DB7D22" w:rsidP="00D90387">
            <w:pPr>
              <w:rPr>
                <w:sz w:val="16"/>
                <w:szCs w:val="16"/>
                <w:lang w:val="en-AU"/>
              </w:rPr>
            </w:pPr>
            <w:r w:rsidRPr="00DE1D0D">
              <w:rPr>
                <w:sz w:val="16"/>
                <w:szCs w:val="16"/>
                <w:lang w:val="en-AU"/>
              </w:rPr>
              <w:t>The list of patient’s ICD-10-AM codes, including diagnoses and condition onset flags.</w:t>
            </w:r>
          </w:p>
        </w:tc>
      </w:tr>
    </w:tbl>
    <w:p w14:paraId="1F3D9903" w14:textId="78558628" w:rsidR="0082262D" w:rsidRPr="00DE1D0D" w:rsidRDefault="0082262D" w:rsidP="002E2A12">
      <w:pPr>
        <w:rPr>
          <w:lang w:val="en-AU"/>
        </w:rPr>
      </w:pPr>
    </w:p>
    <w:p w14:paraId="0408AC83" w14:textId="77777777" w:rsidR="0082262D" w:rsidRPr="00DE1D0D" w:rsidRDefault="0082262D">
      <w:pPr>
        <w:spacing w:line="259" w:lineRule="auto"/>
        <w:rPr>
          <w:lang w:val="en-AU"/>
        </w:rPr>
      </w:pPr>
      <w:r w:rsidRPr="00DE1D0D">
        <w:rPr>
          <w:lang w:val="en-AU"/>
        </w:rPr>
        <w:br w:type="page"/>
      </w:r>
    </w:p>
    <w:p w14:paraId="5A18BAAB" w14:textId="045D4DB2" w:rsidR="0080395D" w:rsidRPr="00DE1D0D" w:rsidRDefault="00E05F78" w:rsidP="006C0AD8">
      <w:pPr>
        <w:pStyle w:val="Heading1"/>
        <w:numPr>
          <w:ilvl w:val="0"/>
          <w:numId w:val="3"/>
        </w:numPr>
        <w:rPr>
          <w:lang w:val="en-AU"/>
        </w:rPr>
      </w:pPr>
      <w:bookmarkStart w:id="17" w:name="_Toc224052100"/>
      <w:r w:rsidRPr="00DE1D0D">
        <w:rPr>
          <w:lang w:val="en-AU"/>
        </w:rPr>
        <w:lastRenderedPageBreak/>
        <w:t xml:space="preserve">Mental health </w:t>
      </w:r>
      <w:r w:rsidR="0080395D" w:rsidRPr="00DE1D0D">
        <w:rPr>
          <w:lang w:val="en-AU"/>
        </w:rPr>
        <w:t>care cost model</w:t>
      </w:r>
      <w:bookmarkEnd w:id="17"/>
    </w:p>
    <w:p w14:paraId="74871AE5" w14:textId="5A88C43D" w:rsidR="0080395D" w:rsidRPr="00DE1D0D" w:rsidRDefault="009A70D8" w:rsidP="006C0AD8">
      <w:pPr>
        <w:pStyle w:val="Heading2"/>
        <w:numPr>
          <w:ilvl w:val="1"/>
          <w:numId w:val="3"/>
        </w:numPr>
        <w:rPr>
          <w:lang w:val="en-AU"/>
        </w:rPr>
      </w:pPr>
      <w:bookmarkStart w:id="18" w:name="_Toc224052101"/>
      <w:r w:rsidRPr="00DE1D0D">
        <w:rPr>
          <w:lang w:val="en-AU"/>
        </w:rPr>
        <w:t>General issues</w:t>
      </w:r>
      <w:bookmarkEnd w:id="18"/>
    </w:p>
    <w:p w14:paraId="7E1FC6D7" w14:textId="05B10894" w:rsidR="0080395D" w:rsidRPr="00DE1D0D" w:rsidRDefault="00E05F78" w:rsidP="0080395D">
      <w:pPr>
        <w:pStyle w:val="Heading3"/>
        <w:rPr>
          <w:lang w:val="en-AU"/>
        </w:rPr>
      </w:pPr>
      <w:r w:rsidRPr="00DE1D0D">
        <w:rPr>
          <w:lang w:val="en-AU"/>
        </w:rPr>
        <w:t>3</w:t>
      </w:r>
      <w:r w:rsidR="0080395D" w:rsidRPr="00DE1D0D">
        <w:rPr>
          <w:lang w:val="en-AU"/>
        </w:rPr>
        <w:t>.1.1 Cost unit</w:t>
      </w:r>
    </w:p>
    <w:p w14:paraId="241C1C6B" w14:textId="57C9A916" w:rsidR="0080395D" w:rsidRPr="00DE1D0D" w:rsidRDefault="005E0D9A" w:rsidP="00D60A4F">
      <w:pPr>
        <w:rPr>
          <w:lang w:val="en-AU"/>
        </w:rPr>
      </w:pPr>
      <w:r w:rsidRPr="00DE1D0D">
        <w:rPr>
          <w:lang w:val="en-AU"/>
        </w:rPr>
        <w:t>A ‘mental health phase of care’</w:t>
      </w:r>
      <w:r w:rsidR="00777D93" w:rsidRPr="00DE1D0D">
        <w:rPr>
          <w:rStyle w:val="FootnoteReference"/>
          <w:lang w:val="en-AU"/>
        </w:rPr>
        <w:footnoteReference w:id="9"/>
      </w:r>
      <w:r w:rsidRPr="00DE1D0D">
        <w:rPr>
          <w:lang w:val="en-AU"/>
        </w:rPr>
        <w:t xml:space="preserve"> is the cost unit for mental health patients. A phase of care is ‘a distinct clinical period which reflects the goal of treatment of mental illness.’ It ‘begins either when a patient commences an episode of mental health care (MHC) or when the primary goal of care changes in an existing MHC episode’</w:t>
      </w:r>
      <w:r w:rsidR="00E160C4" w:rsidRPr="00DE1D0D">
        <w:rPr>
          <w:rStyle w:val="FootnoteReference"/>
          <w:lang w:val="en-AU"/>
        </w:rPr>
        <w:footnoteReference w:id="10"/>
      </w:r>
      <w:r w:rsidRPr="00DE1D0D">
        <w:rPr>
          <w:lang w:val="en-AU"/>
        </w:rPr>
        <w:t xml:space="preserve"> and ‘ends either when a patient concludes an episode of MHC or when the primary goal of care changes in an existing mental health care episode.’</w:t>
      </w:r>
      <w:r w:rsidR="00370519" w:rsidRPr="00DE1D0D">
        <w:rPr>
          <w:rStyle w:val="FootnoteReference"/>
          <w:lang w:val="en-AU"/>
        </w:rPr>
        <w:footnoteReference w:id="11"/>
      </w:r>
    </w:p>
    <w:p w14:paraId="657B0784" w14:textId="25250089" w:rsidR="0080395D" w:rsidRPr="00DE1D0D" w:rsidRDefault="00236578" w:rsidP="0080395D">
      <w:pPr>
        <w:pStyle w:val="Heading3"/>
        <w:rPr>
          <w:lang w:val="en-AU"/>
        </w:rPr>
      </w:pPr>
      <w:r w:rsidRPr="00DE1D0D">
        <w:rPr>
          <w:lang w:val="en-AU"/>
        </w:rPr>
        <w:t>3</w:t>
      </w:r>
      <w:r w:rsidR="0080395D" w:rsidRPr="00DE1D0D">
        <w:rPr>
          <w:lang w:val="en-AU"/>
        </w:rPr>
        <w:t>.1.2 In-scope activity</w:t>
      </w:r>
    </w:p>
    <w:p w14:paraId="6577C674" w14:textId="617E9FF8" w:rsidR="00236578" w:rsidRPr="00DE1D0D" w:rsidRDefault="00236578" w:rsidP="00236578">
      <w:pPr>
        <w:rPr>
          <w:lang w:val="en-AU"/>
        </w:rPr>
      </w:pPr>
      <w:r w:rsidRPr="00DE1D0D">
        <w:rPr>
          <w:lang w:val="en-AU"/>
        </w:rPr>
        <w:t>Admitted mental health care is that provided to patients who undergo a facility’s formal admission</w:t>
      </w:r>
      <w:r w:rsidRPr="00DE1D0D">
        <w:rPr>
          <w:rStyle w:val="FootnoteReference"/>
          <w:lang w:val="en-AU"/>
        </w:rPr>
        <w:footnoteReference w:id="12"/>
      </w:r>
      <w:r w:rsidRPr="00DE1D0D">
        <w:rPr>
          <w:lang w:val="en-AU"/>
        </w:rPr>
        <w:t xml:space="preserve"> processes. </w:t>
      </w:r>
    </w:p>
    <w:p w14:paraId="3F053CF0" w14:textId="370615D5" w:rsidR="00236578" w:rsidRPr="00DE1D0D" w:rsidRDefault="00236578" w:rsidP="00236578">
      <w:pPr>
        <w:rPr>
          <w:lang w:val="en-AU"/>
        </w:rPr>
      </w:pPr>
      <w:r w:rsidRPr="00DE1D0D">
        <w:rPr>
          <w:lang w:val="en-AU"/>
        </w:rPr>
        <w:t xml:space="preserve">MHC activity is submitted under the ABF MHC NBEDS, which considers MHC activity across admitted, emergency, ambulatory and residential settings as in-scope. Therefore, in-scope admitted </w:t>
      </w:r>
      <w:r w:rsidR="00B43F10" w:rsidRPr="00DE1D0D">
        <w:rPr>
          <w:lang w:val="en-AU"/>
        </w:rPr>
        <w:t xml:space="preserve">and community </w:t>
      </w:r>
      <w:r w:rsidRPr="00DE1D0D">
        <w:rPr>
          <w:lang w:val="en-AU"/>
        </w:rPr>
        <w:t>MHC activity is identified by a service setting variable supplied by jurisdictions, according to IHACPA’s data request specifications.</w:t>
      </w:r>
      <w:r w:rsidR="005D79D3" w:rsidRPr="00DE1D0D">
        <w:rPr>
          <w:rStyle w:val="FootnoteReference"/>
          <w:lang w:val="en-AU"/>
        </w:rPr>
        <w:footnoteReference w:id="13"/>
      </w:r>
      <w:r w:rsidRPr="00DE1D0D">
        <w:rPr>
          <w:lang w:val="en-AU"/>
        </w:rPr>
        <w:t xml:space="preserve"> If service setting is missing, a phase is determined to be admitted care if it is able to be linked to an admitted patient care episode and/or it has a non-missing admitted service unit identifier.</w:t>
      </w:r>
    </w:p>
    <w:p w14:paraId="3BDC3A34" w14:textId="3E2E8CEE" w:rsidR="0080395D" w:rsidRPr="00DE1D0D" w:rsidRDefault="00236578" w:rsidP="0080395D">
      <w:pPr>
        <w:rPr>
          <w:lang w:val="en-AU"/>
        </w:rPr>
      </w:pPr>
      <w:r w:rsidRPr="00DE1D0D">
        <w:rPr>
          <w:lang w:val="en-AU"/>
        </w:rPr>
        <w:t>Mental health patients receiving emergency department and non-admitted care services are not differentiated in NEP2</w:t>
      </w:r>
      <w:r w:rsidR="0082262D" w:rsidRPr="00DE1D0D">
        <w:rPr>
          <w:lang w:val="en-AU"/>
        </w:rPr>
        <w:t>6</w:t>
      </w:r>
      <w:r w:rsidRPr="00DE1D0D">
        <w:rPr>
          <w:lang w:val="en-AU"/>
        </w:rPr>
        <w:t xml:space="preserve"> and so receive payments as defined for the relevant ABF product category.</w:t>
      </w:r>
    </w:p>
    <w:p w14:paraId="0AB1C246" w14:textId="2F797905" w:rsidR="0080395D" w:rsidRPr="00DE1D0D" w:rsidRDefault="00D60A4F" w:rsidP="0080395D">
      <w:pPr>
        <w:pStyle w:val="Heading3"/>
        <w:rPr>
          <w:lang w:val="en-AU"/>
        </w:rPr>
      </w:pPr>
      <w:r w:rsidRPr="00DE1D0D">
        <w:rPr>
          <w:lang w:val="en-AU"/>
        </w:rPr>
        <w:t>3</w:t>
      </w:r>
      <w:r w:rsidR="0080395D" w:rsidRPr="00DE1D0D">
        <w:rPr>
          <w:lang w:val="en-AU"/>
        </w:rPr>
        <w:t>.1.3 Classification</w:t>
      </w:r>
    </w:p>
    <w:p w14:paraId="6076A1B0" w14:textId="4115EF15" w:rsidR="0080395D" w:rsidRPr="00DE1D0D" w:rsidRDefault="00A85278" w:rsidP="0080395D">
      <w:pPr>
        <w:rPr>
          <w:lang w:val="en-AU"/>
        </w:rPr>
      </w:pPr>
      <w:r w:rsidRPr="00DE1D0D">
        <w:rPr>
          <w:lang w:val="en-AU"/>
        </w:rPr>
        <w:t>The Australian Mental Health Care Classification (AMHCC) is used to classify admitted</w:t>
      </w:r>
      <w:r w:rsidR="002C06B3" w:rsidRPr="00DE1D0D">
        <w:rPr>
          <w:lang w:val="en-AU"/>
        </w:rPr>
        <w:t xml:space="preserve"> and community</w:t>
      </w:r>
      <w:r w:rsidRPr="00DE1D0D">
        <w:rPr>
          <w:lang w:val="en-AU"/>
        </w:rPr>
        <w:t xml:space="preserve"> mental health care patients. The version that applies for funding in 202</w:t>
      </w:r>
      <w:r w:rsidR="0082262D" w:rsidRPr="00DE1D0D">
        <w:rPr>
          <w:lang w:val="en-AU"/>
        </w:rPr>
        <w:t>6</w:t>
      </w:r>
      <w:r w:rsidRPr="00DE1D0D">
        <w:rPr>
          <w:lang w:val="en-AU"/>
        </w:rPr>
        <w:t>–2</w:t>
      </w:r>
      <w:r w:rsidR="0082262D" w:rsidRPr="00DE1D0D">
        <w:rPr>
          <w:lang w:val="en-AU"/>
        </w:rPr>
        <w:t>7</w:t>
      </w:r>
      <w:r w:rsidRPr="00DE1D0D">
        <w:rPr>
          <w:lang w:val="en-AU"/>
        </w:rPr>
        <w:t xml:space="preserve"> is AMHCC Version 1.</w:t>
      </w:r>
      <w:r w:rsidR="006964EF" w:rsidRPr="00DE1D0D">
        <w:rPr>
          <w:lang w:val="en-AU"/>
        </w:rPr>
        <w:t>1</w:t>
      </w:r>
      <w:r w:rsidR="00D25D4D" w:rsidRPr="00DE1D0D">
        <w:rPr>
          <w:rStyle w:val="FootnoteReference"/>
          <w:lang w:val="en-AU"/>
        </w:rPr>
        <w:footnoteReference w:id="14"/>
      </w:r>
      <w:r w:rsidRPr="00DE1D0D">
        <w:rPr>
          <w:lang w:val="en-AU"/>
        </w:rPr>
        <w:t>.</w:t>
      </w:r>
    </w:p>
    <w:p w14:paraId="3E71247B" w14:textId="56314601" w:rsidR="0080395D" w:rsidRPr="00DE1D0D" w:rsidRDefault="0080395D" w:rsidP="006C0AD8">
      <w:pPr>
        <w:pStyle w:val="Heading2"/>
        <w:numPr>
          <w:ilvl w:val="1"/>
          <w:numId w:val="3"/>
        </w:numPr>
        <w:rPr>
          <w:lang w:val="en-AU"/>
        </w:rPr>
      </w:pPr>
      <w:bookmarkStart w:id="19" w:name="_Toc224052102"/>
      <w:r w:rsidRPr="00DE1D0D">
        <w:rPr>
          <w:lang w:val="en-AU"/>
        </w:rPr>
        <w:lastRenderedPageBreak/>
        <w:t xml:space="preserve">Analysis of costs to derive NWAU for </w:t>
      </w:r>
      <w:r w:rsidR="00A85278" w:rsidRPr="00DE1D0D">
        <w:rPr>
          <w:lang w:val="en-AU"/>
        </w:rPr>
        <w:t>mental health</w:t>
      </w:r>
      <w:r w:rsidRPr="00DE1D0D">
        <w:rPr>
          <w:lang w:val="en-AU"/>
        </w:rPr>
        <w:t xml:space="preserve"> care</w:t>
      </w:r>
      <w:bookmarkEnd w:id="19"/>
    </w:p>
    <w:p w14:paraId="15914932" w14:textId="34A0CDF2" w:rsidR="0080395D" w:rsidRPr="00DE1D0D" w:rsidRDefault="51F8BD79" w:rsidP="0080395D">
      <w:pPr>
        <w:pStyle w:val="Heading3"/>
        <w:rPr>
          <w:lang w:val="en-AU"/>
        </w:rPr>
      </w:pPr>
      <w:r w:rsidRPr="00DE1D0D">
        <w:rPr>
          <w:lang w:val="en-AU"/>
        </w:rPr>
        <w:t>3</w:t>
      </w:r>
      <w:r w:rsidR="0080395D" w:rsidRPr="00DE1D0D">
        <w:rPr>
          <w:lang w:val="en-AU"/>
        </w:rPr>
        <w:t xml:space="preserve">.2.1 Data </w:t>
      </w:r>
      <w:r w:rsidR="00A85278" w:rsidRPr="00DE1D0D">
        <w:rPr>
          <w:lang w:val="en-AU"/>
        </w:rPr>
        <w:t>sources</w:t>
      </w:r>
    </w:p>
    <w:p w14:paraId="6ADD9E6D" w14:textId="7D9AA7BF" w:rsidR="00C313A1" w:rsidRPr="00DE1D0D" w:rsidRDefault="00C313A1" w:rsidP="00C313A1">
      <w:pPr>
        <w:rPr>
          <w:lang w:val="en-AU"/>
        </w:rPr>
      </w:pPr>
      <w:r w:rsidRPr="00DE1D0D">
        <w:rPr>
          <w:lang w:val="en-AU"/>
        </w:rPr>
        <w:t>The activity data collection that informs the NEP2</w:t>
      </w:r>
      <w:r w:rsidR="0082262D" w:rsidRPr="00DE1D0D">
        <w:rPr>
          <w:lang w:val="en-AU"/>
        </w:rPr>
        <w:t>6</w:t>
      </w:r>
      <w:r w:rsidRPr="00DE1D0D">
        <w:rPr>
          <w:lang w:val="en-AU"/>
        </w:rPr>
        <w:t xml:space="preserve"> admitted mental health cost model is the Activity Based Funding: Mental Health Care National Best Endeavours Data Set (ABF MHC NBEDS) for 202</w:t>
      </w:r>
      <w:r w:rsidR="0082262D" w:rsidRPr="00DE1D0D">
        <w:rPr>
          <w:lang w:val="en-AU"/>
        </w:rPr>
        <w:t>3</w:t>
      </w:r>
      <w:r w:rsidRPr="00DE1D0D">
        <w:rPr>
          <w:lang w:val="en-AU"/>
        </w:rPr>
        <w:t>–2</w:t>
      </w:r>
      <w:r w:rsidR="0082262D" w:rsidRPr="00DE1D0D">
        <w:rPr>
          <w:lang w:val="en-AU"/>
        </w:rPr>
        <w:t>4</w:t>
      </w:r>
      <w:r w:rsidRPr="00DE1D0D">
        <w:rPr>
          <w:lang w:val="en-AU"/>
        </w:rPr>
        <w:t>. For mental health care, data is reported by states and territories at t</w:t>
      </w:r>
      <w:r w:rsidR="002C06B3" w:rsidRPr="00DE1D0D">
        <w:rPr>
          <w:lang w:val="en-AU"/>
        </w:rPr>
        <w:t>hree</w:t>
      </w:r>
      <w:r w:rsidRPr="00DE1D0D">
        <w:rPr>
          <w:lang w:val="en-AU"/>
        </w:rPr>
        <w:t xml:space="preserve"> levels: </w:t>
      </w:r>
    </w:p>
    <w:p w14:paraId="531399A2" w14:textId="716EED93" w:rsidR="00C313A1" w:rsidRPr="00DE1D0D" w:rsidRDefault="00C313A1" w:rsidP="006C0AD8">
      <w:pPr>
        <w:pStyle w:val="ListParagraph"/>
        <w:numPr>
          <w:ilvl w:val="0"/>
          <w:numId w:val="8"/>
        </w:numPr>
        <w:rPr>
          <w:lang w:val="en-AU"/>
        </w:rPr>
      </w:pPr>
      <w:r w:rsidRPr="00DE1D0D">
        <w:rPr>
          <w:lang w:val="en-AU"/>
        </w:rPr>
        <w:t>Episode of mental health care – supplied to IHACPA in the ABF Mental Health Care Episode (MHCE) file.</w:t>
      </w:r>
    </w:p>
    <w:p w14:paraId="31F9B431" w14:textId="22C8B75D" w:rsidR="00C313A1" w:rsidRPr="00DE1D0D" w:rsidRDefault="00C313A1" w:rsidP="006C0AD8">
      <w:pPr>
        <w:pStyle w:val="ListParagraph"/>
        <w:numPr>
          <w:ilvl w:val="0"/>
          <w:numId w:val="8"/>
        </w:numPr>
        <w:rPr>
          <w:lang w:val="en-AU"/>
        </w:rPr>
      </w:pPr>
      <w:r w:rsidRPr="00DE1D0D">
        <w:rPr>
          <w:lang w:val="en-AU"/>
        </w:rPr>
        <w:t>Mental health phase of care – supplied to IHACPA in the ABF Mental Health Care Phase (MHCP) file.</w:t>
      </w:r>
    </w:p>
    <w:p w14:paraId="609FCFFD" w14:textId="297C74C5" w:rsidR="002C06B3" w:rsidRPr="00DE1D0D" w:rsidRDefault="002C06B3" w:rsidP="006C0AD8">
      <w:pPr>
        <w:pStyle w:val="ListParagraph"/>
        <w:numPr>
          <w:ilvl w:val="0"/>
          <w:numId w:val="8"/>
        </w:numPr>
        <w:rPr>
          <w:lang w:val="en-AU"/>
        </w:rPr>
      </w:pPr>
      <w:r w:rsidRPr="00DE1D0D">
        <w:rPr>
          <w:lang w:val="en-AU"/>
        </w:rPr>
        <w:t>Ambulatory</w:t>
      </w:r>
      <w:r w:rsidR="00725DC0" w:rsidRPr="00DE1D0D">
        <w:rPr>
          <w:lang w:val="en-AU"/>
        </w:rPr>
        <w:t xml:space="preserve"> service contact </w:t>
      </w:r>
      <w:r w:rsidR="00AA2A20" w:rsidRPr="00DE1D0D">
        <w:rPr>
          <w:lang w:val="en-AU"/>
        </w:rPr>
        <w:t xml:space="preserve">(community setting only) </w:t>
      </w:r>
      <w:r w:rsidR="00725DC0" w:rsidRPr="00DE1D0D">
        <w:rPr>
          <w:lang w:val="en-AU"/>
        </w:rPr>
        <w:t xml:space="preserve">– supplied to IHACPA in the ABF Ambulatory Service Contact (ASC) file.  </w:t>
      </w:r>
    </w:p>
    <w:p w14:paraId="53829B8F" w14:textId="0C71156C" w:rsidR="00C313A1" w:rsidRPr="00DE1D0D" w:rsidRDefault="00AA2A20" w:rsidP="00C313A1">
      <w:pPr>
        <w:rPr>
          <w:lang w:val="en-AU"/>
        </w:rPr>
      </w:pPr>
      <w:r w:rsidRPr="00DE1D0D">
        <w:rPr>
          <w:lang w:val="en-AU"/>
        </w:rPr>
        <w:t>For the admitted setting, t</w:t>
      </w:r>
      <w:r w:rsidR="00C313A1" w:rsidRPr="00DE1D0D">
        <w:rPr>
          <w:lang w:val="en-AU"/>
        </w:rPr>
        <w:t>his is used in combination with care type</w:t>
      </w:r>
      <w:r w:rsidR="00666583" w:rsidRPr="00DE1D0D">
        <w:rPr>
          <w:rStyle w:val="FootnoteReference"/>
          <w:lang w:val="en-AU"/>
        </w:rPr>
        <w:footnoteReference w:id="15"/>
      </w:r>
      <w:r w:rsidR="00C313A1" w:rsidRPr="00DE1D0D">
        <w:rPr>
          <w:lang w:val="en-AU"/>
        </w:rPr>
        <w:t xml:space="preserve"> 11 - Mental health care data from the 202</w:t>
      </w:r>
      <w:r w:rsidR="0082262D" w:rsidRPr="00DE1D0D">
        <w:rPr>
          <w:lang w:val="en-AU"/>
        </w:rPr>
        <w:t>3</w:t>
      </w:r>
      <w:r w:rsidR="00C313A1" w:rsidRPr="00DE1D0D">
        <w:rPr>
          <w:lang w:val="en-AU"/>
        </w:rPr>
        <w:t>–2</w:t>
      </w:r>
      <w:r w:rsidR="0082262D" w:rsidRPr="00DE1D0D">
        <w:rPr>
          <w:lang w:val="en-AU"/>
        </w:rPr>
        <w:t>4</w:t>
      </w:r>
      <w:r w:rsidR="00C313A1" w:rsidRPr="00DE1D0D">
        <w:rPr>
          <w:lang w:val="en-AU"/>
        </w:rPr>
        <w:t xml:space="preserve"> APC NMDS, which also provides episode-level data including funding source and mental health legal status. </w:t>
      </w:r>
    </w:p>
    <w:p w14:paraId="12965EA9" w14:textId="462B579E" w:rsidR="00C313A1" w:rsidRPr="00DE1D0D" w:rsidRDefault="00C313A1" w:rsidP="008828D7">
      <w:pPr>
        <w:rPr>
          <w:lang w:val="en-AU"/>
        </w:rPr>
      </w:pPr>
      <w:r w:rsidRPr="00DE1D0D">
        <w:rPr>
          <w:lang w:val="en-AU"/>
        </w:rPr>
        <w:t>Cost data is reported through 202</w:t>
      </w:r>
      <w:r w:rsidR="0082262D" w:rsidRPr="00DE1D0D">
        <w:rPr>
          <w:lang w:val="en-AU"/>
        </w:rPr>
        <w:t>3</w:t>
      </w:r>
      <w:r w:rsidRPr="00DE1D0D">
        <w:rPr>
          <w:lang w:val="en-AU"/>
        </w:rPr>
        <w:t>–2</w:t>
      </w:r>
      <w:r w:rsidR="0082262D" w:rsidRPr="00DE1D0D">
        <w:rPr>
          <w:lang w:val="en-AU"/>
        </w:rPr>
        <w:t>4</w:t>
      </w:r>
      <w:r w:rsidRPr="00DE1D0D">
        <w:rPr>
          <w:lang w:val="en-AU"/>
        </w:rPr>
        <w:t xml:space="preserve"> collection of the NHCDC, which may be reported by states and territories at either the phase level (preferred) or the episode level. Linkage between activity and cost data sets is illustrated in</w:t>
      </w:r>
      <w:r w:rsidR="008828D7" w:rsidRPr="00DE1D0D">
        <w:rPr>
          <w:lang w:val="en-AU"/>
        </w:rPr>
        <w:t xml:space="preserve"> </w:t>
      </w:r>
      <w:r w:rsidR="008828D7" w:rsidRPr="00DE1D0D">
        <w:rPr>
          <w:color w:val="auto"/>
          <w:lang w:val="en-AU"/>
        </w:rPr>
        <w:fldChar w:fldCharType="begin"/>
      </w:r>
      <w:r w:rsidR="008828D7" w:rsidRPr="00DE1D0D">
        <w:rPr>
          <w:color w:val="auto"/>
          <w:lang w:val="en-AU"/>
        </w:rPr>
        <w:instrText xml:space="preserve"> REF _Ref171940722 \h  \* MERGEFORMAT </w:instrText>
      </w:r>
      <w:r w:rsidR="008828D7" w:rsidRPr="00DE1D0D">
        <w:rPr>
          <w:color w:val="auto"/>
          <w:lang w:val="en-AU"/>
        </w:rPr>
      </w:r>
      <w:r w:rsidR="008828D7" w:rsidRPr="00DE1D0D">
        <w:rPr>
          <w:color w:val="auto"/>
          <w:lang w:val="en-AU"/>
        </w:rPr>
        <w:fldChar w:fldCharType="separate"/>
      </w:r>
      <w:r w:rsidR="00F57FD2" w:rsidRPr="00F57FD2">
        <w:rPr>
          <w:color w:val="auto"/>
          <w:lang w:val="en-AU"/>
        </w:rPr>
        <w:t>Figure 4</w:t>
      </w:r>
      <w:r w:rsidR="008828D7" w:rsidRPr="00DE1D0D">
        <w:rPr>
          <w:color w:val="auto"/>
          <w:lang w:val="en-AU"/>
        </w:rPr>
        <w:fldChar w:fldCharType="end"/>
      </w:r>
      <w:r w:rsidRPr="00DE1D0D">
        <w:rPr>
          <w:lang w:val="en-AU"/>
        </w:rPr>
        <w:t>.</w:t>
      </w:r>
    </w:p>
    <w:p w14:paraId="5331BA88" w14:textId="2F794062" w:rsidR="008828D7" w:rsidRPr="00DE1D0D" w:rsidRDefault="008828D7" w:rsidP="008828D7">
      <w:pPr>
        <w:pStyle w:val="Caption"/>
        <w:keepNext/>
        <w:rPr>
          <w:i w:val="0"/>
          <w:iCs w:val="0"/>
          <w:color w:val="104F99" w:themeColor="accent2"/>
          <w:sz w:val="22"/>
          <w:szCs w:val="22"/>
          <w:lang w:val="en-AU"/>
        </w:rPr>
      </w:pPr>
      <w:bookmarkStart w:id="20" w:name="_Ref171940722"/>
      <w:r w:rsidRPr="00DE1D0D">
        <w:rPr>
          <w:i w:val="0"/>
          <w:iCs w:val="0"/>
          <w:color w:val="104F99" w:themeColor="accent2"/>
          <w:sz w:val="22"/>
          <w:szCs w:val="22"/>
          <w:lang w:val="en-AU"/>
        </w:rPr>
        <w:t xml:space="preserve">Figure </w:t>
      </w:r>
      <w:r w:rsidR="005972BC" w:rsidRPr="00DE1D0D">
        <w:rPr>
          <w:i w:val="0"/>
          <w:iCs w:val="0"/>
          <w:color w:val="104F99" w:themeColor="accent2"/>
          <w:sz w:val="22"/>
          <w:szCs w:val="22"/>
          <w:lang w:val="en-AU"/>
        </w:rPr>
        <w:fldChar w:fldCharType="begin"/>
      </w:r>
      <w:r w:rsidR="005972BC" w:rsidRPr="00DE1D0D">
        <w:rPr>
          <w:i w:val="0"/>
          <w:iCs w:val="0"/>
          <w:color w:val="104F99" w:themeColor="accent2"/>
          <w:sz w:val="22"/>
          <w:szCs w:val="22"/>
          <w:lang w:val="en-AU"/>
        </w:rPr>
        <w:instrText xml:space="preserve"> SEQ Figure \* ARABIC </w:instrText>
      </w:r>
      <w:r w:rsidR="005972BC" w:rsidRPr="00DE1D0D">
        <w:rPr>
          <w:i w:val="0"/>
          <w:iCs w:val="0"/>
          <w:color w:val="104F99" w:themeColor="accent2"/>
          <w:sz w:val="22"/>
          <w:szCs w:val="22"/>
          <w:lang w:val="en-AU"/>
        </w:rPr>
        <w:fldChar w:fldCharType="separate"/>
      </w:r>
      <w:r w:rsidR="00F57FD2">
        <w:rPr>
          <w:i w:val="0"/>
          <w:iCs w:val="0"/>
          <w:noProof/>
          <w:color w:val="104F99" w:themeColor="accent2"/>
          <w:sz w:val="22"/>
          <w:szCs w:val="22"/>
          <w:lang w:val="en-AU"/>
        </w:rPr>
        <w:t>4</w:t>
      </w:r>
      <w:r w:rsidR="005972BC" w:rsidRPr="00DE1D0D">
        <w:rPr>
          <w:i w:val="0"/>
          <w:iCs w:val="0"/>
          <w:color w:val="104F99" w:themeColor="accent2"/>
          <w:sz w:val="22"/>
          <w:szCs w:val="22"/>
          <w:lang w:val="en-AU"/>
        </w:rPr>
        <w:fldChar w:fldCharType="end"/>
      </w:r>
      <w:bookmarkEnd w:id="20"/>
      <w:r w:rsidRPr="00DE1D0D">
        <w:rPr>
          <w:i w:val="0"/>
          <w:iCs w:val="0"/>
          <w:color w:val="104F99" w:themeColor="accent2"/>
          <w:sz w:val="22"/>
          <w:szCs w:val="22"/>
          <w:lang w:val="en-AU"/>
        </w:rPr>
        <w:t>: Mental health activity and cost data linkage</w:t>
      </w:r>
    </w:p>
    <w:p w14:paraId="01B1B3B9" w14:textId="0C13F9F5" w:rsidR="0080395D" w:rsidRPr="00DE1D0D" w:rsidRDefault="00F95540" w:rsidP="00B90F1D">
      <w:pPr>
        <w:jc w:val="center"/>
        <w:rPr>
          <w:lang w:val="en-AU"/>
        </w:rPr>
      </w:pPr>
      <w:r w:rsidRPr="00DE1D0D">
        <w:rPr>
          <w:noProof/>
          <w:lang w:val="en-AU"/>
        </w:rPr>
        <w:drawing>
          <wp:inline distT="0" distB="0" distL="0" distR="0" wp14:anchorId="7EBA030B" wp14:editId="5520176E">
            <wp:extent cx="6188710" cy="2752725"/>
            <wp:effectExtent l="0" t="0" r="2540" b="9525"/>
            <wp:docPr id="355607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07047" name=""/>
                    <pic:cNvPicPr/>
                  </pic:nvPicPr>
                  <pic:blipFill>
                    <a:blip r:embed="rId26"/>
                    <a:stretch>
                      <a:fillRect/>
                    </a:stretch>
                  </pic:blipFill>
                  <pic:spPr>
                    <a:xfrm>
                      <a:off x="0" y="0"/>
                      <a:ext cx="6188710" cy="2752725"/>
                    </a:xfrm>
                    <a:prstGeom prst="rect">
                      <a:avLst/>
                    </a:prstGeom>
                  </pic:spPr>
                </pic:pic>
              </a:graphicData>
            </a:graphic>
          </wp:inline>
        </w:drawing>
      </w:r>
    </w:p>
    <w:p w14:paraId="1948684C" w14:textId="70DB233F" w:rsidR="0080395D" w:rsidRPr="00DE1D0D" w:rsidRDefault="00B90F1D" w:rsidP="0080395D">
      <w:pPr>
        <w:pStyle w:val="Heading3"/>
        <w:rPr>
          <w:lang w:val="en-AU"/>
        </w:rPr>
      </w:pPr>
      <w:r w:rsidRPr="00DE1D0D">
        <w:rPr>
          <w:lang w:val="en-AU"/>
        </w:rPr>
        <w:t>3</w:t>
      </w:r>
      <w:r w:rsidR="0080395D" w:rsidRPr="00DE1D0D">
        <w:rPr>
          <w:lang w:val="en-AU"/>
        </w:rPr>
        <w:t xml:space="preserve">.2.2 </w:t>
      </w:r>
      <w:r w:rsidRPr="00DE1D0D">
        <w:rPr>
          <w:lang w:val="en-AU"/>
        </w:rPr>
        <w:t>Data preparation</w:t>
      </w:r>
    </w:p>
    <w:p w14:paraId="6EF28C5C" w14:textId="77777777" w:rsidR="0001668B" w:rsidRPr="00DE1D0D" w:rsidRDefault="0001668B" w:rsidP="0001668B">
      <w:pPr>
        <w:rPr>
          <w:lang w:val="en-AU"/>
        </w:rPr>
      </w:pPr>
      <w:r w:rsidRPr="00DE1D0D">
        <w:rPr>
          <w:lang w:val="en-AU"/>
        </w:rPr>
        <w:t>After data linkage, a range of steps were undertaken to prepare the data for input to the cost model:</w:t>
      </w:r>
    </w:p>
    <w:p w14:paraId="69FF86AD" w14:textId="0A6A0982" w:rsidR="0001668B" w:rsidRPr="00DE1D0D" w:rsidRDefault="0001668B" w:rsidP="006C0AD8">
      <w:pPr>
        <w:pStyle w:val="ListParagraph"/>
        <w:numPr>
          <w:ilvl w:val="0"/>
          <w:numId w:val="9"/>
        </w:numPr>
        <w:rPr>
          <w:lang w:val="en-AU"/>
        </w:rPr>
      </w:pPr>
      <w:r w:rsidRPr="00DE1D0D">
        <w:rPr>
          <w:lang w:val="en-AU"/>
        </w:rPr>
        <w:lastRenderedPageBreak/>
        <w:t xml:space="preserve">Where the same variables are present across both files, variables are condensed to a single field, generally giving preference to the APC data (as this is a more mature data set). For example, a non-missing value for Indigenous status from the APC data is used in preference to the value from the MHCE data set. </w:t>
      </w:r>
    </w:p>
    <w:p w14:paraId="0ADE925D" w14:textId="6C0255FF" w:rsidR="0001668B" w:rsidRPr="00DE1D0D" w:rsidRDefault="0001668B" w:rsidP="006C0AD8">
      <w:pPr>
        <w:pStyle w:val="ListParagraph"/>
        <w:numPr>
          <w:ilvl w:val="0"/>
          <w:numId w:val="9"/>
        </w:numPr>
        <w:rPr>
          <w:lang w:val="en-AU"/>
        </w:rPr>
      </w:pPr>
      <w:r w:rsidRPr="00DE1D0D">
        <w:rPr>
          <w:lang w:val="en-AU"/>
        </w:rPr>
        <w:t>Phase dates are cleaned such that:</w:t>
      </w:r>
    </w:p>
    <w:p w14:paraId="17A1A266" w14:textId="06871A45" w:rsidR="0001668B" w:rsidRPr="00DE1D0D" w:rsidRDefault="0001668B" w:rsidP="006C0AD8">
      <w:pPr>
        <w:pStyle w:val="ListParagraph"/>
        <w:numPr>
          <w:ilvl w:val="1"/>
          <w:numId w:val="9"/>
        </w:numPr>
        <w:rPr>
          <w:lang w:val="en-AU"/>
        </w:rPr>
      </w:pPr>
      <w:r w:rsidRPr="00DE1D0D">
        <w:rPr>
          <w:lang w:val="en-AU"/>
        </w:rPr>
        <w:t xml:space="preserve">If phase start date is missing but phase end date is not missing, and if the episode admission date is less than or equal to the phase end date, then the phase start date is set equal to the episode admission date. </w:t>
      </w:r>
    </w:p>
    <w:p w14:paraId="2EDFE7C4" w14:textId="22B1CD20" w:rsidR="0001668B" w:rsidRPr="00DE1D0D" w:rsidRDefault="0001668B" w:rsidP="006C0AD8">
      <w:pPr>
        <w:pStyle w:val="ListParagraph"/>
        <w:numPr>
          <w:ilvl w:val="1"/>
          <w:numId w:val="9"/>
        </w:numPr>
        <w:rPr>
          <w:lang w:val="en-AU"/>
        </w:rPr>
      </w:pPr>
      <w:r w:rsidRPr="00DE1D0D">
        <w:rPr>
          <w:lang w:val="en-AU"/>
        </w:rPr>
        <w:t xml:space="preserve">If phase end date is missing but phase start date is not missing, and if the episode separation date is greater than or equal to the phase start date, then the phase end date is set equal to the episode separation date. </w:t>
      </w:r>
    </w:p>
    <w:p w14:paraId="5ECB1355" w14:textId="6210BE98" w:rsidR="0001668B" w:rsidRPr="00DE1D0D" w:rsidRDefault="0001668B" w:rsidP="006C0AD8">
      <w:pPr>
        <w:pStyle w:val="ListParagraph"/>
        <w:numPr>
          <w:ilvl w:val="1"/>
          <w:numId w:val="9"/>
        </w:numPr>
        <w:rPr>
          <w:lang w:val="en-AU"/>
        </w:rPr>
      </w:pPr>
      <w:r w:rsidRPr="00DE1D0D">
        <w:rPr>
          <w:lang w:val="en-AU"/>
        </w:rPr>
        <w:t xml:space="preserve">If both phase start and end dates are missing then the episode admission and </w:t>
      </w:r>
      <w:r w:rsidR="0082262D" w:rsidRPr="00DE1D0D">
        <w:rPr>
          <w:lang w:val="en-AU"/>
        </w:rPr>
        <w:t>separation</w:t>
      </w:r>
      <w:r w:rsidRPr="00DE1D0D">
        <w:rPr>
          <w:lang w:val="en-AU"/>
        </w:rPr>
        <w:t xml:space="preserve"> dates are adopted. This means that episodes that are not linked to phase data are considered phases with unknown phase type.</w:t>
      </w:r>
    </w:p>
    <w:p w14:paraId="2FB18882" w14:textId="44CE870B" w:rsidR="0001668B" w:rsidRPr="00DE1D0D" w:rsidRDefault="0001668B" w:rsidP="00DA3BA2">
      <w:pPr>
        <w:pStyle w:val="ListParagraph"/>
        <w:numPr>
          <w:ilvl w:val="0"/>
          <w:numId w:val="9"/>
        </w:numPr>
        <w:rPr>
          <w:lang w:val="en-AU"/>
        </w:rPr>
      </w:pPr>
      <w:r w:rsidRPr="00DE1D0D">
        <w:rPr>
          <w:lang w:val="en-AU"/>
        </w:rPr>
        <w:t xml:space="preserve">Age is recalculated based on the cleaned phase dates, thereby preferencing patient age at the start of the phase and otherwise using the age at episode start. </w:t>
      </w:r>
    </w:p>
    <w:p w14:paraId="48CEBAE4" w14:textId="2E371795" w:rsidR="0001668B" w:rsidRPr="002F4473" w:rsidRDefault="0001668B" w:rsidP="00DA3BA2">
      <w:pPr>
        <w:pStyle w:val="ListParagraph"/>
        <w:numPr>
          <w:ilvl w:val="0"/>
          <w:numId w:val="9"/>
        </w:numPr>
        <w:rPr>
          <w:lang w:val="en-AU"/>
        </w:rPr>
      </w:pPr>
      <w:r w:rsidRPr="00DE1D0D">
        <w:rPr>
          <w:lang w:val="en-AU"/>
        </w:rPr>
        <w:t>The AMHCC v1.</w:t>
      </w:r>
      <w:r w:rsidR="002C19C5" w:rsidRPr="00DE1D0D">
        <w:rPr>
          <w:lang w:val="en-AU"/>
        </w:rPr>
        <w:t>1</w:t>
      </w:r>
      <w:r w:rsidRPr="00DE1D0D">
        <w:rPr>
          <w:lang w:val="en-AU"/>
        </w:rPr>
        <w:t xml:space="preserve"> grouper is then re-applied to the data, in order to get the most accurate grouping based on </w:t>
      </w:r>
      <w:r w:rsidRPr="002F4473">
        <w:rPr>
          <w:lang w:val="en-AU"/>
        </w:rPr>
        <w:t xml:space="preserve">the linked data, followed by linkage of remoteness variables as per the admitted acute model. </w:t>
      </w:r>
    </w:p>
    <w:p w14:paraId="3DE4AA99" w14:textId="153CC435" w:rsidR="0001668B" w:rsidRPr="002F4473" w:rsidRDefault="0001668B" w:rsidP="00504C24">
      <w:pPr>
        <w:pStyle w:val="ListParagraph"/>
        <w:numPr>
          <w:ilvl w:val="0"/>
          <w:numId w:val="9"/>
        </w:numPr>
        <w:rPr>
          <w:lang w:val="en-AU"/>
        </w:rPr>
      </w:pPr>
      <w:r w:rsidRPr="002F4473">
        <w:rPr>
          <w:lang w:val="en-AU"/>
        </w:rPr>
        <w:t>Blood</w:t>
      </w:r>
      <w:r w:rsidR="00DD1410" w:rsidRPr="002F4473">
        <w:rPr>
          <w:lang w:val="en-AU"/>
        </w:rPr>
        <w:t>, TTR</w:t>
      </w:r>
      <w:r w:rsidRPr="002F4473">
        <w:rPr>
          <w:lang w:val="en-AU"/>
        </w:rPr>
        <w:t xml:space="preserve"> and PBS costs are removed from patient costs.</w:t>
      </w:r>
      <w:r w:rsidR="00DD1410" w:rsidRPr="002F4473">
        <w:rPr>
          <w:lang w:val="en-AU"/>
        </w:rPr>
        <w:t xml:space="preserve"> TTR is removed where jurisdictional submissions are understood to still retain these costs.</w:t>
      </w:r>
    </w:p>
    <w:p w14:paraId="05C15791" w14:textId="3548D0A0" w:rsidR="00BD5C53" w:rsidRPr="00DE1D0D" w:rsidRDefault="00BD5C53" w:rsidP="00AA3E1C">
      <w:pPr>
        <w:pStyle w:val="ListParagraph"/>
        <w:numPr>
          <w:ilvl w:val="0"/>
          <w:numId w:val="9"/>
        </w:numPr>
        <w:rPr>
          <w:lang w:val="en-AU"/>
        </w:rPr>
      </w:pPr>
      <w:r w:rsidRPr="002F4473">
        <w:rPr>
          <w:lang w:val="en-AU"/>
        </w:rPr>
        <w:t>For community mental health episodes, ambulatory service contacts are linked to the episode and allocated to</w:t>
      </w:r>
      <w:r w:rsidRPr="00DE1D0D">
        <w:rPr>
          <w:lang w:val="en-AU"/>
        </w:rPr>
        <w:t xml:space="preserve"> the relevant mental health phase</w:t>
      </w:r>
      <w:r w:rsidR="002A7EE6" w:rsidRPr="00DE1D0D">
        <w:rPr>
          <w:lang w:val="en-AU"/>
        </w:rPr>
        <w:t xml:space="preserve"> associated with each episode</w:t>
      </w:r>
      <w:r w:rsidRPr="00DE1D0D">
        <w:rPr>
          <w:lang w:val="en-AU"/>
        </w:rPr>
        <w:t xml:space="preserve"> </w:t>
      </w:r>
      <w:r w:rsidR="00D076F1" w:rsidRPr="00DE1D0D">
        <w:rPr>
          <w:lang w:val="en-AU"/>
        </w:rPr>
        <w:t>according to the clean</w:t>
      </w:r>
      <w:r w:rsidR="000912C6" w:rsidRPr="00DE1D0D">
        <w:rPr>
          <w:lang w:val="en-AU"/>
        </w:rPr>
        <w:t>ed</w:t>
      </w:r>
      <w:r w:rsidR="00D076F1" w:rsidRPr="00DE1D0D">
        <w:rPr>
          <w:lang w:val="en-AU"/>
        </w:rPr>
        <w:t xml:space="preserve"> phase dates.</w:t>
      </w:r>
    </w:p>
    <w:p w14:paraId="0817DE35" w14:textId="7449AAFC" w:rsidR="008D750B" w:rsidRPr="00DE1D0D" w:rsidRDefault="0001668B" w:rsidP="003B7309">
      <w:pPr>
        <w:rPr>
          <w:lang w:val="en-AU"/>
        </w:rPr>
      </w:pPr>
      <w:r w:rsidRPr="00DE1D0D">
        <w:rPr>
          <w:lang w:val="en-AU"/>
        </w:rPr>
        <w:t xml:space="preserve">To refine the data to be used for modelling, steps are then taken to trim the data, as outlined in </w:t>
      </w:r>
      <w:r w:rsidR="0048290A" w:rsidRPr="00DE1D0D">
        <w:rPr>
          <w:color w:val="auto"/>
          <w:lang w:val="en-AU"/>
        </w:rPr>
        <w:fldChar w:fldCharType="begin"/>
      </w:r>
      <w:r w:rsidR="0048290A" w:rsidRPr="00DE1D0D">
        <w:rPr>
          <w:color w:val="auto"/>
          <w:lang w:val="en-AU"/>
        </w:rPr>
        <w:instrText xml:space="preserve"> REF _Ref171940862 \h  \* MERGEFORMAT </w:instrText>
      </w:r>
      <w:r w:rsidR="0048290A" w:rsidRPr="00DE1D0D">
        <w:rPr>
          <w:color w:val="auto"/>
          <w:lang w:val="en-AU"/>
        </w:rPr>
      </w:r>
      <w:r w:rsidR="0048290A" w:rsidRPr="00DE1D0D">
        <w:rPr>
          <w:color w:val="auto"/>
          <w:lang w:val="en-AU"/>
        </w:rPr>
        <w:fldChar w:fldCharType="separate"/>
      </w:r>
      <w:r w:rsidR="00F57FD2" w:rsidRPr="00F57FD2">
        <w:rPr>
          <w:color w:val="auto"/>
          <w:lang w:val="en-AU"/>
        </w:rPr>
        <w:t>Table 4</w:t>
      </w:r>
      <w:r w:rsidR="0048290A" w:rsidRPr="00DE1D0D">
        <w:rPr>
          <w:color w:val="auto"/>
          <w:lang w:val="en-AU"/>
        </w:rPr>
        <w:fldChar w:fldCharType="end"/>
      </w:r>
      <w:r w:rsidRPr="00DE1D0D">
        <w:rPr>
          <w:lang w:val="en-AU"/>
        </w:rPr>
        <w:t>.</w:t>
      </w:r>
    </w:p>
    <w:p w14:paraId="06A6635E" w14:textId="0893440A" w:rsidR="00367A88" w:rsidRPr="00DE1D0D" w:rsidRDefault="00367A88" w:rsidP="00EE6490">
      <w:pPr>
        <w:pStyle w:val="Caption"/>
        <w:keepNext/>
        <w:rPr>
          <w:i w:val="0"/>
          <w:iCs w:val="0"/>
          <w:color w:val="104F99" w:themeColor="accent2"/>
          <w:sz w:val="22"/>
          <w:szCs w:val="22"/>
          <w:lang w:val="en-AU"/>
        </w:rPr>
      </w:pPr>
      <w:bookmarkStart w:id="21" w:name="_Ref171940862"/>
      <w:r w:rsidRPr="00DE1D0D">
        <w:rPr>
          <w:i w:val="0"/>
          <w:iCs w:val="0"/>
          <w:color w:val="104F99" w:themeColor="accent2"/>
          <w:sz w:val="22"/>
          <w:szCs w:val="22"/>
          <w:lang w:val="en-AU"/>
        </w:rPr>
        <w:lastRenderedPageBreak/>
        <w:t xml:space="preserve">Table </w:t>
      </w:r>
      <w:r w:rsidRPr="00DE1D0D">
        <w:rPr>
          <w:i w:val="0"/>
          <w:iCs w:val="0"/>
          <w:color w:val="104F99" w:themeColor="accent2"/>
          <w:sz w:val="22"/>
          <w:szCs w:val="22"/>
          <w:lang w:val="en-AU"/>
        </w:rPr>
        <w:fldChar w:fldCharType="begin"/>
      </w:r>
      <w:r w:rsidRPr="00DE1D0D">
        <w:rPr>
          <w:i w:val="0"/>
          <w:iCs w:val="0"/>
          <w:color w:val="104F99" w:themeColor="accent2"/>
          <w:sz w:val="22"/>
          <w:szCs w:val="22"/>
          <w:lang w:val="en-AU"/>
        </w:rPr>
        <w:instrText xml:space="preserve"> SEQ Table \* ARABIC </w:instrText>
      </w:r>
      <w:r w:rsidRPr="00DE1D0D">
        <w:rPr>
          <w:i w:val="0"/>
          <w:iCs w:val="0"/>
          <w:color w:val="104F99" w:themeColor="accent2"/>
          <w:sz w:val="22"/>
          <w:szCs w:val="22"/>
          <w:lang w:val="en-AU"/>
        </w:rPr>
        <w:fldChar w:fldCharType="separate"/>
      </w:r>
      <w:r w:rsidR="00F57FD2">
        <w:rPr>
          <w:i w:val="0"/>
          <w:iCs w:val="0"/>
          <w:noProof/>
          <w:color w:val="104F99" w:themeColor="accent2"/>
          <w:sz w:val="22"/>
          <w:szCs w:val="22"/>
          <w:lang w:val="en-AU"/>
        </w:rPr>
        <w:t>4</w:t>
      </w:r>
      <w:r w:rsidRPr="00DE1D0D">
        <w:rPr>
          <w:i w:val="0"/>
          <w:iCs w:val="0"/>
          <w:color w:val="104F99" w:themeColor="accent2"/>
          <w:sz w:val="22"/>
          <w:szCs w:val="22"/>
          <w:lang w:val="en-AU"/>
        </w:rPr>
        <w:fldChar w:fldCharType="end"/>
      </w:r>
      <w:bookmarkEnd w:id="21"/>
      <w:r w:rsidRPr="00DE1D0D">
        <w:rPr>
          <w:i w:val="0"/>
          <w:iCs w:val="0"/>
          <w:color w:val="104F99" w:themeColor="accent2"/>
          <w:sz w:val="22"/>
          <w:szCs w:val="22"/>
          <w:lang w:val="en-AU"/>
        </w:rPr>
        <w:t>: Number of episodes trimmed at each data preparation stage.</w:t>
      </w:r>
    </w:p>
    <w:tbl>
      <w:tblPr>
        <w:tblStyle w:val="TableGrid1"/>
        <w:tblW w:w="9696" w:type="dxa"/>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80" w:firstRow="0" w:lastRow="0" w:firstColumn="1" w:lastColumn="0" w:noHBand="0" w:noVBand="1"/>
        <w:tblCaption w:val="Table 10"/>
        <w:tblDescription w:val="Ongoing seconded employees 2021"/>
      </w:tblPr>
      <w:tblGrid>
        <w:gridCol w:w="330"/>
        <w:gridCol w:w="5539"/>
        <w:gridCol w:w="1843"/>
        <w:gridCol w:w="1984"/>
      </w:tblGrid>
      <w:tr w:rsidR="00125001" w:rsidRPr="00DE1D0D" w14:paraId="4C352B00" w14:textId="76C71B37" w:rsidTr="00311E04">
        <w:trPr>
          <w:trHeight w:val="288"/>
        </w:trPr>
        <w:tc>
          <w:tcPr>
            <w:tcW w:w="5869" w:type="dxa"/>
            <w:gridSpan w:val="2"/>
            <w:tcBorders>
              <w:top w:val="nil"/>
              <w:left w:val="nil"/>
              <w:bottom w:val="single" w:sz="4" w:space="0" w:color="D9D9D9" w:themeColor="background2" w:themeShade="D9"/>
              <w:right w:val="single" w:sz="4" w:space="0" w:color="FFFFFF" w:themeColor="background2"/>
            </w:tcBorders>
            <w:shd w:val="clear" w:color="auto" w:fill="15272F" w:themeFill="text1"/>
            <w:hideMark/>
          </w:tcPr>
          <w:p w14:paraId="4FDB00E2" w14:textId="77777777" w:rsidR="00310E4C" w:rsidRPr="00DE1D0D" w:rsidRDefault="00310E4C" w:rsidP="00EE6490">
            <w:pPr>
              <w:keepNext/>
              <w:tabs>
                <w:tab w:val="left" w:pos="1162"/>
              </w:tabs>
              <w:spacing w:before="120" w:after="120" w:line="240" w:lineRule="auto"/>
              <w:ind w:right="-28"/>
              <w:rPr>
                <w:rFonts w:eastAsiaTheme="minorHAnsi" w:cstheme="minorBidi"/>
                <w:b/>
                <w:color w:val="FFFFFF" w:themeColor="background2"/>
                <w:sz w:val="18"/>
                <w:szCs w:val="18"/>
                <w:lang w:eastAsia="en-US"/>
              </w:rPr>
            </w:pPr>
            <w:r w:rsidRPr="00DE1D0D">
              <w:rPr>
                <w:rFonts w:eastAsiaTheme="minorHAnsi" w:cstheme="minorBidi"/>
                <w:b/>
                <w:color w:val="FFFFFF" w:themeColor="background2"/>
                <w:sz w:val="18"/>
                <w:szCs w:val="18"/>
                <w:lang w:eastAsia="en-US"/>
              </w:rPr>
              <w:t>Trimming stage</w:t>
            </w:r>
          </w:p>
        </w:tc>
        <w:tc>
          <w:tcPr>
            <w:tcW w:w="1843" w:type="dxa"/>
            <w:tcBorders>
              <w:top w:val="nil"/>
              <w:left w:val="single" w:sz="4" w:space="0" w:color="FFFFFF" w:themeColor="background2"/>
              <w:bottom w:val="single" w:sz="4" w:space="0" w:color="D9D9D9" w:themeColor="background2" w:themeShade="D9"/>
              <w:right w:val="nil"/>
            </w:tcBorders>
            <w:shd w:val="clear" w:color="auto" w:fill="15272F" w:themeFill="text1"/>
            <w:hideMark/>
          </w:tcPr>
          <w:p w14:paraId="1FBDB77E" w14:textId="77777777" w:rsidR="00310E4C" w:rsidRPr="00DE1D0D" w:rsidRDefault="00310E4C" w:rsidP="00EE6490">
            <w:pPr>
              <w:keepNext/>
              <w:tabs>
                <w:tab w:val="left" w:pos="1162"/>
              </w:tabs>
              <w:spacing w:before="120" w:after="120" w:line="240" w:lineRule="auto"/>
              <w:ind w:right="-28"/>
              <w:jc w:val="center"/>
              <w:rPr>
                <w:rFonts w:eastAsiaTheme="minorHAnsi" w:cstheme="minorBidi"/>
                <w:b/>
                <w:color w:val="FFFFFF" w:themeColor="background2"/>
                <w:sz w:val="18"/>
                <w:szCs w:val="18"/>
                <w:lang w:eastAsia="en-US"/>
              </w:rPr>
            </w:pPr>
            <w:r w:rsidRPr="00DE1D0D">
              <w:rPr>
                <w:rFonts w:eastAsiaTheme="minorHAnsi" w:cstheme="minorBidi"/>
                <w:b/>
                <w:color w:val="FFFFFF" w:themeColor="background2"/>
                <w:sz w:val="18"/>
                <w:szCs w:val="18"/>
                <w:lang w:eastAsia="en-US"/>
              </w:rPr>
              <w:t>Admitted Records</w:t>
            </w:r>
          </w:p>
        </w:tc>
        <w:tc>
          <w:tcPr>
            <w:tcW w:w="1984" w:type="dxa"/>
            <w:tcBorders>
              <w:top w:val="nil"/>
              <w:left w:val="single" w:sz="4" w:space="0" w:color="FFFFFF" w:themeColor="background2"/>
              <w:bottom w:val="single" w:sz="4" w:space="0" w:color="D9D9D9" w:themeColor="background2" w:themeShade="D9"/>
              <w:right w:val="nil"/>
            </w:tcBorders>
            <w:shd w:val="clear" w:color="auto" w:fill="15272F" w:themeFill="text1"/>
          </w:tcPr>
          <w:p w14:paraId="4F6C0816" w14:textId="6F9F905A" w:rsidR="00310E4C" w:rsidRPr="00DE1D0D" w:rsidRDefault="005257A7" w:rsidP="00EE6490">
            <w:pPr>
              <w:keepNext/>
              <w:tabs>
                <w:tab w:val="left" w:pos="1162"/>
              </w:tabs>
              <w:spacing w:before="120" w:after="120" w:line="240" w:lineRule="auto"/>
              <w:ind w:right="-28"/>
              <w:jc w:val="center"/>
              <w:rPr>
                <w:b/>
                <w:color w:val="FFFFFF" w:themeColor="background2"/>
                <w:sz w:val="18"/>
                <w:szCs w:val="18"/>
              </w:rPr>
            </w:pPr>
            <w:r w:rsidRPr="00DE1D0D">
              <w:rPr>
                <w:b/>
                <w:color w:val="FFFFFF" w:themeColor="background2"/>
                <w:sz w:val="18"/>
                <w:szCs w:val="18"/>
              </w:rPr>
              <w:t>Community Records</w:t>
            </w:r>
          </w:p>
        </w:tc>
      </w:tr>
      <w:tr w:rsidR="00125001" w:rsidRPr="00DE1D0D" w14:paraId="4614653D" w14:textId="399C2687" w:rsidTr="00311E04">
        <w:trPr>
          <w:trHeight w:val="288"/>
        </w:trPr>
        <w:tc>
          <w:tcPr>
            <w:tcW w:w="5869" w:type="dxa"/>
            <w:gridSpan w:val="2"/>
            <w:tcBorders>
              <w:top w:val="single" w:sz="4" w:space="0" w:color="D9D9D9" w:themeColor="background2" w:themeShade="D9"/>
              <w:left w:val="nil"/>
              <w:bottom w:val="single" w:sz="4" w:space="0" w:color="D9D9D9" w:themeColor="background2" w:themeShade="D9"/>
              <w:right w:val="single" w:sz="4" w:space="0" w:color="FFFFFF" w:themeColor="background2"/>
            </w:tcBorders>
            <w:shd w:val="clear" w:color="auto" w:fill="DFEBF1" w:themeFill="text2" w:themeFillTint="1A"/>
            <w:vAlign w:val="center"/>
          </w:tcPr>
          <w:p w14:paraId="2EBF6AC1" w14:textId="77777777" w:rsidR="00310E4C" w:rsidRPr="00DE1D0D" w:rsidRDefault="00310E4C" w:rsidP="00EE6490">
            <w:pPr>
              <w:keepNext/>
              <w:spacing w:before="120" w:after="120"/>
              <w:rPr>
                <w:rFonts w:eastAsiaTheme="minorHAnsi" w:cstheme="minorBidi"/>
                <w:b/>
                <w:color w:val="1C1C1C"/>
                <w:sz w:val="16"/>
                <w:szCs w:val="16"/>
                <w:lang w:eastAsia="en-US"/>
              </w:rPr>
            </w:pPr>
            <w:r w:rsidRPr="00DE1D0D">
              <w:rPr>
                <w:rFonts w:eastAsiaTheme="minorHAnsi" w:cstheme="minorBidi"/>
                <w:b/>
                <w:color w:val="1C1C1C"/>
                <w:sz w:val="16"/>
                <w:szCs w:val="16"/>
                <w:lang w:eastAsia="en-US"/>
              </w:rPr>
              <w:t>(a) Initial activity-level sample of mental health records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vAlign w:val="center"/>
          </w:tcPr>
          <w:p w14:paraId="006F3A18" w14:textId="148FA2A7" w:rsidR="00310E4C" w:rsidRPr="002F4473" w:rsidRDefault="0082262D" w:rsidP="00EE6490">
            <w:pPr>
              <w:keepNext/>
              <w:spacing w:before="120" w:after="120"/>
              <w:jc w:val="right"/>
              <w:rPr>
                <w:rFonts w:eastAsiaTheme="minorHAnsi" w:cstheme="minorBidi"/>
                <w:b/>
                <w:color w:val="1C1C1C"/>
                <w:sz w:val="16"/>
                <w:szCs w:val="16"/>
                <w:lang w:eastAsia="en-US"/>
              </w:rPr>
            </w:pPr>
            <w:r w:rsidRPr="002F4473">
              <w:rPr>
                <w:b/>
                <w:color w:val="1C1C1C"/>
                <w:sz w:val="16"/>
                <w:szCs w:val="16"/>
              </w:rPr>
              <w:t>160</w:t>
            </w:r>
            <w:r w:rsidR="007B6116" w:rsidRPr="002F4473">
              <w:rPr>
                <w:b/>
                <w:color w:val="1C1C1C"/>
                <w:sz w:val="16"/>
                <w:szCs w:val="16"/>
              </w:rPr>
              <w:t>,</w:t>
            </w:r>
            <w:r w:rsidRPr="002F4473">
              <w:rPr>
                <w:b/>
                <w:color w:val="1C1C1C"/>
                <w:sz w:val="16"/>
                <w:szCs w:val="16"/>
              </w:rPr>
              <w:t>514</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tcPr>
          <w:p w14:paraId="367ED9F7" w14:textId="4367B73F" w:rsidR="00310E4C" w:rsidRPr="002F4473" w:rsidRDefault="007D151A" w:rsidP="00EE6490">
            <w:pPr>
              <w:keepNext/>
              <w:spacing w:before="120" w:after="120"/>
              <w:jc w:val="right"/>
              <w:rPr>
                <w:b/>
                <w:color w:val="1C1C1C"/>
                <w:sz w:val="16"/>
                <w:szCs w:val="16"/>
              </w:rPr>
            </w:pPr>
            <w:r w:rsidRPr="002F4473">
              <w:rPr>
                <w:b/>
                <w:color w:val="1C1C1C"/>
                <w:sz w:val="16"/>
                <w:szCs w:val="16"/>
              </w:rPr>
              <w:t>1,</w:t>
            </w:r>
            <w:r w:rsidR="00A21C06" w:rsidRPr="002F4473">
              <w:rPr>
                <w:b/>
                <w:color w:val="1C1C1C"/>
                <w:sz w:val="16"/>
                <w:szCs w:val="16"/>
              </w:rPr>
              <w:t>446</w:t>
            </w:r>
            <w:r w:rsidRPr="002F4473">
              <w:rPr>
                <w:b/>
                <w:color w:val="1C1C1C"/>
                <w:sz w:val="16"/>
                <w:szCs w:val="16"/>
              </w:rPr>
              <w:t>,</w:t>
            </w:r>
            <w:r w:rsidR="00A21C06" w:rsidRPr="002F4473">
              <w:rPr>
                <w:b/>
                <w:color w:val="1C1C1C"/>
                <w:sz w:val="16"/>
                <w:szCs w:val="16"/>
              </w:rPr>
              <w:t>049</w:t>
            </w:r>
          </w:p>
        </w:tc>
      </w:tr>
      <w:tr w:rsidR="00125001" w:rsidRPr="00DE1D0D" w14:paraId="511D61D9" w14:textId="17B4F1E3" w:rsidTr="00311E04">
        <w:trPr>
          <w:trHeight w:val="300"/>
        </w:trPr>
        <w:tc>
          <w:tcPr>
            <w:tcW w:w="5869" w:type="dxa"/>
            <w:gridSpan w:val="2"/>
            <w:tcBorders>
              <w:top w:val="single" w:sz="4" w:space="0" w:color="D9D9D9" w:themeColor="background2" w:themeShade="D9"/>
              <w:left w:val="nil"/>
              <w:bottom w:val="single" w:sz="4" w:space="0" w:color="D9D9D9" w:themeColor="background2" w:themeShade="D9"/>
              <w:right w:val="single" w:sz="4" w:space="0" w:color="FFFFFF" w:themeColor="background2"/>
            </w:tcBorders>
            <w:shd w:val="clear" w:color="auto" w:fill="DFEBF1" w:themeFill="text2" w:themeFillTint="1A"/>
            <w:vAlign w:val="center"/>
            <w:hideMark/>
          </w:tcPr>
          <w:p w14:paraId="177CA9AF" w14:textId="77777777" w:rsidR="00310E4C" w:rsidRPr="00DE1D0D" w:rsidRDefault="00310E4C" w:rsidP="00EE6490">
            <w:pPr>
              <w:keepNext/>
              <w:spacing w:before="120" w:after="120"/>
              <w:rPr>
                <w:rFonts w:eastAsiaTheme="minorHAnsi" w:cstheme="minorBidi"/>
                <w:b/>
                <w:color w:val="1C1C1C"/>
                <w:sz w:val="16"/>
                <w:szCs w:val="16"/>
                <w:lang w:eastAsia="en-US"/>
              </w:rPr>
            </w:pPr>
            <w:r w:rsidRPr="00DE1D0D">
              <w:rPr>
                <w:rFonts w:eastAsiaTheme="minorHAnsi" w:cstheme="minorBidi"/>
                <w:b/>
                <w:color w:val="1C1C1C"/>
                <w:sz w:val="16"/>
                <w:szCs w:val="16"/>
                <w:lang w:eastAsia="en-US"/>
              </w:rPr>
              <w:t>(b) Initial activity-level cost sample of mental health records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vAlign w:val="center"/>
          </w:tcPr>
          <w:p w14:paraId="24865952" w14:textId="5EB5A949" w:rsidR="00310E4C" w:rsidRPr="002F4473" w:rsidRDefault="0082262D" w:rsidP="00EE6490">
            <w:pPr>
              <w:keepNext/>
              <w:spacing w:before="120" w:after="120"/>
              <w:jc w:val="right"/>
              <w:rPr>
                <w:rFonts w:eastAsiaTheme="minorHAnsi" w:cstheme="minorBidi"/>
                <w:b/>
                <w:color w:val="1C1C1C"/>
                <w:sz w:val="16"/>
                <w:szCs w:val="16"/>
                <w:lang w:eastAsia="en-US"/>
              </w:rPr>
            </w:pPr>
            <w:r w:rsidRPr="002F4473">
              <w:rPr>
                <w:b/>
                <w:color w:val="1C1C1C"/>
                <w:sz w:val="16"/>
                <w:szCs w:val="16"/>
              </w:rPr>
              <w:t>141</w:t>
            </w:r>
            <w:r w:rsidR="002C2C52" w:rsidRPr="002F4473">
              <w:rPr>
                <w:b/>
                <w:color w:val="1C1C1C"/>
                <w:sz w:val="16"/>
                <w:szCs w:val="16"/>
              </w:rPr>
              <w:t>,</w:t>
            </w:r>
            <w:r w:rsidRPr="002F4473">
              <w:rPr>
                <w:b/>
                <w:color w:val="1C1C1C"/>
                <w:sz w:val="16"/>
                <w:szCs w:val="16"/>
              </w:rPr>
              <w:t>730</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tcPr>
          <w:p w14:paraId="13B05A4C" w14:textId="60F817CB" w:rsidR="00310E4C" w:rsidRPr="002F4473" w:rsidRDefault="00A21C06" w:rsidP="00EE6490">
            <w:pPr>
              <w:keepNext/>
              <w:spacing w:before="120" w:after="120"/>
              <w:jc w:val="right"/>
              <w:rPr>
                <w:b/>
                <w:color w:val="1C1C1C"/>
                <w:sz w:val="16"/>
                <w:szCs w:val="16"/>
              </w:rPr>
            </w:pPr>
            <w:r w:rsidRPr="002F4473">
              <w:rPr>
                <w:b/>
                <w:color w:val="1C1C1C"/>
                <w:sz w:val="16"/>
                <w:szCs w:val="16"/>
              </w:rPr>
              <w:t>1,269</w:t>
            </w:r>
            <w:r w:rsidR="00C84F5B" w:rsidRPr="002F4473">
              <w:rPr>
                <w:b/>
                <w:color w:val="1C1C1C"/>
                <w:sz w:val="16"/>
                <w:szCs w:val="16"/>
              </w:rPr>
              <w:t>,</w:t>
            </w:r>
            <w:r w:rsidRPr="002F4473">
              <w:rPr>
                <w:b/>
                <w:color w:val="1C1C1C"/>
                <w:sz w:val="16"/>
                <w:szCs w:val="16"/>
              </w:rPr>
              <w:t>569</w:t>
            </w:r>
          </w:p>
        </w:tc>
      </w:tr>
      <w:tr w:rsidR="00125001" w:rsidRPr="00DE1D0D" w14:paraId="0012212F" w14:textId="3913263F" w:rsidTr="00311E04">
        <w:trPr>
          <w:trHeight w:val="300"/>
        </w:trPr>
        <w:tc>
          <w:tcPr>
            <w:tcW w:w="5869" w:type="dxa"/>
            <w:gridSpan w:val="2"/>
            <w:tcBorders>
              <w:top w:val="single" w:sz="4" w:space="0" w:color="D9D9D9" w:themeColor="background2" w:themeShade="D9"/>
              <w:left w:val="nil"/>
              <w:bottom w:val="single" w:sz="4" w:space="0" w:color="D9D9D9" w:themeColor="background2" w:themeShade="D9"/>
              <w:right w:val="single" w:sz="4" w:space="0" w:color="FFFFFF" w:themeColor="background2"/>
            </w:tcBorders>
            <w:shd w:val="clear" w:color="auto" w:fill="DFEBF1" w:themeFill="text2" w:themeFillTint="1A"/>
            <w:vAlign w:val="center"/>
            <w:hideMark/>
          </w:tcPr>
          <w:p w14:paraId="6F3FB179" w14:textId="77777777" w:rsidR="00310E4C" w:rsidRPr="00DE1D0D" w:rsidRDefault="00310E4C" w:rsidP="00EE6490">
            <w:pPr>
              <w:keepNext/>
              <w:spacing w:before="120" w:after="120"/>
              <w:rPr>
                <w:rFonts w:eastAsiaTheme="minorHAnsi" w:cstheme="minorBidi"/>
                <w:b/>
                <w:color w:val="1C1C1C"/>
                <w:sz w:val="16"/>
                <w:szCs w:val="16"/>
                <w:lang w:eastAsia="en-US"/>
              </w:rPr>
            </w:pPr>
            <w:r w:rsidRPr="00DE1D0D">
              <w:rPr>
                <w:rFonts w:eastAsiaTheme="minorHAnsi" w:cstheme="minorBidi"/>
                <w:b/>
                <w:color w:val="1C1C1C"/>
                <w:sz w:val="16"/>
                <w:szCs w:val="16"/>
                <w:lang w:eastAsia="en-US"/>
              </w:rPr>
              <w:t xml:space="preserve">  Less – Total trimmed episodes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vAlign w:val="center"/>
          </w:tcPr>
          <w:p w14:paraId="79886185" w14:textId="4906EB4E" w:rsidR="00310E4C" w:rsidRPr="002F4473" w:rsidRDefault="00310E4C" w:rsidP="00EE6490">
            <w:pPr>
              <w:keepNext/>
              <w:spacing w:before="120" w:after="120"/>
              <w:jc w:val="right"/>
              <w:rPr>
                <w:rFonts w:eastAsiaTheme="minorHAnsi" w:cstheme="minorBidi"/>
                <w:b/>
                <w:color w:val="1C1C1C"/>
                <w:sz w:val="16"/>
                <w:szCs w:val="16"/>
                <w:lang w:eastAsia="en-US"/>
              </w:rPr>
            </w:pPr>
            <w:r w:rsidRPr="002F4473">
              <w:rPr>
                <w:b/>
                <w:color w:val="1C1C1C"/>
                <w:sz w:val="16"/>
                <w:szCs w:val="16"/>
              </w:rPr>
              <w:t>-</w:t>
            </w:r>
            <w:r w:rsidR="00AA749C" w:rsidRPr="002F4473">
              <w:rPr>
                <w:b/>
                <w:color w:val="1C1C1C"/>
                <w:sz w:val="16"/>
                <w:szCs w:val="16"/>
              </w:rPr>
              <w:t>1</w:t>
            </w:r>
            <w:r w:rsidR="0082262D" w:rsidRPr="002F4473">
              <w:rPr>
                <w:b/>
                <w:color w:val="1C1C1C"/>
                <w:sz w:val="16"/>
                <w:szCs w:val="16"/>
              </w:rPr>
              <w:t>4</w:t>
            </w:r>
            <w:r w:rsidR="00AA749C" w:rsidRPr="002F4473">
              <w:rPr>
                <w:b/>
                <w:color w:val="1C1C1C"/>
                <w:sz w:val="16"/>
                <w:szCs w:val="16"/>
              </w:rPr>
              <w:t>,</w:t>
            </w:r>
            <w:r w:rsidR="006D0D41" w:rsidRPr="002F4473">
              <w:rPr>
                <w:b/>
                <w:color w:val="1C1C1C"/>
                <w:sz w:val="16"/>
                <w:szCs w:val="16"/>
              </w:rPr>
              <w:t>538</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tcPr>
          <w:p w14:paraId="2EAF125C" w14:textId="08929F4E" w:rsidR="00310E4C" w:rsidRPr="002F4473" w:rsidRDefault="00EE32E0" w:rsidP="00EE6490">
            <w:pPr>
              <w:keepNext/>
              <w:spacing w:before="120" w:after="120"/>
              <w:jc w:val="right"/>
              <w:rPr>
                <w:b/>
                <w:color w:val="1C1C1C"/>
                <w:sz w:val="16"/>
                <w:szCs w:val="16"/>
              </w:rPr>
            </w:pPr>
            <w:r w:rsidRPr="002F4473">
              <w:rPr>
                <w:b/>
                <w:color w:val="1C1C1C"/>
                <w:sz w:val="16"/>
                <w:szCs w:val="16"/>
              </w:rPr>
              <w:t>-</w:t>
            </w:r>
            <w:r w:rsidR="00FC48AD" w:rsidRPr="002F4473">
              <w:rPr>
                <w:b/>
                <w:color w:val="1C1C1C"/>
                <w:sz w:val="16"/>
                <w:szCs w:val="16"/>
              </w:rPr>
              <w:t>100</w:t>
            </w:r>
            <w:r w:rsidRPr="002F4473">
              <w:rPr>
                <w:b/>
                <w:color w:val="1C1C1C"/>
                <w:sz w:val="16"/>
                <w:szCs w:val="16"/>
              </w:rPr>
              <w:t>,</w:t>
            </w:r>
            <w:r w:rsidR="00FC48AD" w:rsidRPr="002F4473">
              <w:rPr>
                <w:b/>
                <w:color w:val="1C1C1C"/>
                <w:sz w:val="16"/>
                <w:szCs w:val="16"/>
              </w:rPr>
              <w:t>004</w:t>
            </w:r>
          </w:p>
        </w:tc>
      </w:tr>
      <w:tr w:rsidR="00274C65" w:rsidRPr="00DE1D0D" w14:paraId="1C6FB91A" w14:textId="0BE16600" w:rsidTr="00311E04">
        <w:trPr>
          <w:trHeight w:val="439"/>
        </w:trPr>
        <w:tc>
          <w:tcPr>
            <w:tcW w:w="330" w:type="dxa"/>
            <w:vMerge w:val="restart"/>
            <w:tcBorders>
              <w:top w:val="single" w:sz="4" w:space="0" w:color="D9D9D9" w:themeColor="background2" w:themeShade="D9"/>
              <w:left w:val="nil"/>
              <w:bottom w:val="single" w:sz="4" w:space="0" w:color="D9D9D9" w:themeColor="background2" w:themeShade="D9"/>
              <w:right w:val="single" w:sz="4" w:space="0" w:color="FFFFFF" w:themeColor="background2"/>
            </w:tcBorders>
            <w:noWrap/>
            <w:vAlign w:val="center"/>
          </w:tcPr>
          <w:p w14:paraId="528FB0E9" w14:textId="77777777" w:rsidR="00310E4C" w:rsidRPr="00DE1D0D" w:rsidRDefault="00310E4C" w:rsidP="00EE6490">
            <w:pPr>
              <w:keepNext/>
              <w:spacing w:before="120" w:after="120"/>
              <w:rPr>
                <w:rFonts w:eastAsiaTheme="minorHAnsi" w:cstheme="minorBidi"/>
                <w:color w:val="1C1C1C"/>
                <w:sz w:val="16"/>
                <w:szCs w:val="16"/>
                <w:lang w:eastAsia="en-US"/>
              </w:rPr>
            </w:pPr>
            <w:r w:rsidRPr="00DE1D0D">
              <w:rPr>
                <w:rFonts w:eastAsiaTheme="minorHAnsi" w:cstheme="minorBidi"/>
                <w:color w:val="1C1C1C"/>
                <w:sz w:val="16"/>
                <w:szCs w:val="16"/>
                <w:lang w:eastAsia="en-US"/>
              </w:rPr>
              <w:t> </w:t>
            </w: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tcPr>
          <w:p w14:paraId="6D82B442" w14:textId="77777777" w:rsidR="00310E4C" w:rsidRPr="00DE1D0D" w:rsidRDefault="00310E4C" w:rsidP="00EE6490">
            <w:pPr>
              <w:keepNext/>
              <w:spacing w:before="120" w:after="120"/>
              <w:rPr>
                <w:rFonts w:eastAsiaTheme="minorHAnsi" w:cstheme="minorBidi"/>
                <w:color w:val="1C1C1C"/>
                <w:sz w:val="16"/>
                <w:szCs w:val="16"/>
                <w:lang w:eastAsia="en-US"/>
              </w:rPr>
            </w:pPr>
            <w:r w:rsidRPr="00DE1D0D">
              <w:rPr>
                <w:rFonts w:eastAsiaTheme="minorHAnsi" w:cstheme="minorBidi"/>
                <w:color w:val="1C1C1C"/>
                <w:sz w:val="16"/>
                <w:szCs w:val="16"/>
                <w:lang w:eastAsia="en-US"/>
              </w:rPr>
              <w:t>(c) Phases records with non-unique or non-phase-level costs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4A4A38BE" w14:textId="2451F362" w:rsidR="00310E4C" w:rsidRPr="002F4473" w:rsidRDefault="00310E4C" w:rsidP="00EE6490">
            <w:pPr>
              <w:keepNext/>
              <w:spacing w:before="120" w:after="120"/>
              <w:jc w:val="right"/>
              <w:rPr>
                <w:rFonts w:eastAsiaTheme="minorHAnsi" w:cstheme="minorBidi"/>
                <w:color w:val="1C1C1C"/>
                <w:sz w:val="16"/>
                <w:szCs w:val="16"/>
                <w:lang w:eastAsia="en-US"/>
              </w:rPr>
            </w:pPr>
            <w:r w:rsidRPr="002F4473">
              <w:rPr>
                <w:color w:val="1C1C1C"/>
                <w:sz w:val="16"/>
                <w:szCs w:val="16"/>
              </w:rPr>
              <w:t>-</w:t>
            </w:r>
            <w:r w:rsidR="0082262D" w:rsidRPr="002F4473">
              <w:rPr>
                <w:color w:val="1C1C1C"/>
                <w:sz w:val="16"/>
                <w:szCs w:val="16"/>
              </w:rPr>
              <w:t>8</w:t>
            </w:r>
            <w:r w:rsidRPr="002F4473">
              <w:rPr>
                <w:color w:val="1C1C1C"/>
                <w:sz w:val="16"/>
                <w:szCs w:val="16"/>
              </w:rPr>
              <w:t>,</w:t>
            </w:r>
            <w:r w:rsidR="0082262D" w:rsidRPr="002F4473">
              <w:rPr>
                <w:color w:val="1C1C1C"/>
                <w:sz w:val="16"/>
                <w:szCs w:val="16"/>
              </w:rPr>
              <w:t>421</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6112D22F" w14:textId="364D609A" w:rsidR="00310E4C" w:rsidRPr="002F4473" w:rsidRDefault="00A21C06" w:rsidP="00EE6490">
            <w:pPr>
              <w:keepNext/>
              <w:spacing w:before="120" w:after="120"/>
              <w:jc w:val="right"/>
              <w:rPr>
                <w:color w:val="1C1C1C"/>
                <w:sz w:val="16"/>
                <w:szCs w:val="16"/>
              </w:rPr>
            </w:pPr>
            <w:r w:rsidRPr="002F4473">
              <w:rPr>
                <w:color w:val="1C1C1C"/>
                <w:sz w:val="16"/>
                <w:szCs w:val="16"/>
              </w:rPr>
              <w:t>-4</w:t>
            </w:r>
            <w:r w:rsidR="00F90783" w:rsidRPr="002F4473">
              <w:rPr>
                <w:color w:val="1C1C1C"/>
                <w:sz w:val="16"/>
                <w:szCs w:val="16"/>
              </w:rPr>
              <w:t>,</w:t>
            </w:r>
            <w:r w:rsidRPr="002F4473">
              <w:rPr>
                <w:color w:val="1C1C1C"/>
                <w:sz w:val="16"/>
                <w:szCs w:val="16"/>
              </w:rPr>
              <w:t>1</w:t>
            </w:r>
            <w:r w:rsidR="00FC48AD" w:rsidRPr="002F4473">
              <w:rPr>
                <w:color w:val="1C1C1C"/>
                <w:sz w:val="16"/>
                <w:szCs w:val="16"/>
              </w:rPr>
              <w:t>72</w:t>
            </w:r>
          </w:p>
        </w:tc>
      </w:tr>
      <w:tr w:rsidR="00274C65" w:rsidRPr="00DE1D0D" w14:paraId="7BAC24BE" w14:textId="77777777" w:rsidTr="00311E04">
        <w:trPr>
          <w:trHeight w:val="374"/>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noWrap/>
            <w:vAlign w:val="center"/>
          </w:tcPr>
          <w:p w14:paraId="1FBE1CFE" w14:textId="77777777" w:rsidR="00123208" w:rsidRPr="00DE1D0D" w:rsidRDefault="00123208" w:rsidP="00EE6490">
            <w:pPr>
              <w:keepNext/>
              <w:spacing w:before="120" w:after="120"/>
              <w:rPr>
                <w:color w:val="1C1C1C"/>
                <w:sz w:val="16"/>
                <w:szCs w:val="16"/>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tcPr>
          <w:p w14:paraId="5B6B0554" w14:textId="7DE1CCBF" w:rsidR="00123208" w:rsidRPr="00DE1D0D" w:rsidRDefault="00123208" w:rsidP="00EE6490">
            <w:pPr>
              <w:keepNext/>
              <w:spacing w:before="120" w:after="120"/>
              <w:rPr>
                <w:color w:val="1C1C1C"/>
                <w:sz w:val="16"/>
                <w:szCs w:val="16"/>
              </w:rPr>
            </w:pPr>
            <w:r w:rsidRPr="00DE1D0D">
              <w:rPr>
                <w:color w:val="1C1C1C"/>
                <w:sz w:val="16"/>
                <w:szCs w:val="16"/>
              </w:rPr>
              <w:t>(d) Assessment only with a length of stay over 3 days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33B8452D" w14:textId="322B8F3B" w:rsidR="00123208" w:rsidRPr="002F4473" w:rsidRDefault="002E307F" w:rsidP="00EE6490">
            <w:pPr>
              <w:keepNext/>
              <w:spacing w:before="120" w:after="120"/>
              <w:jc w:val="right"/>
              <w:rPr>
                <w:color w:val="1C1C1C"/>
                <w:sz w:val="16"/>
                <w:szCs w:val="16"/>
              </w:rPr>
            </w:pPr>
            <w:r w:rsidRPr="002F4473">
              <w:rPr>
                <w:color w:val="1C1C1C"/>
                <w:sz w:val="16"/>
                <w:szCs w:val="16"/>
              </w:rPr>
              <w:t>-230</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3F42AB23" w14:textId="7971EB8C" w:rsidR="00123208" w:rsidRPr="002F4473" w:rsidRDefault="002E307F" w:rsidP="00EE6490">
            <w:pPr>
              <w:keepNext/>
              <w:spacing w:before="120" w:after="120"/>
              <w:jc w:val="right"/>
              <w:rPr>
                <w:color w:val="1C1C1C"/>
                <w:sz w:val="16"/>
                <w:szCs w:val="16"/>
              </w:rPr>
            </w:pPr>
            <w:r w:rsidRPr="002F4473">
              <w:rPr>
                <w:color w:val="1C1C1C"/>
                <w:sz w:val="16"/>
                <w:szCs w:val="16"/>
              </w:rPr>
              <w:t>Not applicable</w:t>
            </w:r>
          </w:p>
        </w:tc>
      </w:tr>
      <w:tr w:rsidR="00274C65" w:rsidRPr="00DE1D0D" w14:paraId="32BD903C" w14:textId="71BA3032" w:rsidTr="00311E04">
        <w:trPr>
          <w:trHeight w:val="374"/>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noWrap/>
            <w:vAlign w:val="center"/>
          </w:tcPr>
          <w:p w14:paraId="051CD964" w14:textId="77777777" w:rsidR="00310E4C" w:rsidRPr="00DE1D0D" w:rsidRDefault="00310E4C" w:rsidP="00EE6490">
            <w:pPr>
              <w:keepNext/>
              <w:spacing w:before="120" w:after="120"/>
              <w:rPr>
                <w:rFonts w:eastAsiaTheme="minorHAnsi" w:cstheme="minorBidi"/>
                <w:color w:val="1C1C1C"/>
                <w:sz w:val="16"/>
                <w:szCs w:val="16"/>
                <w:lang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tcPr>
          <w:p w14:paraId="3ECC749F" w14:textId="4C96DE2E" w:rsidR="00310E4C" w:rsidRPr="00DE1D0D" w:rsidRDefault="00310E4C" w:rsidP="00EE6490">
            <w:pPr>
              <w:keepNext/>
              <w:spacing w:before="120" w:after="120"/>
              <w:rPr>
                <w:rFonts w:eastAsiaTheme="minorHAnsi" w:cstheme="minorBidi"/>
                <w:color w:val="1C1C1C"/>
                <w:sz w:val="16"/>
                <w:szCs w:val="16"/>
                <w:lang w:eastAsia="en-US"/>
              </w:rPr>
            </w:pPr>
            <w:r w:rsidRPr="00DE1D0D">
              <w:rPr>
                <w:rFonts w:eastAsiaTheme="minorHAnsi" w:cstheme="minorBidi"/>
                <w:color w:val="1C1C1C"/>
                <w:sz w:val="16"/>
                <w:szCs w:val="16"/>
                <w:lang w:eastAsia="en-US"/>
              </w:rPr>
              <w:t>(</w:t>
            </w:r>
            <w:r w:rsidR="002E307F" w:rsidRPr="00DE1D0D">
              <w:rPr>
                <w:rFonts w:eastAsiaTheme="minorHAnsi" w:cstheme="minorBidi"/>
                <w:color w:val="1C1C1C"/>
                <w:sz w:val="16"/>
                <w:szCs w:val="16"/>
                <w:lang w:eastAsia="en-US"/>
              </w:rPr>
              <w:t>e</w:t>
            </w:r>
            <w:r w:rsidRPr="00DE1D0D">
              <w:rPr>
                <w:rFonts w:eastAsiaTheme="minorHAnsi" w:cstheme="minorBidi"/>
                <w:color w:val="1C1C1C"/>
                <w:sz w:val="16"/>
                <w:szCs w:val="16"/>
                <w:lang w:eastAsia="en-US"/>
              </w:rPr>
              <w:t>) Work in progress</w:t>
            </w:r>
            <w:r w:rsidRPr="00DE1D0D">
              <w:rPr>
                <w:rStyle w:val="FootnoteReference"/>
                <w:rFonts w:eastAsiaTheme="minorHAnsi" w:cstheme="minorBidi"/>
                <w:color w:val="1C1C1C"/>
                <w:sz w:val="16"/>
                <w:szCs w:val="16"/>
                <w:lang w:eastAsia="en-US"/>
              </w:rPr>
              <w:footnoteReference w:id="16"/>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44A2C071" w14:textId="72015F62" w:rsidR="00310E4C" w:rsidRPr="002F4473" w:rsidRDefault="00310E4C" w:rsidP="00EE6490">
            <w:pPr>
              <w:keepNext/>
              <w:spacing w:before="120" w:after="120"/>
              <w:jc w:val="right"/>
              <w:rPr>
                <w:rFonts w:eastAsiaTheme="minorHAnsi" w:cstheme="minorBidi"/>
                <w:color w:val="1C1C1C"/>
                <w:sz w:val="16"/>
                <w:szCs w:val="16"/>
                <w:lang w:eastAsia="en-US"/>
              </w:rPr>
            </w:pPr>
            <w:r w:rsidRPr="002F4473">
              <w:rPr>
                <w:color w:val="1C1C1C"/>
                <w:sz w:val="16"/>
                <w:szCs w:val="16"/>
              </w:rPr>
              <w:t>-</w:t>
            </w:r>
            <w:r w:rsidR="005F6E0E" w:rsidRPr="002F4473">
              <w:rPr>
                <w:color w:val="1C1C1C"/>
                <w:sz w:val="16"/>
                <w:szCs w:val="16"/>
              </w:rPr>
              <w:t>102</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0ED7F497" w14:textId="2EEC8ADB" w:rsidR="00310E4C" w:rsidRPr="002F4473" w:rsidRDefault="00F90783" w:rsidP="00EE6490">
            <w:pPr>
              <w:keepNext/>
              <w:spacing w:before="120" w:after="120"/>
              <w:jc w:val="right"/>
              <w:rPr>
                <w:color w:val="1C1C1C"/>
                <w:sz w:val="16"/>
                <w:szCs w:val="16"/>
              </w:rPr>
            </w:pPr>
            <w:r w:rsidRPr="002F4473">
              <w:rPr>
                <w:color w:val="1C1C1C"/>
                <w:sz w:val="16"/>
                <w:szCs w:val="16"/>
              </w:rPr>
              <w:t>-81,60</w:t>
            </w:r>
            <w:r w:rsidR="00FC48AD" w:rsidRPr="002F4473">
              <w:rPr>
                <w:color w:val="1C1C1C"/>
                <w:sz w:val="16"/>
                <w:szCs w:val="16"/>
              </w:rPr>
              <w:t>1</w:t>
            </w:r>
          </w:p>
        </w:tc>
      </w:tr>
      <w:tr w:rsidR="00274C65" w:rsidRPr="00DE1D0D" w14:paraId="47373F00" w14:textId="2063280D" w:rsidTr="00311E04">
        <w:trPr>
          <w:trHeight w:val="466"/>
        </w:trPr>
        <w:tc>
          <w:tcPr>
            <w:tcW w:w="330" w:type="dxa"/>
            <w:vMerge/>
            <w:tcBorders>
              <w:top w:val="single" w:sz="4" w:space="0" w:color="D9D9D9" w:themeColor="background2" w:themeShade="D9"/>
              <w:left w:val="nil"/>
              <w:bottom w:val="single" w:sz="4" w:space="0" w:color="FFFFFF" w:themeColor="background2"/>
              <w:right w:val="single" w:sz="4" w:space="0" w:color="FFFFFF" w:themeColor="background2"/>
            </w:tcBorders>
            <w:noWrap/>
            <w:vAlign w:val="center"/>
          </w:tcPr>
          <w:p w14:paraId="2D5317D4" w14:textId="77777777" w:rsidR="00310E4C" w:rsidRPr="00DE1D0D" w:rsidRDefault="00310E4C" w:rsidP="00EE6490">
            <w:pPr>
              <w:keepNext/>
              <w:spacing w:before="120" w:after="120"/>
              <w:rPr>
                <w:rFonts w:eastAsiaTheme="minorHAnsi" w:cstheme="minorBidi"/>
                <w:color w:val="1C1C1C"/>
                <w:sz w:val="16"/>
                <w:szCs w:val="16"/>
                <w:lang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tcPr>
          <w:p w14:paraId="67C5E52C" w14:textId="043B79A7" w:rsidR="00310E4C" w:rsidRPr="00DE1D0D" w:rsidRDefault="00310E4C" w:rsidP="00EE6490">
            <w:pPr>
              <w:keepNext/>
              <w:spacing w:before="120" w:after="120"/>
              <w:rPr>
                <w:rFonts w:eastAsiaTheme="minorHAnsi" w:cstheme="minorBidi"/>
                <w:color w:val="1C1C1C"/>
                <w:sz w:val="16"/>
                <w:szCs w:val="16"/>
                <w:lang w:eastAsia="en-US"/>
              </w:rPr>
            </w:pPr>
            <w:r w:rsidRPr="00DE1D0D">
              <w:rPr>
                <w:rFonts w:eastAsiaTheme="minorHAnsi" w:cstheme="minorBidi"/>
                <w:color w:val="1C1C1C"/>
                <w:sz w:val="16"/>
                <w:szCs w:val="16"/>
                <w:lang w:eastAsia="en-US"/>
              </w:rPr>
              <w:t>(</w:t>
            </w:r>
            <w:r w:rsidR="002E307F" w:rsidRPr="00DE1D0D">
              <w:rPr>
                <w:rFonts w:eastAsiaTheme="minorHAnsi" w:cstheme="minorBidi"/>
                <w:color w:val="1C1C1C"/>
                <w:sz w:val="16"/>
                <w:szCs w:val="16"/>
                <w:lang w:eastAsia="en-US"/>
              </w:rPr>
              <w:t>f</w:t>
            </w:r>
            <w:r w:rsidRPr="00DE1D0D">
              <w:rPr>
                <w:rFonts w:eastAsiaTheme="minorHAnsi" w:cstheme="minorBidi"/>
                <w:color w:val="1C1C1C"/>
                <w:sz w:val="16"/>
                <w:szCs w:val="16"/>
                <w:lang w:eastAsia="en-US"/>
              </w:rPr>
              <w:t>) Error phase dates/phase length</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2DF5BBED" w14:textId="600ED120" w:rsidR="00310E4C" w:rsidRPr="002F4473" w:rsidRDefault="00310E4C" w:rsidP="00EE6490">
            <w:pPr>
              <w:keepNext/>
              <w:spacing w:before="120" w:after="120"/>
              <w:jc w:val="right"/>
              <w:rPr>
                <w:rFonts w:eastAsiaTheme="minorHAnsi" w:cstheme="minorBidi"/>
                <w:color w:val="1C1C1C"/>
                <w:sz w:val="16"/>
                <w:szCs w:val="16"/>
                <w:lang w:eastAsia="en-US"/>
              </w:rPr>
            </w:pPr>
            <w:r w:rsidRPr="002F4473">
              <w:rPr>
                <w:color w:val="1C1C1C"/>
                <w:sz w:val="16"/>
                <w:szCs w:val="16"/>
              </w:rPr>
              <w:t>-</w:t>
            </w:r>
            <w:r w:rsidR="005F6E0E" w:rsidRPr="002F4473">
              <w:rPr>
                <w:color w:val="1C1C1C"/>
                <w:sz w:val="16"/>
                <w:szCs w:val="16"/>
              </w:rPr>
              <w:t>3,568</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17042F7A" w14:textId="74DE0C1A" w:rsidR="00310E4C" w:rsidRPr="002F4473" w:rsidRDefault="00F90783" w:rsidP="00EE6490">
            <w:pPr>
              <w:keepNext/>
              <w:spacing w:before="120" w:after="120"/>
              <w:jc w:val="right"/>
              <w:rPr>
                <w:color w:val="1C1C1C"/>
                <w:sz w:val="16"/>
                <w:szCs w:val="16"/>
              </w:rPr>
            </w:pPr>
            <w:r w:rsidRPr="002F4473">
              <w:rPr>
                <w:color w:val="1C1C1C"/>
                <w:sz w:val="16"/>
                <w:szCs w:val="16"/>
              </w:rPr>
              <w:t>-495</w:t>
            </w:r>
          </w:p>
        </w:tc>
      </w:tr>
      <w:tr w:rsidR="00274C65" w:rsidRPr="00DE1D0D" w14:paraId="1D3C7260" w14:textId="77777777" w:rsidTr="00311E04">
        <w:trPr>
          <w:trHeight w:val="398"/>
        </w:trPr>
        <w:tc>
          <w:tcPr>
            <w:tcW w:w="330" w:type="dxa"/>
            <w:vMerge/>
            <w:tcBorders>
              <w:top w:val="single" w:sz="4" w:space="0" w:color="FFFFFF" w:themeColor="background2"/>
              <w:left w:val="nil"/>
              <w:bottom w:val="single" w:sz="4" w:space="0" w:color="D9D9D9" w:themeColor="background2" w:themeShade="D9"/>
              <w:right w:val="single" w:sz="4" w:space="0" w:color="FFFFFF" w:themeColor="background2"/>
            </w:tcBorders>
            <w:noWrap/>
            <w:vAlign w:val="center"/>
          </w:tcPr>
          <w:p w14:paraId="279245F9" w14:textId="77777777" w:rsidR="009D3390" w:rsidRPr="00DE1D0D" w:rsidRDefault="009D3390" w:rsidP="00EE6490">
            <w:pPr>
              <w:keepNext/>
              <w:spacing w:before="120" w:after="120"/>
              <w:rPr>
                <w:color w:val="1C1C1C"/>
                <w:sz w:val="16"/>
                <w:szCs w:val="16"/>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tcPr>
          <w:p w14:paraId="31932EC9" w14:textId="10E8ECF5" w:rsidR="009D3390" w:rsidRPr="00DE1D0D" w:rsidRDefault="00CC737C" w:rsidP="00EE6490">
            <w:pPr>
              <w:keepNext/>
              <w:spacing w:before="120" w:after="120"/>
              <w:rPr>
                <w:color w:val="1C1C1C"/>
                <w:sz w:val="16"/>
                <w:szCs w:val="16"/>
              </w:rPr>
            </w:pPr>
            <w:r w:rsidRPr="00DE1D0D">
              <w:rPr>
                <w:color w:val="1C1C1C"/>
                <w:sz w:val="16"/>
                <w:szCs w:val="16"/>
              </w:rPr>
              <w:t>(</w:t>
            </w:r>
            <w:r w:rsidR="002E307F" w:rsidRPr="00DE1D0D">
              <w:rPr>
                <w:color w:val="1C1C1C"/>
                <w:sz w:val="16"/>
                <w:szCs w:val="16"/>
              </w:rPr>
              <w:t>g</w:t>
            </w:r>
            <w:r w:rsidRPr="00DE1D0D">
              <w:rPr>
                <w:color w:val="1C1C1C"/>
                <w:sz w:val="16"/>
                <w:szCs w:val="16"/>
              </w:rPr>
              <w:t>) Phases with zero linked service contacts (community only)</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767699E0" w14:textId="56AEEC1C" w:rsidR="009D3390" w:rsidRPr="002F4473" w:rsidRDefault="005F6E0E" w:rsidP="00EE6490">
            <w:pPr>
              <w:keepNext/>
              <w:spacing w:before="120" w:after="120"/>
              <w:jc w:val="right"/>
              <w:rPr>
                <w:color w:val="1C1C1C"/>
                <w:sz w:val="16"/>
                <w:szCs w:val="16"/>
              </w:rPr>
            </w:pPr>
            <w:r w:rsidRPr="002F4473">
              <w:rPr>
                <w:color w:val="1C1C1C"/>
                <w:sz w:val="16"/>
                <w:szCs w:val="16"/>
              </w:rPr>
              <w:t>Not applicable</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3EFA23CE" w14:textId="567F04A3" w:rsidR="009D3390" w:rsidRPr="002F4473" w:rsidRDefault="00F90783" w:rsidP="00EE6490">
            <w:pPr>
              <w:keepNext/>
              <w:spacing w:before="120" w:after="120"/>
              <w:jc w:val="right"/>
              <w:rPr>
                <w:color w:val="1C1C1C"/>
                <w:sz w:val="16"/>
                <w:szCs w:val="16"/>
              </w:rPr>
            </w:pPr>
            <w:r w:rsidRPr="002F4473">
              <w:rPr>
                <w:color w:val="1C1C1C"/>
                <w:sz w:val="16"/>
                <w:szCs w:val="16"/>
              </w:rPr>
              <w:t>-6</w:t>
            </w:r>
            <w:r w:rsidR="00504D44" w:rsidRPr="002F4473">
              <w:rPr>
                <w:color w:val="1C1C1C"/>
                <w:sz w:val="16"/>
                <w:szCs w:val="16"/>
              </w:rPr>
              <w:t>,</w:t>
            </w:r>
            <w:r w:rsidRPr="002F4473">
              <w:rPr>
                <w:color w:val="1C1C1C"/>
                <w:sz w:val="16"/>
                <w:szCs w:val="16"/>
              </w:rPr>
              <w:t>586</w:t>
            </w:r>
          </w:p>
        </w:tc>
      </w:tr>
      <w:tr w:rsidR="00274C65" w:rsidRPr="00DE1D0D" w14:paraId="49923400" w14:textId="3D744E0B" w:rsidTr="00311E04">
        <w:trPr>
          <w:trHeight w:val="398"/>
        </w:trPr>
        <w:tc>
          <w:tcPr>
            <w:tcW w:w="330" w:type="dxa"/>
            <w:vMerge/>
            <w:tcBorders>
              <w:top w:val="single" w:sz="4" w:space="0" w:color="FFFFFF" w:themeColor="background2"/>
              <w:left w:val="nil"/>
              <w:bottom w:val="single" w:sz="4" w:space="0" w:color="D9D9D9" w:themeColor="background2" w:themeShade="D9"/>
              <w:right w:val="single" w:sz="4" w:space="0" w:color="FFFFFF" w:themeColor="background2"/>
            </w:tcBorders>
            <w:noWrap/>
            <w:vAlign w:val="center"/>
            <w:hideMark/>
          </w:tcPr>
          <w:p w14:paraId="2D78BCEA" w14:textId="77777777" w:rsidR="00310E4C" w:rsidRPr="00DE1D0D" w:rsidRDefault="00310E4C" w:rsidP="00EE6490">
            <w:pPr>
              <w:keepNext/>
              <w:spacing w:before="120" w:after="120"/>
              <w:rPr>
                <w:rFonts w:eastAsiaTheme="minorHAnsi" w:cstheme="minorBidi"/>
                <w:color w:val="1C1C1C"/>
                <w:sz w:val="16"/>
                <w:szCs w:val="16"/>
                <w:lang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0BF435A7" w14:textId="229B91FB" w:rsidR="00310E4C" w:rsidRPr="00DE1D0D" w:rsidRDefault="00310E4C" w:rsidP="00EE6490">
            <w:pPr>
              <w:keepNext/>
              <w:spacing w:before="120" w:after="120"/>
              <w:rPr>
                <w:rFonts w:eastAsiaTheme="minorHAnsi" w:cstheme="minorBidi"/>
                <w:color w:val="1C1C1C"/>
                <w:sz w:val="16"/>
                <w:szCs w:val="16"/>
                <w:lang w:eastAsia="en-US"/>
              </w:rPr>
            </w:pPr>
            <w:r w:rsidRPr="00DE1D0D">
              <w:rPr>
                <w:rFonts w:eastAsiaTheme="minorHAnsi" w:cstheme="minorBidi"/>
                <w:color w:val="1C1C1C"/>
                <w:sz w:val="16"/>
                <w:szCs w:val="16"/>
                <w:lang w:eastAsia="en-US"/>
              </w:rPr>
              <w:t>(</w:t>
            </w:r>
            <w:r w:rsidR="002E307F" w:rsidRPr="00DE1D0D">
              <w:rPr>
                <w:rFonts w:eastAsiaTheme="minorHAnsi" w:cstheme="minorBidi"/>
                <w:color w:val="1C1C1C"/>
                <w:sz w:val="16"/>
                <w:szCs w:val="16"/>
                <w:lang w:eastAsia="en-US"/>
              </w:rPr>
              <w:t>h</w:t>
            </w:r>
            <w:r w:rsidRPr="00DE1D0D">
              <w:rPr>
                <w:rFonts w:eastAsiaTheme="minorHAnsi" w:cstheme="minorBidi"/>
                <w:color w:val="1C1C1C"/>
                <w:sz w:val="16"/>
                <w:szCs w:val="16"/>
                <w:lang w:eastAsia="en-US"/>
              </w:rPr>
              <w:t>) Patient level cost data trimmed under jurisdictional advice</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32BAF693" w14:textId="676E8B1F" w:rsidR="00310E4C" w:rsidRPr="002F4473" w:rsidRDefault="00310E4C" w:rsidP="00EE6490">
            <w:pPr>
              <w:keepNext/>
              <w:spacing w:before="120" w:after="120"/>
              <w:jc w:val="right"/>
              <w:rPr>
                <w:rFonts w:eastAsiaTheme="minorHAnsi" w:cstheme="minorBidi"/>
                <w:color w:val="1C1C1C"/>
                <w:sz w:val="16"/>
                <w:szCs w:val="16"/>
                <w:lang w:eastAsia="en-US"/>
              </w:rPr>
            </w:pPr>
            <w:r w:rsidRPr="002F4473">
              <w:rPr>
                <w:color w:val="1C1C1C"/>
                <w:sz w:val="16"/>
                <w:szCs w:val="16"/>
              </w:rPr>
              <w:t>-</w:t>
            </w:r>
            <w:r w:rsidR="005F6E0E" w:rsidRPr="002F4473">
              <w:rPr>
                <w:color w:val="1C1C1C"/>
                <w:sz w:val="16"/>
                <w:szCs w:val="16"/>
              </w:rPr>
              <w:t>191</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31E2D89C" w14:textId="5A7BCFAE" w:rsidR="00310E4C" w:rsidRPr="002F4473" w:rsidRDefault="00B40F48" w:rsidP="00EE6490">
            <w:pPr>
              <w:keepNext/>
              <w:spacing w:before="120" w:after="120"/>
              <w:jc w:val="right"/>
              <w:rPr>
                <w:color w:val="1C1C1C"/>
                <w:sz w:val="16"/>
                <w:szCs w:val="16"/>
              </w:rPr>
            </w:pPr>
            <w:r w:rsidRPr="002F4473">
              <w:rPr>
                <w:color w:val="1C1C1C"/>
                <w:sz w:val="16"/>
                <w:szCs w:val="16"/>
              </w:rPr>
              <w:t>0</w:t>
            </w:r>
          </w:p>
        </w:tc>
      </w:tr>
      <w:tr w:rsidR="00274C65" w:rsidRPr="00DE1D0D" w14:paraId="7CADB0F6" w14:textId="48143048" w:rsidTr="00311E04">
        <w:trPr>
          <w:trHeight w:val="576"/>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noWrap/>
            <w:vAlign w:val="center"/>
            <w:hideMark/>
          </w:tcPr>
          <w:p w14:paraId="08E1D299" w14:textId="77777777" w:rsidR="00310E4C" w:rsidRPr="00DE1D0D" w:rsidRDefault="00310E4C" w:rsidP="00FF45EE">
            <w:pPr>
              <w:spacing w:before="120" w:after="120"/>
              <w:rPr>
                <w:rFonts w:eastAsiaTheme="minorHAnsi" w:cstheme="minorBidi"/>
                <w:color w:val="1C1C1C"/>
                <w:sz w:val="16"/>
                <w:szCs w:val="16"/>
                <w:lang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5A58EEF4" w14:textId="29794E54" w:rsidR="00310E4C" w:rsidRPr="00DE1D0D" w:rsidRDefault="00310E4C" w:rsidP="00FF45EE">
            <w:pPr>
              <w:spacing w:before="120" w:after="120"/>
              <w:rPr>
                <w:rFonts w:eastAsiaTheme="minorHAnsi" w:cstheme="minorBidi"/>
                <w:color w:val="1C1C1C"/>
                <w:sz w:val="16"/>
                <w:szCs w:val="16"/>
                <w:lang w:eastAsia="en-US"/>
              </w:rPr>
            </w:pPr>
            <w:r w:rsidRPr="00DE1D0D">
              <w:rPr>
                <w:rFonts w:eastAsiaTheme="minorHAnsi" w:cstheme="minorBidi"/>
                <w:color w:val="1C1C1C"/>
                <w:sz w:val="16"/>
                <w:szCs w:val="16"/>
                <w:lang w:eastAsia="en-US"/>
              </w:rPr>
              <w:t>(</w:t>
            </w:r>
            <w:r w:rsidR="002E307F" w:rsidRPr="00DE1D0D">
              <w:rPr>
                <w:rFonts w:eastAsiaTheme="minorHAnsi" w:cstheme="minorBidi"/>
                <w:color w:val="1C1C1C"/>
                <w:sz w:val="16"/>
                <w:szCs w:val="16"/>
                <w:lang w:eastAsia="en-US"/>
              </w:rPr>
              <w:t>i</w:t>
            </w:r>
            <w:r w:rsidRPr="00DE1D0D">
              <w:rPr>
                <w:rFonts w:eastAsiaTheme="minorHAnsi" w:cstheme="minorBidi"/>
                <w:color w:val="1C1C1C"/>
                <w:sz w:val="16"/>
                <w:szCs w:val="16"/>
                <w:lang w:eastAsia="en-US"/>
              </w:rPr>
              <w:t>) Phases from hospital-AMHCC combinations with extremely high or low cost-to-price ratios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20D3E966" w14:textId="094F1B65" w:rsidR="00310E4C" w:rsidRPr="002F4473" w:rsidRDefault="00310E4C" w:rsidP="00FF45EE">
            <w:pPr>
              <w:spacing w:before="120" w:after="120"/>
              <w:jc w:val="right"/>
              <w:rPr>
                <w:rFonts w:eastAsiaTheme="minorHAnsi" w:cstheme="minorBidi"/>
                <w:color w:val="1C1C1C"/>
                <w:sz w:val="16"/>
                <w:szCs w:val="16"/>
                <w:lang w:eastAsia="en-US"/>
              </w:rPr>
            </w:pPr>
            <w:r w:rsidRPr="002F4473">
              <w:rPr>
                <w:color w:val="1C1C1C"/>
                <w:sz w:val="16"/>
                <w:szCs w:val="16"/>
              </w:rPr>
              <w:t>-</w:t>
            </w:r>
            <w:r w:rsidR="005F6E0E" w:rsidRPr="002F4473">
              <w:rPr>
                <w:color w:val="1C1C1C"/>
                <w:sz w:val="16"/>
                <w:szCs w:val="16"/>
              </w:rPr>
              <w:t>7</w:t>
            </w:r>
            <w:r w:rsidR="006D0D41" w:rsidRPr="002F4473">
              <w:rPr>
                <w:color w:val="1C1C1C"/>
                <w:sz w:val="16"/>
                <w:szCs w:val="16"/>
              </w:rPr>
              <w:t>80</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498D1D10" w14:textId="5DBE577A" w:rsidR="00310E4C" w:rsidRPr="002F4473" w:rsidRDefault="00B40F48" w:rsidP="00FF45EE">
            <w:pPr>
              <w:spacing w:before="120" w:after="120"/>
              <w:jc w:val="right"/>
              <w:rPr>
                <w:color w:val="1C1C1C"/>
                <w:sz w:val="16"/>
                <w:szCs w:val="16"/>
              </w:rPr>
            </w:pPr>
            <w:r w:rsidRPr="002F4473">
              <w:rPr>
                <w:color w:val="1C1C1C"/>
                <w:sz w:val="16"/>
                <w:szCs w:val="16"/>
              </w:rPr>
              <w:t>-2</w:t>
            </w:r>
            <w:r w:rsidR="00303DB2" w:rsidRPr="002F4473">
              <w:rPr>
                <w:color w:val="1C1C1C"/>
                <w:sz w:val="16"/>
                <w:szCs w:val="16"/>
              </w:rPr>
              <w:t>,</w:t>
            </w:r>
            <w:r w:rsidRPr="002F4473">
              <w:rPr>
                <w:color w:val="1C1C1C"/>
                <w:sz w:val="16"/>
                <w:szCs w:val="16"/>
              </w:rPr>
              <w:t>272</w:t>
            </w:r>
          </w:p>
        </w:tc>
      </w:tr>
      <w:tr w:rsidR="00274C65" w:rsidRPr="00DE1D0D" w14:paraId="508034BE" w14:textId="7BCCC01D" w:rsidTr="00311E04">
        <w:trPr>
          <w:trHeight w:val="487"/>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vAlign w:val="center"/>
            <w:hideMark/>
          </w:tcPr>
          <w:p w14:paraId="2E6AD570" w14:textId="77777777" w:rsidR="00310E4C" w:rsidRPr="00DE1D0D" w:rsidRDefault="00310E4C" w:rsidP="00FF45EE">
            <w:pPr>
              <w:spacing w:before="120" w:after="120"/>
              <w:rPr>
                <w:rFonts w:eastAsiaTheme="minorHAnsi" w:cstheme="minorBidi"/>
                <w:color w:val="1C1C1C"/>
                <w:sz w:val="16"/>
                <w:szCs w:val="16"/>
                <w:lang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538AFE21" w14:textId="06379780" w:rsidR="00310E4C" w:rsidRPr="00DE1D0D" w:rsidRDefault="00310E4C" w:rsidP="00FF45EE">
            <w:pPr>
              <w:spacing w:before="120" w:after="120"/>
              <w:rPr>
                <w:rFonts w:eastAsiaTheme="minorHAnsi" w:cstheme="minorBidi"/>
                <w:color w:val="1C1C1C"/>
                <w:sz w:val="16"/>
                <w:szCs w:val="16"/>
                <w:lang w:eastAsia="en-US"/>
              </w:rPr>
            </w:pPr>
            <w:r w:rsidRPr="00DE1D0D">
              <w:rPr>
                <w:rFonts w:eastAsiaTheme="minorHAnsi" w:cstheme="minorBidi"/>
                <w:color w:val="1C1C1C"/>
                <w:sz w:val="16"/>
                <w:szCs w:val="16"/>
                <w:lang w:eastAsia="en-US"/>
              </w:rPr>
              <w:t>(</w:t>
            </w:r>
            <w:r w:rsidR="002E307F" w:rsidRPr="00DE1D0D">
              <w:rPr>
                <w:rFonts w:eastAsiaTheme="minorHAnsi" w:cstheme="minorBidi"/>
                <w:color w:val="1C1C1C"/>
                <w:sz w:val="16"/>
                <w:szCs w:val="16"/>
                <w:lang w:eastAsia="en-US"/>
              </w:rPr>
              <w:t>j</w:t>
            </w:r>
            <w:r w:rsidRPr="00DE1D0D">
              <w:rPr>
                <w:rFonts w:eastAsiaTheme="minorHAnsi" w:cstheme="minorBidi"/>
                <w:color w:val="1C1C1C"/>
                <w:sz w:val="16"/>
                <w:szCs w:val="16"/>
                <w:lang w:eastAsia="en-US"/>
              </w:rPr>
              <w:t>) Removal of records with total in-scope costs &lt; $15</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16442D07" w14:textId="3765BD77" w:rsidR="00310E4C" w:rsidRPr="002F4473" w:rsidRDefault="00310E4C" w:rsidP="00FF45EE">
            <w:pPr>
              <w:spacing w:before="120" w:after="120"/>
              <w:jc w:val="right"/>
              <w:rPr>
                <w:rFonts w:eastAsiaTheme="minorHAnsi" w:cstheme="minorBidi"/>
                <w:color w:val="1C1C1C"/>
                <w:sz w:val="16"/>
                <w:szCs w:val="16"/>
                <w:lang w:eastAsia="en-US"/>
              </w:rPr>
            </w:pPr>
            <w:r w:rsidRPr="002F4473">
              <w:rPr>
                <w:color w:val="1C1C1C"/>
                <w:sz w:val="16"/>
                <w:szCs w:val="16"/>
              </w:rPr>
              <w:t>-</w:t>
            </w:r>
            <w:r w:rsidR="005F6E0E" w:rsidRPr="002F4473">
              <w:rPr>
                <w:color w:val="1C1C1C"/>
                <w:sz w:val="16"/>
                <w:szCs w:val="16"/>
              </w:rPr>
              <w:t>30</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78F30687" w14:textId="07D2B9EF" w:rsidR="00310E4C" w:rsidRPr="002F4473" w:rsidRDefault="00B40F48" w:rsidP="00FF45EE">
            <w:pPr>
              <w:spacing w:before="120" w:after="120"/>
              <w:jc w:val="right"/>
              <w:rPr>
                <w:color w:val="1C1C1C"/>
                <w:sz w:val="16"/>
                <w:szCs w:val="16"/>
              </w:rPr>
            </w:pPr>
            <w:r w:rsidRPr="002F4473">
              <w:rPr>
                <w:color w:val="1C1C1C"/>
                <w:sz w:val="16"/>
                <w:szCs w:val="16"/>
              </w:rPr>
              <w:t>-4,</w:t>
            </w:r>
            <w:r w:rsidR="00FC48AD" w:rsidRPr="002F4473">
              <w:rPr>
                <w:color w:val="1C1C1C"/>
                <w:sz w:val="16"/>
                <w:szCs w:val="16"/>
              </w:rPr>
              <w:t>308</w:t>
            </w:r>
          </w:p>
        </w:tc>
      </w:tr>
      <w:tr w:rsidR="00274C65" w:rsidRPr="00DE1D0D" w14:paraId="12910550" w14:textId="3C9A1DE4" w:rsidTr="00311E04">
        <w:trPr>
          <w:trHeight w:val="422"/>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vAlign w:val="center"/>
            <w:hideMark/>
          </w:tcPr>
          <w:p w14:paraId="617436A3" w14:textId="77777777" w:rsidR="00310E4C" w:rsidRPr="00DE1D0D" w:rsidRDefault="00310E4C" w:rsidP="00FF45EE">
            <w:pPr>
              <w:spacing w:before="120" w:after="120"/>
              <w:rPr>
                <w:rFonts w:eastAsiaTheme="minorHAnsi" w:cstheme="minorBidi"/>
                <w:color w:val="1C1C1C"/>
                <w:sz w:val="16"/>
                <w:szCs w:val="16"/>
                <w:lang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4260EE58" w14:textId="453F60A6" w:rsidR="00310E4C" w:rsidRPr="00DE1D0D" w:rsidRDefault="00310E4C" w:rsidP="00FF45EE">
            <w:pPr>
              <w:spacing w:before="120" w:after="120"/>
              <w:rPr>
                <w:rFonts w:eastAsiaTheme="minorHAnsi" w:cstheme="minorBidi"/>
                <w:color w:val="1C1C1C"/>
                <w:sz w:val="16"/>
                <w:szCs w:val="16"/>
                <w:lang w:eastAsia="en-US"/>
              </w:rPr>
            </w:pPr>
            <w:r w:rsidRPr="00DE1D0D">
              <w:rPr>
                <w:rFonts w:eastAsiaTheme="minorHAnsi" w:cstheme="minorBidi"/>
                <w:color w:val="1C1C1C"/>
                <w:sz w:val="16"/>
                <w:szCs w:val="16"/>
                <w:lang w:eastAsia="en-US"/>
              </w:rPr>
              <w:t>(</w:t>
            </w:r>
            <w:r w:rsidR="002E307F" w:rsidRPr="00DE1D0D">
              <w:rPr>
                <w:rFonts w:eastAsiaTheme="minorHAnsi" w:cstheme="minorBidi"/>
                <w:color w:val="1C1C1C"/>
                <w:sz w:val="16"/>
                <w:szCs w:val="16"/>
                <w:lang w:eastAsia="en-US"/>
              </w:rPr>
              <w:t>k</w:t>
            </w:r>
            <w:r w:rsidRPr="00DE1D0D">
              <w:rPr>
                <w:rFonts w:eastAsiaTheme="minorHAnsi" w:cstheme="minorBidi"/>
                <w:color w:val="1C1C1C"/>
                <w:sz w:val="16"/>
                <w:szCs w:val="16"/>
                <w:lang w:eastAsia="en-US"/>
              </w:rPr>
              <w:t xml:space="preserve">) Observations with extreme outlier costs </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1BA48BB9" w14:textId="2842ADC0" w:rsidR="00310E4C" w:rsidRPr="002F4473" w:rsidRDefault="00310E4C" w:rsidP="00FF45EE">
            <w:pPr>
              <w:spacing w:before="120" w:after="120"/>
              <w:jc w:val="right"/>
              <w:rPr>
                <w:rFonts w:eastAsiaTheme="minorHAnsi" w:cstheme="minorBidi"/>
                <w:color w:val="1C1C1C"/>
                <w:sz w:val="16"/>
                <w:szCs w:val="16"/>
                <w:lang w:eastAsia="en-US"/>
              </w:rPr>
            </w:pPr>
            <w:r w:rsidRPr="002F4473">
              <w:rPr>
                <w:color w:val="1C1C1C"/>
                <w:sz w:val="16"/>
                <w:szCs w:val="16"/>
              </w:rPr>
              <w:t>-</w:t>
            </w:r>
            <w:r w:rsidR="00A21C06" w:rsidRPr="002F4473">
              <w:rPr>
                <w:color w:val="1C1C1C"/>
                <w:sz w:val="16"/>
                <w:szCs w:val="16"/>
              </w:rPr>
              <w:t>5</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7F798738" w14:textId="3F577080" w:rsidR="00310E4C" w:rsidRPr="002F4473" w:rsidRDefault="00B40F48" w:rsidP="00FF45EE">
            <w:pPr>
              <w:spacing w:before="120" w:after="120"/>
              <w:jc w:val="right"/>
              <w:rPr>
                <w:color w:val="1C1C1C"/>
                <w:sz w:val="16"/>
                <w:szCs w:val="16"/>
              </w:rPr>
            </w:pPr>
            <w:r w:rsidRPr="002F4473">
              <w:rPr>
                <w:color w:val="1C1C1C"/>
                <w:sz w:val="16"/>
                <w:szCs w:val="16"/>
              </w:rPr>
              <w:t>0</w:t>
            </w:r>
          </w:p>
        </w:tc>
      </w:tr>
      <w:tr w:rsidR="00274C65" w:rsidRPr="00DE1D0D" w14:paraId="27B7D9EB" w14:textId="7688A693" w:rsidTr="00311E04">
        <w:trPr>
          <w:trHeight w:val="398"/>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vAlign w:val="center"/>
            <w:hideMark/>
          </w:tcPr>
          <w:p w14:paraId="60857E04" w14:textId="77777777" w:rsidR="00310E4C" w:rsidRPr="00DE1D0D" w:rsidRDefault="00310E4C" w:rsidP="00FF45EE">
            <w:pPr>
              <w:spacing w:before="120" w:after="120"/>
              <w:rPr>
                <w:rFonts w:eastAsiaTheme="minorHAnsi" w:cstheme="minorBidi"/>
                <w:color w:val="1C1C1C"/>
                <w:sz w:val="16"/>
                <w:szCs w:val="16"/>
                <w:lang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7C4042E1" w14:textId="5A83C96C" w:rsidR="00310E4C" w:rsidRPr="00DE1D0D" w:rsidRDefault="00310E4C" w:rsidP="00FF45EE">
            <w:pPr>
              <w:spacing w:before="120" w:after="120"/>
              <w:rPr>
                <w:rFonts w:eastAsiaTheme="minorHAnsi" w:cstheme="minorBidi"/>
                <w:color w:val="1C1C1C"/>
                <w:sz w:val="16"/>
                <w:szCs w:val="16"/>
                <w:lang w:eastAsia="en-US"/>
              </w:rPr>
            </w:pPr>
            <w:r w:rsidRPr="00DE1D0D">
              <w:rPr>
                <w:rFonts w:eastAsiaTheme="minorHAnsi" w:cstheme="minorBidi"/>
                <w:color w:val="1C1C1C"/>
                <w:sz w:val="16"/>
                <w:szCs w:val="16"/>
                <w:lang w:eastAsia="en-US"/>
              </w:rPr>
              <w:t>(</w:t>
            </w:r>
            <w:r w:rsidR="002E307F" w:rsidRPr="00DE1D0D">
              <w:rPr>
                <w:rFonts w:eastAsiaTheme="minorHAnsi" w:cstheme="minorBidi"/>
                <w:color w:val="1C1C1C"/>
                <w:sz w:val="16"/>
                <w:szCs w:val="16"/>
                <w:lang w:eastAsia="en-US"/>
              </w:rPr>
              <w:t>l</w:t>
            </w:r>
            <w:r w:rsidRPr="00DE1D0D">
              <w:rPr>
                <w:rFonts w:eastAsiaTheme="minorHAnsi" w:cstheme="minorBidi"/>
                <w:color w:val="1C1C1C"/>
                <w:sz w:val="16"/>
                <w:szCs w:val="16"/>
                <w:lang w:eastAsia="en-US"/>
              </w:rPr>
              <w:t>) Extremely high or low cost ratios removed after deriving the preliminary regression model</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4852B35D" w14:textId="4C8C49FF" w:rsidR="00310E4C" w:rsidRPr="002F4473" w:rsidRDefault="00310E4C" w:rsidP="00FF45EE">
            <w:pPr>
              <w:spacing w:before="120" w:after="120"/>
              <w:jc w:val="right"/>
              <w:rPr>
                <w:rFonts w:eastAsiaTheme="minorHAnsi" w:cstheme="minorBidi"/>
                <w:color w:val="1C1C1C"/>
                <w:sz w:val="16"/>
                <w:szCs w:val="16"/>
                <w:lang w:eastAsia="en-US"/>
              </w:rPr>
            </w:pPr>
            <w:r w:rsidRPr="002F4473">
              <w:rPr>
                <w:color w:val="1C1C1C"/>
                <w:sz w:val="16"/>
                <w:szCs w:val="16"/>
              </w:rPr>
              <w:t>-</w:t>
            </w:r>
            <w:r w:rsidR="00A21C06" w:rsidRPr="002F4473">
              <w:rPr>
                <w:color w:val="1C1C1C"/>
                <w:sz w:val="16"/>
                <w:szCs w:val="16"/>
              </w:rPr>
              <w:t>1,</w:t>
            </w:r>
            <w:r w:rsidR="00FC48AD" w:rsidRPr="002F4473">
              <w:rPr>
                <w:color w:val="1C1C1C"/>
                <w:sz w:val="16"/>
                <w:szCs w:val="16"/>
              </w:rPr>
              <w:t>211</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736B4A70" w14:textId="0BA9B3A8" w:rsidR="00310E4C" w:rsidRPr="002F4473" w:rsidRDefault="00B40F48" w:rsidP="00FF45EE">
            <w:pPr>
              <w:spacing w:before="120" w:after="120"/>
              <w:jc w:val="right"/>
              <w:rPr>
                <w:color w:val="1C1C1C"/>
                <w:sz w:val="16"/>
                <w:szCs w:val="16"/>
              </w:rPr>
            </w:pPr>
            <w:r w:rsidRPr="002F4473">
              <w:rPr>
                <w:color w:val="1C1C1C"/>
                <w:sz w:val="16"/>
                <w:szCs w:val="16"/>
              </w:rPr>
              <w:t>-5</w:t>
            </w:r>
            <w:r w:rsidR="00FC48AD" w:rsidRPr="002F4473">
              <w:rPr>
                <w:color w:val="1C1C1C"/>
                <w:sz w:val="16"/>
                <w:szCs w:val="16"/>
              </w:rPr>
              <w:t>70</w:t>
            </w:r>
          </w:p>
        </w:tc>
      </w:tr>
      <w:tr w:rsidR="00125001" w:rsidRPr="00DE1D0D" w14:paraId="449827DE" w14:textId="360D0525" w:rsidTr="00311E04">
        <w:trPr>
          <w:trHeight w:val="675"/>
        </w:trPr>
        <w:tc>
          <w:tcPr>
            <w:tcW w:w="5869" w:type="dxa"/>
            <w:gridSpan w:val="2"/>
            <w:tcBorders>
              <w:top w:val="single" w:sz="4" w:space="0" w:color="D9D9D9" w:themeColor="background2" w:themeShade="D9"/>
              <w:left w:val="nil"/>
              <w:bottom w:val="nil"/>
              <w:right w:val="single" w:sz="4" w:space="0" w:color="FFFFFF" w:themeColor="background2"/>
            </w:tcBorders>
            <w:shd w:val="clear" w:color="auto" w:fill="DFEBF1" w:themeFill="text2" w:themeFillTint="1A"/>
            <w:vAlign w:val="center"/>
            <w:hideMark/>
          </w:tcPr>
          <w:p w14:paraId="532FCBC2" w14:textId="77777777" w:rsidR="00310E4C" w:rsidRPr="00DE1D0D" w:rsidRDefault="00310E4C" w:rsidP="00FF45EE">
            <w:pPr>
              <w:spacing w:before="120" w:after="120"/>
              <w:rPr>
                <w:rFonts w:eastAsiaTheme="minorHAnsi" w:cstheme="minorBidi"/>
                <w:b/>
                <w:color w:val="1C1C1C"/>
                <w:sz w:val="16"/>
                <w:szCs w:val="16"/>
                <w:lang w:eastAsia="en-US"/>
              </w:rPr>
            </w:pPr>
            <w:r w:rsidRPr="00DE1D0D">
              <w:rPr>
                <w:rFonts w:eastAsiaTheme="minorHAnsi" w:cstheme="minorBidi"/>
                <w:b/>
                <w:color w:val="1C1C1C"/>
                <w:sz w:val="16"/>
                <w:szCs w:val="16"/>
                <w:lang w:eastAsia="en-US"/>
              </w:rPr>
              <w:t>(n) Resulting sample size of phases used to create AMHCC cost profiles</w:t>
            </w:r>
          </w:p>
        </w:tc>
        <w:tc>
          <w:tcPr>
            <w:tcW w:w="1843" w:type="dxa"/>
            <w:tcBorders>
              <w:top w:val="single" w:sz="4" w:space="0" w:color="D9D9D9" w:themeColor="background2" w:themeShade="D9"/>
              <w:left w:val="single" w:sz="4" w:space="0" w:color="FFFFFF" w:themeColor="background2"/>
              <w:bottom w:val="nil"/>
              <w:right w:val="nil"/>
            </w:tcBorders>
            <w:shd w:val="clear" w:color="auto" w:fill="DFEBF1" w:themeFill="text2" w:themeFillTint="1A"/>
            <w:noWrap/>
            <w:vAlign w:val="center"/>
          </w:tcPr>
          <w:p w14:paraId="6BA8C4F0" w14:textId="7861B3CB" w:rsidR="00310E4C" w:rsidRPr="002F4473" w:rsidRDefault="006320DF" w:rsidP="00FF45EE">
            <w:pPr>
              <w:spacing w:before="120" w:after="120"/>
              <w:jc w:val="right"/>
              <w:rPr>
                <w:rFonts w:eastAsiaTheme="minorHAnsi" w:cstheme="minorBidi"/>
                <w:b/>
                <w:color w:val="1C1C1C"/>
                <w:sz w:val="16"/>
                <w:szCs w:val="16"/>
                <w:lang w:eastAsia="en-US"/>
              </w:rPr>
            </w:pPr>
            <w:r w:rsidRPr="002F4473">
              <w:rPr>
                <w:b/>
                <w:color w:val="1C1C1C"/>
                <w:sz w:val="16"/>
                <w:szCs w:val="16"/>
              </w:rPr>
              <w:t>1</w:t>
            </w:r>
            <w:r w:rsidR="00A21C06" w:rsidRPr="002F4473">
              <w:rPr>
                <w:b/>
                <w:color w:val="1C1C1C"/>
                <w:sz w:val="16"/>
                <w:szCs w:val="16"/>
              </w:rPr>
              <w:t>27</w:t>
            </w:r>
            <w:r w:rsidRPr="002F4473">
              <w:rPr>
                <w:b/>
                <w:color w:val="1C1C1C"/>
                <w:sz w:val="16"/>
                <w:szCs w:val="16"/>
              </w:rPr>
              <w:t>,</w:t>
            </w:r>
            <w:r w:rsidR="00FC48AD" w:rsidRPr="002F4473">
              <w:rPr>
                <w:b/>
                <w:color w:val="1C1C1C"/>
                <w:sz w:val="16"/>
                <w:szCs w:val="16"/>
              </w:rPr>
              <w:t>192</w:t>
            </w:r>
          </w:p>
        </w:tc>
        <w:tc>
          <w:tcPr>
            <w:tcW w:w="1984" w:type="dxa"/>
            <w:tcBorders>
              <w:top w:val="single" w:sz="4" w:space="0" w:color="D9D9D9" w:themeColor="background2" w:themeShade="D9"/>
              <w:left w:val="single" w:sz="4" w:space="0" w:color="FFFFFF" w:themeColor="background2"/>
              <w:bottom w:val="nil"/>
              <w:right w:val="nil"/>
            </w:tcBorders>
            <w:shd w:val="clear" w:color="auto" w:fill="DFEBF1" w:themeFill="text2" w:themeFillTint="1A"/>
            <w:vAlign w:val="center"/>
          </w:tcPr>
          <w:p w14:paraId="2C8B1F6E" w14:textId="54B17BD8" w:rsidR="00310E4C" w:rsidRPr="002F4473" w:rsidRDefault="00B40F48" w:rsidP="00FF45EE">
            <w:pPr>
              <w:spacing w:before="120" w:after="120"/>
              <w:jc w:val="right"/>
              <w:rPr>
                <w:b/>
                <w:color w:val="1C1C1C"/>
                <w:sz w:val="16"/>
                <w:szCs w:val="16"/>
              </w:rPr>
            </w:pPr>
            <w:r w:rsidRPr="002F4473">
              <w:rPr>
                <w:b/>
                <w:color w:val="1C1C1C"/>
                <w:sz w:val="16"/>
                <w:szCs w:val="16"/>
              </w:rPr>
              <w:t>1</w:t>
            </w:r>
            <w:r w:rsidR="0080335F" w:rsidRPr="002F4473">
              <w:rPr>
                <w:b/>
                <w:color w:val="1C1C1C"/>
                <w:sz w:val="16"/>
                <w:szCs w:val="16"/>
              </w:rPr>
              <w:t>,169</w:t>
            </w:r>
            <w:r w:rsidR="00343CEF" w:rsidRPr="002F4473">
              <w:rPr>
                <w:b/>
                <w:color w:val="1C1C1C"/>
                <w:sz w:val="16"/>
                <w:szCs w:val="16"/>
              </w:rPr>
              <w:t>,</w:t>
            </w:r>
            <w:r w:rsidR="00781B14" w:rsidRPr="002F4473">
              <w:rPr>
                <w:b/>
                <w:color w:val="1C1C1C"/>
                <w:sz w:val="16"/>
                <w:szCs w:val="16"/>
              </w:rPr>
              <w:t>565</w:t>
            </w:r>
          </w:p>
        </w:tc>
      </w:tr>
    </w:tbl>
    <w:p w14:paraId="7AA7C6E4" w14:textId="7445C84F" w:rsidR="00EA1447" w:rsidRPr="00DE1D0D" w:rsidRDefault="00EA1447" w:rsidP="001521E6">
      <w:pPr>
        <w:pStyle w:val="Heading2"/>
        <w:numPr>
          <w:ilvl w:val="1"/>
          <w:numId w:val="3"/>
        </w:numPr>
        <w:rPr>
          <w:lang w:val="en-AU"/>
        </w:rPr>
      </w:pPr>
      <w:bookmarkStart w:id="22" w:name="_Toc224052103"/>
      <w:r w:rsidRPr="00DE1D0D">
        <w:rPr>
          <w:lang w:val="en-AU"/>
        </w:rPr>
        <w:t>Admitted mental health</w:t>
      </w:r>
      <w:bookmarkEnd w:id="22"/>
    </w:p>
    <w:p w14:paraId="6DE1CBE5" w14:textId="105B0BF4" w:rsidR="0080395D" w:rsidRPr="00DE1D0D" w:rsidRDefault="00356110" w:rsidP="0080395D">
      <w:pPr>
        <w:pStyle w:val="Heading3"/>
        <w:rPr>
          <w:lang w:val="en-AU"/>
        </w:rPr>
      </w:pPr>
      <w:r w:rsidRPr="00DE1D0D">
        <w:rPr>
          <w:lang w:val="en-AU"/>
        </w:rPr>
        <w:t>3</w:t>
      </w:r>
      <w:r w:rsidR="0080395D" w:rsidRPr="00DE1D0D">
        <w:rPr>
          <w:lang w:val="en-AU"/>
        </w:rPr>
        <w:t>.</w:t>
      </w:r>
      <w:r w:rsidR="1A7C01F5" w:rsidRPr="00DE1D0D">
        <w:rPr>
          <w:lang w:val="en-AU"/>
        </w:rPr>
        <w:t>3</w:t>
      </w:r>
      <w:r w:rsidR="0080395D" w:rsidRPr="00DE1D0D">
        <w:rPr>
          <w:lang w:val="en-AU"/>
        </w:rPr>
        <w:t>.</w:t>
      </w:r>
      <w:r w:rsidR="32F16155" w:rsidRPr="00DE1D0D">
        <w:rPr>
          <w:lang w:val="en-AU"/>
        </w:rPr>
        <w:t>1</w:t>
      </w:r>
      <w:r w:rsidR="0080395D" w:rsidRPr="00DE1D0D">
        <w:rPr>
          <w:lang w:val="en-AU"/>
        </w:rPr>
        <w:t xml:space="preserve"> Private patient costs</w:t>
      </w:r>
    </w:p>
    <w:p w14:paraId="0D300961" w14:textId="77777777" w:rsidR="002E00ED" w:rsidRPr="002F4473" w:rsidRDefault="002E00ED" w:rsidP="002E00ED">
      <w:pPr>
        <w:rPr>
          <w:lang w:val="en-AU"/>
        </w:rPr>
      </w:pPr>
      <w:r w:rsidRPr="00DE1D0D">
        <w:rPr>
          <w:lang w:val="en-AU"/>
        </w:rPr>
        <w:t xml:space="preserve">As in the admitted acute care </w:t>
      </w:r>
      <w:r w:rsidRPr="002F4473">
        <w:rPr>
          <w:lang w:val="en-AU"/>
        </w:rPr>
        <w:t>cost model (Section 2.2.3), HCP data is used to correct for the missing private patient costs in the NHCDC for admitted mental health records, as well as for subsequent estimates of private patient service adjustments.</w:t>
      </w:r>
    </w:p>
    <w:p w14:paraId="0A580F80" w14:textId="3FE65973" w:rsidR="0080395D" w:rsidRPr="00DE1D0D" w:rsidRDefault="002E00ED" w:rsidP="0080395D">
      <w:pPr>
        <w:rPr>
          <w:lang w:val="en-AU"/>
        </w:rPr>
      </w:pPr>
      <w:r w:rsidRPr="002F4473">
        <w:rPr>
          <w:lang w:val="en-AU"/>
        </w:rPr>
        <w:t xml:space="preserve">A total of </w:t>
      </w:r>
      <w:r w:rsidR="00400346" w:rsidRPr="002F4473">
        <w:rPr>
          <w:lang w:val="en-AU"/>
        </w:rPr>
        <w:t>55</w:t>
      </w:r>
      <w:r w:rsidR="00630196" w:rsidRPr="002F4473">
        <w:rPr>
          <w:lang w:val="en-AU"/>
        </w:rPr>
        <w:t>%</w:t>
      </w:r>
      <w:r w:rsidRPr="002F4473">
        <w:rPr>
          <w:lang w:val="en-AU"/>
        </w:rPr>
        <w:t xml:space="preserve"> of phases with a private insurance funding source were able to be matched to benefits in the HCP dataset, with the</w:t>
      </w:r>
      <w:r w:rsidRPr="00DE1D0D">
        <w:rPr>
          <w:lang w:val="en-AU"/>
        </w:rPr>
        <w:t xml:space="preserve"> remaining unmatched records assumed to have similar characteristics to the matched dataset. A correction factor was then calculated at the jurisdiction level to estimate and account for the amount of private patient costs not included in NHCDC.</w:t>
      </w:r>
    </w:p>
    <w:p w14:paraId="5CA61D2E" w14:textId="428FF0ED" w:rsidR="0080395D" w:rsidRPr="00DE1D0D" w:rsidRDefault="00356110" w:rsidP="0080395D">
      <w:pPr>
        <w:pStyle w:val="Heading3"/>
        <w:rPr>
          <w:lang w:val="en-AU"/>
        </w:rPr>
      </w:pPr>
      <w:r w:rsidRPr="00DE1D0D">
        <w:rPr>
          <w:lang w:val="en-AU"/>
        </w:rPr>
        <w:lastRenderedPageBreak/>
        <w:t>3</w:t>
      </w:r>
      <w:r w:rsidR="0080395D" w:rsidRPr="00DE1D0D">
        <w:rPr>
          <w:lang w:val="en-AU"/>
        </w:rPr>
        <w:t>.</w:t>
      </w:r>
      <w:r w:rsidR="574F844B" w:rsidRPr="00DE1D0D">
        <w:rPr>
          <w:lang w:val="en-AU"/>
        </w:rPr>
        <w:t>3</w:t>
      </w:r>
      <w:r w:rsidR="0080395D" w:rsidRPr="00DE1D0D">
        <w:rPr>
          <w:lang w:val="en-AU"/>
        </w:rPr>
        <w:t>.</w:t>
      </w:r>
      <w:r w:rsidR="4C096809" w:rsidRPr="00DE1D0D">
        <w:rPr>
          <w:lang w:val="en-AU"/>
        </w:rPr>
        <w:t>2</w:t>
      </w:r>
      <w:r w:rsidR="0080395D" w:rsidRPr="00DE1D0D">
        <w:rPr>
          <w:lang w:val="en-AU"/>
        </w:rPr>
        <w:t xml:space="preserve"> Inlier bounds</w:t>
      </w:r>
    </w:p>
    <w:p w14:paraId="473B2AB4" w14:textId="77777777" w:rsidR="00765E5A" w:rsidRPr="00DE1D0D" w:rsidRDefault="00765E5A" w:rsidP="00765E5A">
      <w:pPr>
        <w:rPr>
          <w:lang w:val="en-AU"/>
        </w:rPr>
      </w:pPr>
      <w:r w:rsidRPr="00DE1D0D">
        <w:rPr>
          <w:lang w:val="en-AU"/>
        </w:rPr>
        <w:t xml:space="preserve">Inlier bounds for admitted AMHCC classes are calculated similarly to the way they are calculated for AR-DRGs in the admitted acute cost model. </w:t>
      </w:r>
    </w:p>
    <w:p w14:paraId="43E21B00" w14:textId="430D6AFC" w:rsidR="00765E5A" w:rsidRPr="002F4473" w:rsidRDefault="00765E5A" w:rsidP="00765E5A">
      <w:pPr>
        <w:rPr>
          <w:lang w:val="en-AU"/>
        </w:rPr>
      </w:pPr>
      <w:r w:rsidRPr="00DE1D0D">
        <w:rPr>
          <w:lang w:val="en-AU"/>
        </w:rPr>
        <w:t xml:space="preserve">With the exception of </w:t>
      </w:r>
      <w:r w:rsidR="00400346" w:rsidRPr="00DE1D0D">
        <w:rPr>
          <w:lang w:val="en-AU"/>
        </w:rPr>
        <w:t xml:space="preserve">141Z </w:t>
      </w:r>
      <w:r w:rsidRPr="00DE1D0D">
        <w:rPr>
          <w:lang w:val="en-AU"/>
        </w:rPr>
        <w:t>(</w:t>
      </w:r>
      <w:r w:rsidR="00284A5F" w:rsidRPr="00DE1D0D">
        <w:rPr>
          <w:lang w:val="en-AU"/>
        </w:rPr>
        <w:t xml:space="preserve">which is modelled under a per diem) and assessment only end-classes (which are detailed further below), </w:t>
      </w:r>
      <w:r w:rsidRPr="00DE1D0D">
        <w:rPr>
          <w:lang w:val="en-AU"/>
        </w:rPr>
        <w:t>the inlier bounds for admitted AMHCC classes were set using the L1.5H1.5</w:t>
      </w:r>
      <w:r w:rsidRPr="00DE1D0D">
        <w:rPr>
          <w:rStyle w:val="FootnoteReference"/>
          <w:lang w:val="en-AU"/>
        </w:rPr>
        <w:footnoteReference w:id="17"/>
      </w:r>
      <w:r w:rsidRPr="00DE1D0D">
        <w:rPr>
          <w:lang w:val="en-AU"/>
        </w:rPr>
        <w:t xml:space="preserve"> trimming method, as shown in </w:t>
      </w:r>
      <w:r w:rsidR="005972BC" w:rsidRPr="00DE1D0D">
        <w:rPr>
          <w:lang w:val="en-AU"/>
        </w:rPr>
        <w:fldChar w:fldCharType="begin"/>
      </w:r>
      <w:r w:rsidR="005972BC" w:rsidRPr="00DE1D0D">
        <w:rPr>
          <w:lang w:val="en-AU"/>
        </w:rPr>
        <w:instrText xml:space="preserve"> REF _Ref184042004 \h  \* MERGEFORMAT </w:instrText>
      </w:r>
      <w:r w:rsidR="005972BC" w:rsidRPr="00DE1D0D">
        <w:rPr>
          <w:lang w:val="en-AU"/>
        </w:rPr>
      </w:r>
      <w:r w:rsidR="005972BC" w:rsidRPr="00DE1D0D">
        <w:rPr>
          <w:lang w:val="en-AU"/>
        </w:rPr>
        <w:fldChar w:fldCharType="separate"/>
      </w:r>
      <w:r w:rsidR="00F57FD2" w:rsidRPr="00DE1D0D">
        <w:rPr>
          <w:lang w:val="en-AU"/>
        </w:rPr>
        <w:t xml:space="preserve">Figure </w:t>
      </w:r>
      <w:r w:rsidR="00F57FD2">
        <w:rPr>
          <w:lang w:val="en-AU"/>
        </w:rPr>
        <w:t>5</w:t>
      </w:r>
      <w:r w:rsidR="005972BC" w:rsidRPr="00DE1D0D">
        <w:rPr>
          <w:lang w:val="en-AU"/>
        </w:rPr>
        <w:fldChar w:fldCharType="end"/>
      </w:r>
      <w:r w:rsidRPr="00DE1D0D">
        <w:rPr>
          <w:lang w:val="en-AU"/>
        </w:rPr>
        <w:t xml:space="preserve">. This is in line with the previous trimming method applied to major diagnostic categories 19 and 20 when admitted mental health was costed under the AR-DRG cost model, because the narrower </w:t>
      </w:r>
      <w:r w:rsidRPr="002F4473">
        <w:rPr>
          <w:lang w:val="en-AU"/>
        </w:rPr>
        <w:t xml:space="preserve">bounds generated a lower proportion of inliers and higher proportion of short-stay and long-stay outliers. For AMHCC classes with fewer than 50 observations, a per diem model is adopted instead of the inlier/outlier model. Hence, the inlier bounds are not applicable for these classes. </w:t>
      </w:r>
      <w:r w:rsidR="00723CC8" w:rsidRPr="002F4473">
        <w:rPr>
          <w:lang w:val="en-AU"/>
        </w:rPr>
        <w:t>For NEP26, this applies to combined class 141Z.</w:t>
      </w:r>
    </w:p>
    <w:p w14:paraId="6BBA4BAC" w14:textId="64129B78" w:rsidR="0080395D" w:rsidRPr="00DE1D0D" w:rsidRDefault="00765E5A" w:rsidP="0080395D">
      <w:pPr>
        <w:rPr>
          <w:lang w:val="en-AU"/>
        </w:rPr>
      </w:pPr>
      <w:r w:rsidRPr="002F4473">
        <w:rPr>
          <w:lang w:val="en-AU"/>
        </w:rPr>
        <w:t>Inlier lower bounds are truncated while inlier upper bounds are rounded to the nearest integer, as per the admitted acute model (Section 2.2.5). Phases with a length of stay equal to or between the two inlier bounds of the AMHCC are considered inlier</w:t>
      </w:r>
      <w:r w:rsidRPr="00DE1D0D">
        <w:rPr>
          <w:lang w:val="en-AU"/>
        </w:rPr>
        <w:t xml:space="preserve"> phases.</w:t>
      </w:r>
    </w:p>
    <w:p w14:paraId="1E73251C" w14:textId="633A0B02" w:rsidR="005972BC" w:rsidRPr="00DE1D0D" w:rsidRDefault="005972BC" w:rsidP="005972BC">
      <w:pPr>
        <w:pStyle w:val="TableFigureheading"/>
        <w:rPr>
          <w:lang w:val="en-AU"/>
        </w:rPr>
      </w:pPr>
      <w:bookmarkStart w:id="23" w:name="_Ref184042004"/>
      <w:r w:rsidRPr="00DE1D0D">
        <w:rPr>
          <w:lang w:val="en-AU"/>
        </w:rPr>
        <w:t xml:space="preserve">Figure </w:t>
      </w:r>
      <w:r w:rsidRPr="00DE1D0D">
        <w:rPr>
          <w:lang w:val="en-AU"/>
        </w:rPr>
        <w:fldChar w:fldCharType="begin"/>
      </w:r>
      <w:r w:rsidRPr="00DE1D0D">
        <w:rPr>
          <w:lang w:val="en-AU"/>
        </w:rPr>
        <w:instrText xml:space="preserve"> SEQ Figure \* ARABIC </w:instrText>
      </w:r>
      <w:r w:rsidRPr="00DE1D0D">
        <w:rPr>
          <w:lang w:val="en-AU"/>
        </w:rPr>
        <w:fldChar w:fldCharType="separate"/>
      </w:r>
      <w:r w:rsidR="00F57FD2">
        <w:rPr>
          <w:noProof/>
          <w:lang w:val="en-AU"/>
        </w:rPr>
        <w:t>5</w:t>
      </w:r>
      <w:r w:rsidRPr="00DE1D0D">
        <w:rPr>
          <w:lang w:val="en-AU"/>
        </w:rPr>
        <w:fldChar w:fldCharType="end"/>
      </w:r>
      <w:bookmarkEnd w:id="23"/>
      <w:r w:rsidRPr="00DE1D0D">
        <w:rPr>
          <w:lang w:val="en-AU"/>
        </w:rPr>
        <w:t>: Inlier bound calculations for mental health using the L1.5H1.5 trimming method</w:t>
      </w:r>
    </w:p>
    <w:p w14:paraId="2E504294" w14:textId="77777777" w:rsidR="00415FC3" w:rsidRPr="00DE1D0D" w:rsidRDefault="0031377D" w:rsidP="0031377D">
      <w:pPr>
        <w:ind w:left="1440"/>
        <w:rPr>
          <w:rFonts w:eastAsiaTheme="majorEastAsia" w:cstheme="majorBidi"/>
          <w:iCs/>
          <w:color w:val="104F99" w:themeColor="accent2"/>
          <w:lang w:val="en-AU"/>
        </w:rPr>
      </w:pPr>
      <w:r w:rsidRPr="00DE1D0D">
        <w:rPr>
          <w:rFonts w:eastAsia="Times New Roman" w:cs="Times New Roman"/>
          <w:noProof/>
          <w:color w:val="auto"/>
          <w:szCs w:val="24"/>
          <w:lang w:val="en-AU" w:eastAsia="en-AU"/>
        </w:rPr>
        <mc:AlternateContent>
          <mc:Choice Requires="wpg">
            <w:drawing>
              <wp:inline distT="0" distB="0" distL="0" distR="0" wp14:anchorId="23C0677A" wp14:editId="462BD809">
                <wp:extent cx="3817123" cy="2695575"/>
                <wp:effectExtent l="0" t="0" r="0" b="9525"/>
                <wp:docPr id="19" name="Group 19"/>
                <wp:cNvGraphicFramePr/>
                <a:graphic xmlns:a="http://schemas.openxmlformats.org/drawingml/2006/main">
                  <a:graphicData uri="http://schemas.microsoft.com/office/word/2010/wordprocessingGroup">
                    <wpg:wgp>
                      <wpg:cNvGrpSpPr/>
                      <wpg:grpSpPr>
                        <a:xfrm>
                          <a:off x="0" y="0"/>
                          <a:ext cx="3817123" cy="2695575"/>
                          <a:chOff x="0" y="95003"/>
                          <a:chExt cx="3869055" cy="2837815"/>
                        </a:xfrm>
                      </wpg:grpSpPr>
                      <pic:pic xmlns:pic="http://schemas.openxmlformats.org/drawingml/2006/picture">
                        <pic:nvPicPr>
                          <pic:cNvPr id="20" name="Picture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95003"/>
                            <a:ext cx="3869055" cy="2837815"/>
                          </a:xfrm>
                          <a:prstGeom prst="rect">
                            <a:avLst/>
                          </a:prstGeom>
                        </pic:spPr>
                      </pic:pic>
                      <pic:pic xmlns:pic="http://schemas.openxmlformats.org/drawingml/2006/picture">
                        <pic:nvPicPr>
                          <pic:cNvPr id="21" name="Picture 21"/>
                          <pic:cNvPicPr>
                            <a:picLocks noChangeAspect="1"/>
                          </pic:cNvPicPr>
                        </pic:nvPicPr>
                        <pic:blipFill rotWithShape="1">
                          <a:blip r:embed="rId27">
                            <a:extLst>
                              <a:ext uri="{28A0092B-C50C-407E-A947-70E740481C1C}">
                                <a14:useLocalDpi xmlns:a14="http://schemas.microsoft.com/office/drawing/2010/main" val="0"/>
                              </a:ext>
                            </a:extLst>
                          </a:blip>
                          <a:srcRect l="55588" t="66955" r="35694" b="29277"/>
                          <a:stretch/>
                        </pic:blipFill>
                        <pic:spPr bwMode="auto">
                          <a:xfrm>
                            <a:off x="1478478" y="1793173"/>
                            <a:ext cx="1031256" cy="326889"/>
                          </a:xfrm>
                          <a:prstGeom prst="rect">
                            <a:avLst/>
                          </a:prstGeom>
                          <a:ln>
                            <a:noFill/>
                          </a:ln>
                          <a:extLst>
                            <a:ext uri="{53640926-AAD7-44D8-BBD7-CCE9431645EC}">
                              <a14:shadowObscured xmlns:a14="http://schemas.microsoft.com/office/drawing/2010/main"/>
                            </a:ext>
                          </a:extLst>
                        </pic:spPr>
                      </pic:pic>
                      <wps:wsp>
                        <wps:cNvPr id="22" name="Rectangle 22"/>
                        <wps:cNvSpPr/>
                        <wps:spPr>
                          <a:xfrm>
                            <a:off x="1389412" y="1698172"/>
                            <a:ext cx="1223159" cy="457200"/>
                          </a:xfrm>
                          <a:prstGeom prst="rect">
                            <a:avLst/>
                          </a:prstGeom>
                          <a:noFill/>
                          <a:ln w="12700" cap="flat" cmpd="sng" algn="ctr">
                            <a:noFill/>
                            <a:prstDash val="solid"/>
                            <a:miter lim="800000"/>
                          </a:ln>
                          <a:effectLst/>
                        </wps:spPr>
                        <wps:txbx>
                          <w:txbxContent>
                            <w:p w14:paraId="68CF9483" w14:textId="77777777" w:rsidR="0031377D" w:rsidRPr="00001907" w:rsidRDefault="0031377D" w:rsidP="0031377D">
                              <w:pPr>
                                <w:jc w:val="center"/>
                                <w:rPr>
                                  <w:rFonts w:ascii="Calibri" w:hAnsi="Calibri" w:cs="Calibri"/>
                                  <w:color w:val="000000"/>
                                  <w:sz w:val="14"/>
                                  <w:szCs w:val="16"/>
                                </w:rPr>
                              </w:pPr>
                              <w:r>
                                <w:rPr>
                                  <w:rFonts w:ascii="Calibri" w:hAnsi="Calibri" w:cs="Calibri"/>
                                  <w:color w:val="000000"/>
                                  <w:sz w:val="14"/>
                                  <w:szCs w:val="16"/>
                                </w:rPr>
                                <w:t xml:space="preserve">Mental health inlier </w:t>
                              </w:r>
                              <w:r w:rsidRPr="00001907">
                                <w:rPr>
                                  <w:rFonts w:ascii="Calibri" w:hAnsi="Calibri" w:cs="Calibri"/>
                                  <w:color w:val="000000"/>
                                  <w:sz w:val="14"/>
                                  <w:szCs w:val="16"/>
                                </w:rPr>
                                <w:t>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C0677A" id="Group 19" o:spid="_x0000_s1026" style="width:300.55pt;height:212.25pt;mso-position-horizontal-relative:char;mso-position-vertical-relative:line" coordorigin=",950" coordsize="38690,2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zIZEgQAAMoKAAAOAAAAZHJzL2Uyb0RvYy54bWzUVltv2zYUfh/Q/0Do&#10;vbElW7YlxCmMZAkKZK2xdMgzTVMWUYnkSPqS/fp9JGXHlxZdu2FAg0Q55OHlnI/fuVy/27UN2XBj&#10;hZLTJL3qJ4RLppZCrqbJH5/u304SYh2VS9ooyafJC7fJu5s3v1xvdckzVatmyQ3BIdKWWz1Naud0&#10;2etZVvOW2iuluYSyUqalDkOz6i0N3eL0tull/f6ot1VmqY1i3FrM3kVlchPOryrO3MeqstyRZprA&#10;Nhe+JnwX/tu7uablylBdC9aZQX/AipYKiUsPR91RR8naiIujWsGMsqpyV0y1PVVVgvHgA7xJ+2fe&#10;PBi11sGXVbld6QNMgPYMpx8+ln3YPBj9pOcGSGz1CliEkfdlV5nW/4eVZBcgezlAxneOMEwOJuk4&#10;zQYJYdBloyLPx3kEldVA/nVfkff7g73m18PuUdHP8273ZDCepGF3b39578QkLViJvw4HSBc4fJsv&#10;2OXWhifdIe0/OqOl5vNav8WTaerEQjTCvQT64XG8UXIzF2xu4gCQzg0RS+ABxknagvZQ+1sJZoCz&#10;3+JXxT3U+/So2GdLpLqtqVzxmdVgLuLJr+6dLg/DkwsXjdD3omn8W3m5cw0sP2PJF9CJDLxTbN1y&#10;6WJIGd7ASyVtLbRNiCl5u+Bwx7xfBoNoaZ3hjtX+wgoX/w5jvaFHimDlq2HeBQuSfZVWR/R4pdY3&#10;yAHgjHUPXLXECzAQduBFaEk3j7azaL+kwzEaEayDTfEpIPw8lEovKBXe5JQj/xmliFHuWbj6qaYa&#10;NE4Duv8TxwzzvPKJO8/zCeoIXnjkMwwoicSTj4phQpDEsyIbj2Nm6Xi5D5pL/pHF9je1hCd07VRw&#10;5izJpcPxBL8JQTpLx8UgHXdJa8/KtD9Is3wUU9YgG00mRQjSfcb6TlLSspGesVL5CI5B5GcCQ8/J&#10;utUoknYf3xhdRPh31YHwqADBH3uUtLI9wzz8yEYN0lbmfezWHYqF/VpIp4NJMUxxjgdxVKBEhP20&#10;PICYZYM0LyKIw3yMSv7vQDzA5/EkW1ybjXEmYRQ9RYV0BrHVyGFWrhJCmxWaFeZMYMDRXp8s7qit&#10;yYaCdlY1YhmJ1QqHNqUR7TSZ9P1PZ258PB4ajS7leJTiw3nJ7Ra7DrqFWr6gMCCiQi21mt0L3PdI&#10;rZtTg64D9qKTch/xqRoFJ1QnJaRW5q8vzfv1IAG0Cdmii4HRf66pL2/Newl6FOlw6NueMAhAI3iO&#10;NYtjjVy3twqOI8fAuiBis3HNXqyMap/RcM38rVBRyXB3hLIb3DqMoULLxvhsFuRYNx/lk0a1jTnE&#10;I/1p90yN7nK3Azc+qD0lL1J4XBsjZYbYrUTI7x7iiCtCxg8QHkEKDROkk47seBxWvbagN38DAAD/&#10;/wMAUEsDBAoAAAAAAAAAIQADx9BfR+cAAEfnAAAUAAAAZHJzL21lZGlhL2ltYWdlMS5wbmeJUE5H&#10;DQoaCgAAAA1JSERSAAACnAAAAeoIAgAAACa6CbMAAAABc1JHQgCuzhzpAADnAUlEQVR4Xuy9B3xc&#10;1fG/LWnVe3G33JtsufduY4zp1XSMIfRAQkgnEAghCYGQQui9944B29i4996rLHfZkiyr9/o+q8lv&#10;/3qt4tXWe3fnhuxnvTr3lO+cc+ZMOTOBdXV1AfooAoqAIqAIKAKKgPkRCDL/EHQEioAioAgoAoqA&#10;ImBFQJm6zgNFQBFQBBQBRcBHEFCm7iOE1GEoAoqAIqAIKALK1HUOKAKKgCKgCCgCPoKAMnUfIaQO&#10;QxFQBBQBRUARUKauc0ARUAQUAUVAEfARBJSp+wghdRiKgCKgCCgCioAydZ0DioAioAgoAoqAjyCg&#10;TN1HCKnDUAQUAUVAEVAElKnrHFAEFAFFQBFQBHwEAWXqPkJIHYYioAgoAoqAIqBMXeeAIqAIKAKK&#10;gCLgIwgoU/cRQuowFAFFQBFQBBQBZeo6BxQBRUARUAQUAR9BQJm6jxBSh6EIKAKKgCKgCChT1zmg&#10;CCgCioAioAj4CALK1H2EkDoMRUARUAQUAUVAmbrOAUVAEVAEFAFFwEcQUKbuI4TUYSgCioAioAgo&#10;AsrUdQ4oAoqAIqAIKAI+goAydR8hpA5DEVAEFAFFQBFQpq5zQBFQBBQBRUAR8BEElKn7CCF1GIqA&#10;IqAIKAKKgDJ1nQOKgCKgCCgCioCPIKBM3UcIqcNQBBQBRUARUATMytRra2uPHDlSUVGhJFQEFAFF&#10;QBFQBBQBQcCsTD0jI+Pzzz/fv3+/ElIRUAQUAUVAEVAEzM3UV61atWDBguXLlxcVFSktFQFFQBFQ&#10;BBQBRcCsknpubu7atWuzsrL4RAmvhFQEFAFFQBFQBBQBszJ1BPT09PTQ0NBDhw6tX79ehXWdyoqA&#10;IqAIKAKKgCmZekFBAbr3vLy8iIiIsrKyNWvWqLCuU1kRUAQUAUVAETAlU1+xYsW+ffusXQ8Kgq/v&#10;3bt38+bNxcXFSk5FQBFQBBQBRcDPETCZ93t+fv7KlSuxqVssFiiHBr60tHT16tVHjx71c0Lq8BUB&#10;RUARUAQUAZMxdSzoO3bsqKurE8pxWx1hfdeuXQjrqOKVnEZDAEpBFywmRuuY9qchAtXV1Tim6Aoy&#10;xawoLCxEkrHtgabos3bSkwiYialjR1+yZAlO70xoJPXAwEA08HxBfF+2bBlOc54ETtuyB4GamhrO&#10;W3PmzLGnsJbxFgKnT59mBXFc9lYHtF37EZg7d+7GjRs17pb9iPlbSTMx9e3btx88eLBv377jxo1L&#10;TU1FRu/Vq9eYMWNGjx7NrrRz504VNYw2fVGlQLJ169YZrWPan4YIcCzG4ZQVpLAYHwE4+oEDB6qq&#10;qozfVe2hVxCwPPbYY15puLWNVlZWco2te/fus2bNuvLKK6Ojo9mDpkyZcvvtt8+YMaNDhw6I7G3a&#10;tOH31tas5d2KQEhISHJycs+ePd3ailbuDAKcibdt25aQkDB8+HBn6tF3PYAAjkS9e/du3769+BXp&#10;owicgUCgWWwz9JMHfbsMAMHiueeeu/DCC2fOnBkZGSk/UgCdvNJYEVAEWoUA4Zbff//9Hj16/OQn&#10;P2nVi1pYEVAEjIaAadTvYkG3wYf2CRaOyZbH9qNydKNNLzlpmeXgaED0PNYlpZHHoHayoRYWFJsh&#10;Gk3bllheXn748GEuAONY52Sj+rqJEDANUz9Tw6ASuRlmGRvQqVOnMKubobP+20fIhPcDj/9CYJ6R&#10;w6dZUw2FGVvfWWiE8SDZFb9wneGrr7564IEH/vjHP3700UdYWMwzRO2pUwiYlak7NWh92VMIcFeK&#10;Xebtt9/2VIPajiMIYKZNSkqKjY115GV9x7MIfPDBB0uXLm3sFMyZbOHChZ9++im3hOgRF4X+85//&#10;BAcHp6SkfP/99/jMe7ab2prXEFCm7jXo/aFhRMDs7Gycdf1hsOYdI36mV1111aRJk8w7BP/pOf7C&#10;J0+ebCypo2wnIASuxAMHDszMzFy0aBFOEm+++eaDDz44ceLErVu3csL2H5T8eaTK1P2Z+q0bO5sC&#10;FjtR0vJJaF4UfYQNaHmzwPudy4eta0lLexYBCAQzgLV7tlltzREEIBaalcb+QwjlrDXE9BMnTvz4&#10;44/Eh8CPGO0LazYqKiosLEzNK47AbcJ3lKmbkGje6DKcm7P/N998k5OTQ/sI39jqLrjggttuu43Y&#10;Mk1a+GzdVCcsb1CsdW2y4yuZWgeZwUrD6SdMmMDyvOaaa/72t78NGDDg0ksvpY8cvjl5t2vXjgIG&#10;67J2xy0IKFN3C6y+Vyk+OPPmzWN34DYz28Rnn31GnIB77rmHQED44xAXyPeG7D8jgqDcajt+/Lj/&#10;DNm8I23h7MVi/O1vf3vdddfx+fe//x0/CYaJWp41O3bsWPMOWXveKgSUqbcKLv8tTMRphLmuXbui&#10;4iODDnECiBBw3333EQgIISAtLa05aBDiJfqVXMXRx2gIQBoUth9//PHixYuFiEbrofan4TU2ucfb&#10;HGvv37//HXfcQVQuPOSJ+8tZjeX585//XJm6/+zdytT9h9ZOjZTDPka7LVu24FWLaB4fHz9t2jRq&#10;xLbH01yAXv5EjL/ExESn2taX3YwAHIKDlzpSuRlm11TPSoyJiWkYtKNhvZs2bfrDH/5w44033nTT&#10;TbNnz77lllueeOIJWLtr2tZazICAMnUzUMkAfURGxzt61apVN9xwAwZ1TOn9+vWjX6jlkQmIW9lk&#10;H4lkieetxikzAAFb6oJEdmqOTxi88/7WPbg1gniTzqdw9H/84x+yPP/0pz9hWefLsWPHiAWugf39&#10;Z56YJvb7GSQhgfqGDRvgJfiD4NjpPwTz1khhz6TSgZEPHTqUnYI8OvQE2Q61PPo9jHnh4eGN+wa3&#10;iIuLU7dqb1HNnnahEZFJ8IpABBw2bJg9r2gZbyEAsVhu6MkaB35nMXJJHfeIRx99FL/3Pn36sD2O&#10;HDmSG27o4bntphp4b1HNw+2qpO5hwE3cHPsI+8LFF1+MKPDMM8+89dZbZLIfNWoU3rZw7uYGJvp5&#10;Ew9bu64IGAmB5hYUyVixgsHIMavTX5vqhUMA8We43a5JLI1ERjf2RZm6G8H1saq5Avuvf/0Lpv67&#10;3/3uxRdf/Pe///2LX/zikUceYb9ojm3jW4f2DylQ+bqRJwNkwvdK7zEbmUb0TRYRJ2n0lI0dIODi&#10;XFqDtZeUlDQeCCdyXFwNPkDtnksQUKbuEhh9vxIcqXCQXrBgAUydMFXvvffeG2+8gfc7jtMweBJy&#10;NwkBrGLlypXvvPOO7wNk5hFiOunYsaP6M5qChh9++OHy5cu5qHZGb7GyQ0R8XEi43vBPhw4d4hcM&#10;Zzi6mmKA2kknEVCm7iSA/vL6kSNHuLd2/vnnI50T4wKtO+Y6FO8333wzZvX169c3CQRu1SSWIFKs&#10;v8BkznHCDPB/lOsMGoLG4DTELxUDeZNqlenTp0NK3OJ+85vfPPvssy+88AKe8Jy8iUiDb53Bx6Xd&#10;cxUCytRdhaSP14PunX0EXzmcdBo6S7OJ8EsLcUso3Nipx8fBMtXw4OKobdu0aYNjhHJ045OO1dTc&#10;PQU8Un/2s59xn41MbsR5/Prrr7F8cVZ78sknxdCujz8goEzdH6jsgjGiu0Pj1zgxs7CBlh3lXNC8&#10;VuFOBNTjwZ3ourjulonVqVMnlGfPP/88Ni+yI77++uu//vWvOXmrtszFZDBwdcrUDUwcI3WNjE+4&#10;0ZLAcdmyZbZ+5ebmEjsWV7hevXq10FnlGUai5Jl9gTqoYQgRuHv3br2qYGRK2frW8oKKjIxEZO9c&#10;/8DOeeuTTz7BD8YUQ9NOOo+AMnXnMfSLGtCxX3vttXhUYbEj5PvDDz9MfOnbb78dFR/hZSQQTZMP&#10;SaIay/d+AZl5BonNFRfIMxyszNN9/+opCjNc3O03lOCsij88ji/+BZMfj1aZuh8Tv5VDT01NxWIH&#10;a8ekt2/fPuzo3bp1e+CBB+66667mkqsiUrRt27Znz56tbEqLexQBvCXgExKiXx+DI0CS3Pbt2zfp&#10;pwKnh4Vz203iw0vuRBHrNUWbwcnqwu4F2n/ic2Grzle1YsUKblLhjE1aESIhO1+h1mAPAswWQlZx&#10;gY1AFrB2kIcfcKsNzk0c2cY18NfMzEycdfHTMelMswcWU5dh0yc2OHcUOXtJQF+llGEJCrE4T5NP&#10;Ab7e+Ioa1rHPP/+c+yY2ls8X9GScv4kx9/jjjxt2XNoxFyKgkroLwfT9qthTYORdunTBDZ7YVews&#10;mNW//PLLvXv3Njl4GD9WPQJaKZ/w/cmhI/QIAiw9vOGavHQeFRWF4wsrDpu6PKxQ/F0uu+wy5B+P&#10;9E4b8T4CytS9TwNT9wAVH+a6Fqzm6ntlfPracpsav6t+3kMo1cKCGjFixP3330/AR/xd+HzwwQcf&#10;euihX/7yl5dcconmX/CfmaNM3X9o7dRIUaTDvLkYQ+wL2yO/4IbTnCDOW4SsIbebOsA7hb6bX4Z8&#10;Yoh1cztavVMICDtft24d5pImHSBQyyPEJycn4/fOFwR3Asy99NJLpG4j/ZVTbevL5kFAbermoZVX&#10;e0oir48++oiLT+j9bBya75jrENNxiZd4ZGc8bD0Y+XCrJmi8auC9SsBmG4eaEHHhwoWwAVHSKqUM&#10;Syk6hvCNh8qVV14JC2+yn9xl4CRNkEeSs3Hm5mDN/ZQrrrgCK5gxx6W9ci0CKqm7Fk+frU3c4jDR&#10;8dgsdoQhIxPr7NmzhwwZ0uTIYQ9I8/jK+SwuPjEw/BxxpCL0r3J049MTPt1cmFjY+Q8//PDKK68Q&#10;eWbLli14syKsX3311YR2Vo5ufMq6qocqqbsKSR+vR2znXHySEJWId4jp3JNB944Qj5DXZFA5Lqm/&#10;++675HQhuJXKf4adIjbVC1KdGkoMTqaf/vSngwcPvummm2JjY8/o6vvvv//UU08RUuKWW24555xz&#10;OEyjWiNHw9SpUw07KO2YyxFQSd3lkPpmhdyNSUhIQEbHvZYH2Y4gGKj4kAm4DdVC7HffhMO3RiX3&#10;m3mUoxufsC3QiIM1BnUiRCHNZ2RkcLeNU1pzgeKNP1LtoWMIKFN3DDf/fQu5fMmSJXjf/PnPfybE&#10;NJfZ4PEtZO0Uz2r/xcvwI4dJsPvjSLVt2za9qmB4clk9HppbUPi14LyCmI5SjUTJHLhJ0gplYfC+&#10;tAZ1S2l5lipTN/4qNkQPcXnbuXMnXm/kc0SXjoyONICi77bbbrv77rslxHSTD7ICntWGGIN2ohkE&#10;sNFiItEwsaaYIKxEdCpNMmks6AMGDLj++utR0eNJh+KdkFCrV6/+z3/+40ve7wS/4kJNc7ExTEFE&#10;t3ZSmbpb4fWdytn333rrLbzcDxw4gLmOy68IBAMHDmTXaC5GLINH8kNjT7gM3wHCt0YivAEmIRHF&#10;ZXC+JNX5DLls4mmfPn2aCz4jg8XZhfjN5513HnfWyad+zTXXYCzDac4HoJApirKQlBPc0yOCHtdr&#10;fWBcrh2CMnXX4umztbFTYLFLSkrik7s0Ekr6rJebeWvMmDHXXXedsAp9jIaAzFfMriH1j236Gq2f&#10;2h8baa666qpx48aFhYWdda+BoAR/RHAnFg232s5a3rsFJGp9c33g3uzatWu//fZbcgliXMjKytq8&#10;eTPfvXUAra2rqagsOZ1/LOPUnoKSLLY376LXsHULspdxemN/T44ePYpCiUilqJvsmd/216wlm0QA&#10;7xviTRIenNjv6OG3bt3KnRn0YDjmcLGN7aNJ/x1+5ARAAZTwCqwxEYBGqGGgKSRGYSvHL2N21c97&#10;JUuMgzWXS1vl/saLrSrvYZxh50eOHGE/53o9TSM20FuEcjg3Uajlls3ixYtJ+sw+g2oQqx/COsUw&#10;MaC38GRvq2sqyyuLThccO3JiS9qRVTvTFu4/vKKyqrRzuwFBQcGe7EkLbSlTNwghTNANrtCQYnXS&#10;pEkwcs7UktmFkFVowNAHNr5gI0OSA7iR9xQTQO/OLrLjQ8ft27fD1PWqujuRdrZucWOUWHK+tKAw&#10;kJPx/dChQ4hqjA4+DSMnZdeiRYu4kke+KMQJ7t/D4/EEJEkdFj2ONXv27OGTODzOwnq29znjIpSX&#10;luefyjsML993eMX2Awt2HvjxcMam/KITNbXVCbGdu3UaZlGmfjYkz/J3ldSdBNDh18VMPnz4cBR6&#10;RKMUVZgkd2lcJwJ6eno6Li0sRZX/HMbcrS+KpK5M3a0gu6RyYer4qKKLRk5tMvsqDbEk2R5ZbpGR&#10;kfyTWBGoqfPy8lCYuaQbrq2EAyXWcbp68cUXDxo0iKs0mAxw7luwYAFKPn7/8ccfOcEgNnBvFu0g&#10;Pj34A3K9lnh5iBPir+MOZW1NTVVZRWFx6enMnP0Hjq3dlb54V/rCvYeWHTm5tbQ8LyosrmO7/r27&#10;TRjQ89zeyRNCLJEiuhjhsKWSumunqB/Vhk4MfxxYO+HkuNKGnNd48Jy7OWLzsGKVqRtzcsAnUHXC&#10;CXCnki1SKWVYSkGs//73v3g1ojNrjpMdPnz4gw8+ID48yxPKIu+++uqrKK6HDRtmwHFx6Y4ePvzw&#10;w3RPQtYzRtJq8/3OO+9ke4Fzw8unTJkyevRo2DwCOrI7gSxhn0jz6O35kXOAq4ZWVV1RWpaPCH4s&#10;c8e+w8t3pC3Ynb447ejqrNNpVdXlkREJaNpTuk9J7X1+n+SJndsOaxvbJygwvKSkiMMTx6yGjimu&#10;6lJr61FHudYipuXPRABm0GQ4OSmHlh7DmKJmWARg4ZzJZsyYgWFFbwAblky2jrGaWFMtOKlwv5Rr&#10;Kbt27frrX//65JNPkrIB9TW+dcYcGlwZeQAO3fAoic2OOzWSYQg/D7TxKCdg83zn3CmzdPz48WPH&#10;jhVW6vzQKqpKCoqzEMph4Ss2vzNv1X8WrX95466vDp/YjO69bUKPwX0vmjz8jnNH3T9h8O39u13Y&#10;MWFoVFin2qrAouL8srJCibBpBDEdKJSpOz8ftIaWEODo2qQQr6gZBAH2R2iEPpOTmTJ1gxClhW6w&#10;mlCStRBXDu8W0rdgfiZIFCI7HP03v/mNB2zPjkEnJjyehq+jY0ADj9kOng3XZ2YyRRHo//73v+PE&#10;M336dERzHAbvuOMOhkbCWceaZraXVxbDy49n79y6b+7i9a98u+ypJRte3ZH2Q07eIWzkndr2H9Lv&#10;4skj7pw+5oGxqTf36DAxKbpveEjb2pqg0tLC8orCIEtdVFRkbGwcy4fHHVYAB4am6ncHQPPfV1gG&#10;aMMwg3GOlgMywcjQhvF7k7fVOWsTpwwLH7uMKnUNO28Q+ySkiUuEHsMO0+wdE5v6999/j+GZ8O/N&#10;sRAYJAYvTNGI7Kip+SfCPc6tzWV18y4sGMjnz5+PyxsGBQ4r2AuIaoUpHWd42Dnec3zB1o5cjuMO&#10;GngOKxxT5EyDcCxSfquGUFtrvY2WX4xv/YF9R1Zs2fPNlj3fHjy+ISf/cE1tZVR4fPvE3r27TBjU&#10;+8KBPS/s0m5EbERyiCW6rs5idfmtw0uxOiQkOCIyIioKRKPljMXCMU40RmXqrZoP/l6Yibt06dI5&#10;c+awkHCXw/vmm/qH4zZPY3TgE1x+g6lz+USZujFnD6TkZAaZJDFPCyKgMfvvP70StsFdbZxSW2Dq&#10;+/btY0nimvroo49ymAYfuCZch1cMiBXsnORyn376KVY8tgiyxbO9IHzDxXEOOHbs2AUXXHDRRReh&#10;fuAQwyfCgwNTtK6utqa2ittouQXHT+bs3X1w6cbdX27ZM+fIia0FRVkWS3B8TMdObQf06TJhYO8L&#10;Bva6uFPS4IiQNoEBIVzFraklfl8NJ4ewsNCoyEh4OQcRGLkkoXagM+6mgmZpczfCvlY/6i9iSuPT&#10;npqaitc0jrUk4Z41a1ZzWdqIKYsvDPmj9Kq6MacCTJ3dk6w8XP/9+c9/TieVUsaklLCQu+66C9fU&#10;m2++ublLpBzReNBO20R5ZF+0awSZgA8ZcGgwdXJJcBZBTqCrWMoZHcze+a4ilMPLq6rK8gpP5BZl&#10;nMjew385eYdr6mosgZboqKS4qA4xUR3aJHRvn9AnMbYbXLyisoK38BZFF8DSADGJy8TTWpWA8/13&#10;rAZl6o7h5tdvsfCeeOIJvHB79Ojxl7/8hSyQzcHBepo3bx4a+EceeURZhTEnDVsVes4PP/wQpk7M&#10;cGXqxiQTvRKm/vTTT6OIxrERedGwXXWgY1zVw0xAMDHCyzjwesNXuDtOxonKyrJTeYdy8o5knk7L&#10;Or0vO+9IALzcEhoX3T4xvmt8VOek+O5t4rrHRXWuC7BUVpShXQ8IrAsKsgQH85/1QRw3gjd7a9FQ&#10;pt5axPy9PAox0rps2rRJAslhA+O6GoauJmc/+jRU9ORcx6Sn6ndjTh2YOvYRfKTRtdxzzz3K1I1J&#10;JhtTJ+UadlxOYOoAcQalEMphzPi+cf0Mdp59+lB27gEiudbWYQWPSIju0CapV5vY7vHRneNjkq28&#10;vC6ovLy0trayLqBOuDibmO3TsNPgrB1Tpn5WiLTA/w8Bdn9cdS699FISRSCyP/vss7AEfFBxyWkB&#10;KRXTDTuNlKkbljRndMwBCy7rzoG3zAJIfT/rsHmjMC8rLzhxaveJU/tO5R7MLTyOTzsOPSHBYQmx&#10;HZPbDUyM7R4b3TEmskNcZPvausDyitLqmqrAgNqQEKssLrycxzfOScrUTTWBvd1Z9ggkdaY+krf0&#10;hfujWGS56Iw9rMne8QqPWcxR3gbYC+2L+l0kdVW/e4EAdjcp7JnIZXw2yX4kgqw4cLHo8HzMzMzE&#10;swz/R4ku50PP/3h5ccnp49m7MrJ3ZeceLCrJLio9jU9caEhkfHSHzu0Hto3vFRfdOSosKSI0nvvb&#10;2MtraiswlsPLRbUujNzHdidl6j40z403FA7LXDZFYYgJUIV149HH2iOR1LGpK1M3JoFsvRKmTmoT&#10;LF8pKSmSKdH2wOy5yYbvKu7iHLKJtoYWDV0apnc8yTGsGDNMbKswr4+jUEuGtMLirCMntxw5sS0n&#10;/2hJWS4qd+IghodGx8V06NQutVOb/nFRycFBkaHBUUSFIUgcJvZ6Xl7PzOsd15n2BnRcbxUazRVu&#10;3Q0/lzSplfgPAjB17qhwX8V/hmzGkWKjxfeKiB/q92B88n311VckISVS7BldhXZcRVm5ciWu74RJ&#10;x/GFW9TPP/882hdS8HFt3fhDa76HyOXVJEM7lXdw8945c5Y+8dnCPy7d8Pr+IysLik5Ygiwdk/qO&#10;Tr32gvG/nzHm94N7XNkujgtpbbmDVlVVUVlVgt96TEw01wE464AJlwLkWrmZAWmp78rUfZWybh+X&#10;LcV1yy0hQOBM5/beaAOOIoAGhf3u8ssvR5tSLwdpklxHofTIe6wmUbM3fmBUYiEmQhRa9+uuu07C&#10;thBBHYWZSU9sXEg7eWofEVu/XvyXT394aMn61w4cXUPOtMjw+K4dho1Ove6C8b87f9wfUntcmhDZ&#10;IziQGwHBmNjrCBETaomJjUE/Qaw3eLmkh/ZhXm6bD8rUPbIQzd8I+wihqWzsmcsnZEVE3bd582Yi&#10;UbcwPtRcvuF+Yn4aNjsCaMSWp2QyBYmbizEOu0IxhssLujFCCSGvSwg5yMorEjHeFAOUTiKX5xYc&#10;Sz+2funGN75a9PiS9a8czNhQXVuZFN+ld5fxI/tfM33ML88b/euUbpdEh3apq7bU1NYR9DzIEhAR&#10;ERYXF4tQzoPpQTwMTDRw57uqTN15DP2ihpMnT2J2JZo0o4W7k/fp/vvvf+qppx566CECy5hUCPAL&#10;yp1tkGx5kA+FiuTP0MekCMC9iOoI8/73v//92muvoZ8XIzoXShHc8ZVzSTgXd4ND0LeTOft3Hli0&#10;fNPb3yx94qvFf96w8/Pi8tPtknqm9po+ZuAN54y475wRPx/Q/ZLIkE4V5dXVVRVBlsAQjOeRkTiF&#10;wMj5tAWxdndvjVm/MnVj0sVwvSorK+NuOjmM6RnRmEm/TWQr0kVcffXViOxIBobrsXbIPgRg6sQS&#10;wOa6atUqP9FP2geM+UphQOGc/dhjjz3++OM/+9nPiBTLGHCYIOrqueeea+TxVFaVZ2TvJm7r4nWv&#10;zl3xz3kr/rlux6eZp/ZFhsV07zxySJ/Lxg+6fcKgu1K6XBAZ0rGstLyiohSzeEREOAp2uDi39iWO&#10;rI/5sTtGMmXqjuHmj2+hoZUgVlxjI+TkhRdeyPGflI6sqI0bNzaHiNrUjT9XUNXKQU2ZuvGJhQmM&#10;NdWkbozw6aNGjTrnnHMIBkUoWcmOiMMEsdP53YBDq66tysjavXb7Jz+s+s8Pq//749oXt+z99lRe&#10;Om5tKT2mjh08e9yg28YPvH1Yn2sTonqieygrLyboG8lUYOFsO3HxcTbHNwOOzltdUqbuLeRN1i5H&#10;YNIgbtmyhXwSiOaS8Jgx8DtXRJqLWMlfCSVrzA3FZARwZ3fFwcqYgcHdOW5T1j18+HCO1E0GcISO&#10;rDjbI8Pbv38/kWVJ8WKc0RL37VjmjjXbPvx26d8Xrnlu1db3dhxYkHX6QHR04qDe500eeveEwXeN&#10;6Hf9wO6XJLcdGRaSWFNdg7Gcq/YI5QkJ8XzCy9l2VC5vkqbK1I0z1Q3dE47GZHLkzsx//vMfErSw&#10;wCRdBBY7NPNNpmjjrzjp4Hk7e/Zs9ak2MnVFQPc3fyIjU6SFvt14441TpkwRKdyeR/wfjbAAa2qq&#10;jmZuX7H5nS8X/emHVc+s2f7x/sMrsvMOhoVGD+x9/rmjfnbOsF8M6XNtr85T28enhockVlVXBQbV&#10;REWGJyTG48HOFsS2o7z8rETX4DNnhUgLWBFANMfdBjccVH9sE+j0SOrMSZlgF+RTRw/fZJY2G3bq&#10;hGXYaQQ1bRHlCFEiTtSG7a0/d0wE8dYiwILl5A0vFNWa5x/82EmpcvD4psxTe4jeWlKWR4hWXPLD&#10;w2I7t0vt0nZQbFTnsJB4CRQTUIcXO5HYLcSJIdWpRHzT42arqKZMvVVw+XthmyXPtswwdPHICbpJ&#10;dHgFJqHL0rBTR5g6Po8cy+69915l6oallDB1WU32c3eW56FDh5DUyZXssaFxU5yr5Dn5h4+e2Hb8&#10;1O78whPEZieATFhYVERoXLuk3sntBiXF9gwJirQEhQcFWurqc9DV2/KsQd8kz6n9Y/TYuEzRUKvP&#10;faYYlXbSTQicoaeVyJR/+MMfcIxvskU2IDywvvjiC70D7SaKuKRaO+MIuaQtrcRJBObMmUOW0sYR&#10;5ZqrFnbO8ly0aJGT7drzOgr2/KLMg8c3omP/Zsnf5ix9cu3OT49nbq+prUyIS+7Xfcr4wbPPH/e7&#10;USk3d0ocERHSzhIURcryIBh7eBhB3xIT47l3h2Whubv49vRBy6ikrnPAcQTg2TjNEbQST/gm5QB8&#10;67jFzl2pN954Q5W6jgPtzjc5b2FV4f4C6tkJEyZwbjOC/dWdIzZr3RKunLtqxIm74YYbsDGfMRL8&#10;WIk8g4+LjYKIvFxt4F7DsGHDHnzwQTeNvKqqPL/o5OmCY5k5+zNO7SFPmjUYe0BddCRculN8dHL7&#10;xN5t43tHhLVhEwgKDK4jTgziuSVIcpaLmVy9OlxFHZXUXYWkP9bDUsSzneDSpJdobvxI87B2f0TH&#10;JGNmn4U9TJo0aeTIkXRZObrB6UZsx+bOx4R3fPnllzlDEx4qq/4hZhTplIhD4I7wUGjUuVy+I+2H&#10;5Zvf+mH1s/Pxfdv20dGTW8hL3r3j8KF9Lx07cNakoXePSb25S9ux4cFt62oCLYFWK7n1fnlMNOYe&#10;Jh5HSd9Or+L56WQhUoHnW3W+RfJKodclC8WAAQPEDVsfzyMgcUuQD9gyiOXUuAPsPkgJhK688sor&#10;3bGteH7IPtmi3EtEqlMaGZm+IsvOmzevffv2gwcPbnLfw2u1f//+d9999+jRo8fWP4j1LEPEd+6v&#10;u2R0RSWnjmXt3H9k1Z6Di3ceWLj74JIjJzYXlmRGRsR16TC4V5fxfbtM5b+uHUbGRXWxBEbW1QYG&#10;1AUEh1hCw6zOevjf8ClhiVU6dwlFzqhEJXV3oOpHdRJQetmyZdyF9aMx+9ZQRd9OQCF8pGHq6tJo&#10;XvLC6bnwxi126MgtUx6uoSL5oIbBsOLkuPIKT+xOX7x801uL1r28dMNrXC7ftn9+Zk4aUndKzynj&#10;h9wyccido/rfNLjnFVwuDw9tU1djITcQOnaCscfG/U8ut91J02nmJDlaeF1t6u7D1qdqzs/PX7Bg&#10;ATkcGZVNnkNvhmMtKr5f/epX559/fuMBo3h/++23Se383nvvqU3dmBMCgQnirl69GgIRTJRtVyll&#10;TEqJ4RkpnGhxs2bNamxTp9tI5FBT4rTIKDix4VXHmm0uQlQLg62otGZV4So59vLT+Udz8o6UlOeR&#10;djE4KCQxLrl9Up/E2K4xkR2iI9pFhCUEBaDpqcVezg6B7xvRjCRzuaRUUS7usUmlkrrHoDZ3Q+JD&#10;i08cPADtH1uGpE8gMiWbRQuXTzSbp/EJT+TRAwcOoG5Rdm58YrESW/B7QLONdN6Q37M24fH2c3Qu&#10;nuUVZuw7vGLllvfmr/rPwrXPr9j09ubd3xzO2FhWnt8useewlMumjrhn/ODbB/W6slenqe3iUyNC&#10;2wTUWVjpyOXhEaExscjldOH/xYpRju7JeaU2dU+ibeK22CxQz+ImPWbMGAzkKPoQF0gUAV/Pzs4m&#10;FixavsbDY50jOrCh4ISl9lpjkp9NH8ru2rULVgFBsdQqpYxJKZF38WJhrXXr1q3JSLHS81YxUcTr&#10;6upyYsIQIibt6Opt++ftPPDjvkPLD53ciHSOH3toSHj7Nr37dBmX2ntG3y5TOiUNSYjpERGaZAkM&#10;Cwzgfzi/WQgUExEZTlR2LqQhoGvEGC9OIVW/exF8kzWN+Xzu3Lks2gsuuMAWaiYzMxOPxb59+/br&#10;169Jps5baP+IQKeswpj0Zv/FTfqzzz7DrfqOO+7gorDK68aklIRnOX36tGRbcCY2CxfKKypLyHOa&#10;X5h5uvBYTt6hvMKTJaW5RWWnq6rLQ0PCwkJioqOS2sR3axvfMy6qU3hYXKglKiQ4qq42oLqmGnys&#10;F9IslhCre2VwUBCTyOJMf4wJuEl7pUzdpITzaLeRtuHNaNphz8SFJQ6zjanDCfCxQo5vLqKcdFT5&#10;hEcJ1prGlKm3Bi1vlj0j9FMLXeFuOiYVsp9ISjcSk1K4srqsvKKorLywsPgUCvac/CN5hceLSnII&#10;/VZVUxlsCY4Ii4sMj4uP7ZwU2y0xrlt0RFKIJTLEEhUcFFZTW0tsV7xpkMyRyznZi/u6SuTenBDN&#10;tK1M3YBEMVyXkOSICgdr557MwIEDYer2d5FzAO5yZFVSSd1+0DxZUpj6J598wvnszjvvxBSqJzBP&#10;4m9/WyKpw7BxPYOttqBj37Rx6779eydMGLd33+6ME4cvvXJ6bl5mbmHG6bwjuYXHi0tyyyoKkMhD&#10;QsKjIuJJmBIb3SEhplNcdOe4qPbI6FjGQ4IiAgMtpFSBm5PtlHbF5U14OZ+t0vDbP0Yt6TwCalN3&#10;HkPfrwF+nJ6evnXrVnzlcIDHiM6+j0b9rMFfKUZADNzrMMArUzfmRGG/RteyZ88eCETcMbWpG5NM&#10;9Eok9W+/nYPajHRKTabKra2rLinLXb78x1XrFgVHFKxZt2TD1sXhiRm70hYfzNh0MmdfRWVxeGhU&#10;Qmxy5/YDe3cZ36fLpL5dp3ZtP7JtXL/4qGRc3oICw9Gxo5+vC6i2IKSHhcrNch7mhtrLDTs9bB1T&#10;pm58Gnm/hyxmXOGwmmPJw1du7969BJzZt28fqnjO7PHx8c11EdXfwoULuch+xRVXKFP3PiGb6gFM&#10;HRc5Pjt06NC1a1dYhVLKsJSCqT///IuEWB2YOpBYLtJPrONEac3OPZiRvefIiU37jqxYu2FJ+qFd&#10;NSHHjhw7WFJa1K1PVFhIHEr15PaDYOS9u0zs03VK946j2sb1iYnsFBGaYAmM4BparfVCWnVgUB0W&#10;dVuUGHF806BvxpwSTfZK1e8mIpYhuoqYzvUn4sQhu+OIi18VIasIYgXLbxxUDsX7m2++Sf71Dz/8&#10;UJW6hqBfM50Q6pxV9WLkIfhk39C4B4qQbv20DvH22+8eOLD/jTfPtIRUFxRmF5fm5hed4B45nyWl&#10;eTV1lTW1VdvXn8zNqh03eeCxwwV1lZH3/vyWkKD46PA2qNYhcoA18noIbuuI9XUBtYFW7bpFtOuS&#10;6lQjsZt6LqmkbmryeaHzCOtdunRBTwsvx7iOsA6PRy2PG3xycvIZATFgFTt27CD6tErqXiCV3U2K&#10;xVQ5ut2AubUgbJz/wXetuUetN8asDL2usqqc+KzFZVkHjm4IjsyrDMxIO7qCu2dpR1dlZO+CqRMT&#10;JioisW1ij85tU0vyIwKrEyePu7S2PCYkMPHyi2YHB8QFW6Lg5daYgdYYNrWW4AB81xHE0a7znCGR&#10;q8ncrTR2a+XK1N0Kr89WznaDjN6nT59x48bxyT/R2aK8PUNYh6lv27aNQP3K1A07Fdi+IRMpQHCE&#10;lDzWhu2qr3as3gFOOHk9H6+XoRG4cVY/nU/qs7QjJ7YeOLoWvfqOtB9Do0/VWLJRtheWnOJaGWnQ&#10;2if2SW43pGensT07j+/ZaXyPTmOCahKCgyL69xsaUGOxBFsGDRpMgvNAC47rQWHhqNbDwrlSXs/I&#10;xfFNRHNfhdffxqXqd3+juIvHiy8uxnWJMt24atTvb731Fur3Dz74QNXvLobeRdVpmFgXAdm6akRe&#10;tnFSmC53xqprKsoriguLs4tKTxcWZxWUZBUUnigoziolOGtNJfqUsLCIvJzStoldunTuGxvVNjIs&#10;KSqiTVR4YmR4Ivy62uqsXhtkCeSIVlJa3KZNEjcaKioqUa3RErwbDq/Mu3V0MmFpZeomJJo3ugxL&#10;xucWN2l2DZsjFcd8nOHnz58/ffr05mK/v/vuu8R+f+edd5Spe4NuZ28Tpo7phFMXDODee+/VK21n&#10;h8zRElZpHDYuInFdQFVNBffKqqrKSsuLikqyC4pP5RdlFBRnwtSLy09zoZx74VxeC7GExUa357+Y&#10;iLbt2nRdMG951859Jow7Nza6XW01En1VbV0NUeGoFokbuZzHlnOvSQ95R7uv75kDAWXq5qCT13uJ&#10;T9x3332HgRxPeDYm4etsH6R6xB8eZjBt2rTGncT7fc2aNQQVv/3225Wpe52ITXYAIuL8+Omnn2pE&#10;OZcTyGoRh49bY6la666pqa6qLoORV1SV4dRWUHSSu+M4uCGXcw+NIDDo24PhyCGR4WHRcdGduDUe&#10;FdkuJqJNeFh8eEhsRGh8fFzblStWRUVH9uzZHYkcXm7zbhMtOp/KyF1OR3NVqEzdXPTyWm8JTvno&#10;o48uXbqUKO7ckSVSFV1BUiduCbq+Bx54oEmmThkNPuM1mtnXsEaUsw8ne0tJOHSbap2gqpVVJZVV&#10;1mhuXDzLLTjOZ0FRJunOysoLSisKiO5C1NfQ4Ai06AkxneOiO8ZGdYiKbBtqiQy2RISHxoSGRNdy&#10;HODieF0N981QlbHuOFtLQDfh5Q09IThJcz6TQDF0mvKyWrmlZu8YtJyZEVCmbmbqebbv33zzDdlX&#10;Z8yYgbKdXYPG0fJxt+3LL7+EoxMQvoXuqJjuWVq1ojVl6q0Aq6mi/2el/n+MvKa6urK6FEZeWl6A&#10;LE7G0tP5h/OLM8srCsiPgpkb63ZISGRoSFRUeALx1RNiu0RHYCBPtIZys0Twu8USZjWy1xIBxqpa&#10;twZat/Jo64N3W8sdPnbsGG4u3DLF00VO1SxS+DpZ1Z0cqb5uCgQ84em6cuVKnKJtDhot7/6mQM0/&#10;O3nOOedMnDhReDkBZ3hwoMXjndixTXrJUVKytHHtTd1zDD5nWk7oafDOe757/yeMWxXe4rWOGF1m&#10;lcWzTp5K23dk5fqdny9c+8L3y59atO6Fjbu/SD++DmU7F8QJxdozedyIAddMHHr79JEPTB1x/+Be&#10;M7u3n9QhYXBcVLeosDYEVoeXV1QW1gVWhoUHx8REs3kmJCTi68BtUjg6rqm4tjQZIEiWGy4sBHWG&#10;kWMXw7CSlpY2b948AkB5HiVt0SsIeEJSJ1EgOluCS8tEtFlknRkwE/fFF1/EOWvmzJncrXKmKn3X&#10;fgQQ0HlE9SdvwQyQwpvL0YQmkBix2NRvu+02vtvfkJb0GALoadn6UbdA2VtvvZXVpJRqEvz/M42L&#10;Zt16dxwPtfLKEgKvws7h2afyD2fnppOuFB83GDMFQoIjI8JiIsiSEt0pKa5bXFTnmKgOYcHR5Ech&#10;4gsx1GHzyOLWmojoFhSAPTyE/zUTAYZmOT0QxwkRnJN0Y3U6Qjleq2+88QaeLqmpqRy4oSneMMSJ&#10;uvTSS7GReWxSaUNeRMATTF24uI2XK1P3Ir093HTDK23KKjwMvp3NcSDjXgMukBzOOHwjC6qtpCF0&#10;9Uqm/zFy4q/xX0VFKXp1cqIUFZ/Kzj90KvdQTv7B0rL8mtpqyoWFREdGJESGxcdEtiXXWVJc97io&#10;DgR+qanh2kh9RXWB1jhuQdbv1tBuITisW33W4eX/T4Nf34MzxHGxnZN0h0wKs2fPPiPQE+Vh6osW&#10;LXr99dcPHjxI4iVCOyO483uvXr2uvPLK5tRpds4TLWYWBDzB1JHU//rXv95www2I1yiCENmJQeYk&#10;QCqpOwmgZ16HqXOZjXvq7733njJ1z2DuQCv1l5itqhelkQ29Brwcs3YVZnICshaX5RSXnCZp6an8&#10;Q4R/KS49ZRVXAgLDw2JiotpERiQRihWv9cS4rgnRXcJCrPnurNnHuW/GucCqpreK2nJf3PYI57Yn&#10;3r4w9XvuuWfw4MGzZs1qzNSl8+yuHNHGjBnTqVMn23AkvL8Dc0NfMR0CnmDqH3/8MRzdBs1TTz31&#10;u9/9zkmklKk7CaCTr5+hemmuNpi67Z66MgwnMXff66LXpX6V0f+Pl4OGNYc4T17RCZTquQXHThce&#10;O513OLfwBFp3SyDpy2LioztwfRwfN/zV46I6xUd3jgxPQiLHFY53awPqsLeLZcp28cyWGYUVZA8j&#10;b0h0YepcHyVC80033dQcU+cVjO7kVMTsRevQFPc6hHtkd/dNIa3ZOAh4gqkzWmKF/vDDD3wZP368&#10;OFs5+ShTdxJAZ17HAYf9iD0lJyeH/aJNmzbK1J3B07vvwsbY90tKSqApBvV6ny+r7OhPj/hx1sdY&#10;D0Smra6qrMzKs1rH8VrPzjuUdXo/gd7wQA8NiYiP7ZwYmxzD9fGoDkSDiYlsHxPVHvZdWVlO9HX4&#10;PXU1TI4ienWJw+oAI2/M1H/6058iqbfA1FmVhHH8/PPPo6OjISh+7zi0oq6//PLL/Ymm/jtWTzD1&#10;f/zjH4jmXHR+5JFHMPYgqXNsdBJyZepOAujw6+z+RKHB8goR8crp27dvczfUaULU7xALeV0ldYcx&#10;d+uLsBxOaYsXL4a1X3LJJbhY+w2lrP5uEqgVbzUs4iWl+Vk5aVm5B3LyuIF2Mr/4BLw8MCg4NqpN&#10;p6QB8THJcTEdI8PaRIYnRIUn4aZeVVUJI6/3iSOsuvWRUOoNPd3s166flcp2qt8xq7/00ktDhw69&#10;9tpr6Q/U5MW2bdu2INmftWktYCIEPGFl+f3vfw8inByZarD2O+64w0QAaVfPQADXmyNHjhBzhqs1&#10;3Ijls2WIzvD9UTwNiADC3OHDhzlw+wE7l/mI3GyN9IbDGiHesnLTt+ydu3DN898tf3LJxpfX7fhk&#10;/5EVuUUZEWEJKT2mTRh0y+Qh9w7rc/2A7hf37DC5bVy/UEtcRUU5xvWa2rLQMG6dxZCukBuecusM&#10;sZg7n6LwkJjKrtV8nDX5Co2SY4nzGQdufOX4jqOccnQDrjs3dckTTJ2us188/fTTKI42bNiwceNG&#10;Nw1Gq/UAAuwpXGlj20IiQV5vOSYlZbD/Ea/GAx3TJhxGAJpCSh5fDSeARI6PGvpz4bUkR8F9/Vjm&#10;znU7Pv566d++WfqXVVve2Zm+8GTO3vKqErTrg/tcMnXYveeO/PWIvjf1ST6vY+KgiPBEjBIEgKuq&#10;LiWVXf318aT4+AQ4ulwfFxkdEsiNf9cy8oaURTGG+p0F2By5YeQoXbiqfvz4cUJEoIbhVpu4wevj&#10;Dwh4Qv1+/fXX4/EOmvhukFr72WefRW3rJLiqfncSQIdfZ49Alx4XF4d7LdqX4cOHIxO0UJvVRFmv&#10;AHS4RX3RrQhwLEPv8tlnn3GnmRD9iHQ+I6/Xa9etWVQQyQmzilBeXJZLJtPjWduzTqfxnWQqMPjg&#10;YPKRRuPy1qFNSru4fjGRHYODOK2G1Wcf5w4bYRiCYKKiVOcRYd92AHIf/z6D7qJ+l9XUwoIi2swT&#10;TzyxZMkSJHUOHDjNcaP9xhtvRBvv1omklRsEAU8wdVTu7P4EQ8BFDvv61Vdf3bNnTyfHr0zdSQAd&#10;fh1qvv322zD1sWPHkgVk1KhRxLU4a20+wyfOOlLTFfBJpo7XuTUxeWAAjuilFUXkPcvM2XfkxGbs&#10;5USGIVs5t8q4UM5VtPiozp3aDGiX2C8yFH9PawAYq8Oc9ThAviIrL5dQS//nSve/pOMeY+QNp1PL&#10;vNxWEqH85MmT+fn50mekdkicnJzcgkOr6SatdrgFBDzB1NG9w9Q3b97MPKMrGJ+45OYkVZSpOwmg&#10;w69jROfeORIAJ7P169djrhs2bFhztUncSky2yH9e2QcdHqb/vChMHV0aXo133XWXqSV15HI4MbSr&#10;hJeX5ZGJ/MSpvUdObLLy8opCoraFh0ZHk4A8Igkde7uEvgkx3SJCElCWC7mtXJPLakGWsDC06VbR&#10;3FDTQJg6+ZPoGML3GbYS1hd/4pO1iTcrgWhEmucXvmAmOGvQeEMNVjvjMAKeYOoEe5f7bPLABjT4&#10;jMMEM8KLZ4T7bcEQi4COW/WuXbt++ctfqrBuBNo17oOEieXYjfr9Jz/5iRmZesPgOTDyvMIMrOMZ&#10;2buzcw+Q4RQzd2REPNnP4qI6JsX1aJvQm3CtwUER1sAwtdxACwi2WG3thGeVNORiGjfgGVSYOu7G&#10;3bt3nzJlCh55DakJ+QgQCzufOnUq91NWr16N+EQBjtSwedTvF198sTFnoPbKtQh4wtIJR+fqpKyT&#10;77//3rUD0No8j4DNoHhWz3YM6uhp1DXS8zSyv0WR7TCNwSfgapDM/ne9XhKpWkzdeQWZew+tWrn1&#10;3YVrn5278h8rN7+dfmwNl826dBg4tO9lo1NvnjD4jgmD7+rf7eK4iO61NUFV1ZUI5RER4dbL3LEx&#10;cfFxnGaQZcWTzoAc3QY1Kk9iuUuaxIYPixEXOfRnCOUpKSmwdmjKQ3I23F9Il+x1YmkHPIOAJyR1&#10;ibpAriF8N5hwSOrOrxlVv3tmfjjZitxTJ00fnyqpOwmm+16XiHLCzJxfm+7r5//VbD1MYjPH8l1W&#10;XlIvlO88eWofcd+KSnNqa6siw+PbJ/Vpl9gnLiqZKG/EegsKDKviQnkNsdmtF8qtuvX66xvySLXG&#10;H7hI6i0En5GAgLLfUtKmQuN3IbH7SaMteB8BT5D5uuuuw4iODzzxEODopFbz/ri1B55CwFdvSXkK&#10;P8+1Y/BNX1zZrYnFkcwDgzJO7V+z7eP5q/9JbtO12z8+cGwNqcq7dhgyYcit00b8fMyA2QN7XNa9&#10;/fiY8M5EiKmoLIGjcYccjTQ+nogW2KSFr5vnKPO/mdDCgpIzCnTMzMx8/vnncXdH5f7www9zkdjg&#10;xPXcLPeDljwhqaOABUnWEnY77k1ybSYpKclJbFVSdxJAh1/nOiJJva644gpxIyL+DAoY1H3kgmxc&#10;p8Z+dxhnj70Ik0DlzsJElQLPM6AGHld2GycrKj19MGPD0YzNOQVHCoozK6vL+GtCXOfuHUd0SOwf&#10;Fd42PCQ+OCisupbI7RKx1SJyucRqtfE248vljSeA9P+ssd/Ju/rKK69s2bKF+ykcX9h+uYZ63333&#10;NblCPTbNtCGPIeAJSR0zDy7Te/bs4VYbsd/54rHhaUMuRAAlHr4R5Efn4C93ZuDue/fuXbhwIftI&#10;cw1ZE1VpJnUXksHVVSHb4Sm9bNmyr7/+GtZuHJHOypLrs5nhtU7a8kMZmxatf+nLRY8u3/TG3qPL&#10;84qOR4THpPSYet7YX0wb8UBK14vaxg2ICGmL4rmqphLdc2RkRFxcLLIEVnOupQlTN51c3pjaWNNZ&#10;Uy0cSvBLPXXqFBlaf/Ob39x9992o67t06bJgwQJXTxytz6AIeIKpo/9B8Y6/hu0xKBjarRYRIOnT&#10;X/7ylzfffPOrr766//772S9wliZQIC+RXbe5V5GT2FIVWiMjgKTOEY0Tm0GOX5KZlNNGRVVZ5qn0&#10;Dbu++GbJ43NXPr1l77enC4/w124dh08c+pMZY38/os8N7eIGw8uDAkKtluOgOnzfYORo2YWX266Y&#10;m8Rd4OzThEGxplpQwsP1EdBxmkM/wdO5c+euXbsSXY4j+Nlr1xLmR8AT6nfm30MPPcRKE7j4Aj9w&#10;EjpVvzsJoAOvo27ZvXv3Bx98gFJ95syZeAtzBx2HYbYMfGubvNTLPovcgIoe255BGIYDA/ftVyAc&#10;AvqXX36J9uXWW28lCbe3KIXV3BIsad1rCkpOZuWkHzqxMSNrR2FJNn7s0REJJEZLbje4U9tBcZGd&#10;6mqJrGIhVBzucojgIQ0upPmqG4eo31GMkZ1lwIABzUWKXbNmDVnaJD0rxN25c+f777/PCn3sscd8&#10;eybr6AQBTzB1xLh169Y5b0dvSDNl6l6ZwYg7yOtsmkSgtLMDoi1EtjCjFdPOMZq6mI2p4111yy23&#10;eIWp26zd5EnLzj2YkbXrSOaW7NMHK6qKQ0MjMJknxXbv0m5I24S+wYER1jt3dagY6+q95v6fydxX&#10;ebltdglK2EokEVxz4yXSO0F/58yZw0V2xHrICk1/9rOfEfzR1BNVO28nAm5k6jhrIAHQD8KPEFv0&#10;mmuusfWJTKx29q+5YsrUnQTQ4dfZU7Zv384pjYglbC7w7Pbt2+M3h7zeQp3eEv4cHqb/vOhVpo7V&#10;nLCsJEEJOJV7IPP0gYzsXUcztxUUZZKYPCG2c/uk3m3je7VPTCEee0BtENJ5Lf+3ur9ZswpxUmxZ&#10;Ee1jRJRbamc9u0hoOTRkO3bsIPA7y5N76ixPsPIxQHQ4TSLgRqbewuRzXmhTpu6tCU2wqtdffx29&#10;S79+/WDVPCgDL7zwQqJcNe4ShBZ/Ogx75opq4i14Pd8uTB0acTMF9fttt90GpTxwArPFcy0pLTiR&#10;s+dE9h4JAFdWURAcHN4xqV+ntv3bJvRJjO0eYomqqZbb87UcIoWRW3ObWoO7/88lyPn9xPOwO9Ci&#10;SOo4pWLz4p5Cyy6NZM8i6BNKMvyUCUSjHN0BwE36ihuZ+rZt25pLtk2cIyfxUqbuJICOvc4e8cwz&#10;z+zbtw+XWs7+7P7sp3AF7OtNWvgogNstM+EPf/hD4xhYjvVB33ItAmz3CHbffvstEeAJJtqhQwd3&#10;UcqaJ8WayJxr5tjC8wpPHD655XjmzqzT+/OLMqqxmke26dphaPuklMTobrGI5gGWWquXdx1Gwvr4&#10;rf97GL5NYPATdi4Uh4tzrGEBwqfPPfdc4gA2ORPYdTmi4SQB70cDj7oUA7z4wLt25mhtxkTAjd7v&#10;Q4YMkTiFPOwaxCLmwS3TeY5uTCj9oVfsKUQGZHdgW0FYR7MHDyD7U3M+O0jnuN3iquMP4Jh0jBzU&#10;IB93mkl7j8e4mxQq9XFjQlC2w4ZPnjqwdvsnP657cdXW93YfWpRffLJNQo9RA66dPOyeIb1ndm83&#10;gYgxNdVBhGYPsgRERIbGxsbQMfgT/RR27gM30xyeLVwJxvNUgsc1+aB1X7VqFReOsKNzsY3MyCS8&#10;5r6iwy3qi+ZCwI1M3QYEV9pwfv59/cNU45/mwkh72xABXOSOHj3697//HWccUq/iWDt37lx8c1pA&#10;6axWQEXYiwjAxdG1YD3p378/sl0L3MKBTiJmW8OzW6zsvLKy9HDG1pWb31q07vm1Oz4+mLGupqay&#10;V+fRU4bfSWD2lK4XtI8fGBpENvcaDOchoUHRMVHIAFFR0fRKbqb5zLU0B5Bs+ErLCwrRnHh5bLkE&#10;80eCuuqqq8ijyNnayUb1dbMg4Amm/sQTTzz11FMozHn4wj/Ngo72szEC6GbR72Guw70WnS0SwKJF&#10;iyRhT5NPwzBeiqdhEWgYBd0lnawPP25Bbc4EKC0v3Hdk9dJNry7a8MKmPV8RrT0sLKp/j2lTht81&#10;qv9NXduNj43oGlAXhrEGKznxWxHNMejAmVC4S8QYuuRXmvYWSGC7ed9cmY4dO2JxT0tL46iNihQx&#10;HW8JdPUwe8nN6hL6aiWGRcCNNnXbmBteacMNvk+fPoQtdBIRtak7CaDDr2N5ZZuAtYu4gJzH5iu5&#10;oRrX2TBMrLsstQ6PRF+sRwCuCTflLgM5OuEHiMXOa+C5a0YONPKUF5fmnsjeTWDXY5lbC4pPWiyh&#10;iXFdk9sN6tgmNS4yOSw4Fr/36pqqIPKs1F80l3iu4uOt7OeMGSo2dcLEDh48GO8Hzj1NTmGU8y+/&#10;/PL69evZaaEm0eVIdY2ljHA0GM54XROr+/bS94SkTkIXUqr/o/7hCyGI5btvI+tjo2PHh5ezQbDt&#10;IgckJCRgXJeHaEJNRp4RBODl3ILzMTR8aTiwCogLD/jxxx/RwdiyljkwRuK5ws4Rr9Gf5xVm7j64&#10;ZNnmN5ZsfHV72tzS8vzO7QZiOJ8w+LbU7pe0i0sNCYzlzFdbV83dtOiYaFgU0qTVrb0+mZhy9Obw&#10;h1jg1gI+HLIHDhw4cuRInF04amNYIYfWiBEjgJc/OUBWfcVcCHjiONycBciZdauSuofn2eHDhzGi&#10;c/aHixMmFo2LbBBsMcnJycSLJf9ek5L6J598gtsOooNK6h4mmZ3NwYO50oZ7BHel7rjjDqjpGKVw&#10;hSMUTE1NbU7+Ye6nHcvczqVznOAiw2PbJ/bp0n5Yx6QB0eHtgwJDUQwQIY7TQ2got82tonnDYK52&#10;dtsPi4mk/utf/5okGoT9aFI3BiywfNTsEFFy0NnUHihg+AX/VuOE9/dDInpgyJ5g6qTTbjwSZiTu&#10;8Q6PUJm6w9A59iI6PfKzwdTR4wE+AWJxSGbL4A46UjuiAG7wjWvG64qMLzjpUMAxVuFYb/Ut+xEQ&#10;ps5BDcsrEeW4p956SgWGWNOucEst4+jJbWlHV588tZfU5lERCR3b9O3SfniHJPKntSM8e3V1VW1t&#10;NY5zSOQSPcbGYJw54ts/WFOXrI+6E7x06VKJEtHclRNTj1E77zwCnmDqtl4i1bkqt4cydedp36oa&#10;2OhLSkogHwI633GAP3LkCP+EzRNWuoWq4OvWTBv1Bnh9DIiAc0w90FIfBaawOOdo1vb0Y2uPnNxa&#10;UnY6LrpDxzb9OrdLbRufEhnaJiggBMM5mnZ4klU2/79EqKChvNz+KSFM3epOGBjojJXE/ha1pBkR&#10;8IRN3YaLqzi6GYE2e5/Z+jGlw9HR7H3//ff/+c9/nnvuuWefffadd94htkwLW3O9ljVU926DTwAH&#10;CEQic3hMZXX5wYzNq7d9sGzja3sOLqmrq0npMWXy8NsmDb+zT/K0qNCONdUBlLEEB6LaaWg41/tp&#10;DkwJifWkHN0B6PznFbczdaS69PR03C9br9PzHyqYaaR4VH388cf4vk2YMIGoAwcPHnz77bdRzjc5&#10;BvYgcb5twZPOTIP33b5icLX/hjrm85BgAonXZZ1O37TnyyXrX9q6//vK6pKeyaMnDrt1/KBburUf&#10;YwmILi+vKq8oCQyqjYmJxpuS6DESql3ZucPzCPTwbuGqQsvEwijGURtFPabPZcuWEfUL24rDjeqL&#10;5kLA4u58fBhfv/nmG641E7SkOc8OByBD/bthwwYuyxEBURUADgDo2Cts/VjW4dDk0iUA2aRJk/Cw&#10;hbg41qakpDSuE1Uhewpu1cTBcP6ilGN91rdaRgCxD9cq/B7gtXhgnTWoHP7tgVw9L8s/cHztxl1f&#10;7DywoLyisH1S38F9LhrU+6JOSYMD6kJKy0oqKkoxuXB7igr5VOcs5+ehhHx48803MYQRpLk5mzoe&#10;EgSQICrU5s2biS7HKZyQjpjh2S2d74PWYHwE3C6py8xbvnw5ebiZW+QOIswhvtPGh0Z72CSThgGg&#10;RLUl0sUZXuJLNyepI8RrmFgjzyUJE0vQMQ5eLXN0q3+7hRS61SdP7Vu385OlG1/FiB4X3X5Y/8sn&#10;Dr11UK9LIkPbFxYWlJQWIcRjqeEQzyM7gAPqfSOD5sW+7d69G5GmhaQ7MPIffviBhXneeedx7Ias&#10;KNWIQODFPmvTnkTA7UwdqY4sXtyW+de//kXGVSLF/u1vfyNxpycHqW25CgE2aHYH1Omkizh06BCZ&#10;XcirSyihFoQAJoC66boKf3fUI2FioSBiOiJ1c9yCFN7I9Pi07zm0bPnmN2Hq5ZXFvbqMGz9k9siU&#10;69rE9S8qKikuKSD5io2d80Wtvy4nGSaMloPKyYUUEu7Nnj371ltvJfw7n8SrcXlPtEJjIuB2po4c&#10;wAwjEDEPh0e2DwQ7jYFgzNlgT6+IJk1oKm5AvfTSS88///ySJUuwgAwaNKi5d9Xv3R5UvVsGMVou&#10;Kci15jM6U+9rHUyc9pM5+9ft+HTxhlcOZWxMiu8+csA1E4f8pHv78WVl1QUFOdTBukaLg3Qu7Fxt&#10;5+4g61lTqnPbjXunmMmQ6VGLinIU1xZ3dEbrNCACnrjSxtkfNw0sPRLSiKUOm3eSr+uVNi9OJkRz&#10;HBpw2GHjhsETrArH+Cb7g64e93iI9e6776qnpBdJ1kLTmGkhDdF/IVanTp3OCBOLi3tgUGBJ6en0&#10;4xt3pv+QkbULm3rXjkMH9r6gY9LgwNrg4tL8urparp2zovFuEdFcle3uoLUEnyGJKmL3TTfd1FyY&#10;WCzuL7744nvvvUcgELSkeDVB0wsvvBAnGHf0Sus0GgJul9QZMLp3vDYefPBBgouxd2zZsgXfDaMB&#10;of2xHwE2F66nT58+/ZxzzkFMby6vs1TYKrdq+/ugJV2FgDjKrVmzBtmO+4oNFOb4w1lqA+pO5R1e&#10;s/2j5ZteI7BMQlyn0QOvnTj0js5JIyrKqwqLT1M+OtqafwUNnErnriJKC/XYdCrNlcE6xjN8+HBy&#10;rhMsdtSoURy7iSnkgb5pE0ZAwO1MXfylP//8c+yvW7duxW1q+/btuEMbYfDaBwcQyMzMfOONN4hV&#10;+ac//emRRx7h9sTChQubk8xQFcLym5PjHWhdX3EHAixSXB1JtWczqFvTn8Psq8oOZaxfsuHlLXu/&#10;raou791l7MQhtw3pc2WYJamwKK+mpiIiIhJlO+51GHpV2e4O0jSuk9UE4C3cJkBwQmuCQI8pnbwv&#10;GNdnzZqFw4RnuqeteB0BtzN1VLXcU8cD8w9/+AOpBdg+2DiYdqSO8PrgtQMOIIBnHLfUxo0b97Of&#10;/Yz9Ap4t8WearArGgKBw9dVXO9CQvuJJBHBmtF08C0JEDwwqLsnZsX/e4vUvH87YGB/TfmjKZZOH&#10;39U5aXhpaUVpWQERUBDQuX3OW5pRzTOUkqPzZZddNmbMmBbu8WJDgetzn40MTNxUJPIjopTut56h&#10;kRFacfs9dSYinhp4SuOTyQzDuM5U4/7M5MmTnRm/3lN3Bj2H30X1R/Z03HC4xUAaRzKu4jVNdHe2&#10;9SYj+fM7F9mxu6PgVY85h2F364scvAglBBHZ94kmhCK9rtaqcl+/6/ONu78oryzs0mHwiP5Xp/a4&#10;sK4mtKSUhNy1cBTxhlN27lbSnFG5uMh169YNS3kL1wrYcnF5IUMPOtFNmzahFuW2EccvlqEne6tt&#10;eQsBt0vqSHKXX345n4SgIbzR119/jaSOscdbA9Z2nUGArQR1C35VHNTgBDwc1PiR1F4E9m8yxSpb&#10;jIadcQZzz7xbLwXiEhdUW1d18MTGZZte2brv29DgiIG9ZiCg9+g4gftqpeVF9QJ6NBpg+Lrq2z1D&#10;moat2BOPTxInkuQaxxeO1FjTSbakEbo8TyxvtegJ73fGhr4dtS3iNbfauBPVv39/Jwes3u9OAujw&#10;69DxqaeewivqoosuQrZbu3YtVnZ2ECQ8yHrGcU3CxHLxAYHe/iikDvdNX3QAAUno8uUXX2Zl5Vx/&#10;41VldQdXbvowO+9Q+8Seg/tcnNJtel1tcFFxHjWjooejCzt3oCF9xUkEJKELWk9WH9y6sbDOaZsD&#10;tMTi5UtD3dhZL8I52Td93TgIuF39zlDxwcHjHbsO2wEWOI755PVyMiqFqt+9NYdwkoCXw6EJCyhZ&#10;1cmkDleAtXNiOyPGBVoZ3Ojmzp1LcCuV171FspbbZSVWVVafzMwqKsusCNq/6/Dc/MLM7p1GjBl0&#10;Y+/kyZUV1cUl+ZSB0MrRvUtBCRNLcAgWILr0M2I6sSS5VYTfO184eZN1Se4ZEfgd+zqnAWzt3u2/&#10;tu4ZBNwuqbOVk//j8ccfx1+D6+nYVtn3cZl20qaukrpn5kcLrTQMVNJk0BLehdy4yhOgBguf3lP3&#10;Osma7ECwhUxrlTv3rlq/45P8svTw8Ki+XScOS7kyNiIZF3cyoMM8JGCUWtC9S0G5p453Kq4PZL7H&#10;TN6wP6w1rqdzKZEr6YSJXbVqlRRAGw/5cIMn/Jd3+6+tewYBtzN1ZLi//vWveEdzxQJfKlw2iETG&#10;pCRrpzOeU8rUPTM/nGyFjYYgGET+x0Oe707Wpq+7FgFrqLig4IrK0rRjq7Yf+DY790BYcDwq94E9&#10;ZwQFRhUV5dXW1cLLcYhBo0vTqnV3Lf6trQ2mjsB97733EsCxcfAZxCe0ZdRJXga8knFwEW0ov/Mi&#10;DN7JeF+t7a2W9xYCbneUQ2WHj/TA+gc9Lbna8J3G/sqGokZWb1Hdw+0qM/Aw4PY0Z2XogSEFJdnr&#10;d326bOPrxzP3JMb2mjzijiF9Lq+tCi0oOB0QGMDixcsdRqI+cfZA6t0ycG4U7Dxo3Qn2VVpain8c&#10;D7/wqRzdu9TxZOtuZ+rsCPByEgfdf//9Dz/88J///GcuWmBfRyFP3jZVyXqS2C5sS3Z52+PCmrUq&#10;DyAQFBgMDziZs3vphlfX7/ysoqqkfdyQ3u0u7hA7tII8LWWFIaEhnLxh6k76vnhgLP7WxFmPyOjb&#10;Dx48SHQQEdORnfg861v+BqMPj9ftTJ0Zxq0nvKvILkCYWD6ZXrhMf/TRR3B6nWpmnFv46eCPAym5&#10;3Mwn2wdiQXMDYU9pIU2kGYdv8j7jQR1K+tS9h5YsWvfC3kNLo6Pih/S9NN4yKm13TtapzLqAmvDw&#10;MAn7qip3A9Ka1dSyjhMhCtr9p/757LPPSLvAZstSNeBYtEvuQMDtNnU6TYKB7OxsuDvCgdysYFIi&#10;AWD7wXXOsVGpTd0x3Jx/i0j+b775Jj7t6GAgIuki2ER++9vfNhmHEk0M2wpnOFwo1KbuPPhO1kDw&#10;15Dg4KKS3O1p87bt+z6/OLN9Uq9RqVd3aTd6+7adx44dISoUsU2gbAtRSJ3sg77uMAJiUyeJBndH&#10;r7rqKiwjTVbFORtHlv3790tSBtYguvcrr7zy0ksvdbhpfdFECHiCqQsc9jhL2w+cMnX7sXJtSTg6&#10;V9SmTZuGqwRCAw93FMke0WTOKPR+6GkIKg63UFOLawnR2trItxYcYsnKObRx9+d7Di0llWrPzqOG&#10;pVzVIXEAflXbd2whmMT48RM4ounxq7XYeqa8MHUUnKw1Qsrwvbl2G9rFxB9ZT2meoZERWnG7+t02&#10;yDMiIRhh8NqH1iIAk8aSQuon7jIQcIb4M0SiJrB/c1kg2UqIJstlB+UTrYXapeXrSIjOdagDR9cv&#10;3vDyzgMLiRw3uO9FE4be1ja2X3FJcVV1RVFRcXb2KY0l4FLY3VIZHsddu3ZtgaOTOovAnRLqkQcV&#10;KXeONIeWW4hhyErdztSR5DZu3Ngw1yoKW4KMoh0yJCDaqZYQgEmTygWZm8x7WNZ5iCyEeaWFdzjM&#10;idlFkfUSAnXBwWHVNVXb9s1buvHVgxnro6PajBt806j+19cnWysIDKwjJBRbP6TUCyleopG9zYq+&#10;s4XVJPvtd999h6cL6xQdDHG65syZQxIme9vQciZHwO1MHRZObKN77rmHPIDz5s3j9iRxSLDuPPDA&#10;A1y9MDl6/th9PCFIoXvffff95Cc/ufPOO2fPnk1yF05pTWKB5MeeIgGt/BEs7485MDQ0rKQsb+2O&#10;j1dtfedU7sHk9qmTht3Wr+t5NdUhJaVFQZZAXNwxvsIn1J/R++Q6Ww8gE+p3Ank1SSyO16+99hpR&#10;nAn39Le//Y0tl0XKtSNkKq62n61u/buPIOD2MLEwdZyqODzCzrnJRmBRdnkmH5FiseFNmDDBsTsz&#10;GibWWxOQYFV40pJNFdcbLOVkVkUbT9DKJi/CsvUsWLAAGzxRrlQK9CzJ6ggsExISnHkqHXa+O31h&#10;eUVhSo+pI/tf1zY2pbKymvzoYWHEco8RL3fSJyLYDRgwAN9VpZRnKWVva6L0wueU/ZNkLWeEiaUW&#10;/sqZWyLAEz/ukksuYYWOHz+eL2PHjtWcLvYCbfJybneUw0nqn//8J7MQNrBmzRqUQuT2IP4MvBxm&#10;/9///tcxB3h1lPPKxGO/ePXVV9G6Y1MnRpXNBNucShBTOrHkli5dSkwCNat7kmTWe2u1tekZ6zbs&#10;/Cwje1doSMSQvhf363puSFBcRWU5mfMiIsIjI/8XKg46skIhEA7VbP1qWfckpexvSxzl7rrrLiJt&#10;33zzzWeEibXVw/0UbhvhSQeD53wma9Mx2cn+vmlJ4yDgdvU7mj3iGZFD/YsvvkALlJaWhtcGgjsP&#10;U03CT+pjFgSgF45vRKPkfMbGwfYBZdG4tMCwdUPxOHFZVqFVVWVb9s1ZtvHVo5nb4mM6Thx6a2qP&#10;i4MDYioqyvBwQOWOjA41xU0aGsEhOGorR/c4sVrdoLi/tWBW79ixI8p20rhxCIDEcvW01c3oC6ZF&#10;wO1MHa3sjBkzCFWIIRaUcMnBfZpkA0hv55xzDluLaaHz045jN4GpE88fP4lf/OIXfPKddJDNwaEu&#10;ch6cKHWk/AgNDckvyl6x+c3VWz/IyT/SrePQScPu6N5xYk21paKqPDgkGHEclTs7/hmhnzQWrAcp&#10;5XhTZ11Qcow+azHHe6BvGhsBt6vfGT7aPBxrca+FoyPSEX0MRw8Yw/nnn88VZ8fwUfW7Y7g5/9bh&#10;w4fRuJAMCgmAjQOFPFo+cu7x2bhyTejiPOD214DKPSgo4OjJXRt3f5Z+bD0v9u8xZVDvSyJDO0CI&#10;2tpqBHFbdhZbtXB3lLQEFsXfJSUlRYyy9jeqJT2GgC2hC+p3sq41d4/UY/3RhoyJgCeYOtcq4MHo&#10;22WzQFCYNGnSmDFjnDlLKlP38HxqGDvoDEeqFm6sNUy9qjZ1t5IsJDi0prZmz8ElaN2PZW2PjWw7&#10;pO8l/bpNswRE4qMaEFiHzgwBvbEmFg0tB+5vv/2WSGTXX399v379lFJupZTDlQtTJ/Uq6S7xbG/O&#10;pi5yFLfVeUT7wlsc10im5XDT+qKJEHC79zsM4PPPPyd9Cyp3TLA7d+7Ez5aNo8moovYDp97v9mPl&#10;kpLEsiDgK26PqFgIKic3X4lowYV1MvRgxmvS4VEiysFUpk+frj7VLiFE40qsvinBoaXlhZt2f7Vx&#10;9xeZp/d1bNtv9MDre3eeFFgXVl5eJvfW4OhNXiyEzUMaODoLExEQW6xSyk2UcrJa8X5nuRHKly20&#10;sfe71I8WDb/Uf/3rX1g88WHiQincHQOoMnUn8TfL625n6nhKwwyYZ7/85S+RA86tfzhpNhe42E7g&#10;lKnbCZSrikFH2HNi/YMBBUsKX7CeQMe2bdtyo6FJZSDbEMye3QRWoT7VrqJFw3oI/hpiCT6Vd4QM&#10;qkR0Ly471bvLuDEDb+yYOLimKgBH95BQqxEdMb2xEV3qEabO7s+JTZm6O2jkqjqFqXOA5j4bYnpz&#10;kV/RieKV3L179xtuuGH06NGEcB4xYgSXFVuQ7F3VQ63HCAi4Xf2O8uett97CWfruu+/mQrNtzA3V&#10;uQ4Aoep3B0Bz5hVUsphRkPZOnTrFEY2DP1uMKPfgCvzewkUGyqiZ1hnwm3uXm+js88eydmza/WX6&#10;8bXE7evfa9rAnhdHh3Uor6ioqamyGdGFWE3WI+p3VC9o0W666SZVv7uDUi6pU9TvZ61q0aJFxPvi&#10;CjE31M9aWAv4HgJu935nN0FK2LBhw89//nOcpbnf/Otf/3rx4sXOGNR9jwzGHxG6PkRzBHTMKFAT&#10;GZ0HKZwfkQBavpqotHY5fQMDrBlUa+tqdh9avHzz6/uPrgwLiRqVeu2wvlfjFldaVoZbHD5xaN0h&#10;TQscveEhW73fXU4ml1fYQq5qAj1x7MbUJVeK8GbF85HwA+jY+J1zm8s7oxUaEwG3q98ZNmpbfGuZ&#10;WDzcaUZ5yzVKJw08qn731nzatm0bTB1lO7wcgrJrsF80dxcWlTuZ1wkiS8g5Vb+7imSkYwkJDikp&#10;L9iRNm/9zk+yctPbJnQbNfC6np0mBtVFlVeU4gMvRnR7LijbbOp4S2AXw5iiNnVXUcq19chdNRIZ&#10;s4WyAM8gLgsNUzq2TsJvo3TBlL5nzx6O4IR0XLlyJSuU/Huu7Y/WZkwE3Kh+Z2vIz89n2BwVucdM&#10;vFgmJT+iEsQVkxgmziCi6ndn0HPmXZB/4YUXYOQY7eDTfCF2FWpbMrE2rhatO+Y9tqFnnnlGfaqd&#10;gd32LjfRSbiWk3982/7vdh1cWFqW36XjkOH9rmwbl1JdVVdZVcE9dWR0Vpk9AjrVst1DGgxkLFL8&#10;XXDCUkq5hFIur0TU7w899BD51K+44ooz3JIIBkVcLyQofkejxoGb1ccrfDIfuHDEgnV5l7RCAyLg&#10;RqaO8ocwxWwQWOnw3UBGZ6qhHeKMicfceeed5wwcytSdQc+Zd1G6EP6dMP5yTx2lH4kgL7/8cuIG&#10;Nq4W6r/99ttYWz7++GNlFc7ALu9agkICAgNPZO/evPfrtCMragNq+nabPKjXxQnRPcvLSmv+7ya6&#10;+EW3oKpt2BPh/Zy8OZ+hfdGgcs6TyU01CFO/4447yGXcZJhYRCaJ+MsXiRsBZVmh/MjNI8Qq3OXc&#10;1Det1jgIuNGmLsoiZhUzjAeVEQ5W1iuz+pgZATYLWDh3GUjUdu+99/JJzj0s682NiTnQ3N0bM8Pg&#10;6b7Xq9xD8X07cHT1ii1v7T20JCQkYnjKlSP6XZsQ1bO0tAT7Ovp2pLRWcXQb74esOD9y7Fbdu6dJ&#10;28r2cJJoLmAcv/NX8mtwn42MG8Qe4AjOL5jMSNr23HPPoY9pZWta3HwIuNGmzmTCcE6QGdQ+6PSm&#10;Tp1KXi8uV2Be1Stt5psp/9djzHXcfcKAUh8/PBoegA2PoxuX1hoPir9yrZYAgpBeM3s6RnTrRaZA&#10;on4GFZac2nN4ycZdnx/P3pkUlzw85aqUbjNCg+JKy4vPMKLbKaNLf8SNEeoIgexU2js2Fn3LGQSQ&#10;1HnIeUiUfi4fNpd1jevp7733Htp4AnLD1InrjE2dNYhGjT9xyY2jmzPd0HcNjoAbJXU0RVhbefbv&#10;3w8nQA7gNjMCAbs8j8Fx0e41RgD1HaT8qv7BDYcErFxuRhXPDsKX5hBTn2on5xI619q66iMnt67a&#10;+t7aHR9l5aYltx84OvWGPl2mBdaGl5QRrzeI05XtJnqrODp9k/vrUHb16tV5eXn2XJpyckT6ugMI&#10;2NbRWRcUx7KBAwcScg6NGqp4ViuWLzKx4vjCcVz8nPTxYQTcyNQFNaK+E3eM+xWyWfDJmRGHTJXb&#10;TDer8I4mOCCCAsl4Xn75ZdzlcH/75JNPMKk0aVCXAWLPU1o7RmvrvTVLaHV1RdrR1eRE3542t6y8&#10;oHfXCaMGXN+13diqitryimLENfKtIXs5LGELU+eItnz5cph6czFqHBuCvuVyBMRG3sLRjT0WKwzK&#10;US4Zce8Ua7rcc+NHsYe6vEtaoaEQcDtTZ4ax46AFIh4Czpnz5s1DqkMz31w4JEOho51piACyIKYT&#10;NC5Y0DGp4O7OxjFx4kTCCqEMbBIrOA38Hk9JRbK1CKBvx0JaVlG46+CiNdveJ5x7m3jurV0zesCN&#10;7eL6ozWpqi6HIrid2u/o3kIfYBU4yum1w9aSyfPl0XcSVK4FhQprExbOaZuTN1suHsooSlHDcOEN&#10;+mpiTM+TzMMtutH73TYSBDscN7hZzrERaQ+u8PDDDxMM3Jmhqve7M+g58y6X1OEo48aNazngjDSB&#10;WMCegvyHd4XK6/bDbuXoQSFFJad2Hly4bd93hSVZye0GDu9/RfeOYyrKqopLC7GD4xYnN9GdlL2g&#10;I+pZiShH7i+8JRDsNF6Q/cTyTEkJ3QixuI8O3TGrNxeEAM5NZAh2XRyTKcmVNsQqTOxYWHBtufba&#10;a+2JXuCZQWkr7kDAjUxd9hq5m44RfcmSJfB1zph4zA0bNsxJj2hl6u6YDe6rk3OA6mbshBcjOr7u&#10;eUUZ2/bPReVOsuIeyaNG9J/ZKSmVUHHFxYVBQYFs1ohcDqvcG/ZEmbqddPFuMWHqco+0uZ6wyuDo&#10;lBGbl9w/QgHDFw7WBHgmULce17xLRw+07kamzgzjwMiswv2S71xpY3rBy9mPCC/apLO0/QNWpm4/&#10;Vt4tyZGO/cXJUP/eHYInW7feRA8IOJWXvnnfnN3pP7IF9+k6gatrbeL7FBbml5eXSqR9HlcZv4Wp&#10;f/3110jqs2bNUkndk+S2vy2bpI7kzaxorH5noSGdE3MGrdimTZsQ6Dn2wd35nV132rRpiFL2N6cl&#10;zYuAG23qcHF0ekQd4brkn/70p/vvv/+Pf/wj4d9///vfE7zQvJD5ec+JKYSrI6c0e3CQMLHY85xU&#10;zNjTlg+UQb3KdfNjmdtwdN+RNj80OGJwn4vGDLwpMbonghYcHQaMu5MLOfoZoDmpyfcBEhh/CDgd&#10;s6YaZ0iCeeO6xIP1RJTtFOOf+DDxybI1/tC0hy5BwI331JlkzCQcecSiw9ESAV2sQWQDdDJmocZ+&#10;dwn5HaiEO68c1LCUIzKyfeCr1YLPDlsPNx3wjiRAjUY1aQFtHN0J0lNVVXHw+Np1Oz8+fHJjXHTb&#10;YSmXDelzWXhIm/yCnOqaatYRspczju5NdgCJn7OX+L0j5OH4opRyYF144BUIxKIjTCfrDufTM+6p&#10;I74Te5tgc8R4JxAITktE7eRzxowZfOJep6Z0D9DICE24Uf0useTQ7KEqZ8s455xzULlLOGLn5TZV&#10;v3tr9nBDHTdaCTENQYkmhFoP50eOa427BPXffPNN3CnwxdU8Uc2RrD68THBFZcneI8tIonq64Ei7&#10;xJ7D+l3eK3liXU1wYVEuVtTw8AjJb+smYRo+wdrkiOa+Jrw1Y32jXZv6/fbbb4dn33LLLY3zo7PN&#10;ctqGjvBv8aDk4cTGlstSJVWPb0Cho2gZATdK6tatKiiIbZ3LbMR+5wYUMrrMM/mTM7RRSd0Z9Jx5&#10;F1dHDv6TJ09mjyCW3FtvvYU+EL4OcRtXy6kOS21GRgZutyr/NSMoW1gLRIvDJ27j7i8KijO7dhg0&#10;KvWaHp0mVJTXFJfkszuTkIPHrWFhODHQBD2BTOpL5cwCcd+7IqkT7okzdJMR5Tg9v/rqq3wScuC7&#10;774jsTprk8wLZFRCx4O3hPv6pjUbBwGnOKs9w2CnQPOD9zvX2F555RV4wIcffkhOQHve1TIGRABr&#10;OtIAt2WQALCnwOMRAlpWvbhJuDQgOK3sUqAlKBjFe/bp9LXbP9yw61NupfftNnH8oFu6tB1TXFRc&#10;WlYIsGhEhN2eNZRYK1v//xWHrOR0EUWaM/Xoux5AoLkFhe79rrvuwm+JjFnsujD+e+65B2cmIkkQ&#10;HdYDHdMmjICA2xcwaj2xvOK1QQyyp59+mrMkIYiNMHjtgwMIQLvf/va3M2fOJPYA4t2TTz7JQa0F&#10;IcCtrMiB/hvkFet1I+K/1tYcPrFx+ebXyYxO8LghfS8cN3hWUlzfgsI8kqhiPoejs3bc2meR/3B+&#10;xH2VMKLOm8bc2lutvIVwckjwBJAYO3YsGTcwuqempk6of8aPH8/hW6HzEwTcztTZmEjS/Nhjj/3j&#10;H//AB17SB51//vl+gq/vDZMjGnpgjCmc/SVUHAGFWggsI1Y938PBmRHVc/SQ8srinekLlm58Fb6e&#10;ENd5VOp1I1KuC7PgFncad5SoqP+lXHO3nkNuM+MjjT8jIUUZl7tbdAY6fZfV1HKYWCCSHKy67vxz&#10;tridqQMrZ3/yBWHXQRRA8c5Uc7fw4Z+09MyocXjEjIIxBbEA092jjz7Kd7I9Ntm6holtDItVMg4K&#10;yS86uWH3Zyu3vJ1TcLRLhyETht7av/v51VWWwmKM6IGSAY/Dk8f4q0QrU927ZxaRM61wQ4EsWU06&#10;WGBDIcIMmy0aF4wp5G7BUsYvXD6y8w6qMx3Tdw2CgBsd5WSEnBnxfH7ooYfwlWNiER6BO04kARww&#10;YIAzEKijnDPoOfMuZlfkcngAlMXbdseOHcS7QBnTpH4PJkHoIWiNVdhj/MmZ0bn7XaTiYEvwyZx9&#10;63Z+xE30mtrKft0mjx54Q4f4gdboTJUlYaHWBC3YNVwSLc6e4UhCTyR1NPAobGEYEozMnne1jCcR&#10;EEMJ+Re4tIZdpjGN5s+fj32TrEs405E6HU+mZcuWffPNN7jOIVn179/fk73VtryFgNsldbK04SON&#10;zRXWzlR74403OGly11lVQ94iuZPtslP87ne/u+GGGzCjIAr86le/Im9ECwldcKbjDNc4VoaT3TDj&#10;61a3uMCAtKNrlmx4ac+hRaEhESP7zxw3cHZceLeCovzKKlxPIiWuA6PTM5AZSezuPjMrOD2TUalJ&#10;nQqX3Ij/QZolDmcXXXQRt1Qwk3EI4EeWobv7pvUbBAE33lO3jfCdd97hcjP5fbn4xBULeACi2wMP&#10;PABfd9grR++pe2sCgTyXZNgp8Mfh86xpXcS25+fCnxjRK6pKdh74YfOer/MKM9okdCdBS4+O42uq&#10;gkrLitmjMaJjlnI+QUtrJ4bcaSajLvLcddddN2rUKE3o0loMPVDedk9d7hyqocQDmJu0CbdL6uDC&#10;0RLxjssVJAjixgXX1lETETwBZ3husZsUOL/tNu61GNGR1DH6EoIGBtCC0oUNaPfu3Rhczoh+5Vfo&#10;kYaDxEYnT+9ftvn1Nds/gKN36zh8yvC7enWaWlVRV1pWFBxsiYmJxkLheY7uV4TwjcFiwST2g+6c&#10;vkFNd4zC7UydTZ9gschzBBTDaIdozgXKkpISbHh4c7hjSFqnWxGAjp9++ilX2i677DKuw6JxwZjS&#10;XIswdVK1fvbZZ/5po7Um3rCEVldVIqDPX/XP7fvmVVdXEs590rA72sSllBSXVFSWoWxHayquo15R&#10;uUvkR0IJobMlRizd8E9iuXXVuLByUu9gL2dfdWGdWpUvIeB29TtbBqrXhtHE2DKQ7USDpOp3000m&#10;9hTCxKKkxWIHg0fvwj0oUvVgvWs8FuQJjC/IFrzib2FisaAHBQSdLjyGvn3v4WVllQUJMZ3695je&#10;p8s0S2A42VlYAvByfOLEk9krHN1GMluoR+XoxlySNvU7kWQIE0s+PdwvjNlV7ZV3EXC7pM4egZiO&#10;OGJ70MSyl/FPhzm6dyHz59aRD8j4RFZmolaRlQdV/DXXXANb4r5ic7CIy66/gRZsCYNLHzi+bsHa&#10;Z7bu/66qtqJXl3HnjLivf9cLMaKTiBhMsF/YVO7e5ehQh/6wMP2QUqabmdBID16mo5onO+x2pu7J&#10;wWhb7kaA85lYx22qF05mCJpEjXV302apnw03NDistCx3zY6Pf1z/3JGTW6IiE0akXDVxyF3xUb3K&#10;KyrQdoeHhyFmcRgyDhNFncaJTQO/m2WaaT8VgWblKDdBw+6AxzuX2dShw00Ie6VamBD3mKEsTo4Y&#10;y7Gmv/vuu7hKILt7pT9GazQo0BISHHosa+fija+s3fERaVq6dhg2acgdqT0uqasOKa8oDQqyBpaB&#10;o4uayusCOn0QVcrevXvnzJmDJUX1Z0abVNofRaBVCLhLUkde4WI6PtJ33nknscGPHTvWqm5pYcMi&#10;QEQ5ovwSS+43v/kNQeBxbse8RyaJ5jrMDXX/sKZbfeJq62q2p/2waP0Lu9IXwr+H9MUn7s7ObUZU&#10;VlhhQMmBTxwCuqHuI4l3CysU9yuijxnkqGHY+e/1jrGaUKsY4TjodSi0A00i4K6IcuwU5OJEMYs8&#10;98UXX3CpadeuXShpO3To0GTi7daSRyPKtRYxV5XHGYLwQaRRHzRo0NSpU3GDx7Le3G11th4C1CD8&#10;UcaHU69aiBMXHHK68PjaHR9ar6EXHW+b0H3swBv7djk3JDC2ohJH5TqmPTL6Wa/1u4pM9tcjEeUI&#10;9MuagqYaUc5+6DxcUnQqJDLGKZWgcgacSx4GRJtrEgE3er/j4k7kS4IPc3uNzL487O9sGZMmTZox&#10;Ywa5g5yZlBp8xrsTGuLCpKHgvn37SASCMzwEbdwlmDpzgBuM3JXySdlCwr6WV5akH1297cC8k6f2&#10;oFLvnjxqRMrM2IjOlZU1COighEMcYrox/ZtswWe4pEAkCQ0+492V1VzrNu93YjMzo4ym7zEmaP7Z&#10;K3ep38VWh2jCifK8884jXAmXm0nU1qdPHwJXcSuDK85EpPFP0H1g1BBXzmTwbA5tZIxo+swYGAg/&#10;I/y7T4rp6NuDAgNP5R1etum1pZtey8jeFREeN2bwTeMH/SQmLLmivLK6uoqLHqjcUW8Yk6P7wFT0&#10;qyHA2gn4yr5qKAuOX5HA+IN1I1O3DZ75h6BGzBnClcDXX3zxReLKEb6YPELGB0h7KAiwm4h1HM9H&#10;28PvknS1BS9uZHrK+9gehB40NCSsrKJox4H5P6z+184D8ysqi3t1GXPemF/263JeYG1kWXlZXUAd&#10;my+JN5pMqGW0eaUZco1GkeZOyZJW1RS91U56BQE3qt9t48EBB8U7Kne2fvZ3wr/DzokcjvjicA5W&#10;Vb97eLoQFpDAcJs2bUJAtwmdfCdSLH8iCx/6mMZdYgPiFey1uEz6hrtcYEBgcHAoOeIzT6dtT5uX&#10;dmRlSXluUlzX/j3P7Z08OagugqNPfVIDq4LUFMFxRf3+3XffoUKDTKp+9/DKsrM5m/r9q6++wjOJ&#10;PBqS+EcfReAMBNwrqXPzlRzqzz///JtvvkkGQLg7M5KELiQERInkMEdXKnoeAWHkcCyOZXzKg+4d&#10;7TrnM9JANdklmDoOkgsXLvR8h93RogUBPTS0tCx/697vflz33I60eVXV5f26T8HFvX+3CwJrwisq&#10;xCcuAgHdLHfDJEwsFMTZhWCx4KaWAndMHlfVSTol8h3rVWFX4el79bhXUueezKOPPvr2228jsuAM&#10;z9GSTKxc0uU2FBp4Z9BUSd0Z9Bx4l30fdQtc/IxNH5YAcTmiNen2KGFiOcO9//77ZpbU67j2xQV0&#10;wh0fz9q+J31R+vF1xWU5ifHdUntO79FpQkhQDCOtrakODQtFQIedm44vSjI9jVbmwNLwzCsaJtYz&#10;OPtAK+6V1DGlc6d52rRpo0ePvvnmm++9995HHnkEszrGdR/Azq+GwHaflJTUpf5JbvDwT/zgWrjI&#10;IDemTI0VMV9RuZ/KO7p+5yfLNr2+/cD8yuqy/r2mTx56R98u51kCouuza9RGRkUioHPEMeN4OYig&#10;dMH875OXFEw9/c7ovB68fIma7hiLe3dbHIWuvPLKv//9748//viDDz7IneZOnTqh4sMm5I7BaJ2K&#10;gGsRCAoKJjBueVXRrvQfl218FaaembO3bUKP8UNmj+x3Xdu4AVWVdZWVZYTKhZ3DFOVwY0a+WFZW&#10;xl0p9A3GiVzrWlJqbYqAnyDgXqaOEpI9gqvq7BfFxcXcaoO1P/vsszhP+Qm+OkzR65oOh/qAryRl&#10;qT12cseKzW+t3PLOwYx1yOtD+10yadhdPTtODgmMKy8vq62tQt8OR8e0hIBuRnZOtxHQ9+zZQ/49&#10;Aps4Ez3CdFQ2Y4cxhJlxmpkRapP22b1MHVAwopPCi7hyP/74I/FnBg4ciE2dcCU+eXHZpJPArd02&#10;110p7qHVm8/JVxacW3B8w67Pl256dUfa/JLS0107Dps49LZBva6Mj+xBmM7KqvLgEAuTWbTWpjOi&#10;24guYWI5eeN+hduESTUNbp3DhqpckuQqXzcUUQzVGbczdVzc2fXmz5//xBNPIM0QdqZjx47cg5L7&#10;zfr4NgJwi379+hFN1gzDrMPvO8QSFhIcUlKWv+fQkmWbX1u365OTp/cmxnUZlXrd2NTZnRNHBtZF&#10;lFeUBQbWRUVH2QR032CEcHdlFcafqBMnThwwYIBZ7lYYH0/f66HbmTrKSRzlBg8eTGi5n/zkJwSX&#10;xlOaS5amuMLre/T28IgwvpB2Hb8Kg9/AqasLsASFhIWEVtVUHD6xdfW293CISzu6EpE9ted54wbd&#10;ktJ1RmRoB0ZRU1MVFh4KO2di+5KmWuR1M7r4eXhKe725iy++mKSIun96nRCG7YDbmTojx/WdMLG/&#10;+tWv8JTmcjNbPI9hEdGOuRABWAX8D9dIw1pbRN8eFmpNEp+Ve5h0LMR83brv29LyvG4dR4wZeNPw&#10;Pte0ielXUx1YWVWGvj06Oio2xpo41aQW9BaIa14LggtnrMGrQpXCJRTWlB6/DE4pL3bPE0wdx9qt&#10;W7e+8cYbv/zlL//4xz/ikkOMWC+OWZv2GALsQVAfS60xfaotQcFhIeHBlpCC4lMkS12++Y212z8Q&#10;//aR/a8dPeCm7u3HBQfFVFQQ87VGHOL4lLH4mKaaU1e9HqLGY3NDG3IAAQ5e5LokXISPTT8HoNBX&#10;mkPAE0yd7E+vvPLK/v3727Rpw+eTTz5JNm4liT8ggN8757k5c+YYzQRovasWHEY8uLyik+nH16/e&#10;9sHKre+gbw8LjRrc9+Kxg24hQlxMeBfyoCOgE1LGdmPNJw3PcAgOK4iAGnnU+KsS/6TNmzebOZST&#10;8TE2dw/dztTxfifYO+ycmDMvvfQSkjqX1+fOnasnTXNPHPt6j+SHYoZbD/YV90QpcW4n6C1J1Tbv&#10;/XrV1vcQ0HekzSUjS5+uE8YOvnlI76vaxfWvqQ6qqCgJsgRKUhbbjTXfm7eSRReXl+nTpxP2kQGq&#10;Ht4TE9HRNojPuHPnToM7qTg6OH3PBQi4namzZRBvCwsQUcgQBfDbxMKKBgnjugu6r1UYHgGuORhk&#10;A6qPmhCCyj2/+OTOtB9Wbnl73c5Pdx9YmJt/pH1S75EDrkHf3q3dWEtAVFl5aV1AFRHiuLGGCCtp&#10;1nyPncvckTuHLE9SuWAXMwixDD+vvdZBCKRXh7yGvhkadjtTx9cdj/cjR4789a9/feutt/7973+T&#10;fpsUIEbTx5qBWKbsIxZoI9AaXk7688qq0oMZG1C2L9v85tHMrZHhcT06jxrW/4qxA2endD0/IqRd&#10;RXkFDvBhYSFyAV1S0vnDtWCGKbftffXsYsrF01SnmZPG9FDxGYTNPhC3M3UAuuiii3B3J7TF3/72&#10;N6zp3Fq+9NJLzQ6c9t8sCJD7HH17bV1ddm765j3fLN348s4DP9TWVffpOnHCkJuJJzOsz8zEmD5V&#10;lbUVlWUW/OLq9e1cGfITdg4dYRLEfNy9ezcujb50T88sU1T7qQi4EAFPMHW6i2j+61//GoP6z3/+&#10;83HjxuklSxeS0OBVYa/1nqklEM92Ar4WleTsPbx0xeY3V29/L6/geOe2A8YMvH78kFt7dZ4cHtK2&#10;ory6vLw0MKguKsqaMpVwSTA5/xFYRUZHl4Y/4+HDh/1q7AZfO012D927XlIwI+E81me3M3U29G+/&#10;/ZaM2gRCuvXWW88555wlS5Z89tlnHhuhNuRdBGASnhf+uH0OLxd9+5HMbWu2f7Bs42tpx9bERLYZ&#10;3O/iCUNvHdz7sojgpLz800XF+bV1NeHhYfX+7dHmzcjiJJVxczl06BBurdSjjnJOgunW1zmBqfrd&#10;rQibvXK3M3XyuGzZsgU7upwu+Tx9+vTq1au9J72ZnWRm6j8Okn379p00aZIHO02014DgoBD07acL&#10;jmze8+2yja9s2vt1dU157y7jJgyZPWbATW3jUoqLi/ILT9fUVKM0wr+dRwz//iOgn0ERKAUCPnkF&#10;34NzzxNNjR8/vn///p4/KHtibNqGKxCwPPbYY66op9k6OPVzAWPFihUEIaEQaV244TZ06FBixzoj&#10;EBw9epQkMb1798adXpX5bqWgM5XDKrglRfh3T3lgEesUb6+g0or8wyc2rd/16c70BUWlp9on9RnS&#10;95IhfS7pkDiwqqK2qDiPwyXbIp7tKNslA7rfsnPrGSg4GMU7lw/hFj169NADtzNz3k3vylVDTl1c&#10;PuzatSt3LJ3ZP93USa3WCAi4XVJn8l144YV9+vR5++2377///ldffTUuLu6yyy7TGWkE8nugD0wA&#10;KO7+SziBQYFBuLhXVZVl5uxbvfV9HOIOHlsbGRYzqNeFU4bfPbDXxTi35xecLikrhIXbwsPB2v3B&#10;uf2shFYQzgqREQpAJi5lKEc3Ai0M2we3M3VGPmTIkKeffvrxxx+Hlz/00EP//e9/SfJhWES0Yy5E&#10;QMLE4lktV73d9CCaW4IsmMbRt2/Z/+2Ctc9sPzC3oqqkW6cRmM/HDZpN8PbS4tKi4lxs7WyImM9V&#10;334GLeS2uj+rK9w0OV1brYaJdS2ePlmbJ5g6wBHaYvbs2VxVv+OOO3r27OmTUOqgGiOAlnvjxo1f&#10;fPGFm0wk9ezcelwoLs3Zd2T5ovUvrNn6Xl7hsbaJPYenXDV1xH3dO0ysqgwsLMqtrqkKDQ2LiY7h&#10;ArrtupqSzIYAZx0NE2vw+SDaTS4pYMEkopfBe6vd8xYCHmLq3hqetutdBBD+sNTiSOHybtSnCrWa&#10;z8sqi46e3LJy23tw9GOZ26IiEwf0nD51+E+H9b06OCCmuLiwoqo0JCQYfTvsHAu6pLdSkdRGEaDA&#10;ONKtW7dLLrmke/fuGibW5XPVtRVqmFjX4ul7tXmIqbNroIYlCQGiG9/Z630PSh1RkwjARF19Awd2&#10;boGj49B+InvXhp2foG8neLslMLh3l/EThtw6fvDtcRHdi4oKyytKAi0BkRHW7Gro28UbTtl5YzLh&#10;GdeuXTtSJBPCWUVAgy9kVhMzWX2SDE4mL3bPE0y9pKSEQHK4yHFbHSdbnOGJdOHFMWvTnkSgXqR2&#10;2TQT8zn235y8I5v2fPXj+ufW7/wUX/cuHYaMGnjdpKF39OgwobSkvLgknzJW87k1OlwMFn3l5S0Q&#10;Xe4mcOBWlDy5NBxrSzm6Y7j5z1su221bgIz7bA8++CDJ1F977TU4+oIFC8jS5j8Q60hdhEC9gB4Y&#10;VFhyakfa/MXrn1+97d2c/MNtEnuO7H817Hxgj0sD6yLzCk7V1lpvn8PLxXyujOqs+DcME2uEQP1n&#10;7bAWUAQUgeYQcDtTJ1LVmjVruFv5m9/8BoudbBnbt29HfFeq+AMCLtF4i0NcRUXpviMrFm94YfmW&#10;Nw5nbo4KTxza77JpI+8b2vuq2LAuXFcrKy/hipokS8V8DrzK0c86xxDTAS09PZ04jwcOHNAwsWdF&#10;zLsF1HbpXfyN37rbmTp2dB7ccMjVxt5x/PjxnJwcUrdpRCTjTw6X9NBJ9bv19UALwvexrG1LNr28&#10;ZMNL6cfW8MuAHudOG3XfyJTrEqJ6lZaWF5XmY2rkCi934iVZqrLzVpEPl5esrKzS0tJWvaWFPY+A&#10;WtM9j7m5WnQ7U8f1ZsqUKdu2bfv73/8+f/78f/7zn9xx4hfV8plrojjWW8S+gQMHzpgxw4HXrdK5&#10;xXpdLTvvILnPf1jz7z2HFhHLvVvH4VNH3D1xyJ3t4wdXVQQUleTVBVRHRVrZOTK6sHPl6K0FHEph&#10;qnC1S2Nre6Hlz47A9OnTifyh++fZkfLXEm5n6gBLEpe7774bSR2NKBfWZ82adf755/sr4P41bpjE&#10;qFGjrr322lb5VNcr263Z1QqLsjbu+vyHVU9v3fdNSdnpDkl9Jgy9ZdrI+7u0G1NdGVhSWlRTWxXG&#10;7fOY2OgYKztXfbt/TS8/G62cVq+44gqSXuIE6mej1+Hai4DbmXplZeXatWuxoP/hD3/gvvKiRYvg&#10;6ORt47v7Q4fai4KWcx8CkinEXkMgaUAtYXjDFZed3nFg3vcrn1q17d3couMJcV1G9L96+qhfpXSd&#10;UVMdXFJSXB9MJgTbeXx8vJsi27gPE61ZEXAYAbnS5vDr+qLPI+D2yUGWNhg50WFvv/32d999F5v6&#10;yy+/zGETf/ilS5f6PL5+PkAJE0tePnvCxMLOQyxhJeW5ew4v/WH1vxdveOlEzu7Y6HaD+1x07qj7&#10;h/a52hIYU1hUQKQDgslER0eJc7ufI+yq4XOfjfO3Jup2FZ5uqgeDOulxkZHUwOQmhH2gWrczdTCS&#10;eFVkZiO64TPPPMOMvPnmm9HJf/311+qY4wNzqIUhwCQIUfDmm2+2bAIkkkxYSHhpef7ew0sXb3hx&#10;0brnDxxfHR4WndprxtQR947qPysqrDPBZCoryzkciDecLTacbwPosdHhXdipUyecEjzWojbUWgTE&#10;Re6DDz4gqJwkvdRHEWiMgNuZuuhdSbSK+h2+jodtx44dZ86cSVbg3NxcHOOVKj6MANQn3NCmTZua&#10;GyN3z8NCwzGN7z+6eunGVxavf2HXgYWo3wf2mjF5+F1jBpCLJaW0pLSsrJggWhLqlU/153LhnEHm&#10;Q0YnizGuD1w95Rym/tUuhNflVW3ZsuXgwYOaHtflwPpMhW5n6m3atGG/IP7MT3/6U9TvW7duJfLM&#10;K6+88tJLL8kG7TNQ6kCaRAAG3NT1RetFtdDg8MCAoAPH1nFRDQF9Z/oP5ZUl/XucM2XkPWMH3to5&#10;cXhVZW1JaSFFhZ0jo0tVqnt07WTj7IXyo2/fvoAMg3dt5VqbaxFAWcWa0oOXa1H1pdrcztQB68or&#10;r7z11ltTUlKuuuqqG2+8ceTIkTh65Ofn33TTTWoT9aXJ1ORYzth96q+tW0JDwqqqyw9mbFiy/sXF&#10;61/evn9uUcmpnl3Gnjv6vrEDb+mcNKIOb7jSIkK9oma3ZUqVaKY+j5i3BuhkRAFvddvf2lV27m8U&#10;b+14PbRLcvzHlI5hFeUeKnfCzPFLv379HHbjRPR/8cUXcaRHk8+m39pha3nPIACV33vvPTwi+ayo&#10;qEQ6h6XDzg9nbMB8npWbXlSSBefukNSvf89zOyamhgbH1VTXVtdUI40zW7i3w6fmVXM3sRD+MjMz&#10;yciA70vnzp3VKOZuwB2on+MsZEJTde+993I9GIkItYoD9egrPo+AJyR1gsL++te/vv7662+55ZYb&#10;briBIPDYhPr37+8wR/d5qvjSAHGTrK6uYUSo4Suryw4cWy2e7WlHV5EEvU18j0lDb58y4t6ubcdZ&#10;AmJh/NxVw7ndmoYlJgZFjqZWc/dkQPKDW+D6wEVTPlUd4m7Anawfa7qm3nESQ99+3e1MHS/NefPm&#10;rVu3jrtteMlx0mSP57tvw6qjEwQCAwKjImJjouNqasvTj64hKtyidc/tO7ysoqq4c7vUqSPuPG/M&#10;r3p2mhwamFBZWVVdU1l/V80auR0ZXQV0T84iWEVRUZEa1D2JuWNtifpKlfCOoecPb7mdqcO/8/Ly&#10;Jk2ahJg+ZsyY2bNnjxgxYvPmzXoj1h+mV0hoSOqgPkNHJy9a9xJpUvcdWlpRVQI7nzj0tmmj7u/e&#10;YUJwYGxVZU11dRXeP7BzNIoY0dW53StzQ3N6egX21jZ6+eWXs5FqRLnW4uY/5d3O1NmmEby4j04Q&#10;eGB9//33SdqGWGBviDH/IYXPjbSyuvxQxqbMkhU1Uds37/62rKKwa8eh4wbNmjrivp4dJwbWRpKI&#10;BdGQkLCRUZENpXOfQ8IEA1LJz/hEEi/RiRMnDhgwQBNiGZ9e3uqh25k6ZtELL7yQe+p96p89e/aw&#10;j19wwQU6Kb1Fcg+0W1VTmX58w/KNb/6w+r97Di0MDK7q3H7w2EE3TBp6V6/kc5DOYecVFUSSsURG&#10;Wp3bJa8aHZPo1vp4GAFBvuHE8HAHtDl7EBAyIaOzeeohzAP7mEmbcDtTx5MWv3c0q3jVcqUNl/VH&#10;HnmEhAQmxUu73TICNTVVaYSRWf/a4nUvb9rzdWFJdlhQp3aR48mr1rfLjDBLUkVpZUVFWX2aVKt0&#10;3pCdK7ZeRECupYhRTO8NepEQLTcNL8/IyCDuspovDUsjr3fME0yd3C2ffPIJExENPNFhxSCkG4fX&#10;ae/aDtTW1hw8vn7xhleWbXhj8545uYVHkzsMnDHu3uT4c4qy4uOju1ZV1JSXlwZZAsR2Luxcb0C4&#10;lgqO1cZiJPgMijSy4zhWg77lMQQ+++yzVatW6bVDjwFuuobcztTZvnv06LFv375//etf3Jn57rvv&#10;fvjhh2PHjqn6yHRzpbkOV1aVHTy+YfH6V5ZseH3L3u/yCo93aNN78og7Jg+9vU/yOeGWdmWlbEHl&#10;dQE19bbz/x8717Od16eBhInt3r37ZZddxj11/F10bXqdKC10AAsm+6emuDQyjbzbN7czdblSyWW2&#10;jz76iFxtv//975944glOmt4dtrbuEgRKywv2Hl7x49oXUbZv2fttXsHxtgndxw+bPWX43X2Tp0WH&#10;JVdW1lZWVQRaArCd2+K8Cs9Qdu4SErikEhYp1EFSR17XoOIugdR9lbB89NTlPnh9oGa3M3UwIi7s&#10;n/70J3j5nXfeSbzYWbNmDR482Aew8+ch5Bdl7jiwcOHaF2DnOw8sKCo71S6p5+hB1062svNzYyO6&#10;VlfWVVVVWiwBp0/nHD50GGU73j169dyYc0YCzsidFGUYxqSRrVd689DgBPJ699zO1LlzTFBDTOmk&#10;i5gyZcpdd91FMnW0fF4fuXbAAQTwgzuVdxiT+cK1zy9Z/8qeg0uqasq7dRo2bvCsycPuTul6fnxk&#10;j5qqoIrK8iBLYGRURFhYOKpdQpBKWyqdO4C5B14hmMmpU6eI5oteVy9AewBwJ5vQg5eTAPr2625n&#10;6sC3Y8cOxPRf/OIXb7/9NgYhbOq4zvk2rL43upKy3KOZ29fv/PzHtS8s3fgG4eFCLKH9uk2aMOSW&#10;cYNu7d15WlxEt9qaYFKeW4IDo6OtKc9Jqsbug/BXXl7ue4D4zIg4aXHyPnHiBAszPT1dw8QanLL4&#10;p3BQ1vOxwcnkxe65nakzBWHhu3fvxmh38uTJnJyco0ePLl++XK9keJHq9jddVV2Rk3d498Elq7Z+&#10;ADtfueXdY5nboiMSB/e9aMKw20an3tSjw4To0I7VVdjOy0JCLTGEhK1n57ZIlvi6k37X/ha1pFcQ&#10;YJ0S+VGPX14Bv1WNJiQksKb02kirQPOrwm5n6gSURgjAiI41vVevXuwd/ELsWI0ybfB5VlKaeyxz&#10;+6bdXyOXL1n/6ubd3+QXneyQ1HtYyhUTh90+IuW65DYjw4PbkF2CNC2hocEc2uLqU57b8qoxQC6t&#10;DR8+nMCWGkDQ4OSGSUA4DdBrcDLRvUsvvXT06NGatNr4lPJWD93O1DlU4lWLxW7+/PmEfP/www/J&#10;mkqKNkJ8e2vM2m7LCBSV5Ow/vGr1to9+XPfSqq3vpx9bgzW8d9dx4wbdOGHIHUN6X9UhfhC3zTmW&#10;VdeUhYWFIJrzQFBY+BnWPlgFCXaJJ6gioM46RcB5BNC6T5gwgTCxnMCcr01r8EkE3M7U8bshTCy+&#10;cocOHdq1axd6+NTUVG7E+iSaph5UaVneiezdO9IWrtr63qL1L23ZOyevMKNNfLfBfS6ZMOQnGM77&#10;djkvLrJbYF0YOvm6gKqIiLC4uHhbCpbmnHcQ/tiA1ARo8LkBgTShp8FpJN3TkE2mIJMXO2m9yuLW&#10;5gmSADsnpTou0KRh7dixIz7wycnJTjaKuE/E2fPPP3/mzJlEG3WyNr99HeqXlRcSLiYn/2j26bST&#10;p9NyC49VVJaGWMI6tu3fpd3gDm36x0UlBwWG1lrDDdQGBNRagi2o/uDT9gSg5h2UNBhre/bsqeEy&#10;jDnNoBEXDnFzeeeddzhtYysh/ZL6VxuNWJAJds66I+c99EpKSlJbidFoZJD+uF1SR0lLqBm07nv3&#10;7m3Xrh2Kdxw91EvOi+S33kiuLi8sOXU0c9v2/fNXbXmPvKiL1r24Zd/32bnpEaFxPTqOHNrvytED&#10;ZqX2uCQhqmddjYXUqAGBNaFhwdH1fnCYVOzM6AwjX79+/aeffqr5e7xIcXuaJkBsSkqKujTag5V3&#10;y3zxxRerV69We5Z3qWDk1i2PPfaYW/snR/6CggIus23atIm8q4SMTUxMRGR3pl1c6Dds2NC7d2/M&#10;S+ozYg+SXDEnl3lRyakTp/YSpH1P+pKd6Qt3pS/KOLWrvKIkJqpN53YDe3Qa3avzxF6dJyW3HR4W&#10;HFtdU4VSllxq2FAQDs5wgrOv0Zply5atW7fummuuUUndHsQ8X0ZWKC4RXbt2JesSq0m9Gj1PBXta&#10;xEMF6fyNN95gMWLQ1IgC9oDmh2XcLqmL//Ojjz7617/+FeM6ZvUnn3xyyZIlfoi1V4aMUF5cepqI&#10;MfuOrFy/4/NF615GKF+y4bUdBxbkF56MjWrXp9vkUQOuGZN68/B+1w7tPbNbh3FR4e3wjLME/y+2&#10;K1ZzDBzs9Y6pZJkAeuryCuntb5RYcuLQihZNr6XYj5tXSqIka+yR6pWeaKPGRMDtTB1l7/Hjx1HA&#10;klwIjo6Aji80KV6MCYfP9KqyqrSwODszZz8S+eqtHyxc8/ySDS+v3vZB+vF15RVFbRN6pfaaMXbQ&#10;rAmDbxvW+xrU7F3bjYkK71BdU11bVxEWHkL0GOHlCHBOas4dOwr4DCFMMRBoBF+Xi6Z6AdrgJNMF&#10;ZXACeb17bmfqbBYLFy4kRRt8neyrN95447PPPouDm9dH7pMdKK8s5jZ5Rtau7ft/WL7prbkr/7V0&#10;0xvkNT+WtR2HyE5tBwxPuXzKsDsnD717WJ+r+yZP75Q0PCa8PYrxyprikJDAmBhrJDjJi2qPH5w9&#10;GLrbE9OePmiZlhFAlUJUKHzlOH+rUtfgs0UXlMEJ5PXuuZ2pc64k0vsdd9zx3nvvkVX9nnvuIau6&#10;Osq5lvAVlSUFxVnHs3Zu2TOHuG/fr/jnis3v7Ez/MbfgeGhIRLeOw0cOuHrK8HvOGfHzgT0u79pu&#10;XNu4vhGhiZjMK6qLLCEB0TFRiQmJsHPs5nZ6wNnffwy0Sm774fJ8SZgE0jns/Pvvv09LS6MDyjY8&#10;TwX7W2Q1qdOD/XD5YUm3M3UEPvTt5HEhoUtGRsbHH3/88MMPE2XaD7F27ZDZeSvQsZdkH8vcsXnP&#10;Nz+seubbZU+u3vYhqc1LyvOiIhJ6dBo1JvX6c0fef87wnw/sflnHxKEx4R1DLFGEgKuoLsZkjo49&#10;KTEJt2c84Gwp1FzbSY50GGux1Lq2Wq3N5QigreEmm+ZddTmwLq9QwsSqEt7lwPpMhe5l6jAe/N45&#10;/n/99dfw8quvvvpXv/oV+V30pOnMBKqtqyWROXI5oVvnrfj3N0v+RriYIye3EH09ITa5b7fJY1Nv&#10;PHfU/eeMuL9f1wvio3qGWOICA0Nqa6ura8tDQoNiY6PbJLVha4CXu9vjBmfdESNGEEtAKe4MxT3w&#10;roaJ9QDILmmCQAJjxoxRK4lLwPTJStwYfIZ9nGtssPMFCxYQeYbTZX5+Pi5yTz/99LBhw5xE0w+D&#10;z9TW1aAwJ1tabv7xgxkb0o6swhUuKCg4PCw6Nqp9Qmxn3N86JvWPj+5aVxNQVVNdj3Ad95UsliAJ&#10;W+HF4N4lJSXqgeXknHfT6xJ8ZuXKle+++y5xxXk0+IyboHamWgk+4ypPF2d6ou8aHAE3Surkbnn+&#10;+ef/+Mc/5ubmkneV72RSJxK48xzd4Ji6tnuYpKtrKjGZHz25bdOuLxesfvabpX9dt+OzsorC9kl9&#10;B/ScPjr1+inD75489N4BXS6ODOlYUV5RWV0RGFgXEhIUGRkeFxeDUC6x2b0SgsoaiK6WUHT6GBoB&#10;yCSPoXupnSOmY22tkkknQgsIuJGpc6jEjs7lV0LNECgUrTvOOHh5qN3OvhlJLO4q1OwZWbu37P12&#10;8fpXvlv2JPfL04+tDw+J6p08dkjvy8cOvGXCoDsGdLs4KrQzIXjLKouCLAFh4aEYy+Pj4+Dl9ffL&#10;w70oIrP7ZGdn79+/38l7cfYhpqUcR0DOXsotHEfQI29iSidMbFZWljqfegRvUzbixohy8BKY+siR&#10;IwFm3rx5c+bMSU9P5y4s+zsO8MiOzgDmwxHlrN7itVVEhjlwfM32ffO27v9ud/qSrNNpaNoJ+tan&#10;y+Q+Xaf06zqta/vRkWFJlZXlXEkPDAoIDw+LiIyIsoZ9i+KGEkK5EVxpcL/iQuN33313wQUX6GHO&#10;mQnvvndh5NhlCgsLcX9BkUZcOY0/4z60Ha5ZLimggX/uuefIXk0yBU3U5jCYvv2iG23qDYFDRt+5&#10;cycxYrmtzowkNi2X3JxB1idt6ojmdQG1x07uOJSxIePUvlO5B8srCrGGt0nokdx2UFJcr/jo5Nio&#10;jpag8Orq8oDAWoktJcEj3eS+7gyNeBf2QFTLRYsWff7551hqnaxNX3cTAswfjGUsTIzrPCoFugln&#10;Z6qFqbPGWfK33Xbb0KFDb7nlFiflImc6o+8aGQE3qt8bDpu0bMhqjzzyCFfVMa7jvWlkUDzcNxSf&#10;sPOC4mzU7N8s+esPq5/duPvrjOydYaGRg/pcMH30L7GXD+51Vc8OE+Iiu1jzYwaUR0aFcxVNcquw&#10;CyOae1HH3jJcbEOY8z0MqTbXKgRQqDCFiPbIXNIQ/a2CzvOF8XtXdznPw26iFj3E1AURxMrBgwfj&#10;Lkc2AhNh5L6uws6rqsq4aL5gzfOfL3h4+aZ3DhxdV1J6ukNS3/FDZl0w/sGRKbO6thsbH9WNO2kV&#10;NWWWkDpYeXy89aKqy6PEuHOY6n7lPnRdUDOWGng5NxT4NILVxgVD0ioUAX9FwKNM3V9BbjxuqxNc&#10;QVHmjgMLv1z82NeL/7LzwA95RScjw2P6dZs0Y9wvp4/+Td/OF8aGd7EEhuP6XhdYHRUV0SYpEemc&#10;c7pXnNiVdr6KAHpdJhX+jPPnzz906BDCurrL+SqtdVz+gIAydY9Sme2yrKIoI3vPyi3vf7rwoR9W&#10;PnPkxBZs4p3apY5MnXnRhIcmDrmnXdwQS0AE6TBr66pDQi2I5kmJiYjmXFI1oxSF8Kcuch6dZK1v&#10;TMLEEk/i4MGDrX9b3/AoAqwmdXrwKOJma0yZuocoRugYIrHvObR04Vqrpn3VtvcKCk8mxiX37zFt&#10;0rA7zh/z+0E9rggNSqqqrIGbW4KDIqMik5KsMVyRogxrLz8rdpxCSA/DZYezltQCXkdA76l7nQT2&#10;dIBtgTVlxvO9PaPTMs4joEzdeQzPUgP68yMnt67Z+tG8Ff/6btlTO9J+CAgM7NV59MjUa6eO+Onk&#10;Yfd2bjOisqKmoqIsyBIYERkeGxfLzX6umLs7hqvbRx5AMDvLxIkT8ddV9ysPoO1MEzAJeZypRN91&#10;KwJiFrn55punTp2qzqduhdrUlStTdyP5ikpzdqQtwAlu/spnlmx4/fDJLdFRiUP7XTRp2O0Th94x&#10;vO+1MRFd65NYl4eEBMPFxaGd5Wpe0fwMNBkIFx+4gVNeXu5GoLVqRcA/EICvDxgwoEuXLpz4/WPE&#10;OspWI6BMvdWQ2fNCdu7BNds+mrv8X4vWv0wKtbyijOQOAyYOu2XK8J+OSrmpZ6cplsC4ouICkqxE&#10;RkbAyGHn5nJotwcEKYPwB2tX3yv7EdOSikALCKhCRadHywgoU3flDKmqLj9wdA3h2eeu+Ofq7R+m&#10;H18XUFc7oMfUGePunzLs3gHdLuqQMKi2Jri0tCgwoJZgrkRyxTyGv7GvXjwl8qjE/lNtoSvnmRvq&#10;glKYSDRKvxugdWWVcPTt27cTKVbtWa6E1bfqUqbuGnpyRS3t6Jrvlj+Nsn3r/rnZuQeiwmKHpVx6&#10;/vjfEKG9a5txMeGdqqvrKivKgoMtsbHWJCv1gdmNEs/VNSg0qgU33dWrV7/33nuqLXQTwq6qlqmI&#10;J4cm9HQVnu6oRzweiN9FPE21Z7kDYd+oU5m6U3TEcSW/KHPT7m++XPTYgtX/TTuysryioENS7wnD&#10;biF0zLA+1yRF9wsOjK3iXF1TFRYWGp+Aoj2e8OyEjvEZw3kLCKJ1J/joqVOnnEJZX3YnArAKOASJ&#10;l+67777hw4cTL1bd5dyJt7N15+TkEKhfb7U5i6Pvvq9M3UHalpTlpR/fsHD1c1/++OiyjW8cPrGp&#10;qqaic/uBk4bfPm3kL/p0PjcipAPR2WtragOD6ki1klDPzpGEfMCnvVWQwSE0Wk6rEPN8YbTu2IBw&#10;acQYpNzC8/i3qkWEAR49eLUKNL8qrEy9deSuqirPPn0Q37fvlz9FLlS+5BedjI1p17f75MnD7pw8&#10;5Kdd245DNK+pCiAEbHCoJSaGLKjxsfWadv9cirr7tG6Geak0fB12rjZ1L8HfimZ1QbUCLL8sqkzd&#10;LrKT3rSgJOvg8Y0rt7z7/cqnF6175WDGxtCQ0F7J/7tuPmbA7M5JI0KCYurqEEyDwiPCYmKicWsn&#10;Faox86fZNWwXFdJtyEVAurcavaHgXnxdV7suKNdh6YM1KVM/C1EJA7d139zlG99asv7VhWueW7vj&#10;06zctKT45OEpl3HXfMKQO/t3uyA2rGtATQiRIYJDLFFRkfByKzuPjPQ3TXuTUJJ9tayszAeXjg5J&#10;EfAGAqwm/B70BOYN7M3RpjL1Zul0Ov/o1r3fLdnwyvJNb5ILddeBRaXleT07Dx8/+OZJQ+/ECa5T&#10;4tDgwJiaqtqAgLqw8FARzeW6uX9q2htDiUjRvn37Xr16GWQ1oF7WRxFoiIBBZqY93RBG3rNnzw4d&#10;Oqifij2I+WeZQJOe+LjU8eKLL55//vkzZ87kbphriZeTf/Tg8fVHTmw9mbO3uPR0ZHhccvtBCbGd&#10;EmO7JER3j4poF1hnwf6I1ZzArvi0h4VZMxwrI29MBWZXZmYm/rr9+vUzws1a9QJz7Uoxe20SGckU&#10;o2ApofnDNSctLY3rM+3atdNroqYgnOc7qUz9/4f56YJjaUdWHz0JO99XVlEYERrTPXlk7+SxSfE9&#10;ggMjAgNDa6vr8CZCNA8JtsDMEcrVZH7WWct+RK5uI+yeytTPSiy/KmA6ps6GowZ1v5qiDgzWHKdU&#10;BwbW2ldIZ75+5+cL1zy/ZtsH3E/jBN+/5znnjv3Z2NSbktuNCrMk1daEkEKtprYmLCwkLi6WyK5o&#10;2sWnvbVt+Vt53Yb8jeI6XkVAEfAWAsqQAkrL83ekLVy09sXVW98/krE5PCw6pcc500bfO6r/9Z0T&#10;hwcHxpWVlpWXl9XV1YSGBhMMjru8BD1VJzh7pizGS7SFS5cu1VBl9sClZRSBlhHgfLxmzZq9e/eS&#10;VV2xUgSaRMDfmXpG9u6lG18nesz+IytDQyJT+0yfOvKe0ak3dk4aHhoYX15RUVVdQWBX4rRbr5vX&#10;x2lXFxX71xLq7o0bN3755Zdq/7MfNC2pCLSAwLfffrt+/XoNE6uTpDkE/JepI6DvPLBw6YbXtu79&#10;vrqmLKXH5InDbhudelOnpKHBAbHcG6mpqw4PD4ORi087mnblTK1dSFjTCWmZlZXFi3z37tPazmt5&#10;P0HAu9PS/taFHNnZ2QUFJHjEs0cfRaAJBPyTqddlZO9as/0Tbp+T47xjm74Tht48ftCtXduNDgmM&#10;w6WruqYiIiI8No5AcDE+nELNMwuCkxC+hJ5pq+VWTHrRwwjQ+WofhKGaa3SsJrX9mYtkHu6t3zH1&#10;isqS3QcWL9v41sZdX5ZV5Kf2nDZx+G39up4XEdy23BrWoQh2jmhuNZyHWw3nHqaHNqcIKAKKQAsI&#10;qNupTo+WEfAvpp5feHLT7q+WbX7r0IlN8dEdxgy+YeygWR0TBlVU1BSXFhAPrt4NzuoHp4ZzV60c&#10;4whDcn+JT30UAUHAmdgS3mKuKN5Np11w1Wai9diDgL8wdQLFZGTtXr3to7XbPykqyendZczE4T8Z&#10;2POS8OC2xcVF1dUVUdFRYjtXdm7PvLG/jGQKsb+8MyVb5lXULPu4PopAw1xnjh1xnJmozrwreXeU&#10;rzuDoW+/6xdMvbK6bP/RVcs3v719/zyCMg1LuWT84NlY0KsqakvLiizBQUjnmM8NYvr1pQnHdklI&#10;y759+/rSoHQsioAXESDzfadOndQy6EUSGLxp32fqhSXZhHBftvHNIyc3t0vsMXbQDSP6XxMb0Q0B&#10;vaa2Cj84BHTCLqqA7o6ZytYzevTo6667jhQU7qhf61QE/A2Bq666aty4cRr4wd/obv94fTlMLBqq&#10;7NwD2/fP35n2Y1VNWc8uowf1vrBzm6GVFdVl5cXI5fByzOcaEs7+6eJwyaKiIsXZYfT0RUWA3Ywt&#10;S4NS60w4KwI+K6lzLe1Qxsblm97ZtHtOYFDgkL4XoXLv0nZUWQnh4Yrh5SKgK6c56xRxsgB5XAiU&#10;oTg3hrFJTysn3a+aq9Md1To5MfR1BxCAjsSSY02pTd0B9PzkFd9k6sWludvTFizZ8GrakVXxMR1H&#10;pl49KvWGmPAuBQW51bVVUdHRGNEJJuMnNPbiMPHoSU9PX7lypfHRtvnQnQFXQ48q1yIpNTes08m2&#10;GAJWpMb8u2U3b3mrBfOTrVq+uPuGNAg43IR0z7ePj4yRcHKEXjZCzkPXLgetzVUI+BpTx8s9Kzd9&#10;3Y5PV2x6Ozs3PbnDwPFDbhzS+7KguujCotyg4EDxiVM3E1dNoJbrYethD/rss8+MDzjMAMZ2xh0n&#10;YYdNcsqWB94yg+GvSFonT55saJXgRyKFES8MUcwBwZpOErzvxIkT4sttY298OX369KlTpzhgNVkt&#10;PZH84k2OiFcqKyuPHj0qBXC9dusdRemMA00IpESO8nnvDYIuE/5dw8R6ZgczYyu+w9TrAuoqq0rT&#10;j68nkPvG3V9W1ZT36zZpwpCbe3aeXFFeW1KWT6JUkqupyt3D05R9Njc318ONtqo54dywQ8LUHzp0&#10;CL7FP+EQsEk+Dx48yO+wW/tdKYUnNccpJTE2f507d+6WLVv4p+2C2ebNm+fMmUNUXTJstla/ii5k&#10;9+7dn3/+Ods9I7KxRn7nXLVgwQKG0PhoxS8QaN26dTQtPWmsqMjLy/voo484GfDMmzcvIyOD7rUK&#10;YXsKC+b79u1buHAhZ51WISD2Zg4uoIcUS3M+LK/n5+cXFxdrmFh7JpV/lvERps4Wmn06fc22j39c&#10;82L6sXXRkYkj+l9BLPd28anFxSUw+8iISIK4q8uo52c5u63BYRcBHXb1u9/97s0334SHwQhF2M3J&#10;yeGXP//5z9u3b2cUohyG30ioTgFTfrT9zov8lW0XPirsWXg2P9peFAa2Y8eOPXv2IAeLeoBuwJBW&#10;rFhBB6Q22zGi4es2diXxd6VOkc5pbvXq1XBEXEYQ5uC+UsORI0c4lyDHU1j6Y5sG0tXly5fD16mB&#10;v9qqFVmfh0CLa9euzczMRLXwySefHD58WJi6bci2fvIL38Wfq6FWQMCUrtoK86UhbvwJTLZt24Yk&#10;CgLSkzNeOWPIMgrqkWIcyz744ANONmdQxDZe6ZvU7PmF4KoWmZyaVd1VYPpkPeZm6oEBVhmrLqD2&#10;0PGNi9e/SmCZguLM5Papk4bdNrzftaFBicXFhQEB1YSUQevuDvHCJ+eEywfVWqHT5R1ouUKmEHLP&#10;/v37N2zY8OOPP+7cuZN/MlsQ2Xft2gV3RFiHQQr/gAcjsMJ1+CL8iWI8/JMTAFIvtfHugQMHnnnm&#10;GcRf5CoRmuGdvMg/RRMAn5Pd2dY3yvBP7lhSFcXgzfwi3JoyvE79/Gj7hWJ0gzpLS0uFb8Gr5OQB&#10;G+YsQs8pwO9wMqpFq4/KhHr4xcZx+ZH0gxdeeOG5557Li9RJ96iQaqlEqpWu8qVr164/+clPevXq&#10;xVu0hUqALtFVm4gvUYY4PYCDTZSU8wqFqRNtgU0RIpoM+V1ET5obOXLkTTfdlJiYKO5gArWkGaVF&#10;fuGfNIqOXfomxyOq5XdqlmgTAhGjoCSdEaULJXmdkjI0D88x1zZn8AXl2sFqba1FwPLYY4+19h0j&#10;lMfIt2HDxr59U3r37Z6esXL55ndPZO+JjW5LsrWRA67unDS0oryqvLKUFS5JWezXnRphdD7TB/ZZ&#10;ZC902jNnzjRsBmjmBv1ctWoVPUTG5SFaDqwOdoWLH9wiJSWlW7duQ4cOFQXvp59+KpJrz549KYwK&#10;ffHixQiI/M4hgHfhH0888QRHBN6FqXTv3p0zAY4FyO4I4jCkLl260OiiRYvatGkzaNAgiXoEH0J2&#10;J1W2iM6wZHg87/I7lb/zzjty4OBHOgN3R3uPUEu3+WtycnJSUhJfOJpMnDiRP3388cesESz0Q4YM&#10;4UfEa+R4EtsjsnPGbdeuHR2Aj8Ip6Q8FGHtCQgLyOg9Nf//996gNCBxESVgjA6RaTsZoLCjWvn17&#10;2DZdohhQ8C78XrQdx44dQ5rnGMQvlKcJzhngRld5MATQHP3nFb5v3bpVMvMySVik/A5QdBV8qA1T&#10;Ag/1UwMRV+DEWAHAn1FwZqJ+eL9YMfideo4fP867HAtSU1PpPAjQvU2bNjFGaRFUEeWhKehBJk4q&#10;5lJii26D1KvgP3jwYOM7n/rMPmaugZhWUq8LCLYEl1cVbtk3Z8Xmd3LyDnfpMOicUXdNHXl3YnTv&#10;wqLCquryiHBrahY2i4b6xibJw9pmr/FYNFPPTxFkFIQwz7dLiy04YXmlP002CuOESxGoa9SoUXBi&#10;TiEUg0PzBabbuXNn0EOm/OGHH9hSe/fuDRP97rvvvvrqK4CFDT/99NPw44EDBy5ZsuTll1+G/bDt&#10;wtJw4OBwwObLX2Eqw4YNY1N+6623YJwiejYUueTcCTuk0bZt24quG8kSPgf75J+wK6TPV155BcbJ&#10;75if4VVs7hwUkMuZvaJVhuvTLg8zX3xCOXlwwoDPMRAYP4wNTbXYRChMnZixYXWMBbb34osvUj8D&#10;5BfYrTB+6S1vvfHGG/B1ukqLcGW6xBJ76aWX4KlURfl//etfMFfalfoZOxxUmG7//v35naMPHQZw&#10;wPzHP/4BG4Y9w3oZF8gDJjUzWCqBK9MNxiiBUfkdQHr06IGq4MMPP+SfEIVTzj//+U9Iw+EDenGO&#10;oUXAee+997h2QfeA/d133+WYQknOVbxCN1jsPE26DRpnTjbXE1lQKqy3TCnwgdb+eUfArEwdlV50&#10;XHB28Zot+74qLs3r133iOaPu7tV5YnlpdVFxPqxEQsU1qXKH3mxkqCKRY0RPiEw2f/589hHjL2kH&#10;esi+xn6HfMNIRbXrsbnOvtmxY0ckXQe67eFXwATmhziOoAwHgjHDveAWMAb+xLmQ6QHPRnS+7777&#10;rrzySkQ9/okuFzkbTvOrX/3qnnvuueyyy8CZCXbLLbdQ8oYbbuALfH3SpEl33XXX1VdfjW4ZFgV/&#10;hShnaI94ix+R3Sn2y1/+8vbbb4fxYHSHG8HzLr744uvrHzguTBEZ+o76h55MmDCBAuIzD4npz7XX&#10;XssBgsL33nsvZws5r8yePftnP/sZKhN4J1K7sDTRnMuVEDEK0O3777//5z//OaI51aKQkEUkzmhy&#10;FxT1AxLzOeecQ68oyVoDMTpAGfr/pz/9CS09owY3jgIcU5C2OXww9ptvvpkCAAu8tMUhg19+85vf&#10;zJo1C3hpjrfoCX/iKABQGAV++tOfTpkyBVkfsfuaa65hCA888ABR1TiIACO6ARQPOEPQDYYmsjv4&#10;cHa54IILGPIVV1zBYuf8QQ1yrgJY8OHMYVjVUcszv1+/fuDmsFsAqDLDfViAEfSYosuWLeMwzXfG&#10;K8YsD28p3mrOrEydjGodutfWhR3Hspba89xJQ29LiOqZm5dbUlrEXsm+wNOcyp0d7fXXX3/44Ycx&#10;PbzwwgvC4P/973+zezpABnYuJpA9F2nYbpAhPHMXRQ4uPIyIvqH4ffXVV9m12U9x+8JzyoGROvAK&#10;Ww+84dZbb/XMqB3ooe0VscLCntkxEY6Fn6HIhXnDgZhLbA0IgvAnhvP73/+ecxJzTGQmZE0eNkpO&#10;MHA4pgSYc37iT3J+glchH8N7mG9UDiyNxURRBcN96QBfaJGq6BLV0hMEU9r961//ysmDd/kTcvMv&#10;fvGLP/7xj2jgKW+rUPZr+ZQ64V6Ip4i8fKfPMOYzgLI669c/NMpxgVHQeRG1+XKGyxv/ZL2wiBB8&#10;7777bo44fEcxQEn4Pdp+2LZYxOVF5jwFELI5YYAbCgb6AD5i5qAtynD+5hVka9FeMFFhXehIQIxF&#10;CmK0yJ+mT58u40JY52xKtQj6tAga/Ig1hNoYMsgww59//nmYOpoDzu7gzzwcO3YsIj5nCPpgXt31&#10;jTfeOHXqVNBzYLaDLciACQYXB1534BXoxSHSMwyVKQTzlhXHGQ6tEhYr5gOqmtdee82kZzgHMDcr&#10;U0dwqK6pDgtJGJ5yxbjBs8OC2+YX5tbWVovCs4Vka1AdDSqqP+Injx8/Hn7Mls1+wSJnR2usphY1&#10;Do/N/CbqLx6ZJdgFmTQYBfneeO6KC5XMM3Y3trZvvvlGNlAp37By6mwoQ4sH1hl1SoUiFQm9ect2&#10;7uZH+Y48h1IUOUbKiEMyfwUcZCZQkt+pR3yj5J/yuoiM0hMR7hs216pJxraOCVYsmq160SuFmQn0&#10;lq0fFoIWnU8Ed2HbPHyBz7GfPvnkk3/729+A9+9//zt4cl6R0Ql6wslsk4TvzCtKYnpHQESE5dxg&#10;Y6KNh0kNUpvUIJYjXoF30i6m+rfffhuRFC93DmcDBgyARSHIQlyZn7Z5Ja/b6oeaUq3QtznNs0xI&#10;RsQX0U9IB2yTTXrO69gX0D0wrkcffRROCfsU1wSZPA2b5jsnFU4kgMahhO0VBQPSPw3J0UfmIQsQ&#10;OVtipfEJISgsR5ZHHnlEXPc54kjP0T3AyOV8w4qW5vir7eyIVR4Rn+499dRT77//PiI+5wY6/Je/&#10;/IXDGVyNA4RjfNErM9PWKOBwcAGcs5oUm+snRxxOYxxrzigACRqaIBtuBWcsf9kk5WlS4pcCQhQO&#10;ZM8++ywWJduUsO1g0gGxrdj2H95tOHnkdzkl2/ZG6dsZGzItYmT5z3/+wzmPV5gYtqi6KJ/E00Vm&#10;svS84f4pi8XWZ+m/eZUZZmXq1TVVR/ZUJ1qmDO59RXBgVFFRHrpDay70evVgC9Yy9KUIW/jdsA2h&#10;9ENVyGpnL2AG4BCERMsOhWAkM4ZP8bjBDoocLxsQTjpoddijMani64QakC+8hQ1SJGPbwz8R+NhT&#10;KMNWgmxHsS/qH9EuUhW/cCbAlEhbLACUt7aNiY0btWFDT10mIhViYWVZytzlYX3yo0xBZBdGxxLi&#10;4IIhk4cvnJTFKZoCHHeQcvjkO+sElSa1YeKVVvikKvY7Dh/8SAFGTSUUYy9wbDuT1WJ8+yUAymKG&#10;U0IChozr2ZgxY2Q34cFqK55cMAN4OeMS5tfwUGU7h4kDGoRgvlEMSBEoMUOwP9qUnw1flG2o4W4l&#10;vI1P5ie10S79gXDwMwojiFA/kivnM2RWmZlSoTBdvtO6WJT4LlU1LNOQmrKpnTEWW/ds+7ute7BM&#10;xHGkPYGCaUNnhKlLQ7aTDa3IfKP//C5u7QAChxbjAksJ2ZE5DKNCL8KfZAgMkykHLVDyc7qiOZY2&#10;K5HCCOKcoSnMZg2qrFDWEYuX9cIXWsS5gYboFd1DK0CFtMWiBg0WPqDRSf5p/DnZ5IpryM8cWJJs&#10;dEDdUFEBoUEPn0TOixyhROnIKYrvIIbvCDsAu41siUgmWJ3Y09i12LsaHw6oClMmBaAsU511xHbH&#10;JsP2KDsMWnEawv1CwlfAiZkGsn3RKOKWxIqwDY0VxI+I3Xhrym0O+oC5R2gNKZkA/JNPHCnYGGma&#10;njOFxP+UhwMoijTxDGX+yMbI0KQVmsNYw0UVZhdTi/lJQ4wON5Qz9nMH0PbKK2b1foc2a1ZvSunL&#10;Rjmgsqoc7Fjz9vjECRW//vpr3J2gNISH2zFX8N9hgjLPYL0I0xhBqZDpyEkf2jMDmPRMDt6C/ChR&#10;mZrUw24LP4b8cFM2fRSGtuM/0xdBmbkoG4rcPmJys/8y19ETsM0h5VADGzTTEQGaCYo0w6ESyYa3&#10;+M6I2NfEqEmF//3vf+kSxZjEbGG4EVGSgwiTePjw4eIPxdA4y8OSYc9UwltsfHgeiQs6v1MJvIqF&#10;jQECNQMIsMDYQJFKGT5CDP+kfrY/1gmmUzrPXGdzFA/nVk1ToGPB0BNG0VAJ0apK3F1YrrSxubCe&#10;UdKi+AUu9qYZM2aACVSDe6GUFvdv7LUc0YCR4xfwotaGjqB30UUXMViYNyZkXoQJ8R2/M5gTSEJ0&#10;XoQVcUhiSyJzHVTmXMiMAhmxE8FjmEvMkxEjRkBWYKddaMdDJeytUJwTGw+NUj+o0g0oSG9h7Zdf&#10;fjnWATQ02KFhomJvZhTUBulhlswQWB0F6DBsj8lDr5hazEZ2VY4O/MjkBwpEf+kM8wGeynfAmTx5&#10;Mv1kgjFRYagMFrdzDp3MPTZuOoz2m/EyIkATx3LhmsxhJiHFWDJ8smMCI7oHquJ1+gaTADQm53nn&#10;nUejLG28BOg5aglZZfxz2rRptMhsBEMJgIMyX0bBL3SPklRCD1GlsLhAD05Ac5CJVjh5ADurj+UD&#10;s6Gr0Igpbdg52eScF+93AIRkkNKxGz3MFpgu+xvTklZgfgDy29/+FsAhExxRTkVMORQk0AgkgZGZ&#10;xjxkh8EtEUihBfMZtsqk4oRn6y10wbJJD1lTzF4++U5JcGamQUf2Q0QgpgQV8jt+D+w29AelKT9C&#10;KV6X+S+ThwmJwoZP5qqIFvQN3g/zRi5ipkFWfmdZsf2yRbOXwolZDqwvus1sxCcG30+WCRRndv3h&#10;D39gmVMDBwsmIZ1n0rLpMSg6z7EbeYbC7OcsfP4Kzu7ef1xev1mZOvvXxo0bevXqkZo6QJKttSyg&#10;24BDZkXesvnxsryZDcg6mDw5wj/44INML8zPTCy4HdsKP6LHw90GSjMR2S+YN+ywl1xyCRZN2fLY&#10;v/C+weWHZcZiEKmXRcLuwwxjwVAYVsEMYzJRM9MUnspGw+tsZLTI/sgGSuXUzPTlCzOSLQyFLT2U&#10;+S1WA36hP+yqnHw5arBO2L45R/MFHJi17HG4L3G8YDdkK0QVwe+sFoaMexErje2P/rBcOUk89NBD&#10;8ABmOecY1idbBguA7Zv1DONnhQOseGMhFTVpCW55RrKYWbHgQNNG1sCztUEO9gvQZq/H+Zzh809x&#10;2uKf7ICwPY41kAb6sgHB+aAd7JOHxc82xE4HXHJYhL4yhTgN8At7qMimsC7YPwUgCmWYFXyKTptZ&#10;xI/ItUAt9hHq5J8I6PBRvrCLsQ3hi8cnkxZ6MRX5HcM2WxidZG7TfyqnNrZgOszxjiYYBX3AVC8X&#10;1qmWDlPYJg+xczFAGuIVvvAW2zF94LscfPmFJhgdlfAjWHGwAB9GRDEGxWDF1MK2SE9sQjCDYlEw&#10;XfmdXlH4/PPPBzoWAocSwLn00ks5oIAJk5YZQq8YHb1lgCKHATLKc17k9MNgOZ3QGVz52KxZKQwN&#10;HCjGKywNTCesboaDQxzDpEI+4Rx0jwrZImCHnKjwXmQx2uMH4/IN15kKhamjYWbg4O+YW8AZTB2I&#10;2I6AkU+2AqYEOyEE4hcMJeAG1CAP44Tc7GacwHD/xJABz2OSUJIjGpwVMOkbchEluUKCVYhtDVJC&#10;Dk5p+EawAzCRmJ/Qmh2G36mfic2so0UKQyl+oQl2G1oHKDpDsAcGi+2J3ZX5gwADHZm9HHBZd3If&#10;RBSNaF55hZ0cvw3WCPswXWWq0Bm2IKpiReM4RW2yycPLOQWyA/OFLRHXVFphIqF+YMLg9MpKZyK1&#10;Voxxhr6uetfEkZVsELQ2qgxzgvMmR0icj3Cm5S4NNbATsSOwK/GwYJjrnAqhMbOWaQdp2Zg4HjKH&#10;mL7MReQ29gX6wHbDtKYMcxqpFE7MFGc2s0LYyrG8MlPZbsSSzSyhsGi/qZMpCLvln7zLbKNC3kKA&#10;o12YOt1gS7Xtj3Bu5ijdoLfiE8Q5QAJqstqlmCx7Hupk+6Yt2bttBiQa5a8UEw2VOA/DG2iRVcor&#10;1Exv6T+1IfSw3ug//tgcih1TV4pO21Xz1R31iF6RxQ84okcBW0RAcGOzgGpwCMoID4APcagCCsYl&#10;Zkj4HGSSMfIFAPnOPAH82267TawP1AP3AnaxRIhmG0hFoW0bFEwLlskvvM6MYj7QigSBYXIy5Sgv&#10;7g7wNnrIXklV/EJhPuUCGE1QALrj/U7NlIThSYfpLTOQqS5E4UfeYv6wXwsH5SzIj2Jx5DQggPAL&#10;TYvZm+VA9yTtHlORo4MNCl6hkzargW1QVEsZGANLwNYi3RafJipkm6ZyscSzNpl7AuZ1110nKn0x&#10;gvIuJ1fK8yeBlC+8AkXuvPNOQZIyUp7uSWHpj0iKnA/gKEJK03F0G56uNfcCF8obTjnse6AHm0SY&#10;ZmNh9jKxOYExCeUgKAptKMKuJc6Pcm0SEyR7KX/iBCAPbJJjH6yRdSTXGSCxnFOhAtIRpEfm4Xfq&#10;ga3SEKcBFg77J/IGJ0sZLNOMVjiEiVKB/ZDW5TDBJibslk9+lA2Qtpj2nBE5fcpBmQL8zl8pxqBQ&#10;sjJb2MZlybPDyzRA+GHq0i5dYlWizqEVpgoLyh0bjrvrbJ021d298Vj9bE9E0eIYyAyAb7GHNjwZ&#10;MA+YBEx3foTnyeyRySGMjV8ayiLyVz5ZCcw/9i9mAy8yX9l2YRKcDZlJEqRMauMLsjLHQ3RQKLjY&#10;ocQSyU7EVMNpEzmbPYju2TARSc7WT5nK8ldWlO0yccPyNl7eGFhqE/s62yjzmH7C1aR7tqEBET3k&#10;zMvhF9WWY7pKWz9lmbn1cWb+CIcWKghjECYhfNTGeoXLMmGE89kKS9MUa1iJGJuFCnzhLTkKSG18&#10;b8jR5XXhbcL4aUJ2H/nO61RoowJfxDVM3pLXbecnXuFP4p8hjUo35BAgPbfNW2F7/JM/2WqwncYo&#10;LIOVLw1haQiFvN7kJBEMpbDwbzZfpCUWCFNXeLYNTEGMh84z9/gUEKR1udPRsBU5e4m7oo3hNURM&#10;xiuviyJNKnT+cetkbrJy+mzbhZzpf0MBlIZgh1Ib3xvySykGXPIFtgfayOJcSWDXYrOC2bNHoYbh&#10;CMhhkX9ykEUoR63IloIcIpZsmXsgj4SA9yJ3cMSpiD8xEzgaIiuz6fEdzajcZZDO8LpECZS5KuxZ&#10;pkrDH6W8ELoF4vKWeMaw6aEZ4m6kxEeybXp8EaUCRgG0mJw/nAHZW+/6HVPnCAY3lQMa05cDo8wV&#10;28yzzScmExMXJaHsIJwlxQvPttikJC9SiUTfZLqgKkQRhFjGFKcVdD5YceCaMG+aY9rRAUoyoTk2&#10;cgpGZ8D9XRaV7ObITExxfqQYatiGRw14MCdZjq68DuNHnS7hb9nj6CcdQKWJxgn1GgfVhixBlodt&#10;Z5T+o01lg8POhDzHJRmO5DK/G+LAJohuEwcCTt/031fv8Xtr7fltu8wrpihHRtSk5r0vbmryyWmS&#10;T9HbYVGWQx7Waxgb25EcK4UZCxPlQdJgk4FzszWxa3Em469sEex4/BMezyvwWlTl+OtQElM3tbHP&#10;wMIpCd3ZTvkrQg7CsdTPg/mG3Yz7JtQsind52GzpIa+wwfJP1PgcC9im6InEWpAfUQzIcOTcJuKN&#10;HMdt/RcZBjGdP9EcOx56IHoub9k+5cDKHo4/EzsqalQ5Lpvr8Uemjskckwk2JAKGwDUhIfNA9OpC&#10;PJRCqJiQtjmy4U/B3SFKwoMx9jDthH3aZAWKMWuJjYWHBX8SdRAzg0pwp0TGxQaGRwkqXH5Hx4Uj&#10;G00zI5HpMeo8/vjj+OLBpEXTyGaHBINpHKYrwTJt84mjJW1xP4T+YCmnt4jyzHtOD8xsLPfENWNx&#10;ihzD1Kcw3n8cjWH51COzkxksAhO1cbjmWEpneBelhc2z1CY+4tLCcZUHdg5fpyFzTW7trWERYIGI&#10;i4arhGbDjtRQHRPAceF87rnn8DTEkATfwkCO9yXLnI0FPxv8h9h50HzYou6zabAfin2HvQ63SlTZ&#10;yLKYqNnZbAI0X6iZH6mHPZYtCEWgbGvsV6gq4fecBvDUYUsUo6doaLDjoIFnM8TWLqZJeSjP5szm&#10;Botln+QKEhYcNiLxesENCD0iRwH6IFs3MhVfcIRCT2Az6PA7+yGnCgxPjBSnItn0eBdbO39lpLZb&#10;kQyZi6OcSOg/TdAxh4P8eJHuJnaUQ+DGWIiuu1UOI+h2OK9BcmYnjBMnI4RjmW18ETUUCiWqRVED&#10;J2YCMYP5ZHpxumQiijMULFnURMwV5jp9oFomsU22FgU+7/KJHAwTFT8jCtu8fmiCKYW8jiUJ7Tc1&#10;8BYnBtYY5wlmcMMpJU5MSDacW7E7ch8PaxPleZ1/0goWLMzh2BFZkxRmilNYLKb8wgTlF/ELhZ1j&#10;hcVGJapLvvMLlfNXSqJMEx9+lhwHAj6x9GMhs+no7J+vctDGlY+O2fS69r/e2pI2w0FrXzRI+Ya2&#10;D4N06YxuNDxltraHYtUSEUrOl/JFHzsREI8ZuCn8Bn2eY8kP2anYB9gE2DfYMdgE0CYiqyCEsEIl&#10;cCH7AJRip2IblJgfck0DtTmKQMpgb6YneOSwvYi8a3vYV9mg2EKRhumkOACxw9BnNha+s22yLaC8&#10;RJ0pSRaYEmgI2Pdgumd4m7MpsSOJFQbHDjZhiaYnDqTUwx7I3kJtjIV3KcyphTK0hYMLHaBdHvZA&#10;dnj+yqA4oIgHKx4k7MAcPijMXyWSBwweEYv+0xYHCDMy9f8tMDtnlXGKoQ3GTxtmiS6locbGnh7a&#10;LJdMXOacGGnEnCx7Fic723ebmdBmtxYddUPLllTIK5Sx8RWpk6pEJSUWIL7zC3+Sq3RiXhWphb+K&#10;jRw3DdQDnEwb+6bJ69I96bmMV4ym/FPqka2TwiKdS9M0Sv3SK+m8FOBTztryru2v8l2O0jJ2B1gm&#10;HcMigEM+3rBiofDuo1zEu/gbsHUHZrVXRiHLEEaObApX5uxusz23qj/UY3Ow4EVRv9u8Lmw7VcON&#10;wrYtoM/D+M1NH075cHS2KWQPwgrZOiCVi6pPHHjlXdmyhGvKniPWcTnnUQa1Ads4InLjcIe27Zqu&#10;2jZYW0M2DwBpS7ZH2c1kZxPhyra7ykj5p1jlRZFg2zOlWsrwV1v/WwWvEQr7I1M3Au7N9QH1EVp0&#10;5jdLxeYFauQOt9w3Fgmqfg6/jMgIDNUIfTAvNX2y56Zj6iJowtE933M04ejA8S6SUz7aclSMDZ15&#10;HZshmOpRsHNWQFtpRsnYsVG77y1l6u7D1pGaOV2i4BIPOM8vWkd6bN876Nac0dza18jZSylTPztG&#10;flbCLKtMJHU7o3G4iYb0AQdetOso8DhVoJNvrZa0yY6hXada9OGtvZzspmGavVq/c5QzOMHgfBiE&#10;kNHNstecFU8x2xuBo5+1q1pAETA+Ao1vQnqsz2xKyOWSawe/IpdwdDrP+QD7t3J0V9FRmbqrkNR6&#10;mkAAjk7EWe64O2b/U0wVAUXAhgCCMmwVr29iqHkx7SF9cK3I4dradMIoU9c54EYEYOrcrSeshErq&#10;bkRZq/YPBIT54XlKtHYP3CXxD1B9cJTK1H2QqIYaki0wmaF6pZ1RBEyKQHNh+0w6HO22yxFQpu5y&#10;SLXC/x8CEo1HQVEEFAGXICCXwVxSlVbikwjo5PBJsuqgFAFFQBFQBPwRAWXq/kh1T45ZYvV4skVt&#10;SxHwYQTwU9EF5cP0dX5oytSdx1BraAkBjQaq80MRcCECGmvBhWD6ZFXK1H2SrEYZFMY/4ioTeUp3&#10;IqOQRPthcgQmTZpEGHaJ/ayPItAYAWXqOivciABOPeR7IEA08Wfc2IxWrQj4AQJyMiafysiRI1uV&#10;xcoPsNEh/j8ElKnrbHAjAtysJeQt4STNmJbYjbho1YpA6xGQJEzkIiOUmzrAtx4/f3lDmbq/UNor&#10;40S2QEYn/6zmafAK/nY2Khn8yAAGmdRQYidoni8GaSQ1M0mSlEyex98sLSpTNwulTNlPBIutW7cS&#10;2FIStHv9kZhcEudSH1u8T9h5VlbWggULDh8+LAF9/QEcGabX56T9HZDezp8/f/PmzaRztP9FLelX&#10;CChT9ytye3qwEiZ28eLFxtEWmmsf9wzByKVx/PjxL774Yv/+/f6jUzHpTFi6dOnOnTs1TKxnloYZ&#10;W1GmbkaqmanP8HXdgIxPMNS5GlHA+GSihxom1hRk8mInlal7EXy/aBpjrSZVND6lEVuR0TWgr/Ep&#10;xWU2JZPxyeTFHipT9yL4/tK0OvWYhdJKKcNSSkljWNIYrWPK1I1GEV/rD+p3uc8moeX0MSACQh3y&#10;6Un8UQP2ULskdOETMrGmfG2b0PG4DgFl6q7DUmtqCgFUhRr9yvhTA09G1esan0z0EDL5jzOjKShi&#10;tE4qUzcaRXyqP7CKfv36ESZWU1AYma4If0lJSWPGjOnUqZOqeY1MKfo2YcKE/v3760HZ4GTyYvcC&#10;TbqGV6xY8eKLL55//vkzZ84kvpIXEdSmW0aAC7Xl5eXI6yadaf5AX7zk0OhCKVgFj1LKgESHKAjo&#10;xHsg8gyriTCxJr2SZ0BsfaxLKqn7GEENNxx2n7i4OGRBw/VMO/R/CKBHgZcjrBOFRnUqRp4XsPao&#10;qCjIpBzdyGTybt+UqXsXfx9vXcLE5uTkqBXQyJRG8kNMJ6icSIFG7qo/9w1Gjj2rqKiINaXaFH+e&#10;CS2PXZm6zg03IoBSd8OGDZ9//rkEH9XHgAjAHpD8MjMzv//++4MHD0IpZRgGJJOtS19//fXatWsx&#10;aRm5k9o3LyKgTN2L4Pt+0+hy9+zZY6gwsb4PeutHiHR+6tSplStXEixW9bqtx8+jbyxfvnzXrl0a&#10;pdGjoJuqMWXqpiKXCTsLw1CNrvHpJhHljBOi3/iIeauHrCbIpGcvb+Fv/HaVqRufRubuoRgCzT0G&#10;/+i98glT0Fk5uinI5MVO6m7rRfD9omk10PoFmXWQioAiYAwElKkbgw6+2wsJ8Om74/OdkSmlTEFL&#10;vXNoCjJ5sZPK1L0Ivl80jVJX9brGp7RYSZRSxqeUksn4NPJuD5Wpexd/H28dp57BgwdfeOGFmoLC&#10;yJQmNFD79u2nTp3arVs3FQSNTCn6dt555w0dOlTTGRucTF7snoaJ9SL4ftE0TILrN5KoTR9jIoCA&#10;ju4dSom8ruYSA5LJFiZWqKPOpwakkUG6pJK6QQjhs91g99HgowanLuwcMhFXnFttKqkbnFhQSjm6&#10;wWnk3e4pU/cu/j7eOlIFkUezs7M1TKyRKY2VBG0KZCL+qAYVMDKlUKXk5+eXlJSoNsXIZPJu35Sp&#10;exd/H28dUzr59N58800NE2tYSsMekNGPHTv2ySef7N27l3whyjCMSSxxY3z//feXLl3K8cuYndRe&#10;eR0BZepeJ4EvdwBd7uHDhzdv3qxu1UYmM+rcvLy87du3I6wbuZ/aNxCATIcOHVInFZ0MzSGgTF3n&#10;hnsRQJ1LWk/3tqG1O40AfF3DxDqNoicqkLjLekr2BNbmbEOZujnpZp5e6+5jFloppUxBKSWTKcjk&#10;xU4qU/ci+P7StG5D/kJpHacioAh4GwFl6t6mgK+3T2ATTRNpfCLjHAel9D6b8SmFNR3/U3VmND6l&#10;vNVDZereQt5f2iX0Fc7VjFZCi+tjQASgDmbasLAwuXlowB5ql2yR+Yn6gJOKar/8ZQNt/TiVqbce&#10;M33DbgRgFaNGjZo5c6Y669qNmRcKokrp1KnTxRdf3LNnT+R1L/RAm7QbgSuuuGLs2LGwdrvf0IL+&#10;hYAydf+it4dHC1Pv16/f9OnTCUHj4aa1OTsRQOYrLy9PTEycNGlScnIylFIp0E7oPF8MeX3ixIkD&#10;BgzQGyWeB98sLSpTNwulzNpPdh8iz6ix1sj0k7jiMTExEEspZXBKYSVR9buRaeT1vilT9zoJfLkD&#10;cIvTp0+np6drUikjkxmOTuTRAwcOEIJUKWVkShFO4Pjx4zk5OZr20Mhk8m7flKl7F38fb52tZ+3a&#10;tR9++KGGiTUspSVM7IkTJ7766qu0tDQopZ7VhiUWHfvss89WrVqFxcTIndS+eREBZepeBN/3m0aX&#10;m5GRsWvXLjXTGpnYyH+FhYX79u3Lzc01cj+1byBAfH6EdZXUdTI0h4AydZ0b7kUAdq4c3b0Qu6h2&#10;pZSLgHRvNUom9+Jr/tqVqZufhsYeAVKgZvM0NomsvYNVQCk9fhmfUkom49PIuz1Upu5d/LV1RUAR&#10;UARah4CevVqHl5+VVqbuZwT3+HAJO6NOPR5HvdUN4v1ACBq11LYaOI+/UFFRwZpSZ0aPA2+aBpWp&#10;m4ZUZuwoIkV0dHRSUpIZO+9XfeYmW3x8PHeg/WrUZhwsYYJYUyjhzdh57bMHENCZ4QGQ/bcJrOnD&#10;hw8nsKXmdDHsJODghfDXoUOHCy64gDCxGtDXsJSSjl1yySWEXtbjl8HJ5MXuKVP3Ivi+3zTyREpK&#10;yrRp08rKynx/tKYdIUy9TZs2kydP7ty5M5RSk61hKWkLE6sxggxLI693TJm610ng4x2AryNVqAnQ&#10;yGSGOpCJHCGEllNKGZxSaL9U925kGnm9b8rUvU4CX+4AHCI7O3v37t0qWBiZzMQSLy4u3rNnD8Fn&#10;lFJGphTs/NChQ1lZWerSaGQyebdvytS9i7+Pt04ez3Xr1n366aeSUl0fAyLAwQsZnTCxc+bMIfw7&#10;lFJh3YBksnXpiy++WL16td4oMTKNvNs3Zerexd/HW4c9ECZ2586daqY1MqUlTCzxR8m+Y+R+at9A&#10;AIUKYWI17b1OhuYQUKauc8O9CGCmVU9d90Lsitrh6yjeNfafK7B0bx2QiTWlp2T3omzm2pWpm5l6&#10;Zui77j5moJK1jxpU3BSU0gVlCjJ5sZPK1L0Ivl80rQZavyCzDtJTCOiC8hTSZm1HmbpZKWeWfhN/&#10;VO1/xicWrAKHaohl/K76eQ+VTH4+Ac46fGXqZ4VICziOAKrCqKgoAls6XoW+6X4E4OjcaiNMLG7w&#10;7m9NW3AKgYSEBMLEqhLeKRB9+mVl6j5NXm8PDscrQlpeffXVxCzzdl+0/WYRgDqdOnW6+OKLCROr&#10;AX0NPlEIujxmzBg9fhmcTF7sXqBJLTQrVqx48cUXzz///JkzZ8bExHgRQW3aHgTy8vI0DJY9QHml&#10;DJsAxy98qlHtYitRKdArVGi5UdGmEEVA15EBqWOoLqmkbihy+GBnxFjrgwPzuSFBKZMe8X2OFM0O&#10;iPMWfg9KJv+huAMjVabuAGj6ir0ISJhYwmXoVXV7IfNGOQkTu2/fPhQqGibWGxSwt02YOmFiMzMz&#10;9aBsL2T+V06Zuv/R3IMjRpeLoeStt96KjIz0YLPaVCsQ4OCFUpcgZZ988gl8HUqpINgK+DxYVMwi&#10;77///rJlyzTtoQeBd2VTHlhcytRdSTCt6wwEmMGnTp1CtlBkjIwAZtqSkhL4OsFijdxP7RsIHDly&#10;BO2XSupmnAyYTnJycojb79a7o8rUzTg3zNRn1LnqqWt8guEoh4kEXznjd9XPe8hqwlyizoxmnAZQ&#10;Dc3ls88+u2vXLq6cuElqV6ZuxrmhfVYEFAFFQBEwGQIwdW6NLl68+KGHHnrmmWfS0tKqqqpcPgZz&#10;M3XUhnpidfmccG2FNhrxRR9jIiAUty0lY3ZSe2W7zKb7nmv3KE/W1qf+wShJpuPf/va3L7zwAvmO&#10;XRtz06xMXZJPYFhykwbDk2T27bZsNMKMpI8xEZAZaFtKxuyk9koMsZBJb7WZd8/EwkWgJ1xTMXjl&#10;5uZ+/vnnsPZXX30VH1VXSe1mDT6zcOFCgs+0b99+2LBhWG3VbcSAs1yyec6bN48rbQ888EBRUZEB&#10;O6ldgkkQvolk6mgFR44cOXbs2IKCAlWAGW1iSICgdu3aobbt3LnztGnT8IFwFRsw2mB9tT9QEKF8&#10;8+bNsHBOZqwyCePBA6efNGnSOeec07dvXyedkMzK1Ddu3Pj8889z0mH8ugEZdg1AGi5AE3k0KSnJ&#10;rQ6fhkXAFB1jr8FtB0ohQPAopYxJNVFPsunhKEdKBWEJxuyq9qpJBIRk3DThaVigtLSUTbJbt26z&#10;Zs264IILiO3vDIBmnRacd7Zs2cLuwx6kTN2ZGeDWd5nBYgrV4KNuxdkllUMmUe3qgnIJnu6oROR1&#10;aka2UzK5A2G31gnJYN5fffXVqlWrZKHxT0IOwM4R09G+9OvXD47mZB/MytRlWvOpM9vJGaCvKwKK&#10;gCKgCHgAAfEDe+KJJxYtWoScw4V1LCmo3KdMmYLWXbQvznfDxEzd+cFrDYqAIqAIKAKKgMcQOH36&#10;9P3334+bUdu2bc8777ypU6cincPOXZinR5m6x6ipDSkCioAioAj4NQLI6ASfISH1hRdeKNK5C9m5&#10;IKtM3a9nmA5eEVAEFAFFwDMIoHtfv349d4J69eoVGxvrcnauTN0zdNRWFAFFQBFQBBQBa4wBrplw&#10;eUG8Hd30qKTuJmC1WkVAEVAEFAFFwNMImDWinKdx0vYUAUVAEVAEFAHDI6BM3fAk0g4qAoqAIqAI&#10;KAL2IaBM3T6ctJQioAgoAoqAImB4BJSpG55E2kFFQBFQBBQBRcA+BJSp24eTllIEFAFFQBFQBAyP&#10;gHq/G55E2kFFwBUIHD9+PDs7mwuycXFx1EfE6by8vMjIyPj4eFv1+fn5O3bsOHHiBNErhw8fzl/5&#10;E/dwCIC1ffv2jh07khSR+7Wu6I7WYQXWJWFBFUpFoCEClscee0wRUQRAgMRB5BjgAmXjjaawsFDS&#10;57DLnzp1ihAKdiYHlHuZJC3gaqaC7F0EPvzww9dffx2mTvYIenLs2LGlS5cSgLpr167SsZ07d77z&#10;zjvwb8hNdsgDBw4Q8Yr8nsuXL3/vvffIx3r48GHiZvTo0cO7AzFF68x8InuzUsif3bjDHJ7Wrl1L&#10;xlv+evLkSZaVnXFIJGA4K1TKs7JYX7Z/mgIZ7aS7EVD1u7sRNk39c+fOXb16NVtGk3sQadFJuY2o&#10;xxbPdm/nqNiD4BwLFiyws7wWcxMC5OuEJfOQHoro03KGg6/zu7SYlZX1/fffw2Auvvji6667bvLk&#10;yaR85hcYPEmlKHDbbbddeumlciDQ56wIkEzzxx9/hHM3WRLkv/zySwiBsuTbb7+l8FkrlAJHjx79&#10;7rvvoKOkxxUaUZudr2sxf0BAmbo/UNmuMaJ3ZY/g7I94wcN2wxYvewe8md0f8QJBrX379qK/5eHH&#10;I0eO8ArfKSlCOVuVbZOiHuS/Xbt2ndED3kIbLD+SxruqqoovFOaLrUW4jiTiy8nJYS+TVihAK5RB&#10;cITf2DUwLRQQsGTJElLaX3/99RkZGYcOHQISxDvERFtkK/gEvIGEURMmTEBAnzFjRkpKCoc8qIBA&#10;CekRDQlYjaCvcNqDANMVncfBgwdl0iK4M43Rcsm7LBDOxywrZHSMGrZsm5AAAtnK8IV6pKT8yOLa&#10;unUrVUkm9czMzG3btrFUZZFKYYglhfmFpmmLOmVZycPCSU9Px/7Cd+qR1Urf+F0TtNtDXIOXUfW7&#10;wQnkue4hgsOtU1NTYcPs5nDiNWvWsM67dOmC+L5hwwb0rnB09qmEhIQ2bdps2rRp2bJlSO1sGR06&#10;dIABI5TzCpsO/IMCdJ0fN27cyJeJEyfKSNhxfvjhB5rgdxgzlVOew0SnTp3Yj9AHoKgnfxGVs+9E&#10;R0ejHqBjFOCv/M4mRaOIm/wOd+/evbvnADJzS0jbUPaaa67h6IbppH///jCGtLS0du3a9enTh5GB&#10;8P79+yFTcnIy/4Q98FfYEty9Z8+eaONXrFjBGY6/iqFdn5YRYHIysVlQrBrWBQDilAD4kjybycz8&#10;J4U2YALyoEGD4Kzz58/HyMX6ogw2EQqzDPmFF6GRMH7O2ZCJ8xZODxzLOJ9xOB44cCBHrpUrV9Ii&#10;5fnkT1CWNUKdlGFV4ifBYuEMx4/o5Dg9sL5YpCwx5gaH7IULF3LIo10185t9bqukbnYKuqz/LGbW&#10;PLsDLPObb75hZ+EXdIPsAjBafse8ytaALp1f2InYGti52KHYntABor/lFzYRClPS1q2GewTiAhV+&#10;/fXXHA5g/Fh5d+/ejZyBRhF5HXH83//+N3sT4gJ9YKOBr1AhjJxWSITAvsPex+fnn3/Ojw1bcRkK&#10;vlgRUjgk4yDFUQlI2eJhKuzgkMZGHZHkzghJDSH4ZfDgwffeey/sfM6cOZBMVCb6nBUBWVCcYpne&#10;LCgA5zvzH/FaXFIoACFYO6hDUNRz2IWnwmjfffddmDd8l3ReLBDmuY0uNvO5iNTyT2qmTprg5I0b&#10;IwuH79QA0flC5RSAduvWreOM/umnnxYVFXEsoGbYOd9ZtrRIVejhzjooLWB8BJSpG59GHu0haxuB&#10;DAFiypQpN9xwA7sJ+4646fKIig9ejhwPk+AXviPzsV8gdsNxkUtuuukmkfYaPxwUkMVHjBgxbdq0&#10;G2+8kb2GSmDY7DWI+2x5fIG1I6zQKLIIv6AJEC6CRCLSOd8HDBhw7bXXDh061KPQmLYx9nqQBFik&#10;bWgkyhVxXbT5Z0FxsLXZRDgzQVYOXmJqAepf//rXTAkYj5jk9bEHARYIpyUUXUxm1CQAyAqC3Yr3&#10;HH9FlQVFWF9o0VGAs9yY7cx/1oW8SMrtK664AnlampOVCNXkNGYjH/TiWIxxhGVFim6+c+yGoKjQ&#10;rr766osuughSQn1ox8GOIwWcnnY5SbDYeZeTxOzZs4cMGWKnv549Y9cy3kJAmbq3kDduu+wsKNi5&#10;6YQ8zRfZmKS7Iq/zya7B9sSWxBeuOcGkYRJsFqKebejxy+s213e2JHg/TJ0y1IOGkD2FfYejABI5&#10;e9lll11GtUgz1IC2kHZpgq0NeYK38N5iA8LEi+xI9+z0wDcu0B7pGYihkuV+2s0338wp7Z577kGY&#10;43gEqmL35UDGP/kRxsORi3zP6IoRLlHPwlEgBLoZFMjyClYShd1OugnfZc6TMxts+YSz8shqsnFl&#10;FoIcjhGUmed8ufLKK1l6LATegk+zBm28lpJotigjv0ARvgunhy68xY+sQXT1Yr/HYA9laZRVJs4u&#10;oj/gOyfj888/n7doFy8KFqPNtG/nALWYMRFQpm5MunihV+z+cFA2CL5wkGdPYb9g1+AXHnGgE+mB&#10;P7FTsL/DXBEj4BZ8slPwlkjStkdqQ/7mQVjkn+wvcBGkQBSGiOP8k6pGjhyJRh3eg981XOTjjz/m&#10;R8zt7FwwbwQI/K5pBUFHJJszWvECWOZpEosJbIPz0NixYzHNIsaBNkcxaIGPAqpajlCwbcg3c+ZM&#10;tn60wdhH4Oucoi644ALIDTunDA8nsFmzZsFjzDN6r/VUlgwrRb6IM5qNB8s64pMH9RVlOOYiLmNl&#10;Z6rffvvtrCwK8CdebOjjRhmWElZzdC18Qb5nRYgcT3kULbyCJoYFAjundb4zAVhrWMc4JXOw4Ezc&#10;u3fvSy65hLXGIQ9qMhlkmXsNLG3YpQioo5xL4TRzZezjrHCMbWwZcFN4AMyAH9kCYL18wWEKXots&#10;x7ke6RwtIrK1XF8W5TyuPUgJ8AwbDOw4uPmg8WPj4AvSAE1gNYfBY9ll00Eo4Uc4ymeffYYeHh0g&#10;fkBwfbY2VL50g8rZlWAneHIhUtAlNJNwI9W92znXIAFE6devnzi4ATWcmwMTnwh2nMz4K//Emou+&#10;BFQhED+OGzfu3HPPRXQDc95FCU8xBHeF3U7YxUQFbrBSWG9iYiILCukZ/Qd4Ih/jI4JboriwcI0Q&#10;nFl3rAsYMLwZAR0HNwpzH4HVZ3N9gCWz4lhKnMZYkpTktgK3EuDZ+JOyJGmCZQgpIRZWc/QuTAAc&#10;KViAHNoQ/XmRUxpnBSqndU4J3IxgMtA9Wyt2jlGLGRMBZerGpIsXesVGA1uFX7KVw8j5jtqcoz27&#10;EnsTX2DqMGC2JwQ+0QqixJOLZ2wNcAL+xJmAMrbes03AhkXoR2TnNIAswhc2L5qDc6MDpAwt0i6M&#10;hEbhPVTCFoOMToVIIexHCCXIKzQhakx6IppGfc6KAHiCVUPNKtSET4A/8EJcCUcDqlRFMX6B+sh5&#10;YjQR6vAjmKuMfla0z5j5nJbkCqhAChPlO+cneDPnY5YDsPMLbB6EARzdlejD+IU/MeEpAwVt7JYa&#10;+BOtcMxlWcHyOXuxxPCqw3OCauWUhhGdJYkHK7p6zmFI4ZTktE0TtM67CPQsSVm2NEQrfLF/dFrS&#10;yAhomFgjU0f71iwCGmJTJ4ciYEMAl7c33ngDXo7qS37EPP/BBx8gu//5z39WoPwKAbWp+xW5fWew&#10;qir0HVrqSJxGAEUXyq2G6is0MdxfJziB03VrBSZDQCV1kxFMu6sIKAKKwBkIoIpHoy43UGx/wkGP&#10;x3YdTkHzEwSUqfsJoXWYioAioAgoAr6PgKrffZ/GOkJFQBFQBBQBP0FAJXU/IbQrhykZX3BVa5gR&#10;xPkG5H48+kMJx+F8hVqDImAKBNy3oLi6xmU5jSpjimngqk4qU3cVkv5SD3yXiBYSO5YrMVw/c1WG&#10;Dy7dEskS1x6eM4KQ+wu4Ok7/QwC+S+wH7p6xoLhkSNgZWwRGJ8FgQZEShtt0xBN0sip93UQI6D11&#10;ExHLEF0lkAXpH4j+RkwreDA7EZdcJWgl3jo8tsDUXLe1XTyzhcaUwFUI5bZi/FP+SoXEweCgwLVp&#10;ZeqGILZ2ws0IsByIBvPMM88Qc4kwi0TnJQ6MLVWaBHm0rYXGC0p6RyWsOwkAJb9Qku9cXifQE5fX&#10;WaFuHodWbyAE1KZuIGKYoitsNNycue222/7xj3+QwZOQopI0GlGDyHFsIkTCkpjtZBDhBCCbDoHh&#10;JFwGUj57DelT+aukUacwOxoBttjd0Oe7SkwxBZjaST9HQPgxF9J+9rOfPf744wQCevnllyWCLAGX&#10;iCfDuZmIirKgWCasHTk6s6AQ8bmMzi8ShJF1JydmPN6JFoeMThlWU8NEDH6Otp8MXyV1PyG0y4ZJ&#10;QEoYM3pC4ouhNmQfIZsL+wuRLhDfUcv/+OOPkgyGEO5sSdOnTyd2FVsVV2sw7z366KPsNdRAAEuC&#10;WPEQJvP999+nWr4QK4OYl0jqmi3KZQTTigyMAMuHwy5xZAnsygLhaEuAOeLzsxxefPFFdFcsFjLj&#10;YeTC1+S5554jhiPfiRTLciO6Igr2l156iXi08HWO1Gi5iFtH9p1PPvkEvk7cWYLOonuncgNjoF1z&#10;MQIqqbsYUJ+vjrM/ogNbCfm+ENMlLizsnJhWpH3kQd33zjvvwN2JBcuuJKIDcjmMn/0LsX706NH3&#10;3XcfP/IWfyVFNzWQXoIwsfByUST6PIw6QEUABJjqSNIsqKeeeuq3v/0t6vfx48dz9l24cCFaLrK1&#10;3n333YjsX3zxBZowiqGi5xyAXwsri4vpMHWCvRMIlsWINE9MeIpxXOYE8NOf/pQsPiLiK9R+hYAy&#10;db8itwsGyx5B2Gq2HhjzhRdeSHoV2LmkPyeQO5+kqUDgZtMhpjR+7DTJtoX/LQyb/QgJHtmd8NSo&#10;7uUX5HjqQfFIFGuOCJTXbcgFdNIqzIAA818WFNI5LJwkeF9++SWrCckbjzmM66wXUrYgi8PIWURi&#10;nGJBwbaxtXMCxg8Opo4szgpiuUlWBcK8E3YepRdLkjJmQEL76DIElKm7DEo/qYg9CO36mDFjSISK&#10;4p0tA/mAXUaSSyIZiBOcMGzxgEMoR6oQRx7h4vKj/MJDyhZ+YdviRz+BUYepCAgCrBFU7iRVmzFj&#10;Bq4qeJbwIKzDnmX52BYUS0/WC2uNlSJeqCxAOQTL2oHT85YsMV7kUb2Xv800Zer+RnEXjFcSoWIX&#10;x5EHpx7EAvK28ePcuXNJ+4jPDqIDgjipwJDXyfOIgh3jOmKEZEO3cXp2HL5TbM6cOZgV+aRCNil1&#10;fXcBkbQK8yDA2sEijjj+6aefIrWzdgYNGoSwjn2KhcafkOMxlmMyZ9HxOwZ1NGScm4V/25g63zlw&#10;w8XJa8xSWrBgAVo0TZRunongmp6qo5xrcPSfWtg42GhI3oxDHM63V1xxBdlUuaoOd8fyx1aC2HHX&#10;XXdhJudyDvsR1kF0huSWwJSOYhC7IFkgEUQQR9ikUB6iOcRTF66PqMF2NmLECN5VRzn/mVF+PlKm&#10;PRyaBYWjKAZyrOMckVGes1K+/fZbLnlyIe3mm29mWeEkD5PmggmMH0MVPigowODr6NhxXMW+zu8o&#10;7eHruMhhWed8PGTIEM4HHAj8HGS/Gr4Gn/ErcrtgsBz85ZG6Gt5Kl3u0yNk2lmyzjtsu0VJGBHGR&#10;1xtq6fmnTSHvgo5qFYqAGRCwWakaLyiWj6wvWVANS8qPshJl1cjddLFwyeLSBWUG+ru+j8rUXY+p&#10;1qgIKAKKgCKgCHgFAbWpewV2bVQRUAQUAUVAEXA9AsrUXY+p1qgIKAKKgCKgCHgFAWXqXoFdG1UE&#10;FAFFQBFQBFyPgDJ112OqNSoCioAioAgoAl5BQJm6V2DXRhUBRUARUAQUAdcjoEzd9ZhqjYqAIqAI&#10;KAKKgFcQUKbuFdi1UUVAEVAEFAFFwPUIKFN3PaZaoyKgCCgCioAi4BUElKl7BXZtVBFQBBQBRUAR&#10;cD0CytRdj6nWqAgoAoqAIqAIeAUBZepegV0bVQQUAUVAEVAEXI+AMnXXY6o1KgKKgCKgCCgCXkFA&#10;mbpXYNdGFQFFQBFQBBQB1yOgTN31mGqNioAioAgoAoqAVxBQpu4V2LVRRUARUAQUAUXA9QgoU3c9&#10;plqjIqAIKAKKgCLgFQSUqXsFdm1UETABArW1tSbopXZREVAEGiBgeeyxxxQQRUARaIxAVVVVZWUl&#10;v1ssFufxKSoq2rRpExXGxMQ0VyFMdN++fXv27KFMRESEk41Sz6FDh+Li4kJDQ1uoqrS0lJInT56M&#10;j48PDg6WkllZWatWraK3CQkJ69evLysrS0pKcrI/vA4Iu3fvzs3NpS37UeWVZcuWAU6bNm0CAwOd&#10;7wawbNy4EWQiIyOdr01rUAQMhYAydUORQztjCATq6urWrVv39ddfr65/Dhw4EBYW1rZtW2c6l56e&#10;zgEaNpmamhoeHt5kVTU1Ne++++6HH35ImeTkZGea493nnntu7ty548ePh31ynoBhc1ZoXOfx48df&#10;eumlLVu2jBkzJioqigKwzxUrVvz73/9OSUmB8/3ud7+jY2PHjv3/2rmz0K3KLQzgHKE78aILR5wn&#10;iswxQVScFS0zBwwtVMgRJ9QgFUsUEhTEAZPUCxUVj1qGE1o4IYFCII4gCpGGEZlooqDgxflxFmw2&#10;fzunEDH9vrUvPvb37rXXu9azP//Petb7bp8uHvdeunTp7t27KPnGjRtr1qy5fv16165dQfqXDj0I&#10;4X3++ednzpypW7fua6+99qelwMWLF1Uh5aLk/3uGhpTr1Knz+uuv/2UMaZAIvFwIZPv95XpeGe3z&#10;QIBGR4f+7pOwP/744xdffLF48eIffvjB3Gjm3r17v/zyS4j4/3Ww+f333/FZYUAUdujQoVGjRoUa&#10;Jlv/+OOPsg3j27dv//TTTyjQ+IMHD8r+DbIvj/j622+/lT3wWdzVrFmzN954A3VduHBh6dKlxO7D&#10;hw8jBa5u3bolTV/Zaw8gWuPh/P79++fPnxc/D3fu3EGZjOMSyS73R48elcMwSHzXCAMC0b03FyQ3&#10;b97MCctr166hdlM4IoAaBxuWcS+f+gSHDh3q1q1b+/btyzKdW0T++PFjTrZs2bJu3bqbN2+GKyM8&#10;1MCqPAtM3H7ixInn8WPKORKB54tAKvXni3fO9jIggLCPHDmCL+fMmTN+/HgN6gMHDvjs1KkTCXv4&#10;8GF8gHqJaczhUq1atehIXeKvv/66YcOGhCke0r4mK7G4q5JGt8iGB85PnTpFGZviu+++w15sXnnl&#10;laBbHIaDET+Dy5cv169fnwDVG//mm2/27dunsECoLVu25CQi0UauV68ebvv222+FxEZs5LUbEa1P&#10;V//938Mtmg30scAYm4i9sBEnvtc8ePvtt0Op//zzz+zJ+mnTpqHwgwcPKkd69eplXBeBaL569aob&#10;uVL6oHy3s0H/rVu3xrsCMy6wK1euGNTz2L59u3NpWlM4e/YsKDC33LFy8+bNC8kOH9Dt3LnTJbHV&#10;rl0bIBs3buSqY8eO3bt3txYQKBkJNCAswq1bt4JLCqoQHZHjx48fO3ZMmlA1+P3334u8QYMGahqX&#10;9F1Myr/I+/btC6uX4SeZMSYCfxeBJPW/i1TaVQ8CeA7vIvWBAwe2adOmSZMmlKs+cJcuXRAYosKX&#10;6I3ge/XVV2fOnIkvBwwYsGnTplWrVvXs2XPZsmX0KAZFQnguOsZI9NNPP23btq064LPPPsM66BnH&#10;IGxMX/T2T58+jexDEGNHhEdtIy1KFJlhU3zcrl0792JckaAxBydTpkxBVPgS/eMtFCgYhKptjoYV&#10;CjjyzTff5NCk1Dm5vGfPHi3xVq1aqQOQ8ZAhQ4LUFRNIXbLSl/X+/fvdKIzVq1ejW4Ds2rWLFNYM&#10;V/Ts3btXXYJTT548+d577yFO2SkyGKBnEFHk586di5IIs0YwEEbJzjlp0aJFULVx0IkZYkolK9+W&#10;IY4ePYqn4QxY0bKkyGfNmiWwpk2bQph/QOlwwLBz5874XnXFvwKLJfxFq/qxuABSKyA0ukw1YEyk&#10;AcBJ9fywM9NqQCDb79XwlDPHp0EAVxUtZbKV4LZZbPDgwajLQjUSsjRLCuNp/IRH0TYqRS24hDHm&#10;6NOnT7FJjQzFwRw6nKCfFStWfPDBB9QqHVnEFzvp3n///QULFqBAFEVQYjiL0Bs2bDCIw7Zt28YD&#10;ziND3333XQvDfOqWI7Dly5ePGzeONnUVvzJGhIMGDeJq5MiRI0aMEK0Uhg8fbr1cBWB2adbYfaZz&#10;7pJbRBVXsaz+PJLWnIjlcBsOwkwnYP78+dgdWWJKDlU8/fv37927txLhrbfemj59ugghJgBiXb0C&#10;tKlTp86dOxeGtixE7qJ1rmZSnahgoKeAUHyMHj1aOaJfIuCwNIWaCbB89ujRQzrqEocqR4lgxmHD&#10;hglAy8RDIdZVJG7xsBxmV35xGJ3/3N7/NP8w8p4XG4Ek9Rf7+WR0/xwCmCwoOVZ5Q3ATnRQ51nSO&#10;U9H8hx9+SCZadyc00Sfu+fjjj0lVglWLGK1GBmieN5+YDKnodZO8SI7mxo5hg2McjRs3Rld67EjR&#10;Vw0DFE5wKxcwlqsUOZpcuHAhtW2xnLJXCmgj09auEsS63ALQw3fwYFKsL1RfxUNV79ixQ3fa+J/u&#10;sTcu2WKJXWB4HemicKUDaU5/i5A34zrYeuPmdZeGgelQvtUHwt04FR5T+JS+ZLk17i7pixl0QmXg&#10;Ew6QkSldjq051NVwo+DNWPwQ1C4Et0uLFi3SLxGYaG1ZiG6HispagCaEUsmMSJ0rzQyDKgaNdyiZ&#10;i0+RlHP8535oOXMi8CwRSFJ/lmimr8pAwN965IT/sCbJq6GtA4wbfF25cqVxMhT9oCgEZhzxUM+I&#10;ByFhC1rwk08+UQfYf15sMeOQOgzPboztbE5qbJRzVafaVTwdFKjDzD8Vi91pTWoYq5lrzJgxeN1a&#10;tW1o7BGV5Wr9ebWFc2RmOic8mII3jEtM4zYpmEXnGREad84sLOPx4UL1SuwENMgPDxxicXSr/fDR&#10;Rx9NmDBBVAhVtAzUPTygYcQsGGJd2GPHjsXcbKIqEgDjYjqDLrkl+gSImUPYRhbKJtjGQnjxbmGE&#10;JxJafMmSJYy//PJLKpwH85LvPlVX6gmLBYjcjYKxWqEYst6h366eoOAj2ehAVMYvNrNIBAoEktTz&#10;x5AI1EQAe+Ek+tgLZnrLZB/m1jFGaSgBoaIo5zrb2M5GNgRJcfrUBHZp7dq11uBZEoWxSu1Ak/HO&#10;Fa6iUGNnHPp0Xrzhhmaca78zw3bOHUS5bjl5PXv2bHxMa+JU+9W96IXGGOioo2f3Wo8n3K0li9Y+&#10;gOJldx1y7PjVV1/t3r0brQpM2DhVInhUJE7EWTTh5UX1mkKEDOJNd413xYomgfLCQoNahz0QpONE&#10;wLJzzr9axFc1gRZ97GXTkEDVvqoqNAwCEz4jgAIfPQZ9DpUQIW6rnWaG3LFvAVdYmhoOYnA7wuYN&#10;7L/++uv69esVPbjcOB0PQCdB28wiU6TuK+73mOz1Y5y//kSgwhDIjXIV9kAznWeAQKhGlOBAh6NG&#10;jZo0aRKqQ5O+6uuih2g722aFwBCkTvvkyZOtlLvXi3D2mlnKnThxInINsqTs3W4bOXbk1gtayDWa&#10;7e7CjkXcxplhMjdSunZ42S8mHvu/fPXWOM9mtNYuEvfOmDGDZkWZ77zzjtn17dmwFGS81SZIBKZ5&#10;bpCNc4vNZunXr1+kIDB9cgvSsdwgI50J5M1AtCoGATjMharNy0xUqBSh4l2dA9SLre1lQ6txIyL3&#10;GhsZrcJwL9EMCp0M46oQtyBddYDbBSxTh5B8VR5Jx8YFRUwsfvNsswLjgEhFol1hn7yA7ZgTv0JH&#10;YEoKW/Qt+Ssd4KOi0lSQvux0DlQ8np1NDMo12VlEUEBYsH8GP5d0kQi8UAjEwlIeiUAiUAOBaBQX&#10;g77GOcrRE462tk+icN68efiSOg8DlnilfO+TTsJb4bNswG2MF13xuEpfRkM+DldNHZYazsjSEgCh&#10;XJ63cMVGzMV0CB4LlvON5fwYcZcVB6RoZ1yRUWEsjEi/MC77sfsPhVPStvVR3rFNPaKtMeOTnou8&#10;IFz2X6x/l1GSeznTsn8owaEclURUQnY5RI7eIFB/eFmubJPniUBlIJBK/YUqsTKYFwgB2jFeMY+j&#10;6E7TqfEfyMQIZemVMFvkbESPkeiil+990klhWSPh0KxxlYeyE0q0vAbsUrS+WeJLJEdJF2/QFTEX&#10;Yce+thiXQo3l5GLSiJ9EZqA5QQ2Xc3du0uL/z6lxyddYRLfSH6/V6V7EO2Ox+e7Jp1uEVFyKHYVl&#10;xJ60MSKMMjhl/yaK1Y3isM8A09v8Lxi8rs7wgIYOHRovvueRCFQSAv9Sm1RSPplLIpAIJAKJQCJQ&#10;tQjkRrmqffSZeCKQCCQCiUClIZCkXmlPNPNJBBKBRCARqFoEktSr9tFn4olAIpAIJAKVhkCSeqU9&#10;0cwnEUgEEoFEoGoRSFKv2kefiScCiUAikAhUGgJJ6pX2RDOfRCARSAQSgapFIEm9ah99Jp4IJAKJ&#10;QCJQaQgkqVfaE818EoFEIBFIBKoWgST1qn30mXgikAgkAolApSGQpF5pTzTzSQQSgUQgEahaBJLU&#10;q/bRZ+KJQCKQCCQClYbAfwAlOCQLftoZvAAAAABJRU5ErkJgglBLAwQUAAYACAAAACEAiYD7ud0A&#10;AAAFAQAADwAAAGRycy9kb3ducmV2LnhtbEyPQWvCQBCF74X+h2UKvdXNWpUSsxGRticpVAvF25gd&#10;k2B2NmTXJP77bnuxl4HHe7z3TbYabSN66nztWIOaJCCIC2dqLjV87d+eXkD4gGywcUwaruRhld/f&#10;ZZgaN/An9btQiljCPkUNVQhtKqUvKrLoJ64ljt7JdRZDlF0pTYdDLLeNnCbJQlqsOS5U2NKmouK8&#10;u1gN7wMO62f12m/Pp831sJ9/fG8Vaf34MK6XIAKN4RaGX/yIDnlkOroLGy8aDfGR8Hejt0iUAnHU&#10;MJvO5iDzTP6nz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jsyGRIEAADKCgAADgAAAAAAAAAAAAAAAAA6AgAAZHJzL2Uyb0RvYy54bWxQSwECLQAKAAAAAAAA&#10;ACEAA8fQX0fnAABH5wAAFAAAAAAAAAAAAAAAAAB4BgAAZHJzL21lZGlhL2ltYWdlMS5wbmdQSwEC&#10;LQAUAAYACAAAACEAiYD7ud0AAAAFAQAADwAAAAAAAAAAAAAAAADx7QAAZHJzL2Rvd25yZXYueG1s&#10;UEsBAi0AFAAGAAgAAAAhAKomDr68AAAAIQEAABkAAAAAAAAAAAAAAAAA++4AAGRycy9fcmVscy9l&#10;Mm9Eb2MueG1sLnJlbHNQSwUGAAAAAAYABgB8AQAA7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950;width:38690;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o3wQAAANsAAAAPAAAAZHJzL2Rvd25yZXYueG1sRE/Pa8Iw&#10;FL4P/B/CE3YZNl0FKdUoQ9jYYQrWHXZ8NM+2rHmpSbT1vzcHwePH93u1GU0nruR8a1nBe5KCIK6s&#10;brlW8Hv8nOUgfEDW2FkmBTfysFlPXlZYaDvwga5lqEUMYV+ggiaEvpDSVw0Z9IntiSN3ss5giNDV&#10;UjscYrjpZJamC2mw5djQYE/bhqr/8mIU5NXPaZ53C+/sZWfT9u/NnL/2Sr1Ox48liEBjeIof7m+t&#10;IIvr45f4A+T6DgAA//8DAFBLAQItABQABgAIAAAAIQDb4fbL7gAAAIUBAAATAAAAAAAAAAAAAAAA&#10;AAAAAABbQ29udGVudF9UeXBlc10ueG1sUEsBAi0AFAAGAAgAAAAhAFr0LFu/AAAAFQEAAAsAAAAA&#10;AAAAAAAAAAAAHwEAAF9yZWxzLy5yZWxzUEsBAi0AFAAGAAgAAAAhAFUtajfBAAAA2wAAAA8AAAAA&#10;AAAAAAAAAAAABwIAAGRycy9kb3ducmV2LnhtbFBLBQYAAAAAAwADALcAAAD1AgAAAAA=&#10;">
                  <v:imagedata r:id="rId28" o:title=""/>
                </v:shape>
                <v:shape id="Picture 21" o:spid="_x0000_s1028" type="#_x0000_t75" style="position:absolute;left:14784;top:17931;width:10313;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kaxAAAANsAAAAPAAAAZHJzL2Rvd25yZXYueG1sRI/BasMw&#10;EETvhfyD2EAvJZZtaHGcKCaEFnJoobX7AYu1sU2klbGUxP37qFDocZiZN8y2mq0RV5r84FhBlqQg&#10;iFunB+4UfDdvqwKED8gajWNS8EMeqt3iYYuldjf+omsdOhEh7EtU0IcwllL6tieLPnEjcfRObrIY&#10;opw6qSe8Rbg1Mk/TF2lx4LjQ40iHntpzfbEKmuIZL67+/HiX85NeHwqT169GqcflvN+ACDSH//Bf&#10;+6gV5Bn8fok/QO7uAAAA//8DAFBLAQItABQABgAIAAAAIQDb4fbL7gAAAIUBAAATAAAAAAAAAAAA&#10;AAAAAAAAAABbQ29udGVudF9UeXBlc10ueG1sUEsBAi0AFAAGAAgAAAAhAFr0LFu/AAAAFQEAAAsA&#10;AAAAAAAAAAAAAAAAHwEAAF9yZWxzLy5yZWxzUEsBAi0AFAAGAAgAAAAhAHa/GRrEAAAA2wAAAA8A&#10;AAAAAAAAAAAAAAAABwIAAGRycy9kb3ducmV2LnhtbFBLBQYAAAAAAwADALcAAAD4AgAAAAA=&#10;">
                  <v:imagedata r:id="rId28" o:title="" croptop="43880f" cropbottom="19187f" cropleft="36430f" cropright="23392f"/>
                </v:shape>
                <v:rect id="Rectangle 22" o:spid="_x0000_s1029" style="position:absolute;left:13894;top:16981;width:122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68CF9483" w14:textId="77777777" w:rsidR="0031377D" w:rsidRPr="00001907" w:rsidRDefault="0031377D" w:rsidP="0031377D">
                        <w:pPr>
                          <w:jc w:val="center"/>
                          <w:rPr>
                            <w:rFonts w:ascii="Calibri" w:hAnsi="Calibri" w:cs="Calibri"/>
                            <w:color w:val="000000"/>
                            <w:sz w:val="14"/>
                            <w:szCs w:val="16"/>
                          </w:rPr>
                        </w:pPr>
                        <w:r>
                          <w:rPr>
                            <w:rFonts w:ascii="Calibri" w:hAnsi="Calibri" w:cs="Calibri"/>
                            <w:color w:val="000000"/>
                            <w:sz w:val="14"/>
                            <w:szCs w:val="16"/>
                          </w:rPr>
                          <w:t xml:space="preserve">Mental health inlier </w:t>
                        </w:r>
                        <w:r w:rsidRPr="00001907">
                          <w:rPr>
                            <w:rFonts w:ascii="Calibri" w:hAnsi="Calibri" w:cs="Calibri"/>
                            <w:color w:val="000000"/>
                            <w:sz w:val="14"/>
                            <w:szCs w:val="16"/>
                          </w:rPr>
                          <w:t>phase</w:t>
                        </w:r>
                      </w:p>
                    </w:txbxContent>
                  </v:textbox>
                </v:rect>
                <w10:anchorlock/>
              </v:group>
            </w:pict>
          </mc:Fallback>
        </mc:AlternateContent>
      </w:r>
    </w:p>
    <w:p w14:paraId="648F83A9" w14:textId="27141C1F" w:rsidR="00BE035F" w:rsidRPr="00DE1D0D" w:rsidRDefault="00BE035F" w:rsidP="00BE035F">
      <w:pPr>
        <w:rPr>
          <w:lang w:val="en-AU"/>
        </w:rPr>
      </w:pPr>
      <w:r w:rsidRPr="00DE1D0D">
        <w:rPr>
          <w:lang w:val="en-AU"/>
        </w:rPr>
        <w:t>Inlier bounds are subject to the same stabilisation methodology as that which is applied to AR</w:t>
      </w:r>
      <w:r w:rsidR="0062173D" w:rsidRPr="00DE1D0D">
        <w:rPr>
          <w:lang w:val="en-AU"/>
        </w:rPr>
        <w:noBreakHyphen/>
      </w:r>
      <w:r w:rsidRPr="00DE1D0D">
        <w:rPr>
          <w:lang w:val="en-AU"/>
        </w:rPr>
        <w:t>DRG classes in the admitted acute cost model. If the 95</w:t>
      </w:r>
      <w:r w:rsidR="00630196" w:rsidRPr="00DE1D0D">
        <w:rPr>
          <w:lang w:val="en-AU"/>
        </w:rPr>
        <w:t>%</w:t>
      </w:r>
      <w:r w:rsidRPr="00DE1D0D">
        <w:rPr>
          <w:lang w:val="en-AU"/>
        </w:rPr>
        <w:t xml:space="preserve"> confidence interval around each NEP2</w:t>
      </w:r>
      <w:r w:rsidR="0062173D" w:rsidRPr="00DE1D0D">
        <w:rPr>
          <w:lang w:val="en-AU"/>
        </w:rPr>
        <w:t>6</w:t>
      </w:r>
      <w:r w:rsidRPr="00DE1D0D">
        <w:rPr>
          <w:lang w:val="en-AU"/>
        </w:rPr>
        <w:t xml:space="preserve"> AMHCC </w:t>
      </w:r>
      <w:r w:rsidRPr="003913A6">
        <w:rPr>
          <w:lang w:val="en-AU"/>
        </w:rPr>
        <w:t>inlier bound does not contain the corresponding NEP2</w:t>
      </w:r>
      <w:r w:rsidR="0062173D" w:rsidRPr="003913A6">
        <w:rPr>
          <w:lang w:val="en-AU"/>
        </w:rPr>
        <w:t>5</w:t>
      </w:r>
      <w:r w:rsidRPr="003913A6">
        <w:rPr>
          <w:lang w:val="en-AU"/>
        </w:rPr>
        <w:t xml:space="preserve"> AMHCC inlier bound, movements are evaluated for materiality. If movements impact the separation category of at least 1</w:t>
      </w:r>
      <w:r w:rsidR="00630196" w:rsidRPr="003913A6">
        <w:rPr>
          <w:lang w:val="en-AU"/>
        </w:rPr>
        <w:t>%</w:t>
      </w:r>
      <w:r w:rsidRPr="003913A6">
        <w:rPr>
          <w:lang w:val="en-AU"/>
        </w:rPr>
        <w:t xml:space="preserve"> of separations </w:t>
      </w:r>
      <w:r w:rsidR="00147A65" w:rsidRPr="003913A6">
        <w:rPr>
          <w:lang w:val="en-AU"/>
        </w:rPr>
        <w:t>or</w:t>
      </w:r>
      <w:r w:rsidRPr="003913A6">
        <w:rPr>
          <w:lang w:val="en-AU"/>
        </w:rPr>
        <w:t xml:space="preserve"> at least 10 separations in the AMHCC class, the inlier bound is stabilised to the corresponding NEP2</w:t>
      </w:r>
      <w:r w:rsidR="0062173D" w:rsidRPr="003913A6">
        <w:rPr>
          <w:lang w:val="en-AU"/>
        </w:rPr>
        <w:t>5</w:t>
      </w:r>
      <w:r w:rsidRPr="00DE1D0D">
        <w:rPr>
          <w:lang w:val="en-AU"/>
        </w:rPr>
        <w:t xml:space="preserve"> inlier bound. If the average length of stay of a particular end-class falls outside the previous NEP</w:t>
      </w:r>
      <w:r w:rsidR="0062173D" w:rsidRPr="00DE1D0D">
        <w:rPr>
          <w:lang w:val="en-AU"/>
        </w:rPr>
        <w:t>25</w:t>
      </w:r>
      <w:r w:rsidRPr="00DE1D0D">
        <w:rPr>
          <w:lang w:val="en-AU"/>
        </w:rPr>
        <w:t xml:space="preserve"> inlier lower and upper bounds, then the changes in bounds will be implemented even if they do not meet the stability and materiality considerations above.</w:t>
      </w:r>
    </w:p>
    <w:p w14:paraId="70BAE0C7" w14:textId="19B0595B" w:rsidR="00BE035F" w:rsidRPr="00DE1D0D" w:rsidRDefault="00BE035F" w:rsidP="00BE035F">
      <w:pPr>
        <w:rPr>
          <w:lang w:val="en-AU"/>
        </w:rPr>
      </w:pPr>
      <w:r w:rsidRPr="00DE1D0D">
        <w:rPr>
          <w:lang w:val="en-AU"/>
        </w:rPr>
        <w:lastRenderedPageBreak/>
        <w:t>Additionally, there is a check on whether the previous inlier bounds for the end-class were subject to the same grouping or capping to ensure modelling comparability between years. Where the end-class is directly comparable to the previous NEP2</w:t>
      </w:r>
      <w:r w:rsidR="0062173D" w:rsidRPr="00DE1D0D">
        <w:rPr>
          <w:lang w:val="en-AU"/>
        </w:rPr>
        <w:t>5</w:t>
      </w:r>
      <w:r w:rsidRPr="00DE1D0D">
        <w:rPr>
          <w:lang w:val="en-AU"/>
        </w:rPr>
        <w:t>, the inlier bounds are used for stabilisation. Comparable end-classes are determined as follows:</w:t>
      </w:r>
    </w:p>
    <w:p w14:paraId="4C4E3232" w14:textId="62FB7E91" w:rsidR="00BE035F" w:rsidRPr="00DE1D0D" w:rsidRDefault="00BE035F" w:rsidP="006C0AD8">
      <w:pPr>
        <w:pStyle w:val="ListParagraph"/>
        <w:numPr>
          <w:ilvl w:val="0"/>
          <w:numId w:val="10"/>
        </w:numPr>
        <w:rPr>
          <w:lang w:val="en-AU"/>
        </w:rPr>
      </w:pPr>
      <w:r w:rsidRPr="00DE1D0D">
        <w:rPr>
          <w:lang w:val="en-AU"/>
        </w:rPr>
        <w:t>Not capped and not grouped in NEP2</w:t>
      </w:r>
      <w:r w:rsidR="0062173D" w:rsidRPr="00DE1D0D">
        <w:rPr>
          <w:lang w:val="en-AU"/>
        </w:rPr>
        <w:t>5</w:t>
      </w:r>
      <w:r w:rsidRPr="00DE1D0D">
        <w:rPr>
          <w:lang w:val="en-AU"/>
        </w:rPr>
        <w:t xml:space="preserve"> and NEP2</w:t>
      </w:r>
      <w:r w:rsidR="0062173D" w:rsidRPr="00DE1D0D">
        <w:rPr>
          <w:lang w:val="en-AU"/>
        </w:rPr>
        <w:t>6</w:t>
      </w:r>
      <w:r w:rsidRPr="00DE1D0D">
        <w:rPr>
          <w:lang w:val="en-AU"/>
        </w:rPr>
        <w:t>;</w:t>
      </w:r>
    </w:p>
    <w:p w14:paraId="6EE88466" w14:textId="370507F6" w:rsidR="00BE035F" w:rsidRPr="00DE1D0D" w:rsidRDefault="00BE035F" w:rsidP="006C0AD8">
      <w:pPr>
        <w:pStyle w:val="ListParagraph"/>
        <w:numPr>
          <w:ilvl w:val="0"/>
          <w:numId w:val="10"/>
        </w:numPr>
        <w:rPr>
          <w:lang w:val="en-AU"/>
        </w:rPr>
      </w:pPr>
      <w:r w:rsidRPr="00DE1D0D">
        <w:rPr>
          <w:lang w:val="en-AU"/>
        </w:rPr>
        <w:t>Same grouping NEP2</w:t>
      </w:r>
      <w:r w:rsidR="0062173D" w:rsidRPr="00DE1D0D">
        <w:rPr>
          <w:lang w:val="en-AU"/>
        </w:rPr>
        <w:t>5</w:t>
      </w:r>
      <w:r w:rsidRPr="00DE1D0D">
        <w:rPr>
          <w:lang w:val="en-AU"/>
        </w:rPr>
        <w:t xml:space="preserve"> and NEP2</w:t>
      </w:r>
      <w:r w:rsidR="0062173D" w:rsidRPr="00DE1D0D">
        <w:rPr>
          <w:lang w:val="en-AU"/>
        </w:rPr>
        <w:t>6</w:t>
      </w:r>
      <w:r w:rsidRPr="00DE1D0D">
        <w:rPr>
          <w:lang w:val="en-AU"/>
        </w:rPr>
        <w:t>;</w:t>
      </w:r>
    </w:p>
    <w:p w14:paraId="692C2DE5" w14:textId="1109D8AF" w:rsidR="00BE035F" w:rsidRPr="00DE1D0D" w:rsidRDefault="00BE035F" w:rsidP="006C0AD8">
      <w:pPr>
        <w:pStyle w:val="ListParagraph"/>
        <w:numPr>
          <w:ilvl w:val="0"/>
          <w:numId w:val="10"/>
        </w:numPr>
        <w:rPr>
          <w:lang w:val="en-AU"/>
        </w:rPr>
      </w:pPr>
      <w:r w:rsidRPr="00DE1D0D">
        <w:rPr>
          <w:lang w:val="en-AU"/>
        </w:rPr>
        <w:t>B capped in NEP2</w:t>
      </w:r>
      <w:r w:rsidR="0062173D" w:rsidRPr="00DE1D0D">
        <w:rPr>
          <w:lang w:val="en-AU"/>
        </w:rPr>
        <w:t>5</w:t>
      </w:r>
      <w:r w:rsidRPr="00DE1D0D">
        <w:rPr>
          <w:lang w:val="en-AU"/>
        </w:rPr>
        <w:t xml:space="preserve"> and not grouped in NEP2</w:t>
      </w:r>
      <w:r w:rsidR="0062173D" w:rsidRPr="00DE1D0D">
        <w:rPr>
          <w:lang w:val="en-AU"/>
        </w:rPr>
        <w:t>6</w:t>
      </w:r>
      <w:r w:rsidRPr="00DE1D0D">
        <w:rPr>
          <w:lang w:val="en-AU"/>
        </w:rPr>
        <w:t xml:space="preserve"> or vice versa; or</w:t>
      </w:r>
    </w:p>
    <w:p w14:paraId="40F77BB7" w14:textId="22FEEC49" w:rsidR="00BE035F" w:rsidRPr="00DE1D0D" w:rsidRDefault="00BE035F" w:rsidP="006C0AD8">
      <w:pPr>
        <w:pStyle w:val="ListParagraph"/>
        <w:numPr>
          <w:ilvl w:val="0"/>
          <w:numId w:val="10"/>
        </w:numPr>
        <w:rPr>
          <w:lang w:val="en-AU"/>
        </w:rPr>
      </w:pPr>
      <w:r w:rsidRPr="00DE1D0D">
        <w:rPr>
          <w:lang w:val="en-AU"/>
        </w:rPr>
        <w:t>Z is not capped or grouped in NEP2</w:t>
      </w:r>
      <w:r w:rsidR="0062173D" w:rsidRPr="00DE1D0D">
        <w:rPr>
          <w:lang w:val="en-AU"/>
        </w:rPr>
        <w:t>5</w:t>
      </w:r>
      <w:r w:rsidRPr="00DE1D0D">
        <w:rPr>
          <w:lang w:val="en-AU"/>
        </w:rPr>
        <w:t xml:space="preserve"> and capped in NEP2</w:t>
      </w:r>
      <w:r w:rsidR="0062173D" w:rsidRPr="00DE1D0D">
        <w:rPr>
          <w:lang w:val="en-AU"/>
        </w:rPr>
        <w:t>6</w:t>
      </w:r>
      <w:r w:rsidRPr="00DE1D0D">
        <w:rPr>
          <w:lang w:val="en-AU"/>
        </w:rPr>
        <w:t>.</w:t>
      </w:r>
    </w:p>
    <w:p w14:paraId="0377ECA7" w14:textId="1AB29065" w:rsidR="009763DF" w:rsidRPr="00DE1D0D" w:rsidRDefault="009763DF" w:rsidP="009763DF">
      <w:pPr>
        <w:rPr>
          <w:b/>
          <w:bCs/>
          <w:lang w:val="en-AU"/>
        </w:rPr>
      </w:pPr>
      <w:r w:rsidRPr="00DE1D0D">
        <w:rPr>
          <w:b/>
          <w:bCs/>
          <w:lang w:val="en-AU"/>
        </w:rPr>
        <w:t>Assessment Only end-classes (101Z, 102Z, 103Z)</w:t>
      </w:r>
    </w:p>
    <w:p w14:paraId="5009D635" w14:textId="771B29CB" w:rsidR="009763DF" w:rsidRPr="00DE1D0D" w:rsidRDefault="009763DF" w:rsidP="009763DF">
      <w:pPr>
        <w:rPr>
          <w:lang w:val="en-AU"/>
        </w:rPr>
      </w:pPr>
      <w:r w:rsidRPr="00DE1D0D">
        <w:rPr>
          <w:lang w:val="en-AU"/>
        </w:rPr>
        <w:t xml:space="preserve">The Australian Mental Health Care Classification – mental health phase of care guide (May 2023, Version 1.3) defines that: </w:t>
      </w:r>
      <w:r w:rsidR="00E54A04" w:rsidRPr="00DE1D0D">
        <w:rPr>
          <w:lang w:val="en-AU"/>
        </w:rPr>
        <w:t>“</w:t>
      </w:r>
      <w:r w:rsidR="001C2D11" w:rsidRPr="00DE1D0D">
        <w:rPr>
          <w:i/>
          <w:iCs/>
          <w:lang w:val="en-AU"/>
        </w:rPr>
        <w:t>‘Assessment only’ is a data item and is used when the review outcome does not lead to the consumer being placed in one of the four mental health phases of care immediately after. If the assessment outcome leads to the acute, functional gain, intensive extended or a consol</w:t>
      </w:r>
      <w:r w:rsidR="000E0558" w:rsidRPr="00DE1D0D">
        <w:rPr>
          <w:i/>
          <w:iCs/>
          <w:lang w:val="en-AU"/>
        </w:rPr>
        <w:t>idating gain phase being selected, then the assessment is included as part of the phase chosen”</w:t>
      </w:r>
      <w:r w:rsidR="000E0558" w:rsidRPr="00DE1D0D">
        <w:rPr>
          <w:lang w:val="en-AU"/>
        </w:rPr>
        <w:t>.</w:t>
      </w:r>
    </w:p>
    <w:p w14:paraId="6BBCE22C" w14:textId="6F20510F" w:rsidR="000E0558" w:rsidRPr="00DE1D0D" w:rsidRDefault="00345F8D" w:rsidP="009763DF">
      <w:pPr>
        <w:rPr>
          <w:lang w:val="en-AU"/>
        </w:rPr>
      </w:pPr>
      <w:r w:rsidRPr="00DE1D0D">
        <w:rPr>
          <w:lang w:val="en-AU"/>
        </w:rPr>
        <w:t>Following consultation, assessment only end-classes from NEP26 and onwards will have an inlier lower bound of 0 and an inlier upper bound of 3 days.</w:t>
      </w:r>
      <w:r w:rsidR="004774E3" w:rsidRPr="00DE1D0D">
        <w:rPr>
          <w:lang w:val="en-AU"/>
        </w:rPr>
        <w:t xml:space="preserve"> The inlier upper bound of 3 days is set to reflect the potential for episodes to take longer or start late in the day, whilst still allowing for the assessment to occur and data reporting within the stream to continue evolving. All </w:t>
      </w:r>
      <w:r w:rsidR="004774E3" w:rsidRPr="00DE1D0D">
        <w:rPr>
          <w:i/>
          <w:iCs/>
          <w:lang w:val="en-AU"/>
        </w:rPr>
        <w:t>Assessment Only</w:t>
      </w:r>
      <w:r w:rsidR="004774E3" w:rsidRPr="00DE1D0D">
        <w:rPr>
          <w:lang w:val="en-AU"/>
        </w:rPr>
        <w:t xml:space="preserve"> episodes with a length of stay above 3 days are trimmed from the pricing model</w:t>
      </w:r>
      <w:r w:rsidR="00974181" w:rsidRPr="00DE1D0D">
        <w:rPr>
          <w:lang w:val="en-AU"/>
        </w:rPr>
        <w:t xml:space="preserve">, and only an inlier price is calculated for these </w:t>
      </w:r>
      <w:r w:rsidR="00A20E2A" w:rsidRPr="00DE1D0D">
        <w:rPr>
          <w:lang w:val="en-AU"/>
        </w:rPr>
        <w:t>end-classes. Section 3.3.4 details this change further.</w:t>
      </w:r>
      <w:r w:rsidR="00974181" w:rsidRPr="00DE1D0D">
        <w:rPr>
          <w:lang w:val="en-AU"/>
        </w:rPr>
        <w:t xml:space="preserve"> </w:t>
      </w:r>
    </w:p>
    <w:p w14:paraId="64F5EDC8" w14:textId="7C2B464B" w:rsidR="0080395D" w:rsidRPr="00DE1D0D" w:rsidRDefault="008056B9" w:rsidP="0080395D">
      <w:pPr>
        <w:pStyle w:val="Heading3"/>
        <w:rPr>
          <w:lang w:val="en-AU"/>
        </w:rPr>
      </w:pPr>
      <w:r w:rsidRPr="00DE1D0D">
        <w:rPr>
          <w:lang w:val="en-AU"/>
        </w:rPr>
        <w:t>3</w:t>
      </w:r>
      <w:r w:rsidR="0080395D" w:rsidRPr="00DE1D0D">
        <w:rPr>
          <w:lang w:val="en-AU"/>
        </w:rPr>
        <w:t>.</w:t>
      </w:r>
      <w:r w:rsidR="39B1330B" w:rsidRPr="00DE1D0D">
        <w:rPr>
          <w:lang w:val="en-AU"/>
        </w:rPr>
        <w:t>3</w:t>
      </w:r>
      <w:r w:rsidR="0080395D" w:rsidRPr="00DE1D0D">
        <w:rPr>
          <w:lang w:val="en-AU"/>
        </w:rPr>
        <w:t>.</w:t>
      </w:r>
      <w:r w:rsidR="240E8C71" w:rsidRPr="00DE1D0D">
        <w:rPr>
          <w:lang w:val="en-AU"/>
        </w:rPr>
        <w:t>3</w:t>
      </w:r>
      <w:r w:rsidR="008A2C08" w:rsidRPr="00DE1D0D">
        <w:rPr>
          <w:lang w:val="en-AU"/>
        </w:rPr>
        <w:t xml:space="preserve"> Stratification and weighting</w:t>
      </w:r>
    </w:p>
    <w:p w14:paraId="7AFAF17B" w14:textId="39B1908A" w:rsidR="008A2C08" w:rsidRPr="00DE1D0D" w:rsidRDefault="008A2C08" w:rsidP="0080395D">
      <w:pPr>
        <w:rPr>
          <w:lang w:val="en-AU"/>
        </w:rPr>
      </w:pPr>
      <w:r w:rsidRPr="00DE1D0D">
        <w:rPr>
          <w:lang w:val="en-AU"/>
        </w:rPr>
        <w:t>The sample of admitted AMHCC classified data is weighted to account for the fact that it excludes all activity with an admission date prior to 1 July 202</w:t>
      </w:r>
      <w:r w:rsidR="0062173D" w:rsidRPr="00DE1D0D">
        <w:rPr>
          <w:lang w:val="en-AU"/>
        </w:rPr>
        <w:t>2</w:t>
      </w:r>
      <w:r w:rsidRPr="00DE1D0D">
        <w:rPr>
          <w:lang w:val="en-AU"/>
        </w:rPr>
        <w:t xml:space="preserve">. </w:t>
      </w:r>
    </w:p>
    <w:p w14:paraId="2D1A61A8" w14:textId="473150EA" w:rsidR="001533C1" w:rsidRPr="00DE1D0D" w:rsidRDefault="008056B9" w:rsidP="001533C1">
      <w:pPr>
        <w:pStyle w:val="Heading3"/>
        <w:rPr>
          <w:lang w:val="en-AU"/>
        </w:rPr>
      </w:pPr>
      <w:r w:rsidRPr="00DE1D0D">
        <w:rPr>
          <w:lang w:val="en-AU"/>
        </w:rPr>
        <w:t>3</w:t>
      </w:r>
      <w:r w:rsidR="0080395D" w:rsidRPr="00DE1D0D">
        <w:rPr>
          <w:lang w:val="en-AU"/>
        </w:rPr>
        <w:t>.</w:t>
      </w:r>
      <w:r w:rsidR="5DD39D5F" w:rsidRPr="00DE1D0D">
        <w:rPr>
          <w:lang w:val="en-AU"/>
        </w:rPr>
        <w:t>3</w:t>
      </w:r>
      <w:r w:rsidR="0080395D" w:rsidRPr="00DE1D0D">
        <w:rPr>
          <w:lang w:val="en-AU"/>
        </w:rPr>
        <w:t>.</w:t>
      </w:r>
      <w:r w:rsidR="282C7695" w:rsidRPr="00DE1D0D">
        <w:rPr>
          <w:lang w:val="en-AU"/>
        </w:rPr>
        <w:t>4</w:t>
      </w:r>
      <w:r w:rsidR="001533C1" w:rsidRPr="00DE1D0D">
        <w:rPr>
          <w:lang w:val="en-AU"/>
        </w:rPr>
        <w:t xml:space="preserve"> Cost parameters</w:t>
      </w:r>
    </w:p>
    <w:p w14:paraId="53D27044" w14:textId="77777777" w:rsidR="00E60E87" w:rsidRPr="00DE1D0D" w:rsidRDefault="00E60E87" w:rsidP="00E60E87">
      <w:pPr>
        <w:rPr>
          <w:lang w:val="en-AU"/>
        </w:rPr>
      </w:pPr>
      <w:r w:rsidRPr="00DE1D0D">
        <w:rPr>
          <w:lang w:val="en-AU"/>
        </w:rPr>
        <w:t>The cost parameters of the admitted AMHCC inlier/outlier model are calculated in the same way as those for AR-DRGs, with the exception of:</w:t>
      </w:r>
    </w:p>
    <w:p w14:paraId="4B29BE70" w14:textId="2B303410" w:rsidR="00E60E87" w:rsidRPr="00DE1D0D" w:rsidRDefault="00E60E87" w:rsidP="006C0AD8">
      <w:pPr>
        <w:pStyle w:val="ListParagraph"/>
        <w:numPr>
          <w:ilvl w:val="0"/>
          <w:numId w:val="11"/>
        </w:numPr>
        <w:rPr>
          <w:lang w:val="en-AU"/>
        </w:rPr>
      </w:pPr>
      <w:r w:rsidRPr="00DE1D0D">
        <w:rPr>
          <w:lang w:val="en-AU"/>
        </w:rPr>
        <w:t>The use of inlier bounds defined by L1.5H1.5 instead of L3H3.</w:t>
      </w:r>
    </w:p>
    <w:p w14:paraId="1B7BB172" w14:textId="46F88F4D" w:rsidR="00E60E87" w:rsidRPr="00DE1D0D" w:rsidRDefault="00E60E87" w:rsidP="006C0AD8">
      <w:pPr>
        <w:pStyle w:val="ListParagraph"/>
        <w:numPr>
          <w:ilvl w:val="0"/>
          <w:numId w:val="11"/>
        </w:numPr>
        <w:rPr>
          <w:lang w:val="en-AU"/>
        </w:rPr>
      </w:pPr>
      <w:r w:rsidRPr="00DE1D0D">
        <w:rPr>
          <w:lang w:val="en-AU"/>
        </w:rPr>
        <w:t xml:space="preserve">Modelling the short-stay outlier base as the intercept of a per diem model instead of modelling ‘same day’ fixed costs explicitly. </w:t>
      </w:r>
      <w:r w:rsidR="0062173D" w:rsidRPr="00DE1D0D">
        <w:rPr>
          <w:lang w:val="en-AU"/>
        </w:rPr>
        <w:t>Where the intercept produces a negative value</w:t>
      </w:r>
      <w:r w:rsidR="00B56824" w:rsidRPr="00DE1D0D">
        <w:rPr>
          <w:lang w:val="en-AU"/>
        </w:rPr>
        <w:t xml:space="preserve">, the median cost of short-stay phases in that end-class is used. </w:t>
      </w:r>
      <w:r w:rsidRPr="00DE1D0D">
        <w:rPr>
          <w:lang w:val="en-AU"/>
        </w:rPr>
        <w:t xml:space="preserve">It is assumed the short-stay outlier base is the cost of a phase when the patient is admitted and discharged on the same date. </w:t>
      </w:r>
    </w:p>
    <w:p w14:paraId="73532552" w14:textId="1FAAB799" w:rsidR="00E60E87" w:rsidRPr="00DE1D0D" w:rsidRDefault="00E60E87" w:rsidP="006C0AD8">
      <w:pPr>
        <w:pStyle w:val="ListParagraph"/>
        <w:numPr>
          <w:ilvl w:val="0"/>
          <w:numId w:val="11"/>
        </w:numPr>
        <w:rPr>
          <w:lang w:val="en-AU"/>
        </w:rPr>
      </w:pPr>
      <w:r w:rsidRPr="00DE1D0D">
        <w:rPr>
          <w:lang w:val="en-AU"/>
        </w:rPr>
        <w:t>Modelling costs for grouped AMHCC classes where data is sparse and/or the relationship between Moderate and High HoNOS complexity is counterintuitive, such as when a Moderate complexity class has higher modelled costs than High complexity for 50</w:t>
      </w:r>
      <w:r w:rsidR="00630196" w:rsidRPr="00DE1D0D">
        <w:rPr>
          <w:lang w:val="en-AU"/>
        </w:rPr>
        <w:t>%</w:t>
      </w:r>
      <w:r w:rsidRPr="00DE1D0D">
        <w:rPr>
          <w:lang w:val="en-AU"/>
        </w:rPr>
        <w:t xml:space="preserve"> or more of High HoNOS inliers. For the 202</w:t>
      </w:r>
      <w:r w:rsidR="00B56824" w:rsidRPr="00DE1D0D">
        <w:rPr>
          <w:lang w:val="en-AU"/>
        </w:rPr>
        <w:t>3</w:t>
      </w:r>
      <w:r w:rsidRPr="00DE1D0D">
        <w:rPr>
          <w:lang w:val="en-AU"/>
        </w:rPr>
        <w:t>–2</w:t>
      </w:r>
      <w:r w:rsidR="00B56824" w:rsidRPr="00DE1D0D">
        <w:rPr>
          <w:lang w:val="en-AU"/>
        </w:rPr>
        <w:t>4</w:t>
      </w:r>
      <w:r w:rsidRPr="00DE1D0D">
        <w:rPr>
          <w:lang w:val="en-AU"/>
        </w:rPr>
        <w:t xml:space="preserve"> model, this applies to </w:t>
      </w:r>
      <w:r w:rsidR="00B56824" w:rsidRPr="00DE1D0D">
        <w:rPr>
          <w:lang w:val="en-AU"/>
        </w:rPr>
        <w:t>123, 131, 133 and 143A/B</w:t>
      </w:r>
      <w:r w:rsidRPr="00DE1D0D">
        <w:rPr>
          <w:lang w:val="en-AU"/>
        </w:rPr>
        <w:t>.</w:t>
      </w:r>
    </w:p>
    <w:p w14:paraId="57CBC2DC" w14:textId="2957D810" w:rsidR="00E60E87" w:rsidRPr="00DE1D0D" w:rsidRDefault="00E60E87" w:rsidP="006C0AD8">
      <w:pPr>
        <w:pStyle w:val="ListParagraph"/>
        <w:numPr>
          <w:ilvl w:val="0"/>
          <w:numId w:val="11"/>
        </w:numPr>
        <w:rPr>
          <w:lang w:val="en-AU"/>
        </w:rPr>
      </w:pPr>
      <w:r w:rsidRPr="00DE1D0D">
        <w:rPr>
          <w:lang w:val="en-AU"/>
        </w:rPr>
        <w:t>The use of a per diem model for 141</w:t>
      </w:r>
      <w:r w:rsidR="3A8DECCC" w:rsidRPr="00DE1D0D">
        <w:rPr>
          <w:lang w:val="en-AU"/>
        </w:rPr>
        <w:t>Z</w:t>
      </w:r>
      <w:r w:rsidRPr="00DE1D0D">
        <w:rPr>
          <w:lang w:val="en-AU"/>
        </w:rPr>
        <w:t xml:space="preserve">, where same-day phases receive a short-stay outlier base price, plus a long-stay outlier per diem for overnight admissions. </w:t>
      </w:r>
    </w:p>
    <w:p w14:paraId="5764E75B" w14:textId="63B92276" w:rsidR="0080395D" w:rsidRPr="00DE1D0D" w:rsidRDefault="00E60E87" w:rsidP="006C0AD8">
      <w:pPr>
        <w:pStyle w:val="ListParagraph"/>
        <w:numPr>
          <w:ilvl w:val="0"/>
          <w:numId w:val="11"/>
        </w:numPr>
        <w:rPr>
          <w:lang w:val="en-AU"/>
        </w:rPr>
      </w:pPr>
      <w:r w:rsidRPr="00DE1D0D">
        <w:rPr>
          <w:lang w:val="en-AU"/>
        </w:rPr>
        <w:lastRenderedPageBreak/>
        <w:t xml:space="preserve">Capping </w:t>
      </w:r>
      <w:r w:rsidR="00585FB6" w:rsidRPr="00DE1D0D">
        <w:rPr>
          <w:lang w:val="en-AU"/>
        </w:rPr>
        <w:t>u</w:t>
      </w:r>
      <w:r w:rsidRPr="00DE1D0D">
        <w:rPr>
          <w:lang w:val="en-AU"/>
        </w:rPr>
        <w:t>nknown HoNOS class inlier cost parameters such that they do not exceed the inlier cost for the corresponding Moderate HoNOS class. For the 202</w:t>
      </w:r>
      <w:r w:rsidR="00585FB6" w:rsidRPr="00DE1D0D">
        <w:rPr>
          <w:lang w:val="en-AU"/>
        </w:rPr>
        <w:t>3</w:t>
      </w:r>
      <w:r w:rsidRPr="00DE1D0D">
        <w:rPr>
          <w:lang w:val="en-AU"/>
        </w:rPr>
        <w:t>–2</w:t>
      </w:r>
      <w:r w:rsidR="00585FB6" w:rsidRPr="00DE1D0D">
        <w:rPr>
          <w:lang w:val="en-AU"/>
        </w:rPr>
        <w:t>4</w:t>
      </w:r>
      <w:r w:rsidRPr="00DE1D0D">
        <w:rPr>
          <w:lang w:val="en-AU"/>
        </w:rPr>
        <w:t xml:space="preserve"> model, this applies to </w:t>
      </w:r>
      <w:r w:rsidR="00585FB6" w:rsidRPr="00DE1D0D">
        <w:rPr>
          <w:lang w:val="en-AU"/>
        </w:rPr>
        <w:t>1121Z, 1122Z, 113Z, 121Z, 122Z, 132Z and 142Z</w:t>
      </w:r>
      <w:r w:rsidRPr="00DE1D0D">
        <w:rPr>
          <w:lang w:val="en-AU"/>
        </w:rPr>
        <w:t>. This ensures there is no disincentive to reporting HoNOS data.</w:t>
      </w:r>
    </w:p>
    <w:p w14:paraId="7C3EA637" w14:textId="6C4E8101" w:rsidR="002834BA" w:rsidRPr="00DE1D0D" w:rsidRDefault="002834BA" w:rsidP="006C0AD8">
      <w:pPr>
        <w:pStyle w:val="ListParagraph"/>
        <w:numPr>
          <w:ilvl w:val="0"/>
          <w:numId w:val="11"/>
        </w:numPr>
        <w:rPr>
          <w:lang w:val="en-AU"/>
        </w:rPr>
      </w:pPr>
      <w:r w:rsidRPr="00DE1D0D">
        <w:rPr>
          <w:lang w:val="en-AU"/>
        </w:rPr>
        <w:t xml:space="preserve">After the application of unknown HoNOS complexity (Z) capping, unknown phase capping was also implemented for end-classes 191Z, 192Z and 193Z. The short-stay outlier base, inlier and long-stay outlier cost parameters were capped such that the calculated cost did not exceed the cost for corresponding end-classes at any length of stay. This ensures there is no disincentive </w:t>
      </w:r>
      <w:r w:rsidR="0042766B" w:rsidRPr="00DE1D0D">
        <w:rPr>
          <w:lang w:val="en-AU"/>
        </w:rPr>
        <w:t>to reporting phase type data.</w:t>
      </w:r>
    </w:p>
    <w:p w14:paraId="550C64AD" w14:textId="13094571" w:rsidR="0080395D" w:rsidRPr="00DE1D0D" w:rsidRDefault="00D96F95" w:rsidP="0080395D">
      <w:pPr>
        <w:pStyle w:val="Heading3"/>
        <w:rPr>
          <w:lang w:val="en-AU"/>
        </w:rPr>
      </w:pPr>
      <w:r w:rsidRPr="00DE1D0D">
        <w:rPr>
          <w:lang w:val="en-AU"/>
        </w:rPr>
        <w:t>3</w:t>
      </w:r>
      <w:r w:rsidR="0080395D" w:rsidRPr="00DE1D0D">
        <w:rPr>
          <w:lang w:val="en-AU"/>
        </w:rPr>
        <w:t>.</w:t>
      </w:r>
      <w:r w:rsidR="57534023" w:rsidRPr="00DE1D0D">
        <w:rPr>
          <w:lang w:val="en-AU"/>
        </w:rPr>
        <w:t>3</w:t>
      </w:r>
      <w:r w:rsidR="0080395D" w:rsidRPr="00DE1D0D">
        <w:rPr>
          <w:lang w:val="en-AU"/>
        </w:rPr>
        <w:t>.</w:t>
      </w:r>
      <w:r w:rsidR="26FE6D69" w:rsidRPr="00DE1D0D">
        <w:rPr>
          <w:lang w:val="en-AU"/>
        </w:rPr>
        <w:t>5</w:t>
      </w:r>
      <w:r w:rsidR="0080395D" w:rsidRPr="00DE1D0D">
        <w:rPr>
          <w:lang w:val="en-AU"/>
        </w:rPr>
        <w:t xml:space="preserve"> </w:t>
      </w:r>
      <w:r w:rsidR="00E60E87" w:rsidRPr="00DE1D0D">
        <w:rPr>
          <w:lang w:val="en-AU"/>
        </w:rPr>
        <w:t>A</w:t>
      </w:r>
      <w:r w:rsidR="008056B9" w:rsidRPr="00DE1D0D">
        <w:rPr>
          <w:lang w:val="en-AU"/>
        </w:rPr>
        <w:t>d</w:t>
      </w:r>
      <w:r w:rsidR="00E60E87" w:rsidRPr="00DE1D0D">
        <w:rPr>
          <w:lang w:val="en-AU"/>
        </w:rPr>
        <w:t>justments</w:t>
      </w:r>
    </w:p>
    <w:p w14:paraId="1BDF3400" w14:textId="77777777" w:rsidR="00235F35" w:rsidRPr="00DE1D0D" w:rsidRDefault="00235F35" w:rsidP="00235F35">
      <w:pPr>
        <w:rPr>
          <w:lang w:val="en-AU"/>
        </w:rPr>
      </w:pPr>
      <w:r w:rsidRPr="00DE1D0D">
        <w:rPr>
          <w:lang w:val="en-AU"/>
        </w:rPr>
        <w:t xml:space="preserve">A single paediatric adjustment is derived using a univariate least squares weighted regression model. This is used to estimate the extent to which the variation in the mean cost per weighted phase is explained by specialised paediatric status. </w:t>
      </w:r>
    </w:p>
    <w:p w14:paraId="5CDA9ED1" w14:textId="60D155F0" w:rsidR="00235F35" w:rsidRPr="00DE1D0D" w:rsidRDefault="00235F35" w:rsidP="00235F35">
      <w:pPr>
        <w:rPr>
          <w:lang w:val="en-AU"/>
        </w:rPr>
      </w:pPr>
      <w:r w:rsidRPr="00DE1D0D">
        <w:rPr>
          <w:lang w:val="en-AU"/>
        </w:rPr>
        <w:t xml:space="preserve">Specialised paediatric patients are identified as being less than or equal to 17 years of age and admitted at an establishment identified as delivering specialised paediatric services (listed in </w:t>
      </w:r>
      <w:r w:rsidRPr="00DE1D0D">
        <w:rPr>
          <w:b/>
          <w:bCs/>
          <w:lang w:val="en-AU"/>
        </w:rPr>
        <w:t>Appendix E</w:t>
      </w:r>
      <w:r w:rsidRPr="00DE1D0D">
        <w:rPr>
          <w:lang w:val="en-AU"/>
        </w:rPr>
        <w:t xml:space="preserve"> of the National Efficient Price Determination 202</w:t>
      </w:r>
      <w:r w:rsidR="00BF6EC4" w:rsidRPr="00DE1D0D">
        <w:rPr>
          <w:lang w:val="en-AU"/>
        </w:rPr>
        <w:t>6</w:t>
      </w:r>
      <w:r w:rsidRPr="00DE1D0D">
        <w:rPr>
          <w:lang w:val="en-AU"/>
        </w:rPr>
        <w:t>–2</w:t>
      </w:r>
      <w:r w:rsidR="00BF6EC4" w:rsidRPr="00DE1D0D">
        <w:rPr>
          <w:lang w:val="en-AU"/>
        </w:rPr>
        <w:t>7</w:t>
      </w:r>
      <w:r w:rsidRPr="00DE1D0D">
        <w:rPr>
          <w:lang w:val="en-AU"/>
        </w:rPr>
        <w:t xml:space="preserve">). </w:t>
      </w:r>
    </w:p>
    <w:p w14:paraId="4A0BA851" w14:textId="77777777" w:rsidR="00235F35" w:rsidRPr="00DE1D0D" w:rsidRDefault="00235F35" w:rsidP="00235F35">
      <w:pPr>
        <w:rPr>
          <w:lang w:val="en-AU"/>
        </w:rPr>
      </w:pPr>
      <w:r w:rsidRPr="00DE1D0D">
        <w:rPr>
          <w:lang w:val="en-AU"/>
        </w:rPr>
        <w:t xml:space="preserve">Episodes are weighted to control the level to which the inlier/outlier model already explains costs. The coefficient estimated from this model indicates the extent to which specialised paediatric status explains residual variation in costs and is used to calculate an adjustment value to account for this. </w:t>
      </w:r>
    </w:p>
    <w:p w14:paraId="3C4516F3" w14:textId="77777777" w:rsidR="00235F35" w:rsidRPr="00DE1D0D" w:rsidRDefault="00235F35" w:rsidP="00235F35">
      <w:pPr>
        <w:rPr>
          <w:lang w:val="en-AU"/>
        </w:rPr>
      </w:pPr>
      <w:r w:rsidRPr="00DE1D0D">
        <w:rPr>
          <w:lang w:val="en-AU"/>
        </w:rPr>
        <w:t>A number of other adjustments, calculated by the admitted acute model, are also applied to admitted mental health patients. The relevant adjustments applied are the:</w:t>
      </w:r>
    </w:p>
    <w:p w14:paraId="418E34DB" w14:textId="7AF3FD43" w:rsidR="00235F35" w:rsidRPr="00DE1D0D" w:rsidRDefault="00235F35" w:rsidP="006C0AD8">
      <w:pPr>
        <w:pStyle w:val="ListParagraph"/>
        <w:numPr>
          <w:ilvl w:val="0"/>
          <w:numId w:val="12"/>
        </w:numPr>
        <w:rPr>
          <w:lang w:val="en-AU"/>
        </w:rPr>
      </w:pPr>
      <w:r w:rsidRPr="00DE1D0D">
        <w:rPr>
          <w:lang w:val="en-AU"/>
        </w:rPr>
        <w:t>Patient residential remoteness area adjustment</w:t>
      </w:r>
    </w:p>
    <w:p w14:paraId="078E8177" w14:textId="4B65781B" w:rsidR="00235F35" w:rsidRPr="00DE1D0D" w:rsidRDefault="00235F35" w:rsidP="006C0AD8">
      <w:pPr>
        <w:pStyle w:val="ListParagraph"/>
        <w:numPr>
          <w:ilvl w:val="0"/>
          <w:numId w:val="12"/>
        </w:numPr>
        <w:rPr>
          <w:lang w:val="en-AU"/>
        </w:rPr>
      </w:pPr>
      <w:r w:rsidRPr="00DE1D0D">
        <w:rPr>
          <w:lang w:val="en-AU"/>
        </w:rPr>
        <w:t>Indigenous adjustment</w:t>
      </w:r>
    </w:p>
    <w:p w14:paraId="010965C9" w14:textId="17A98E0C" w:rsidR="00235F35" w:rsidRPr="00DE1D0D" w:rsidRDefault="00235F35" w:rsidP="006C0AD8">
      <w:pPr>
        <w:pStyle w:val="ListParagraph"/>
        <w:numPr>
          <w:ilvl w:val="0"/>
          <w:numId w:val="12"/>
        </w:numPr>
        <w:rPr>
          <w:lang w:val="en-AU"/>
        </w:rPr>
      </w:pPr>
      <w:r w:rsidRPr="00DE1D0D">
        <w:rPr>
          <w:lang w:val="en-AU"/>
        </w:rPr>
        <w:t>Patient treatment remoteness area adjustment</w:t>
      </w:r>
    </w:p>
    <w:p w14:paraId="6092824B" w14:textId="77777777" w:rsidR="00235F35" w:rsidRPr="002F4473" w:rsidRDefault="00235F35" w:rsidP="00235F35">
      <w:pPr>
        <w:rPr>
          <w:lang w:val="en-AU"/>
        </w:rPr>
      </w:pPr>
      <w:r w:rsidRPr="00DE1D0D">
        <w:rPr>
          <w:lang w:val="en-AU"/>
        </w:rPr>
        <w:t xml:space="preserve">The private patient </w:t>
      </w:r>
      <w:r w:rsidRPr="002F4473">
        <w:rPr>
          <w:lang w:val="en-AU"/>
        </w:rPr>
        <w:t>service adjustment is calculated by AMHCC class and jurisdiction using the same methodology used in the admitted acute cost model. The derivation of the private patient accommodation adjustment is outlined in Section 2.2.10.</w:t>
      </w:r>
    </w:p>
    <w:p w14:paraId="6F9D72E0" w14:textId="77777777" w:rsidR="00235F35" w:rsidRPr="002F4473" w:rsidRDefault="00235F35" w:rsidP="00235F35">
      <w:pPr>
        <w:rPr>
          <w:lang w:val="en-AU"/>
        </w:rPr>
      </w:pPr>
      <w:r w:rsidRPr="002F4473">
        <w:rPr>
          <w:lang w:val="en-AU"/>
        </w:rPr>
        <w:t>The proportion of cost model data for which the adjustments apply are as follows:</w:t>
      </w:r>
    </w:p>
    <w:p w14:paraId="064CFBCE" w14:textId="37CF727D" w:rsidR="00235F35" w:rsidRPr="002F4473" w:rsidRDefault="00235F35" w:rsidP="006C0AD8">
      <w:pPr>
        <w:pStyle w:val="ListParagraph"/>
        <w:numPr>
          <w:ilvl w:val="0"/>
          <w:numId w:val="13"/>
        </w:numPr>
        <w:rPr>
          <w:lang w:val="en-AU"/>
        </w:rPr>
      </w:pPr>
      <w:r w:rsidRPr="002F4473">
        <w:rPr>
          <w:lang w:val="en-AU"/>
        </w:rPr>
        <w:t xml:space="preserve">Paediatric adjustment: </w:t>
      </w:r>
      <w:r w:rsidR="00825108" w:rsidRPr="002F4473">
        <w:rPr>
          <w:lang w:val="en-AU"/>
        </w:rPr>
        <w:t>3.</w:t>
      </w:r>
      <w:r w:rsidR="00BF6EC4" w:rsidRPr="002F4473">
        <w:rPr>
          <w:lang w:val="en-AU"/>
        </w:rPr>
        <w:t>3</w:t>
      </w:r>
      <w:r w:rsidR="00630196" w:rsidRPr="002F4473">
        <w:rPr>
          <w:lang w:val="en-AU"/>
        </w:rPr>
        <w:t>%</w:t>
      </w:r>
    </w:p>
    <w:p w14:paraId="5264CE33" w14:textId="1A9A6C24" w:rsidR="00235F35" w:rsidRPr="002F4473" w:rsidRDefault="00235F35" w:rsidP="006C0AD8">
      <w:pPr>
        <w:pStyle w:val="ListParagraph"/>
        <w:numPr>
          <w:ilvl w:val="0"/>
          <w:numId w:val="13"/>
        </w:numPr>
        <w:rPr>
          <w:lang w:val="en-AU"/>
        </w:rPr>
      </w:pPr>
      <w:r w:rsidRPr="002F4473">
        <w:rPr>
          <w:lang w:val="en-AU"/>
        </w:rPr>
        <w:t xml:space="preserve">Patient residential remoteness area adjustment: </w:t>
      </w:r>
      <w:r w:rsidR="00BF6EC4" w:rsidRPr="002F4473">
        <w:rPr>
          <w:lang w:val="en-AU"/>
        </w:rPr>
        <w:t>9</w:t>
      </w:r>
      <w:r w:rsidRPr="002F4473">
        <w:rPr>
          <w:lang w:val="en-AU"/>
        </w:rPr>
        <w:t>.</w:t>
      </w:r>
      <w:r w:rsidR="00BF6EC4" w:rsidRPr="002F4473">
        <w:rPr>
          <w:lang w:val="en-AU"/>
        </w:rPr>
        <w:t>9</w:t>
      </w:r>
      <w:r w:rsidR="00630196" w:rsidRPr="002F4473">
        <w:rPr>
          <w:lang w:val="en-AU"/>
        </w:rPr>
        <w:t>%</w:t>
      </w:r>
    </w:p>
    <w:p w14:paraId="0047557F" w14:textId="18AFE3BA" w:rsidR="00235F35" w:rsidRPr="002F4473" w:rsidRDefault="00235F35" w:rsidP="006C0AD8">
      <w:pPr>
        <w:pStyle w:val="ListParagraph"/>
        <w:numPr>
          <w:ilvl w:val="0"/>
          <w:numId w:val="13"/>
        </w:numPr>
        <w:rPr>
          <w:lang w:val="en-AU"/>
        </w:rPr>
      </w:pPr>
      <w:r w:rsidRPr="002F4473">
        <w:rPr>
          <w:lang w:val="en-AU"/>
        </w:rPr>
        <w:t>Indigenous adjustment: 1</w:t>
      </w:r>
      <w:r w:rsidR="0074706F" w:rsidRPr="002F4473">
        <w:rPr>
          <w:lang w:val="en-AU"/>
        </w:rPr>
        <w:t>1</w:t>
      </w:r>
      <w:r w:rsidRPr="002F4473">
        <w:rPr>
          <w:lang w:val="en-AU"/>
        </w:rPr>
        <w:t>.</w:t>
      </w:r>
      <w:r w:rsidR="00BF6EC4" w:rsidRPr="002F4473">
        <w:rPr>
          <w:lang w:val="en-AU"/>
        </w:rPr>
        <w:t>3</w:t>
      </w:r>
      <w:r w:rsidR="00630196" w:rsidRPr="002F4473">
        <w:rPr>
          <w:lang w:val="en-AU"/>
        </w:rPr>
        <w:t>%</w:t>
      </w:r>
    </w:p>
    <w:p w14:paraId="4BA789E1" w14:textId="7E847324" w:rsidR="00235F35" w:rsidRPr="002F4473" w:rsidRDefault="00235F35" w:rsidP="006C0AD8">
      <w:pPr>
        <w:pStyle w:val="ListParagraph"/>
        <w:numPr>
          <w:ilvl w:val="0"/>
          <w:numId w:val="13"/>
        </w:numPr>
        <w:rPr>
          <w:lang w:val="en-AU"/>
        </w:rPr>
      </w:pPr>
      <w:r w:rsidRPr="002F4473">
        <w:rPr>
          <w:lang w:val="en-AU"/>
        </w:rPr>
        <w:t xml:space="preserve">Patient treatment remoteness area adjustment: </w:t>
      </w:r>
      <w:r w:rsidR="00BF6EC4" w:rsidRPr="002F4473">
        <w:rPr>
          <w:lang w:val="en-AU"/>
        </w:rPr>
        <w:t>0</w:t>
      </w:r>
      <w:r w:rsidRPr="002F4473">
        <w:rPr>
          <w:lang w:val="en-AU"/>
        </w:rPr>
        <w:t>.</w:t>
      </w:r>
      <w:r w:rsidR="00BF6EC4" w:rsidRPr="002F4473">
        <w:rPr>
          <w:lang w:val="en-AU"/>
        </w:rPr>
        <w:t>9</w:t>
      </w:r>
      <w:r w:rsidR="00630196" w:rsidRPr="002F4473">
        <w:rPr>
          <w:lang w:val="en-AU"/>
        </w:rPr>
        <w:t>%</w:t>
      </w:r>
    </w:p>
    <w:p w14:paraId="75616509" w14:textId="72DB1CAA" w:rsidR="00235F35" w:rsidRPr="002F4473" w:rsidRDefault="00235F35" w:rsidP="006C0AD8">
      <w:pPr>
        <w:pStyle w:val="ListParagraph"/>
        <w:numPr>
          <w:ilvl w:val="0"/>
          <w:numId w:val="13"/>
        </w:numPr>
        <w:rPr>
          <w:lang w:val="en-AU"/>
        </w:rPr>
      </w:pPr>
      <w:r w:rsidRPr="002F4473">
        <w:rPr>
          <w:lang w:val="en-AU"/>
        </w:rPr>
        <w:t>Private patient adjustments: 6.</w:t>
      </w:r>
      <w:r w:rsidR="00D65082" w:rsidRPr="002F4473">
        <w:rPr>
          <w:lang w:val="en-AU"/>
        </w:rPr>
        <w:t>4</w:t>
      </w:r>
      <w:r w:rsidR="00630196" w:rsidRPr="002F4473">
        <w:rPr>
          <w:lang w:val="en-AU"/>
        </w:rPr>
        <w:t>%</w:t>
      </w:r>
      <w:r w:rsidRPr="002F4473">
        <w:rPr>
          <w:lang w:val="en-AU"/>
        </w:rPr>
        <w:t xml:space="preserve">. </w:t>
      </w:r>
    </w:p>
    <w:p w14:paraId="577F30CA" w14:textId="0F48C0CB" w:rsidR="0080395D" w:rsidRPr="00DE1D0D" w:rsidRDefault="00235F35" w:rsidP="0080395D">
      <w:pPr>
        <w:rPr>
          <w:lang w:val="en-AU"/>
        </w:rPr>
      </w:pPr>
      <w:r w:rsidRPr="002F4473">
        <w:rPr>
          <w:lang w:val="en-AU"/>
        </w:rPr>
        <w:t>Following the application of these</w:t>
      </w:r>
      <w:r w:rsidRPr="00DE1D0D">
        <w:rPr>
          <w:lang w:val="en-AU"/>
        </w:rPr>
        <w:t xml:space="preserve"> adjustments (excluding the private patient adjustments), the cost parameters are uniformly adjusted to ensure the resulting total modelled cost is equalised against the total actual costs.</w:t>
      </w:r>
    </w:p>
    <w:p w14:paraId="457F9D75" w14:textId="15DA31A6" w:rsidR="0080395D" w:rsidRPr="00DE1D0D" w:rsidRDefault="00970687" w:rsidP="0080395D">
      <w:pPr>
        <w:pStyle w:val="Heading3"/>
        <w:rPr>
          <w:lang w:val="en-AU"/>
        </w:rPr>
      </w:pPr>
      <w:r w:rsidRPr="00DE1D0D">
        <w:rPr>
          <w:lang w:val="en-AU"/>
        </w:rPr>
        <w:lastRenderedPageBreak/>
        <w:t>3</w:t>
      </w:r>
      <w:r w:rsidR="0080395D" w:rsidRPr="00DE1D0D">
        <w:rPr>
          <w:lang w:val="en-AU"/>
        </w:rPr>
        <w:t>.</w:t>
      </w:r>
      <w:r w:rsidR="13694CB5" w:rsidRPr="00DE1D0D">
        <w:rPr>
          <w:lang w:val="en-AU"/>
        </w:rPr>
        <w:t>3</w:t>
      </w:r>
      <w:r w:rsidR="0080395D" w:rsidRPr="00DE1D0D">
        <w:rPr>
          <w:lang w:val="en-AU"/>
        </w:rPr>
        <w:t>.</w:t>
      </w:r>
      <w:r w:rsidR="4A7B7691" w:rsidRPr="00DE1D0D">
        <w:rPr>
          <w:lang w:val="en-AU"/>
        </w:rPr>
        <w:t>6</w:t>
      </w:r>
      <w:r w:rsidRPr="00DE1D0D">
        <w:rPr>
          <w:lang w:val="en-AU"/>
        </w:rPr>
        <w:t xml:space="preserve"> Admitted mental health care stabilisation</w:t>
      </w:r>
    </w:p>
    <w:p w14:paraId="67F74D8F" w14:textId="0EFA71E8" w:rsidR="004908CC" w:rsidRPr="002F4473" w:rsidRDefault="004908CC" w:rsidP="003807CB">
      <w:pPr>
        <w:rPr>
          <w:lang w:val="en-AU"/>
        </w:rPr>
      </w:pPr>
      <w:r w:rsidRPr="00DE1D0D">
        <w:rPr>
          <w:lang w:val="en-AU"/>
        </w:rPr>
        <w:t>IHACPA’s Stability Policy has been applied to limit the change in price weights of each AMHCC class between NEP2</w:t>
      </w:r>
      <w:r w:rsidR="00890E90" w:rsidRPr="00DE1D0D">
        <w:rPr>
          <w:lang w:val="en-AU"/>
        </w:rPr>
        <w:t>5</w:t>
      </w:r>
      <w:r w:rsidRPr="00DE1D0D">
        <w:rPr>
          <w:lang w:val="en-AU"/>
        </w:rPr>
        <w:t xml:space="preserve"> and NEP2</w:t>
      </w:r>
      <w:r w:rsidR="00890E90" w:rsidRPr="00DE1D0D">
        <w:rPr>
          <w:lang w:val="en-AU"/>
        </w:rPr>
        <w:t>6</w:t>
      </w:r>
      <w:r w:rsidRPr="00DE1D0D">
        <w:rPr>
          <w:lang w:val="en-AU"/>
        </w:rPr>
        <w:t>. This policy applies to every AMHCC class with the same inlier bounds in NEP2</w:t>
      </w:r>
      <w:r w:rsidR="00890E90" w:rsidRPr="00DE1D0D">
        <w:rPr>
          <w:lang w:val="en-AU"/>
        </w:rPr>
        <w:t>5</w:t>
      </w:r>
      <w:r w:rsidRPr="00DE1D0D">
        <w:rPr>
          <w:lang w:val="en-AU"/>
        </w:rPr>
        <w:t xml:space="preserve"> and NEP2</w:t>
      </w:r>
      <w:r w:rsidR="00890E90" w:rsidRPr="00DE1D0D">
        <w:rPr>
          <w:lang w:val="en-AU"/>
        </w:rPr>
        <w:t>6</w:t>
      </w:r>
      <w:r w:rsidRPr="00DE1D0D">
        <w:rPr>
          <w:lang w:val="en-AU"/>
        </w:rPr>
        <w:t xml:space="preserve"> and for which fewer than inlier 1,000 separations were used in the admitted mental </w:t>
      </w:r>
      <w:r w:rsidRPr="002F4473">
        <w:rPr>
          <w:lang w:val="en-AU"/>
        </w:rPr>
        <w:t>health care cost model. Where these conditions are met, price weights are adjusted to be within 20</w:t>
      </w:r>
      <w:r w:rsidR="00630196" w:rsidRPr="002F4473">
        <w:rPr>
          <w:lang w:val="en-AU"/>
        </w:rPr>
        <w:t>%</w:t>
      </w:r>
      <w:r w:rsidRPr="002F4473">
        <w:rPr>
          <w:lang w:val="en-AU"/>
        </w:rPr>
        <w:t xml:space="preserve"> of the price weight for that class in NEP2</w:t>
      </w:r>
      <w:r w:rsidR="00890E90" w:rsidRPr="002F4473">
        <w:rPr>
          <w:lang w:val="en-AU"/>
        </w:rPr>
        <w:t>5</w:t>
      </w:r>
      <w:r w:rsidRPr="002F4473">
        <w:rPr>
          <w:lang w:val="en-AU"/>
        </w:rPr>
        <w:t xml:space="preserve">. </w:t>
      </w:r>
    </w:p>
    <w:p w14:paraId="30592BEF" w14:textId="3033ECEB" w:rsidR="004908CC" w:rsidRPr="002F4473" w:rsidRDefault="004908CC" w:rsidP="004908CC">
      <w:pPr>
        <w:spacing w:line="240" w:lineRule="auto"/>
        <w:rPr>
          <w:rFonts w:cs="Arial"/>
          <w:lang w:val="en-AU"/>
        </w:rPr>
      </w:pPr>
      <w:r w:rsidRPr="002F4473">
        <w:rPr>
          <w:rFonts w:cs="Arial"/>
          <w:lang w:val="en-AU"/>
        </w:rPr>
        <w:t>Refer to Section 2.2.</w:t>
      </w:r>
      <w:r w:rsidR="00864A31" w:rsidRPr="002F4473">
        <w:rPr>
          <w:rFonts w:cs="Arial"/>
          <w:lang w:val="en-AU"/>
        </w:rPr>
        <w:t>15</w:t>
      </w:r>
      <w:r w:rsidRPr="002F4473">
        <w:rPr>
          <w:rFonts w:cs="Arial"/>
          <w:lang w:val="en-AU"/>
        </w:rPr>
        <w:t xml:space="preserve"> for information about the stabilisation process.</w:t>
      </w:r>
    </w:p>
    <w:p w14:paraId="6482ACDA" w14:textId="63152D6F" w:rsidR="0080395D" w:rsidRPr="002F4473" w:rsidRDefault="003C7DD1" w:rsidP="0080395D">
      <w:pPr>
        <w:pStyle w:val="Heading3"/>
        <w:rPr>
          <w:lang w:val="en-AU"/>
        </w:rPr>
      </w:pPr>
      <w:r w:rsidRPr="002F4473">
        <w:rPr>
          <w:lang w:val="en-AU"/>
        </w:rPr>
        <w:t>3</w:t>
      </w:r>
      <w:r w:rsidR="0080395D" w:rsidRPr="002F4473">
        <w:rPr>
          <w:lang w:val="en-AU"/>
        </w:rPr>
        <w:t>.</w:t>
      </w:r>
      <w:r w:rsidR="6D7C2988" w:rsidRPr="002F4473">
        <w:rPr>
          <w:lang w:val="en-AU"/>
        </w:rPr>
        <w:t>3</w:t>
      </w:r>
      <w:r w:rsidR="0080395D" w:rsidRPr="002F4473">
        <w:rPr>
          <w:lang w:val="en-AU"/>
        </w:rPr>
        <w:t>.</w:t>
      </w:r>
      <w:r w:rsidR="553F9407" w:rsidRPr="002F4473">
        <w:rPr>
          <w:lang w:val="en-AU"/>
        </w:rPr>
        <w:t>7</w:t>
      </w:r>
      <w:r w:rsidRPr="002F4473">
        <w:rPr>
          <w:lang w:val="en-AU"/>
        </w:rPr>
        <w:t xml:space="preserve"> Price weights and NWAU</w:t>
      </w:r>
    </w:p>
    <w:p w14:paraId="042E163E" w14:textId="2A8AD7A7" w:rsidR="0080395D" w:rsidRPr="00DE1D0D" w:rsidRDefault="004667B2" w:rsidP="0080395D">
      <w:pPr>
        <w:rPr>
          <w:lang w:val="en-AU"/>
        </w:rPr>
      </w:pPr>
      <w:r w:rsidRPr="002F4473">
        <w:rPr>
          <w:lang w:val="en-AU"/>
        </w:rPr>
        <w:t>Price weights are obtained by dividing the dollar-valued cost parameters by the reference cost (derived in the admitted</w:t>
      </w:r>
      <w:r w:rsidRPr="00DE1D0D">
        <w:rPr>
          <w:lang w:val="en-AU"/>
        </w:rPr>
        <w:t xml:space="preserve"> acute cost model). These price weights are used to assign NWAU, as explained further in Section 7.</w:t>
      </w:r>
    </w:p>
    <w:p w14:paraId="470604CD" w14:textId="77777777" w:rsidR="0080395D" w:rsidRPr="00DE1D0D" w:rsidRDefault="0080395D" w:rsidP="006C0AD8">
      <w:pPr>
        <w:pStyle w:val="Heading2"/>
        <w:numPr>
          <w:ilvl w:val="1"/>
          <w:numId w:val="3"/>
        </w:numPr>
        <w:rPr>
          <w:lang w:val="en-AU"/>
        </w:rPr>
      </w:pPr>
      <w:bookmarkStart w:id="24" w:name="_Toc224052104"/>
      <w:r w:rsidRPr="00DE1D0D">
        <w:rPr>
          <w:lang w:val="en-AU"/>
        </w:rPr>
        <w:t>Applying the NEP</w:t>
      </w:r>
      <w:bookmarkEnd w:id="24"/>
    </w:p>
    <w:p w14:paraId="7AA1C543" w14:textId="77777777" w:rsidR="00A73229" w:rsidRPr="00DE1D0D" w:rsidRDefault="00A73229" w:rsidP="00A73229">
      <w:pPr>
        <w:rPr>
          <w:lang w:val="en-AU"/>
        </w:rPr>
      </w:pPr>
      <w:r w:rsidRPr="00DE1D0D">
        <w:rPr>
          <w:lang w:val="en-AU"/>
        </w:rPr>
        <w:t>The price of an ABF activity is calculated using the following formula, with adjustments applied as applicable:</w:t>
      </w:r>
    </w:p>
    <w:p w14:paraId="2B19963A" w14:textId="77777777" w:rsidR="00A73229" w:rsidRPr="00DE1D0D" w:rsidRDefault="00A73229" w:rsidP="00A73229">
      <w:pPr>
        <w:rPr>
          <w:lang w:val="en-AU"/>
        </w:rPr>
      </w:pPr>
      <w:r w:rsidRPr="00DE1D0D">
        <w:rPr>
          <w:lang w:val="en-AU"/>
        </w:rPr>
        <w:t>Price of an admitted mental health ABF activity</w:t>
      </w:r>
    </w:p>
    <w:p w14:paraId="68A28A2F" w14:textId="77777777" w:rsidR="00D2780B" w:rsidRPr="00DE1D0D" w:rsidRDefault="000E3CDE" w:rsidP="00D2780B">
      <w:pPr>
        <w:tabs>
          <w:tab w:val="left" w:pos="1162"/>
        </w:tabs>
        <w:spacing w:line="240" w:lineRule="auto"/>
        <w:ind w:right="-28"/>
        <w:rPr>
          <w:rFonts w:cs="Arial"/>
          <w:szCs w:val="20"/>
          <w:lang w:val="en-AU"/>
        </w:rPr>
      </w:pPr>
      <m:oMathPara>
        <m:oMathParaPr>
          <m:jc m:val="left"/>
        </m:oMathParaPr>
        <m:oMath>
          <m:r>
            <m:rPr>
              <m:sty m:val="p"/>
            </m:rPr>
            <w:rPr>
              <w:rFonts w:ascii="Cambria Math" w:hAnsi="Cambria Math" w:cs="Arial"/>
              <w:szCs w:val="20"/>
              <w:lang w:val="en-AU"/>
            </w:rPr>
            <m:t>=</m:t>
          </m:r>
          <m:d>
            <m:dPr>
              <m:begChr m:val="{"/>
              <m:endChr m:val="}"/>
              <m:ctrlPr>
                <w:rPr>
                  <w:rFonts w:ascii="Cambria Math" w:hAnsi="Cambria Math" w:cs="Arial"/>
                  <w:szCs w:val="20"/>
                  <w:lang w:val="en-AU"/>
                </w:rPr>
              </m:ctrlPr>
            </m:dPr>
            <m:e>
              <m:d>
                <m:dPr>
                  <m:begChr m:val="["/>
                  <m:endChr m:val="]"/>
                  <m:ctrlPr>
                    <w:rPr>
                      <w:rFonts w:ascii="Cambria Math" w:hAnsi="Cambria Math" w:cs="Arial"/>
                      <w:szCs w:val="20"/>
                      <w:lang w:val="en-AU"/>
                    </w:rPr>
                  </m:ctrlPr>
                </m:dPr>
                <m:e>
                  <m:r>
                    <m:rPr>
                      <m:sty m:val="p"/>
                    </m:rPr>
                    <w:rPr>
                      <w:rFonts w:ascii="Cambria Math" w:hAnsi="Cambria Math" w:cs="Arial"/>
                      <w:szCs w:val="20"/>
                      <w:lang w:val="en-AU"/>
                    </w:rPr>
                    <m:t>PW×</m:t>
                  </m:r>
                  <m:sSub>
                    <m:sSubPr>
                      <m:ctrlPr>
                        <w:rPr>
                          <w:rFonts w:ascii="Cambria Math" w:hAnsi="Cambria Math" w:cs="Arial"/>
                          <w:szCs w:val="20"/>
                          <w:lang w:val="en-AU"/>
                        </w:rPr>
                      </m:ctrlPr>
                    </m:sSubPr>
                    <m:e>
                      <m:r>
                        <m:rPr>
                          <m:sty m:val="p"/>
                        </m:rPr>
                        <w:rPr>
                          <w:rFonts w:ascii="Cambria Math" w:hAnsi="Cambria Math" w:cs="Arial"/>
                          <w:szCs w:val="20"/>
                          <w:lang w:val="en-AU"/>
                        </w:rPr>
                        <m:t>A</m:t>
                      </m:r>
                    </m:e>
                    <m:sub>
                      <m:r>
                        <m:rPr>
                          <m:sty m:val="p"/>
                        </m:rPr>
                        <w:rPr>
                          <w:rFonts w:ascii="Cambria Math" w:hAnsi="Cambria Math" w:cs="Arial"/>
                          <w:szCs w:val="20"/>
                          <w:lang w:val="en-AU"/>
                        </w:rPr>
                        <m:t>Paed</m:t>
                      </m:r>
                    </m:sub>
                  </m:sSub>
                  <m:r>
                    <w:rPr>
                      <w:rFonts w:ascii="Cambria Math" w:hAnsi="Cambria Math" w:cs="Arial"/>
                      <w:szCs w:val="20"/>
                      <w:lang w:val="en-AU"/>
                    </w:rPr>
                    <m:t>×</m:t>
                  </m:r>
                  <m:d>
                    <m:dPr>
                      <m:ctrlPr>
                        <w:rPr>
                          <w:rFonts w:ascii="Cambria Math" w:hAnsi="Cambria Math" w:cs="Arial"/>
                          <w:szCs w:val="20"/>
                          <w:lang w:val="en-AU"/>
                        </w:rPr>
                      </m:ctrlPr>
                    </m:dPr>
                    <m:e>
                      <m:r>
                        <m:rPr>
                          <m:sty m:val="p"/>
                        </m:rPr>
                        <w:rPr>
                          <w:rFonts w:ascii="Cambria Math" w:hAnsi="Cambria Math" w:cs="Arial"/>
                          <w:szCs w:val="20"/>
                          <w:lang w:val="en-AU"/>
                        </w:rPr>
                        <m:t>1+</m:t>
                      </m:r>
                      <m:sSub>
                        <m:sSubPr>
                          <m:ctrlPr>
                            <w:rPr>
                              <w:rFonts w:ascii="Cambria Math" w:hAnsi="Cambria Math" w:cs="Arial"/>
                              <w:szCs w:val="20"/>
                              <w:lang w:val="en-AU"/>
                            </w:rPr>
                          </m:ctrlPr>
                        </m:sSubPr>
                        <m:e>
                          <m:r>
                            <m:rPr>
                              <m:sty m:val="p"/>
                            </m:rPr>
                            <w:rPr>
                              <w:rFonts w:ascii="Cambria Math" w:hAnsi="Cambria Math" w:cs="Arial"/>
                              <w:szCs w:val="20"/>
                              <w:lang w:val="en-AU"/>
                            </w:rPr>
                            <m:t>A</m:t>
                          </m:r>
                        </m:e>
                        <m:sub>
                          <m:r>
                            <m:rPr>
                              <m:sty m:val="p"/>
                            </m:rPr>
                            <w:rPr>
                              <w:rFonts w:ascii="Cambria Math" w:hAnsi="Cambria Math" w:cs="Arial"/>
                              <w:szCs w:val="20"/>
                              <w:lang w:val="en-AU"/>
                            </w:rPr>
                            <m:t>Res</m:t>
                          </m:r>
                        </m:sub>
                      </m:sSub>
                      <m:r>
                        <w:rPr>
                          <w:rFonts w:ascii="Cambria Math" w:hAnsi="Cambria Math" w:cs="Arial"/>
                          <w:szCs w:val="20"/>
                          <w:lang w:val="en-AU"/>
                        </w:rPr>
                        <m:t>+</m:t>
                      </m:r>
                      <m:sSub>
                        <m:sSubPr>
                          <m:ctrlPr>
                            <w:rPr>
                              <w:rFonts w:ascii="Cambria Math" w:hAnsi="Cambria Math" w:cs="Arial"/>
                              <w:szCs w:val="20"/>
                              <w:lang w:val="en-AU"/>
                            </w:rPr>
                          </m:ctrlPr>
                        </m:sSubPr>
                        <m:e>
                          <m:r>
                            <m:rPr>
                              <m:sty m:val="p"/>
                            </m:rPr>
                            <w:rPr>
                              <w:rFonts w:ascii="Cambria Math" w:hAnsi="Cambria Math" w:cs="Arial"/>
                              <w:szCs w:val="20"/>
                              <w:lang w:val="en-AU"/>
                            </w:rPr>
                            <m:t>A</m:t>
                          </m:r>
                        </m:e>
                        <m:sub>
                          <m:r>
                            <m:rPr>
                              <m:sty m:val="p"/>
                            </m:rPr>
                            <w:rPr>
                              <w:rFonts w:ascii="Cambria Math" w:hAnsi="Cambria Math" w:cs="Arial"/>
                              <w:szCs w:val="20"/>
                              <w:lang w:val="en-AU"/>
                            </w:rPr>
                            <m:t>Ind</m:t>
                          </m:r>
                        </m:sub>
                      </m:sSub>
                    </m:e>
                  </m:d>
                  <m:r>
                    <m:rPr>
                      <m:sty m:val="p"/>
                    </m:rPr>
                    <w:rPr>
                      <w:rFonts w:ascii="Cambria Math" w:hAnsi="Cambria Math" w:cs="Arial"/>
                      <w:szCs w:val="20"/>
                      <w:lang w:val="en-AU"/>
                    </w:rPr>
                    <m:t xml:space="preserve"> ×</m:t>
                  </m:r>
                  <m:d>
                    <m:dPr>
                      <m:ctrlPr>
                        <w:rPr>
                          <w:rFonts w:ascii="Cambria Math" w:hAnsi="Cambria Math" w:cs="Arial"/>
                          <w:szCs w:val="20"/>
                          <w:lang w:val="en-AU"/>
                        </w:rPr>
                      </m:ctrlPr>
                    </m:dPr>
                    <m:e>
                      <m:r>
                        <m:rPr>
                          <m:sty m:val="p"/>
                        </m:rPr>
                        <w:rPr>
                          <w:rFonts w:ascii="Cambria Math" w:hAnsi="Cambria Math" w:cs="Arial"/>
                          <w:szCs w:val="20"/>
                          <w:lang w:val="en-AU"/>
                        </w:rPr>
                        <m:t>1+</m:t>
                      </m:r>
                      <m:sSub>
                        <m:sSubPr>
                          <m:ctrlPr>
                            <w:rPr>
                              <w:rFonts w:ascii="Cambria Math" w:hAnsi="Cambria Math" w:cs="Arial"/>
                              <w:szCs w:val="20"/>
                              <w:lang w:val="en-AU"/>
                            </w:rPr>
                          </m:ctrlPr>
                        </m:sSubPr>
                        <m:e>
                          <m:r>
                            <m:rPr>
                              <m:sty m:val="p"/>
                            </m:rPr>
                            <w:rPr>
                              <w:rFonts w:ascii="Cambria Math" w:hAnsi="Cambria Math" w:cs="Arial"/>
                              <w:szCs w:val="20"/>
                              <w:lang w:val="en-AU"/>
                            </w:rPr>
                            <m:t>A</m:t>
                          </m:r>
                        </m:e>
                        <m:sub>
                          <m:r>
                            <m:rPr>
                              <m:sty m:val="p"/>
                            </m:rPr>
                            <w:rPr>
                              <w:rFonts w:ascii="Cambria Math" w:hAnsi="Cambria Math" w:cs="Arial"/>
                              <w:szCs w:val="20"/>
                              <w:lang w:val="en-AU"/>
                            </w:rPr>
                            <m:t>Treat</m:t>
                          </m:r>
                        </m:sub>
                      </m:sSub>
                    </m:e>
                  </m:d>
                </m:e>
              </m:d>
              <m:r>
                <m:rPr>
                  <m:sty m:val="p"/>
                </m:rPr>
                <w:rPr>
                  <w:rFonts w:ascii="Cambria Math" w:hAnsi="Cambria Math" w:cs="Arial"/>
                  <w:szCs w:val="20"/>
                  <w:lang w:val="en-AU"/>
                </w:rPr>
                <m:t>-</m:t>
              </m:r>
              <m:d>
                <m:dPr>
                  <m:begChr m:val="["/>
                  <m:endChr m:val="]"/>
                  <m:ctrlPr>
                    <w:rPr>
                      <w:rFonts w:ascii="Cambria Math" w:hAnsi="Cambria Math" w:cs="Arial"/>
                      <w:szCs w:val="20"/>
                      <w:lang w:val="en-AU"/>
                    </w:rPr>
                  </m:ctrlPr>
                </m:dPr>
                <m:e>
                  <m:r>
                    <m:rPr>
                      <m:sty m:val="p"/>
                    </m:rPr>
                    <w:rPr>
                      <w:rFonts w:ascii="Cambria Math" w:hAnsi="Cambria Math" w:cs="Arial"/>
                      <w:szCs w:val="20"/>
                      <w:lang w:val="en-AU"/>
                    </w:rPr>
                    <m:t>PW×</m:t>
                  </m:r>
                  <m:sSub>
                    <m:sSubPr>
                      <m:ctrlPr>
                        <w:rPr>
                          <w:rFonts w:ascii="Cambria Math" w:hAnsi="Cambria Math" w:cs="Arial"/>
                          <w:szCs w:val="20"/>
                          <w:lang w:val="en-AU"/>
                        </w:rPr>
                      </m:ctrlPr>
                    </m:sSubPr>
                    <m:e>
                      <m:r>
                        <m:rPr>
                          <m:sty m:val="p"/>
                        </m:rPr>
                        <w:rPr>
                          <w:rFonts w:ascii="Cambria Math" w:hAnsi="Cambria Math" w:cs="Arial"/>
                          <w:szCs w:val="20"/>
                          <w:lang w:val="en-AU"/>
                        </w:rPr>
                        <m:t>A</m:t>
                      </m:r>
                    </m:e>
                    <m:sub>
                      <m:r>
                        <m:rPr>
                          <m:sty m:val="p"/>
                        </m:rPr>
                        <w:rPr>
                          <w:rFonts w:ascii="Cambria Math" w:hAnsi="Cambria Math" w:cs="Arial"/>
                          <w:szCs w:val="20"/>
                          <w:lang w:val="en-AU"/>
                        </w:rPr>
                        <m:t>PPS</m:t>
                      </m:r>
                    </m:sub>
                  </m:sSub>
                  <m:r>
                    <m:rPr>
                      <m:sty m:val="p"/>
                    </m:rPr>
                    <w:rPr>
                      <w:rFonts w:ascii="Cambria Math" w:hAnsi="Cambria Math" w:cs="Arial"/>
                      <w:szCs w:val="20"/>
                      <w:lang w:val="en-AU"/>
                    </w:rPr>
                    <m:t>+LOS×</m:t>
                  </m:r>
                  <m:sSub>
                    <m:sSubPr>
                      <m:ctrlPr>
                        <w:rPr>
                          <w:rFonts w:ascii="Cambria Math" w:hAnsi="Cambria Math" w:cs="Arial"/>
                          <w:szCs w:val="20"/>
                          <w:lang w:val="en-AU"/>
                        </w:rPr>
                      </m:ctrlPr>
                    </m:sSubPr>
                    <m:e>
                      <m:r>
                        <m:rPr>
                          <m:sty m:val="p"/>
                        </m:rPr>
                        <w:rPr>
                          <w:rFonts w:ascii="Cambria Math" w:hAnsi="Cambria Math" w:cs="Arial"/>
                          <w:szCs w:val="20"/>
                          <w:lang w:val="en-AU"/>
                        </w:rPr>
                        <m:t>A</m:t>
                      </m:r>
                    </m:e>
                    <m:sub>
                      <m:r>
                        <m:rPr>
                          <m:sty m:val="p"/>
                        </m:rPr>
                        <w:rPr>
                          <w:rFonts w:ascii="Cambria Math" w:hAnsi="Cambria Math" w:cs="Arial"/>
                          <w:szCs w:val="20"/>
                          <w:lang w:val="en-AU"/>
                        </w:rPr>
                        <m:t>Acc</m:t>
                      </m:r>
                    </m:sub>
                  </m:sSub>
                </m:e>
              </m:d>
            </m:e>
          </m:d>
          <m:r>
            <m:rPr>
              <m:sty m:val="p"/>
            </m:rPr>
            <w:rPr>
              <w:rFonts w:ascii="Cambria Math" w:hAnsi="Cambria Math" w:cs="Arial"/>
              <w:szCs w:val="20"/>
              <w:lang w:val="en-AU"/>
            </w:rPr>
            <m:t>×NEP</m:t>
          </m:r>
        </m:oMath>
      </m:oMathPara>
    </w:p>
    <w:p w14:paraId="26068CEB" w14:textId="77777777" w:rsidR="001150FF" w:rsidRPr="00DE1D0D" w:rsidRDefault="001150FF" w:rsidP="001150FF">
      <w:pPr>
        <w:rPr>
          <w:lang w:val="en-AU"/>
        </w:rPr>
      </w:pPr>
      <w:r w:rsidRPr="00DE1D0D">
        <w:rPr>
          <w:lang w:val="en-AU"/>
        </w:rPr>
        <w:t xml:space="preserve">Where: </w:t>
      </w:r>
    </w:p>
    <w:p w14:paraId="6458C891" w14:textId="3B69C4FD" w:rsidR="001150FF" w:rsidRPr="00DE1D0D" w:rsidRDefault="001150FF" w:rsidP="001150FF">
      <w:pPr>
        <w:rPr>
          <w:lang w:val="en-AU"/>
        </w:rPr>
      </w:pPr>
      <w:r w:rsidRPr="00DE1D0D">
        <w:rPr>
          <w:b/>
          <w:bCs/>
          <w:lang w:val="en-AU"/>
        </w:rPr>
        <w:t>A</w:t>
      </w:r>
      <w:r w:rsidRPr="00DE1D0D">
        <w:rPr>
          <w:b/>
          <w:bCs/>
          <w:vertAlign w:val="subscript"/>
          <w:lang w:val="en-AU"/>
        </w:rPr>
        <w:t>Paed</w:t>
      </w:r>
      <w:r w:rsidRPr="00DE1D0D">
        <w:rPr>
          <w:lang w:val="en-AU"/>
        </w:rPr>
        <w:tab/>
      </w:r>
      <w:r w:rsidR="00474228" w:rsidRPr="00DE1D0D">
        <w:rPr>
          <w:lang w:val="en-AU"/>
        </w:rPr>
        <w:tab/>
      </w:r>
      <w:r w:rsidRPr="00DE1D0D">
        <w:rPr>
          <w:lang w:val="en-AU"/>
        </w:rPr>
        <w:t>means the paediatric adjustment</w:t>
      </w:r>
    </w:p>
    <w:p w14:paraId="3D136188" w14:textId="399F39F4" w:rsidR="001150FF" w:rsidRPr="00DE1D0D" w:rsidRDefault="001150FF" w:rsidP="001150FF">
      <w:pPr>
        <w:rPr>
          <w:lang w:val="en-AU"/>
        </w:rPr>
      </w:pPr>
      <w:r w:rsidRPr="00DE1D0D">
        <w:rPr>
          <w:b/>
          <w:bCs/>
          <w:lang w:val="en-AU"/>
        </w:rPr>
        <w:t>A</w:t>
      </w:r>
      <w:r w:rsidRPr="00DE1D0D">
        <w:rPr>
          <w:b/>
          <w:bCs/>
          <w:vertAlign w:val="subscript"/>
          <w:lang w:val="en-AU"/>
        </w:rPr>
        <w:t>Res</w:t>
      </w:r>
      <w:r w:rsidRPr="00DE1D0D">
        <w:rPr>
          <w:lang w:val="en-AU"/>
        </w:rPr>
        <w:tab/>
      </w:r>
      <w:r w:rsidR="00474228" w:rsidRPr="00DE1D0D">
        <w:rPr>
          <w:lang w:val="en-AU"/>
        </w:rPr>
        <w:tab/>
      </w:r>
      <w:r w:rsidRPr="00DE1D0D">
        <w:rPr>
          <w:lang w:val="en-AU"/>
        </w:rPr>
        <w:t>means each or any patient residential remoteness area adjustment</w:t>
      </w:r>
    </w:p>
    <w:p w14:paraId="2B9165BD" w14:textId="2C7F1657" w:rsidR="001150FF" w:rsidRPr="00DE1D0D" w:rsidRDefault="001150FF" w:rsidP="001150FF">
      <w:pPr>
        <w:rPr>
          <w:lang w:val="en-AU"/>
        </w:rPr>
      </w:pPr>
      <w:r w:rsidRPr="00DE1D0D">
        <w:rPr>
          <w:b/>
          <w:bCs/>
          <w:lang w:val="en-AU"/>
        </w:rPr>
        <w:t>A</w:t>
      </w:r>
      <w:r w:rsidRPr="00DE1D0D">
        <w:rPr>
          <w:b/>
          <w:bCs/>
          <w:vertAlign w:val="subscript"/>
          <w:lang w:val="en-AU"/>
        </w:rPr>
        <w:t>Ind</w:t>
      </w:r>
      <w:r w:rsidRPr="00DE1D0D">
        <w:rPr>
          <w:lang w:val="en-AU"/>
        </w:rPr>
        <w:tab/>
      </w:r>
      <w:r w:rsidR="00474228" w:rsidRPr="00DE1D0D">
        <w:rPr>
          <w:lang w:val="en-AU"/>
        </w:rPr>
        <w:tab/>
      </w:r>
      <w:r w:rsidRPr="00DE1D0D">
        <w:rPr>
          <w:lang w:val="en-AU"/>
        </w:rPr>
        <w:t>means the Indigenous adjustment</w:t>
      </w:r>
    </w:p>
    <w:p w14:paraId="03F8DA82" w14:textId="2288D323" w:rsidR="001150FF" w:rsidRPr="00DE1D0D" w:rsidRDefault="001150FF" w:rsidP="001150FF">
      <w:pPr>
        <w:rPr>
          <w:lang w:val="en-AU"/>
        </w:rPr>
      </w:pPr>
      <w:r w:rsidRPr="00DE1D0D">
        <w:rPr>
          <w:b/>
          <w:bCs/>
          <w:lang w:val="en-AU"/>
        </w:rPr>
        <w:t>A</w:t>
      </w:r>
      <w:r w:rsidRPr="00DE1D0D">
        <w:rPr>
          <w:b/>
          <w:bCs/>
          <w:vertAlign w:val="subscript"/>
          <w:lang w:val="en-AU"/>
        </w:rPr>
        <w:t>Treat</w:t>
      </w:r>
      <w:r w:rsidRPr="00DE1D0D">
        <w:rPr>
          <w:lang w:val="en-AU"/>
        </w:rPr>
        <w:tab/>
      </w:r>
      <w:r w:rsidR="00474228" w:rsidRPr="00DE1D0D">
        <w:rPr>
          <w:lang w:val="en-AU"/>
        </w:rPr>
        <w:tab/>
      </w:r>
      <w:r w:rsidRPr="00DE1D0D">
        <w:rPr>
          <w:lang w:val="en-AU"/>
        </w:rPr>
        <w:t>means each or any patient treatment remoteness area adjustment</w:t>
      </w:r>
    </w:p>
    <w:p w14:paraId="7CE34E57" w14:textId="76189CC9" w:rsidR="001150FF" w:rsidRPr="00DE1D0D" w:rsidRDefault="001150FF" w:rsidP="001150FF">
      <w:pPr>
        <w:rPr>
          <w:lang w:val="en-AU"/>
        </w:rPr>
      </w:pPr>
      <w:r w:rsidRPr="00DE1D0D">
        <w:rPr>
          <w:b/>
          <w:bCs/>
          <w:lang w:val="en-AU"/>
        </w:rPr>
        <w:t>A</w:t>
      </w:r>
      <w:r w:rsidRPr="00DE1D0D">
        <w:rPr>
          <w:b/>
          <w:bCs/>
          <w:vertAlign w:val="subscript"/>
          <w:lang w:val="en-AU"/>
        </w:rPr>
        <w:t>PPS</w:t>
      </w:r>
      <w:r w:rsidRPr="00DE1D0D">
        <w:rPr>
          <w:lang w:val="en-AU"/>
        </w:rPr>
        <w:tab/>
      </w:r>
      <w:r w:rsidR="00474228" w:rsidRPr="00DE1D0D">
        <w:rPr>
          <w:lang w:val="en-AU"/>
        </w:rPr>
        <w:tab/>
      </w:r>
      <w:r w:rsidRPr="00DE1D0D">
        <w:rPr>
          <w:lang w:val="en-AU"/>
        </w:rPr>
        <w:t>means the private patient service adjustment</w:t>
      </w:r>
    </w:p>
    <w:p w14:paraId="37416AC0" w14:textId="2600DC40" w:rsidR="001150FF" w:rsidRPr="00DE1D0D" w:rsidRDefault="001150FF" w:rsidP="00474228">
      <w:pPr>
        <w:ind w:left="1440" w:hanging="1440"/>
        <w:rPr>
          <w:lang w:val="en-AU"/>
        </w:rPr>
      </w:pPr>
      <w:r w:rsidRPr="00DE1D0D">
        <w:rPr>
          <w:b/>
          <w:bCs/>
          <w:lang w:val="en-AU"/>
        </w:rPr>
        <w:t>A</w:t>
      </w:r>
      <w:r w:rsidRPr="00DE1D0D">
        <w:rPr>
          <w:b/>
          <w:bCs/>
          <w:vertAlign w:val="subscript"/>
          <w:lang w:val="en-AU"/>
        </w:rPr>
        <w:t>Acc</w:t>
      </w:r>
      <w:r w:rsidRPr="00DE1D0D">
        <w:rPr>
          <w:lang w:val="en-AU"/>
        </w:rPr>
        <w:tab/>
        <w:t>means the private patient accommodation adjustment applicable to the state of hospitalisation and length of stay</w:t>
      </w:r>
    </w:p>
    <w:p w14:paraId="63A90710" w14:textId="0A0E4B09" w:rsidR="001150FF" w:rsidRPr="00DE1D0D" w:rsidRDefault="001150FF" w:rsidP="001150FF">
      <w:pPr>
        <w:rPr>
          <w:lang w:val="en-AU"/>
        </w:rPr>
      </w:pPr>
      <w:r w:rsidRPr="00DE1D0D">
        <w:rPr>
          <w:b/>
          <w:bCs/>
          <w:lang w:val="en-AU"/>
        </w:rPr>
        <w:t>LOS</w:t>
      </w:r>
      <w:r w:rsidRPr="00DE1D0D">
        <w:rPr>
          <w:lang w:val="en-AU"/>
        </w:rPr>
        <w:tab/>
      </w:r>
      <w:r w:rsidR="00474228" w:rsidRPr="00DE1D0D">
        <w:rPr>
          <w:lang w:val="en-AU"/>
        </w:rPr>
        <w:tab/>
      </w:r>
      <w:r w:rsidRPr="00DE1D0D">
        <w:rPr>
          <w:lang w:val="en-AU"/>
        </w:rPr>
        <w:t>means the length of stay in hospital (in days) for the phase of care</w:t>
      </w:r>
    </w:p>
    <w:p w14:paraId="6680DD4E" w14:textId="2FE01308" w:rsidR="001150FF" w:rsidRPr="00DE1D0D" w:rsidRDefault="001150FF" w:rsidP="001150FF">
      <w:pPr>
        <w:rPr>
          <w:lang w:val="en-AU"/>
        </w:rPr>
      </w:pPr>
      <w:r w:rsidRPr="00DE1D0D">
        <w:rPr>
          <w:b/>
          <w:bCs/>
          <w:lang w:val="en-AU"/>
        </w:rPr>
        <w:t>NEP</w:t>
      </w:r>
      <w:r w:rsidRPr="00DE1D0D">
        <w:rPr>
          <w:lang w:val="en-AU"/>
        </w:rPr>
        <w:tab/>
      </w:r>
      <w:r w:rsidR="00474228" w:rsidRPr="00DE1D0D">
        <w:rPr>
          <w:lang w:val="en-AU"/>
        </w:rPr>
        <w:tab/>
      </w:r>
      <w:r w:rsidRPr="00DE1D0D">
        <w:rPr>
          <w:lang w:val="en-AU"/>
        </w:rPr>
        <w:t>means National Efficient Price 202</w:t>
      </w:r>
      <w:r w:rsidR="00460A4F" w:rsidRPr="00DE1D0D">
        <w:rPr>
          <w:lang w:val="en-AU"/>
        </w:rPr>
        <w:t>6</w:t>
      </w:r>
      <w:r w:rsidRPr="00DE1D0D">
        <w:rPr>
          <w:lang w:val="en-AU"/>
        </w:rPr>
        <w:t>–2</w:t>
      </w:r>
      <w:r w:rsidR="00460A4F" w:rsidRPr="00DE1D0D">
        <w:rPr>
          <w:lang w:val="en-AU"/>
        </w:rPr>
        <w:t>7</w:t>
      </w:r>
    </w:p>
    <w:p w14:paraId="78B6FA22" w14:textId="47D63938" w:rsidR="001150FF" w:rsidRPr="00DE1D0D" w:rsidRDefault="001150FF" w:rsidP="00474228">
      <w:pPr>
        <w:ind w:left="1440" w:hanging="1440"/>
        <w:rPr>
          <w:lang w:val="en-AU"/>
        </w:rPr>
      </w:pPr>
      <w:r w:rsidRPr="00DE1D0D">
        <w:rPr>
          <w:b/>
          <w:bCs/>
          <w:lang w:val="en-AU"/>
        </w:rPr>
        <w:t>PW</w:t>
      </w:r>
      <w:r w:rsidRPr="00DE1D0D">
        <w:rPr>
          <w:lang w:val="en-AU"/>
        </w:rPr>
        <w:tab/>
        <w:t xml:space="preserve">means the price weight for an ABF activity as set out at </w:t>
      </w:r>
      <w:r w:rsidRPr="00DE1D0D">
        <w:rPr>
          <w:b/>
          <w:bCs/>
          <w:lang w:val="en-AU"/>
        </w:rPr>
        <w:t>Appendix J</w:t>
      </w:r>
      <w:r w:rsidRPr="00DE1D0D">
        <w:rPr>
          <w:lang w:val="en-AU"/>
        </w:rPr>
        <w:t xml:space="preserve"> of the National Efficient Price Determination 202</w:t>
      </w:r>
      <w:r w:rsidR="00460A4F" w:rsidRPr="00DE1D0D">
        <w:rPr>
          <w:lang w:val="en-AU"/>
        </w:rPr>
        <w:t>6</w:t>
      </w:r>
      <w:r w:rsidRPr="00DE1D0D">
        <w:rPr>
          <w:lang w:val="en-AU"/>
        </w:rPr>
        <w:t>–2</w:t>
      </w:r>
      <w:r w:rsidR="00460A4F" w:rsidRPr="00DE1D0D">
        <w:rPr>
          <w:lang w:val="en-AU"/>
        </w:rPr>
        <w:t>7</w:t>
      </w:r>
    </w:p>
    <w:p w14:paraId="1EA6F3C6" w14:textId="2F92BCF5" w:rsidR="001150FF" w:rsidRPr="00DE1D0D" w:rsidRDefault="001150FF" w:rsidP="001150FF">
      <w:pPr>
        <w:rPr>
          <w:lang w:val="en-AU"/>
        </w:rPr>
      </w:pPr>
      <w:r w:rsidRPr="00DE1D0D">
        <w:rPr>
          <w:lang w:val="en-AU"/>
        </w:rPr>
        <w:t>In the event that the application of the private patient adjustments return a negative NWAU(2</w:t>
      </w:r>
      <w:r w:rsidR="00940EE2" w:rsidRPr="00DE1D0D">
        <w:rPr>
          <w:lang w:val="en-AU"/>
        </w:rPr>
        <w:t>6</w:t>
      </w:r>
      <w:r w:rsidRPr="00DE1D0D">
        <w:rPr>
          <w:lang w:val="en-AU"/>
        </w:rPr>
        <w:t>) value for a particular patient then an NWAU(2</w:t>
      </w:r>
      <w:r w:rsidR="00940EE2" w:rsidRPr="00DE1D0D">
        <w:rPr>
          <w:lang w:val="en-AU"/>
        </w:rPr>
        <w:t>6</w:t>
      </w:r>
      <w:r w:rsidRPr="00DE1D0D">
        <w:rPr>
          <w:lang w:val="en-AU"/>
        </w:rPr>
        <w:t xml:space="preserve">) of zero is assigned to that patient. </w:t>
      </w:r>
    </w:p>
    <w:p w14:paraId="3AE40ECE" w14:textId="5C1615CC" w:rsidR="0080395D" w:rsidRPr="00DE1D0D" w:rsidRDefault="009155AD" w:rsidP="00D7548C">
      <w:pPr>
        <w:rPr>
          <w:lang w:val="en-AU"/>
        </w:rPr>
      </w:pPr>
      <w:r w:rsidRPr="00DE1D0D">
        <w:rPr>
          <w:lang w:val="en-AU"/>
        </w:rPr>
        <w:fldChar w:fldCharType="begin"/>
      </w:r>
      <w:r w:rsidRPr="00DE1D0D">
        <w:rPr>
          <w:lang w:val="en-AU"/>
        </w:rPr>
        <w:instrText xml:space="preserve"> REF _Ref184042110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5</w:t>
      </w:r>
      <w:r w:rsidRPr="00DE1D0D">
        <w:rPr>
          <w:lang w:val="en-AU"/>
        </w:rPr>
        <w:fldChar w:fldCharType="end"/>
      </w:r>
      <w:r w:rsidR="001150FF" w:rsidRPr="00DE1D0D">
        <w:rPr>
          <w:lang w:val="en-AU"/>
        </w:rPr>
        <w:t xml:space="preserve"> and </w:t>
      </w:r>
      <w:r w:rsidRPr="00DE1D0D">
        <w:rPr>
          <w:lang w:val="en-AU"/>
        </w:rPr>
        <w:fldChar w:fldCharType="begin"/>
      </w:r>
      <w:r w:rsidRPr="00DE1D0D">
        <w:rPr>
          <w:lang w:val="en-AU"/>
        </w:rPr>
        <w:instrText xml:space="preserve"> REF _Ref184042165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6</w:t>
      </w:r>
      <w:r w:rsidRPr="00DE1D0D">
        <w:rPr>
          <w:lang w:val="en-AU"/>
        </w:rPr>
        <w:fldChar w:fldCharType="end"/>
      </w:r>
      <w:r w:rsidRPr="00DE1D0D">
        <w:rPr>
          <w:lang w:val="en-AU"/>
        </w:rPr>
        <w:t xml:space="preserve"> </w:t>
      </w:r>
      <w:r w:rsidR="001150FF" w:rsidRPr="00DE1D0D">
        <w:rPr>
          <w:lang w:val="en-AU"/>
        </w:rPr>
        <w:t>outline the information required to apply the above formula.</w:t>
      </w:r>
    </w:p>
    <w:p w14:paraId="7F67CCA7" w14:textId="108C0B2E" w:rsidR="009155AD" w:rsidRPr="00DE1D0D" w:rsidRDefault="009155AD" w:rsidP="009155AD">
      <w:pPr>
        <w:pStyle w:val="TableFigureheading"/>
        <w:rPr>
          <w:lang w:val="en-AU"/>
        </w:rPr>
      </w:pPr>
      <w:bookmarkStart w:id="25" w:name="_Ref184042110"/>
      <w:r w:rsidRPr="00DE1D0D">
        <w:rPr>
          <w:lang w:val="en-AU"/>
        </w:rPr>
        <w:lastRenderedPageBreak/>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5</w:t>
      </w:r>
      <w:r w:rsidRPr="00DE1D0D">
        <w:rPr>
          <w:lang w:val="en-AU"/>
        </w:rPr>
        <w:fldChar w:fldCharType="end"/>
      </w:r>
      <w:bookmarkEnd w:id="25"/>
      <w:r w:rsidRPr="00DE1D0D">
        <w:rPr>
          <w:lang w:val="en-AU"/>
        </w:rPr>
        <w:t>: Datasets and tables used for assignment of NWAU to admitted mental health patient data</w:t>
      </w:r>
    </w:p>
    <w:tbl>
      <w:tblPr>
        <w:tblW w:w="9067" w:type="dxa"/>
        <w:tblBorders>
          <w:bottom w:val="single" w:sz="4" w:space="0" w:color="DFEBF1" w:themeColor="accent1" w:themeTint="1A"/>
          <w:insideH w:val="single" w:sz="4" w:space="0" w:color="DFEBF1" w:themeColor="accent1" w:themeTint="1A"/>
        </w:tblBorders>
        <w:tblCellMar>
          <w:left w:w="0" w:type="dxa"/>
          <w:right w:w="0" w:type="dxa"/>
        </w:tblCellMar>
        <w:tblLook w:val="04A0" w:firstRow="1" w:lastRow="0" w:firstColumn="1" w:lastColumn="0" w:noHBand="0" w:noVBand="1"/>
        <w:tblCaption w:val="Table 8"/>
        <w:tblDescription w:val="Summary of Performance for Activity 6: Independent and transparent decision-making and engagement with stakeholders"/>
      </w:tblPr>
      <w:tblGrid>
        <w:gridCol w:w="2595"/>
        <w:gridCol w:w="6472"/>
      </w:tblGrid>
      <w:tr w:rsidR="00E2135D" w:rsidRPr="00DE1D0D" w14:paraId="0EC8F7E1" w14:textId="77777777" w:rsidTr="00985701">
        <w:trPr>
          <w:tblHeader/>
        </w:trPr>
        <w:tc>
          <w:tcPr>
            <w:tcW w:w="2595" w:type="dxa"/>
            <w:shd w:val="clear" w:color="auto" w:fill="104F99" w:themeFill="accent2"/>
            <w:hideMark/>
          </w:tcPr>
          <w:p w14:paraId="01F25FDA" w14:textId="77777777" w:rsidR="0043064E" w:rsidRPr="00DE1D0D" w:rsidRDefault="0043064E" w:rsidP="0043064E">
            <w:pPr>
              <w:keepNext/>
              <w:tabs>
                <w:tab w:val="left" w:pos="1162"/>
              </w:tabs>
              <w:spacing w:before="120" w:after="120" w:line="240" w:lineRule="auto"/>
              <w:ind w:left="113"/>
              <w:rPr>
                <w:b/>
                <w:bCs/>
                <w:color w:val="FFFFFF" w:themeColor="background2"/>
                <w:sz w:val="18"/>
                <w:szCs w:val="18"/>
                <w:lang w:val="en-AU"/>
              </w:rPr>
            </w:pPr>
            <w:bookmarkStart w:id="26" w:name="_Hlk171939465"/>
            <w:r w:rsidRPr="00DE1D0D">
              <w:rPr>
                <w:b/>
                <w:bCs/>
                <w:color w:val="FFFFFF" w:themeColor="background2"/>
                <w:sz w:val="18"/>
                <w:szCs w:val="18"/>
                <w:lang w:val="en-AU"/>
              </w:rPr>
              <w:t>Input dataset or table </w:t>
            </w:r>
          </w:p>
        </w:tc>
        <w:tc>
          <w:tcPr>
            <w:tcW w:w="6472" w:type="dxa"/>
            <w:shd w:val="clear" w:color="auto" w:fill="104F99" w:themeFill="accent2"/>
            <w:hideMark/>
          </w:tcPr>
          <w:p w14:paraId="4A53E019" w14:textId="77777777" w:rsidR="0043064E" w:rsidRPr="00DE1D0D" w:rsidRDefault="0043064E" w:rsidP="0043064E">
            <w:pPr>
              <w:keepNext/>
              <w:tabs>
                <w:tab w:val="left" w:pos="1162"/>
              </w:tabs>
              <w:spacing w:before="120" w:after="120" w:line="240" w:lineRule="auto"/>
              <w:ind w:left="113"/>
              <w:rPr>
                <w:b/>
                <w:bCs/>
                <w:color w:val="FFFFFF" w:themeColor="background2"/>
                <w:sz w:val="18"/>
                <w:szCs w:val="18"/>
                <w:lang w:val="en-AU"/>
              </w:rPr>
            </w:pPr>
            <w:r w:rsidRPr="00DE1D0D">
              <w:rPr>
                <w:b/>
                <w:bCs/>
                <w:color w:val="FFFFFF" w:themeColor="background2"/>
                <w:sz w:val="18"/>
                <w:szCs w:val="18"/>
                <w:lang w:val="en-AU"/>
              </w:rPr>
              <w:t>Description </w:t>
            </w:r>
          </w:p>
        </w:tc>
      </w:tr>
      <w:tr w:rsidR="00E2135D" w:rsidRPr="00DE1D0D" w14:paraId="6D5B11CD" w14:textId="77777777" w:rsidTr="00985701">
        <w:tc>
          <w:tcPr>
            <w:tcW w:w="2595" w:type="dxa"/>
            <w:hideMark/>
          </w:tcPr>
          <w:p w14:paraId="4EDA2038" w14:textId="77777777" w:rsidR="0043064E" w:rsidRPr="00DE1D0D" w:rsidRDefault="0043064E" w:rsidP="00985701">
            <w:pPr>
              <w:spacing w:before="120" w:after="120"/>
              <w:rPr>
                <w:color w:val="1C1C1C"/>
                <w:sz w:val="16"/>
                <w:szCs w:val="16"/>
                <w:lang w:val="en-AU"/>
              </w:rPr>
            </w:pPr>
            <w:r w:rsidRPr="00DE1D0D">
              <w:rPr>
                <w:color w:val="1C1C1C"/>
                <w:sz w:val="16"/>
                <w:szCs w:val="16"/>
                <w:lang w:val="en-AU"/>
              </w:rPr>
              <w:t>MHC NBEDS</w:t>
            </w:r>
          </w:p>
        </w:tc>
        <w:tc>
          <w:tcPr>
            <w:tcW w:w="6472" w:type="dxa"/>
            <w:hideMark/>
          </w:tcPr>
          <w:p w14:paraId="2112E800" w14:textId="655B32B1" w:rsidR="0043064E" w:rsidRPr="00DE1D0D" w:rsidRDefault="0043064E" w:rsidP="00985701">
            <w:pPr>
              <w:spacing w:before="120" w:after="120"/>
              <w:rPr>
                <w:color w:val="1C1C1C"/>
                <w:sz w:val="16"/>
                <w:szCs w:val="16"/>
                <w:lang w:val="en-AU"/>
              </w:rPr>
            </w:pPr>
            <w:r w:rsidRPr="00DE1D0D">
              <w:rPr>
                <w:color w:val="1C1C1C"/>
                <w:sz w:val="16"/>
                <w:szCs w:val="16"/>
                <w:lang w:val="en-AU"/>
              </w:rPr>
              <w:t>Dataset based on the 202</w:t>
            </w:r>
            <w:r w:rsidR="00940EE2" w:rsidRPr="00DE1D0D">
              <w:rPr>
                <w:color w:val="1C1C1C"/>
                <w:sz w:val="16"/>
                <w:szCs w:val="16"/>
                <w:lang w:val="en-AU"/>
              </w:rPr>
              <w:t>3</w:t>
            </w:r>
            <w:r w:rsidRPr="00DE1D0D">
              <w:rPr>
                <w:color w:val="1C1C1C"/>
                <w:sz w:val="16"/>
                <w:szCs w:val="16"/>
                <w:lang w:val="en-AU"/>
              </w:rPr>
              <w:t>–2</w:t>
            </w:r>
            <w:r w:rsidR="00940EE2" w:rsidRPr="00DE1D0D">
              <w:rPr>
                <w:color w:val="1C1C1C"/>
                <w:sz w:val="16"/>
                <w:szCs w:val="16"/>
                <w:lang w:val="en-AU"/>
              </w:rPr>
              <w:t>4</w:t>
            </w:r>
            <w:r w:rsidRPr="00DE1D0D">
              <w:rPr>
                <w:color w:val="1C1C1C"/>
                <w:sz w:val="16"/>
                <w:szCs w:val="16"/>
                <w:lang w:val="en-AU"/>
              </w:rPr>
              <w:t> Activity based funding: Mental health care National Best Endeavours Data Set (MHC NBEDS).</w:t>
            </w:r>
          </w:p>
        </w:tc>
      </w:tr>
      <w:tr w:rsidR="00E2135D" w:rsidRPr="00DE1D0D" w14:paraId="61CED168" w14:textId="77777777" w:rsidTr="00985701">
        <w:tc>
          <w:tcPr>
            <w:tcW w:w="2595" w:type="dxa"/>
          </w:tcPr>
          <w:p w14:paraId="59C6E274" w14:textId="77777777" w:rsidR="0043064E" w:rsidRPr="00DE1D0D" w:rsidRDefault="0043064E" w:rsidP="00985701">
            <w:pPr>
              <w:spacing w:before="120" w:after="120"/>
              <w:rPr>
                <w:color w:val="1C1C1C"/>
                <w:sz w:val="16"/>
                <w:szCs w:val="16"/>
                <w:lang w:val="en-AU"/>
              </w:rPr>
            </w:pPr>
            <w:r w:rsidRPr="00DE1D0D">
              <w:rPr>
                <w:color w:val="1C1C1C"/>
                <w:sz w:val="16"/>
                <w:szCs w:val="16"/>
                <w:lang w:val="en-AU"/>
              </w:rPr>
              <w:t>APC NMDS</w:t>
            </w:r>
          </w:p>
        </w:tc>
        <w:tc>
          <w:tcPr>
            <w:tcW w:w="6472" w:type="dxa"/>
          </w:tcPr>
          <w:p w14:paraId="3DEA5515" w14:textId="48DD6D75" w:rsidR="0043064E" w:rsidRPr="00DE1D0D" w:rsidRDefault="0043064E" w:rsidP="00985701">
            <w:pPr>
              <w:spacing w:before="120" w:after="120"/>
              <w:rPr>
                <w:color w:val="1C1C1C"/>
                <w:sz w:val="16"/>
                <w:szCs w:val="16"/>
                <w:lang w:val="en-AU"/>
              </w:rPr>
            </w:pPr>
            <w:r w:rsidRPr="00DE1D0D">
              <w:rPr>
                <w:color w:val="1C1C1C"/>
                <w:sz w:val="16"/>
                <w:szCs w:val="16"/>
                <w:lang w:val="en-AU"/>
              </w:rPr>
              <w:t>Dataset based on the 202</w:t>
            </w:r>
            <w:r w:rsidR="00940EE2" w:rsidRPr="00DE1D0D">
              <w:rPr>
                <w:color w:val="1C1C1C"/>
                <w:sz w:val="16"/>
                <w:szCs w:val="16"/>
                <w:lang w:val="en-AU"/>
              </w:rPr>
              <w:t>3</w:t>
            </w:r>
            <w:r w:rsidRPr="00DE1D0D">
              <w:rPr>
                <w:color w:val="1C1C1C"/>
                <w:sz w:val="16"/>
                <w:szCs w:val="16"/>
                <w:lang w:val="en-AU"/>
              </w:rPr>
              <w:t>–2</w:t>
            </w:r>
            <w:r w:rsidR="00940EE2" w:rsidRPr="00DE1D0D">
              <w:rPr>
                <w:color w:val="1C1C1C"/>
                <w:sz w:val="16"/>
                <w:szCs w:val="16"/>
                <w:lang w:val="en-AU"/>
              </w:rPr>
              <w:t>4</w:t>
            </w:r>
            <w:r w:rsidRPr="00DE1D0D">
              <w:rPr>
                <w:color w:val="1C1C1C"/>
                <w:sz w:val="16"/>
                <w:szCs w:val="16"/>
                <w:lang w:val="en-AU"/>
              </w:rPr>
              <w:t xml:space="preserve"> Admitted Patient Care National Minimum Data Set (APC NMDS).</w:t>
            </w:r>
          </w:p>
        </w:tc>
      </w:tr>
      <w:tr w:rsidR="00E2135D" w:rsidRPr="00DE1D0D" w14:paraId="6A926530" w14:textId="77777777" w:rsidTr="00985701">
        <w:tc>
          <w:tcPr>
            <w:tcW w:w="2595" w:type="dxa"/>
            <w:hideMark/>
          </w:tcPr>
          <w:p w14:paraId="56446742" w14:textId="77777777" w:rsidR="0043064E" w:rsidRPr="00DE1D0D" w:rsidRDefault="0043064E" w:rsidP="00985701">
            <w:pPr>
              <w:spacing w:before="120" w:after="120"/>
              <w:rPr>
                <w:color w:val="1C1C1C"/>
                <w:sz w:val="16"/>
                <w:szCs w:val="16"/>
                <w:lang w:val="en-AU"/>
              </w:rPr>
            </w:pPr>
            <w:r w:rsidRPr="00DE1D0D">
              <w:rPr>
                <w:color w:val="1C1C1C"/>
                <w:sz w:val="16"/>
                <w:szCs w:val="16"/>
                <w:lang w:val="en-AU"/>
              </w:rPr>
              <w:t>Paediatric Adjustment eligibility table </w:t>
            </w:r>
          </w:p>
        </w:tc>
        <w:tc>
          <w:tcPr>
            <w:tcW w:w="6472" w:type="dxa"/>
            <w:hideMark/>
          </w:tcPr>
          <w:p w14:paraId="193A3F12" w14:textId="10BDBE05" w:rsidR="0043064E" w:rsidRPr="00DE1D0D" w:rsidRDefault="0043064E" w:rsidP="00985701">
            <w:pPr>
              <w:spacing w:before="120" w:after="120"/>
              <w:rPr>
                <w:color w:val="1C1C1C"/>
                <w:sz w:val="16"/>
                <w:szCs w:val="16"/>
                <w:lang w:val="en-AU"/>
              </w:rPr>
            </w:pPr>
            <w:r w:rsidRPr="00DE1D0D">
              <w:rPr>
                <w:color w:val="1C1C1C"/>
                <w:sz w:val="16"/>
                <w:szCs w:val="16"/>
                <w:lang w:val="en-AU"/>
              </w:rPr>
              <w:t>Table listing eligible specialised children’s hospitals, found in the National Efficient Price Determination 202</w:t>
            </w:r>
            <w:r w:rsidR="00940EE2" w:rsidRPr="00DE1D0D">
              <w:rPr>
                <w:color w:val="1C1C1C"/>
                <w:sz w:val="16"/>
                <w:szCs w:val="16"/>
                <w:lang w:val="en-AU"/>
              </w:rPr>
              <w:t>6</w:t>
            </w:r>
            <w:r w:rsidRPr="00DE1D0D">
              <w:rPr>
                <w:color w:val="1C1C1C"/>
                <w:sz w:val="16"/>
                <w:szCs w:val="16"/>
                <w:lang w:val="en-AU"/>
              </w:rPr>
              <w:t>–2</w:t>
            </w:r>
            <w:r w:rsidR="00940EE2" w:rsidRPr="00DE1D0D">
              <w:rPr>
                <w:color w:val="1C1C1C"/>
                <w:sz w:val="16"/>
                <w:szCs w:val="16"/>
                <w:lang w:val="en-AU"/>
              </w:rPr>
              <w:t>7</w:t>
            </w:r>
            <w:r w:rsidRPr="00DE1D0D">
              <w:rPr>
                <w:color w:val="1C1C1C"/>
                <w:sz w:val="16"/>
                <w:szCs w:val="16"/>
                <w:lang w:val="en-AU"/>
              </w:rPr>
              <w:t> and Glossary.   </w:t>
            </w:r>
          </w:p>
        </w:tc>
      </w:tr>
      <w:tr w:rsidR="00E2135D" w:rsidRPr="00DE1D0D" w14:paraId="6A7594EB" w14:textId="77777777" w:rsidTr="00985701">
        <w:tc>
          <w:tcPr>
            <w:tcW w:w="2595" w:type="dxa"/>
            <w:hideMark/>
          </w:tcPr>
          <w:p w14:paraId="0D40BF80" w14:textId="77777777" w:rsidR="0043064E" w:rsidRPr="00DE1D0D" w:rsidRDefault="0043064E" w:rsidP="00985701">
            <w:pPr>
              <w:spacing w:before="120" w:after="120"/>
              <w:rPr>
                <w:color w:val="1C1C1C"/>
                <w:sz w:val="16"/>
                <w:szCs w:val="16"/>
                <w:lang w:val="en-AU"/>
              </w:rPr>
            </w:pPr>
            <w:r w:rsidRPr="00DE1D0D">
              <w:rPr>
                <w:color w:val="1C1C1C"/>
                <w:sz w:val="16"/>
                <w:szCs w:val="16"/>
                <w:lang w:val="en-AU"/>
              </w:rPr>
              <w:t>Postcode table </w:t>
            </w:r>
          </w:p>
        </w:tc>
        <w:tc>
          <w:tcPr>
            <w:tcW w:w="6472" w:type="dxa"/>
            <w:hideMark/>
          </w:tcPr>
          <w:p w14:paraId="07FF5BE8" w14:textId="77777777" w:rsidR="0043064E" w:rsidRPr="00DE1D0D" w:rsidRDefault="0043064E" w:rsidP="00985701">
            <w:pPr>
              <w:spacing w:before="120" w:after="120"/>
              <w:rPr>
                <w:color w:val="1C1C1C"/>
                <w:sz w:val="16"/>
                <w:szCs w:val="16"/>
                <w:lang w:val="en-AU"/>
              </w:rPr>
            </w:pPr>
            <w:r w:rsidRPr="00DE1D0D">
              <w:rPr>
                <w:color w:val="1C1C1C"/>
                <w:sz w:val="16"/>
                <w:szCs w:val="16"/>
                <w:lang w:val="en-AU"/>
              </w:rPr>
              <w:t>Table of postcodes mapped to the 2021 ASGS Remoteness Area classification. Each postcode is mapped to the Remoteness Area category within which the majority of the postcode’s population resides. PO Box postcodes are mapped to the Remoteness Area category within which the Post Office is located. </w:t>
            </w:r>
          </w:p>
        </w:tc>
      </w:tr>
      <w:tr w:rsidR="00E2135D" w:rsidRPr="00DE1D0D" w14:paraId="54FDA3B6" w14:textId="77777777" w:rsidTr="00985701">
        <w:tc>
          <w:tcPr>
            <w:tcW w:w="2595" w:type="dxa"/>
            <w:hideMark/>
          </w:tcPr>
          <w:p w14:paraId="3BDED9B5" w14:textId="77777777" w:rsidR="0043064E" w:rsidRPr="00DE1D0D" w:rsidRDefault="0043064E" w:rsidP="00985701">
            <w:pPr>
              <w:spacing w:before="120" w:after="120"/>
              <w:rPr>
                <w:color w:val="1C1C1C"/>
                <w:sz w:val="16"/>
                <w:szCs w:val="16"/>
                <w:lang w:val="en-AU"/>
              </w:rPr>
            </w:pPr>
            <w:r w:rsidRPr="00DE1D0D">
              <w:rPr>
                <w:color w:val="1C1C1C"/>
                <w:sz w:val="16"/>
                <w:szCs w:val="16"/>
                <w:lang w:val="en-AU"/>
              </w:rPr>
              <w:t>ASGS table </w:t>
            </w:r>
          </w:p>
        </w:tc>
        <w:tc>
          <w:tcPr>
            <w:tcW w:w="6472" w:type="dxa"/>
            <w:hideMark/>
          </w:tcPr>
          <w:p w14:paraId="6F52C287" w14:textId="77777777" w:rsidR="0043064E" w:rsidRPr="00DE1D0D" w:rsidRDefault="0043064E" w:rsidP="00985701">
            <w:pPr>
              <w:spacing w:before="120" w:after="120"/>
              <w:rPr>
                <w:color w:val="1C1C1C"/>
                <w:sz w:val="16"/>
                <w:szCs w:val="16"/>
                <w:lang w:val="en-AU"/>
              </w:rPr>
            </w:pPr>
            <w:r w:rsidRPr="00DE1D0D">
              <w:rPr>
                <w:color w:val="1C1C1C"/>
                <w:sz w:val="16"/>
                <w:szCs w:val="16"/>
                <w:lang w:val="en-AU"/>
              </w:rPr>
              <w:t>Table of Australian Statistical Geography Standard (ASGS) mapped to the Remoteness Area category within which the majority of the ASGS’s population resides. </w:t>
            </w:r>
          </w:p>
        </w:tc>
      </w:tr>
      <w:tr w:rsidR="00E2135D" w:rsidRPr="00DE1D0D" w14:paraId="762D1845" w14:textId="77777777" w:rsidTr="00985701">
        <w:tc>
          <w:tcPr>
            <w:tcW w:w="2595" w:type="dxa"/>
            <w:hideMark/>
          </w:tcPr>
          <w:p w14:paraId="217E61E6" w14:textId="3F37A377" w:rsidR="0043064E" w:rsidRPr="00DE1D0D" w:rsidRDefault="0043064E" w:rsidP="00985701">
            <w:pPr>
              <w:spacing w:before="120" w:after="120"/>
              <w:rPr>
                <w:color w:val="1C1C1C"/>
                <w:sz w:val="16"/>
                <w:szCs w:val="16"/>
                <w:lang w:val="en-AU"/>
              </w:rPr>
            </w:pPr>
            <w:r w:rsidRPr="00DE1D0D">
              <w:rPr>
                <w:color w:val="1C1C1C"/>
                <w:sz w:val="16"/>
                <w:szCs w:val="16"/>
                <w:lang w:val="en-AU"/>
              </w:rPr>
              <w:t>202</w:t>
            </w:r>
            <w:r w:rsidR="00940EE2" w:rsidRPr="00DE1D0D">
              <w:rPr>
                <w:color w:val="1C1C1C"/>
                <w:sz w:val="16"/>
                <w:szCs w:val="16"/>
                <w:lang w:val="en-AU"/>
              </w:rPr>
              <w:t>6</w:t>
            </w:r>
            <w:r w:rsidRPr="00DE1D0D">
              <w:rPr>
                <w:color w:val="1C1C1C"/>
                <w:sz w:val="16"/>
                <w:szCs w:val="16"/>
                <w:lang w:val="en-AU"/>
              </w:rPr>
              <w:t>–</w:t>
            </w:r>
            <w:r w:rsidR="00C17E49" w:rsidRPr="00DE1D0D">
              <w:rPr>
                <w:color w:val="1C1C1C"/>
                <w:sz w:val="16"/>
                <w:szCs w:val="16"/>
                <w:lang w:val="en-AU"/>
              </w:rPr>
              <w:t>2</w:t>
            </w:r>
            <w:r w:rsidR="00940EE2" w:rsidRPr="00DE1D0D">
              <w:rPr>
                <w:color w:val="1C1C1C"/>
                <w:sz w:val="16"/>
                <w:szCs w:val="16"/>
                <w:lang w:val="en-AU"/>
              </w:rPr>
              <w:t>7</w:t>
            </w:r>
            <w:r w:rsidRPr="00DE1D0D">
              <w:rPr>
                <w:color w:val="1C1C1C"/>
                <w:sz w:val="16"/>
                <w:szCs w:val="16"/>
                <w:lang w:val="en-AU"/>
              </w:rPr>
              <w:t xml:space="preserve"> NWAU price weight table</w:t>
            </w:r>
          </w:p>
        </w:tc>
        <w:tc>
          <w:tcPr>
            <w:tcW w:w="6472" w:type="dxa"/>
            <w:hideMark/>
          </w:tcPr>
          <w:p w14:paraId="087E73CC" w14:textId="66976D72" w:rsidR="0043064E" w:rsidRPr="00DE1D0D" w:rsidRDefault="0043064E" w:rsidP="00985701">
            <w:pPr>
              <w:spacing w:before="120" w:after="120"/>
              <w:rPr>
                <w:color w:val="1C1C1C"/>
                <w:sz w:val="16"/>
                <w:szCs w:val="16"/>
                <w:lang w:val="en-AU"/>
              </w:rPr>
            </w:pPr>
            <w:r w:rsidRPr="00DE1D0D">
              <w:rPr>
                <w:color w:val="1C1C1C"/>
                <w:sz w:val="16"/>
                <w:szCs w:val="16"/>
                <w:lang w:val="en-AU"/>
              </w:rPr>
              <w:t>202</w:t>
            </w:r>
            <w:r w:rsidR="00940EE2" w:rsidRPr="00DE1D0D">
              <w:rPr>
                <w:color w:val="1C1C1C"/>
                <w:sz w:val="16"/>
                <w:szCs w:val="16"/>
                <w:lang w:val="en-AU"/>
              </w:rPr>
              <w:t>6</w:t>
            </w:r>
            <w:r w:rsidRPr="00DE1D0D">
              <w:rPr>
                <w:color w:val="1C1C1C"/>
                <w:sz w:val="16"/>
                <w:szCs w:val="16"/>
                <w:lang w:val="en-AU"/>
              </w:rPr>
              <w:t>–2</w:t>
            </w:r>
            <w:r w:rsidR="00940EE2" w:rsidRPr="00DE1D0D">
              <w:rPr>
                <w:color w:val="1C1C1C"/>
                <w:sz w:val="16"/>
                <w:szCs w:val="16"/>
                <w:lang w:val="en-AU"/>
              </w:rPr>
              <w:t>7</w:t>
            </w:r>
            <w:r w:rsidRPr="00DE1D0D">
              <w:rPr>
                <w:color w:val="1C1C1C"/>
                <w:sz w:val="16"/>
                <w:szCs w:val="16"/>
                <w:lang w:val="en-AU"/>
              </w:rPr>
              <w:t> Admitted mental health NWAU Price weight table, found in the National Efficient Price Determination 202</w:t>
            </w:r>
            <w:r w:rsidR="00940EE2" w:rsidRPr="00DE1D0D">
              <w:rPr>
                <w:color w:val="1C1C1C"/>
                <w:sz w:val="16"/>
                <w:szCs w:val="16"/>
                <w:lang w:val="en-AU"/>
              </w:rPr>
              <w:t>6</w:t>
            </w:r>
            <w:r w:rsidRPr="00DE1D0D">
              <w:rPr>
                <w:color w:val="1C1C1C"/>
                <w:sz w:val="16"/>
                <w:szCs w:val="16"/>
                <w:lang w:val="en-AU"/>
              </w:rPr>
              <w:t>–2</w:t>
            </w:r>
            <w:r w:rsidR="00940EE2" w:rsidRPr="00DE1D0D">
              <w:rPr>
                <w:color w:val="1C1C1C"/>
                <w:sz w:val="16"/>
                <w:szCs w:val="16"/>
                <w:lang w:val="en-AU"/>
              </w:rPr>
              <w:t>7</w:t>
            </w:r>
            <w:r w:rsidRPr="00DE1D0D">
              <w:rPr>
                <w:color w:val="1C1C1C"/>
                <w:sz w:val="16"/>
                <w:szCs w:val="16"/>
                <w:lang w:val="en-AU"/>
              </w:rPr>
              <w:t>. </w:t>
            </w:r>
          </w:p>
        </w:tc>
      </w:tr>
      <w:tr w:rsidR="00E2135D" w:rsidRPr="00DE1D0D" w14:paraId="410C49E7" w14:textId="77777777" w:rsidTr="00985701">
        <w:tc>
          <w:tcPr>
            <w:tcW w:w="2595" w:type="dxa"/>
            <w:hideMark/>
          </w:tcPr>
          <w:p w14:paraId="3B0913FD" w14:textId="725AA318" w:rsidR="0043064E" w:rsidRPr="00DE1D0D" w:rsidRDefault="0043064E" w:rsidP="00985701">
            <w:pPr>
              <w:spacing w:before="120" w:after="120"/>
              <w:rPr>
                <w:color w:val="1C1C1C"/>
                <w:sz w:val="16"/>
                <w:szCs w:val="16"/>
                <w:lang w:val="en-AU"/>
              </w:rPr>
            </w:pPr>
            <w:r w:rsidRPr="00DE1D0D">
              <w:rPr>
                <w:color w:val="1C1C1C"/>
                <w:sz w:val="16"/>
                <w:szCs w:val="16"/>
                <w:lang w:val="en-AU"/>
              </w:rPr>
              <w:t>20</w:t>
            </w:r>
            <w:r w:rsidR="00C17E49" w:rsidRPr="00DE1D0D">
              <w:rPr>
                <w:color w:val="1C1C1C"/>
                <w:sz w:val="16"/>
                <w:szCs w:val="16"/>
                <w:lang w:val="en-AU"/>
              </w:rPr>
              <w:t>2</w:t>
            </w:r>
            <w:r w:rsidR="00940EE2" w:rsidRPr="00DE1D0D">
              <w:rPr>
                <w:color w:val="1C1C1C"/>
                <w:sz w:val="16"/>
                <w:szCs w:val="16"/>
                <w:lang w:val="en-AU"/>
              </w:rPr>
              <w:t>6</w:t>
            </w:r>
            <w:r w:rsidRPr="00DE1D0D">
              <w:rPr>
                <w:color w:val="1C1C1C"/>
                <w:sz w:val="16"/>
                <w:szCs w:val="16"/>
                <w:lang w:val="en-AU"/>
              </w:rPr>
              <w:t>–2</w:t>
            </w:r>
            <w:r w:rsidR="00940EE2" w:rsidRPr="00DE1D0D">
              <w:rPr>
                <w:color w:val="1C1C1C"/>
                <w:sz w:val="16"/>
                <w:szCs w:val="16"/>
                <w:lang w:val="en-AU"/>
              </w:rPr>
              <w:t>7</w:t>
            </w:r>
            <w:r w:rsidRPr="00DE1D0D">
              <w:rPr>
                <w:color w:val="1C1C1C"/>
                <w:sz w:val="16"/>
                <w:szCs w:val="16"/>
                <w:lang w:val="en-AU"/>
              </w:rPr>
              <w:t> Admitted Acute NWAU Adjustments </w:t>
            </w:r>
          </w:p>
        </w:tc>
        <w:tc>
          <w:tcPr>
            <w:tcW w:w="6472" w:type="dxa"/>
            <w:hideMark/>
          </w:tcPr>
          <w:p w14:paraId="6650B3BD" w14:textId="5F98782D" w:rsidR="0043064E" w:rsidRPr="00DE1D0D" w:rsidRDefault="0043064E" w:rsidP="00985701">
            <w:pPr>
              <w:spacing w:before="120" w:after="120"/>
              <w:rPr>
                <w:color w:val="1C1C1C"/>
                <w:sz w:val="16"/>
                <w:szCs w:val="16"/>
                <w:lang w:val="en-AU"/>
              </w:rPr>
            </w:pPr>
            <w:r w:rsidRPr="00DE1D0D">
              <w:rPr>
                <w:color w:val="1C1C1C"/>
                <w:sz w:val="16"/>
                <w:szCs w:val="16"/>
                <w:lang w:val="en-AU"/>
              </w:rPr>
              <w:t>202</w:t>
            </w:r>
            <w:r w:rsidR="00940EE2" w:rsidRPr="00DE1D0D">
              <w:rPr>
                <w:color w:val="1C1C1C"/>
                <w:sz w:val="16"/>
                <w:szCs w:val="16"/>
                <w:lang w:val="en-AU"/>
              </w:rPr>
              <w:t>6</w:t>
            </w:r>
            <w:r w:rsidRPr="00DE1D0D">
              <w:rPr>
                <w:color w:val="1C1C1C"/>
                <w:sz w:val="16"/>
                <w:szCs w:val="16"/>
                <w:lang w:val="en-AU"/>
              </w:rPr>
              <w:t>–2</w:t>
            </w:r>
            <w:r w:rsidR="00940EE2" w:rsidRPr="00DE1D0D">
              <w:rPr>
                <w:color w:val="1C1C1C"/>
                <w:sz w:val="16"/>
                <w:szCs w:val="16"/>
                <w:lang w:val="en-AU"/>
              </w:rPr>
              <w:t>7</w:t>
            </w:r>
            <w:r w:rsidRPr="00DE1D0D">
              <w:rPr>
                <w:color w:val="1C1C1C"/>
                <w:sz w:val="16"/>
                <w:szCs w:val="16"/>
                <w:lang w:val="en-AU"/>
              </w:rPr>
              <w:t> Admitted acute NWAU Adjustments, found in the National Efficient Price Determination 202</w:t>
            </w:r>
            <w:r w:rsidR="00940EE2" w:rsidRPr="00DE1D0D">
              <w:rPr>
                <w:color w:val="1C1C1C"/>
                <w:sz w:val="16"/>
                <w:szCs w:val="16"/>
                <w:lang w:val="en-AU"/>
              </w:rPr>
              <w:t>6</w:t>
            </w:r>
            <w:r w:rsidRPr="00DE1D0D">
              <w:rPr>
                <w:color w:val="1C1C1C"/>
                <w:sz w:val="16"/>
                <w:szCs w:val="16"/>
                <w:lang w:val="en-AU"/>
              </w:rPr>
              <w:t>–</w:t>
            </w:r>
            <w:r w:rsidR="00C17E49" w:rsidRPr="00DE1D0D">
              <w:rPr>
                <w:color w:val="1C1C1C"/>
                <w:sz w:val="16"/>
                <w:szCs w:val="16"/>
                <w:lang w:val="en-AU"/>
              </w:rPr>
              <w:t>2</w:t>
            </w:r>
            <w:r w:rsidR="00940EE2" w:rsidRPr="00DE1D0D">
              <w:rPr>
                <w:color w:val="1C1C1C"/>
                <w:sz w:val="16"/>
                <w:szCs w:val="16"/>
                <w:lang w:val="en-AU"/>
              </w:rPr>
              <w:t>7</w:t>
            </w:r>
            <w:r w:rsidRPr="00DE1D0D">
              <w:rPr>
                <w:color w:val="1C1C1C"/>
                <w:sz w:val="16"/>
                <w:szCs w:val="16"/>
                <w:lang w:val="en-AU"/>
              </w:rPr>
              <w:t>. </w:t>
            </w:r>
          </w:p>
        </w:tc>
      </w:tr>
    </w:tbl>
    <w:p w14:paraId="1F4CCAF9" w14:textId="0ACB1060" w:rsidR="009155AD" w:rsidRPr="00DE1D0D" w:rsidRDefault="009155AD" w:rsidP="00494792">
      <w:pPr>
        <w:pStyle w:val="TableFigureheading"/>
        <w:rPr>
          <w:lang w:val="en-AU"/>
        </w:rPr>
      </w:pPr>
      <w:bookmarkStart w:id="27" w:name="_Ref184042165"/>
      <w:bookmarkEnd w:id="26"/>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6</w:t>
      </w:r>
      <w:r w:rsidRPr="00DE1D0D">
        <w:rPr>
          <w:lang w:val="en-AU"/>
        </w:rPr>
        <w:fldChar w:fldCharType="end"/>
      </w:r>
      <w:bookmarkEnd w:id="27"/>
      <w:r w:rsidRPr="00DE1D0D">
        <w:rPr>
          <w:lang w:val="en-AU"/>
        </w:rPr>
        <w:t>: Phase level variables (based on MHC NBEDS and APC NMDS variables) used to calculate 202</w:t>
      </w:r>
      <w:r w:rsidR="008032C4" w:rsidRPr="00DE1D0D">
        <w:rPr>
          <w:lang w:val="en-AU"/>
        </w:rPr>
        <w:t>6</w:t>
      </w:r>
      <w:r w:rsidRPr="00DE1D0D">
        <w:rPr>
          <w:lang w:val="en-AU"/>
        </w:rPr>
        <w:t>–2</w:t>
      </w:r>
      <w:r w:rsidR="008032C4" w:rsidRPr="00DE1D0D">
        <w:rPr>
          <w:lang w:val="en-AU"/>
        </w:rPr>
        <w:t>7</w:t>
      </w:r>
      <w:r w:rsidRPr="00DE1D0D">
        <w:rPr>
          <w:lang w:val="en-AU"/>
        </w:rPr>
        <w:t xml:space="preserve"> admitted mental health NWAU</w:t>
      </w:r>
    </w:p>
    <w:tbl>
      <w:tblPr>
        <w:tblpPr w:leftFromText="180" w:rightFromText="180" w:vertAnchor="text" w:tblpY="1"/>
        <w:tblOverlap w:val="never"/>
        <w:tblW w:w="7366" w:type="dxa"/>
        <w:tblBorders>
          <w:bottom w:val="single" w:sz="4" w:space="0" w:color="DFEBF1" w:themeColor="accent1" w:themeTint="1A"/>
          <w:insideH w:val="single" w:sz="4" w:space="0" w:color="DFEBF1" w:themeColor="accent1" w:themeTint="1A"/>
          <w:insideV w:val="single" w:sz="4" w:space="0" w:color="104F99" w:themeColor="accent2"/>
        </w:tblBorders>
        <w:tblCellMar>
          <w:left w:w="0" w:type="dxa"/>
          <w:right w:w="0" w:type="dxa"/>
        </w:tblCellMar>
        <w:tblLook w:val="04A0" w:firstRow="1" w:lastRow="0" w:firstColumn="1" w:lastColumn="0" w:noHBand="0" w:noVBand="1"/>
      </w:tblPr>
      <w:tblGrid>
        <w:gridCol w:w="7366"/>
      </w:tblGrid>
      <w:tr w:rsidR="00AF06AE" w:rsidRPr="00DE1D0D" w14:paraId="524E2639" w14:textId="77777777" w:rsidTr="00BE1247">
        <w:trPr>
          <w:trHeight w:val="300"/>
          <w:tblHeader/>
        </w:trPr>
        <w:tc>
          <w:tcPr>
            <w:tcW w:w="7366" w:type="dxa"/>
            <w:shd w:val="clear" w:color="auto" w:fill="104F99" w:themeFill="accent2"/>
          </w:tcPr>
          <w:p w14:paraId="61F6C0C5" w14:textId="77777777" w:rsidR="00C40299" w:rsidRPr="00DE1D0D" w:rsidRDefault="00C40299" w:rsidP="00BE1247">
            <w:pPr>
              <w:keepNext/>
              <w:tabs>
                <w:tab w:val="left" w:pos="1162"/>
              </w:tabs>
              <w:spacing w:before="120" w:after="120" w:line="240" w:lineRule="auto"/>
              <w:ind w:left="113"/>
              <w:rPr>
                <w:rFonts w:eastAsia="Times New Roman" w:cs="Arial"/>
                <w:b/>
                <w:color w:val="FFFFFF" w:themeColor="background2"/>
                <w:sz w:val="18"/>
                <w:szCs w:val="18"/>
                <w:lang w:val="en-AU" w:eastAsia="en-AU"/>
              </w:rPr>
            </w:pPr>
            <w:r w:rsidRPr="00DE1D0D">
              <w:rPr>
                <w:rFonts w:eastAsia="Times New Roman" w:cs="Arial"/>
                <w:b/>
                <w:color w:val="FFFFFF" w:themeColor="background2"/>
                <w:sz w:val="18"/>
                <w:szCs w:val="18"/>
                <w:lang w:val="en-AU" w:eastAsia="en-AU"/>
              </w:rPr>
              <w:t xml:space="preserve">MHC </w:t>
            </w:r>
            <w:r w:rsidRPr="00DE1D0D">
              <w:rPr>
                <w:b/>
                <w:bCs/>
                <w:color w:val="FFFFFF" w:themeColor="background2"/>
                <w:sz w:val="18"/>
                <w:szCs w:val="18"/>
                <w:lang w:val="en-AU"/>
              </w:rPr>
              <w:t>NBEDS and APC NMDS variables</w:t>
            </w:r>
          </w:p>
        </w:tc>
      </w:tr>
      <w:tr w:rsidR="00AF06AE" w:rsidRPr="00DE1D0D" w14:paraId="4BFAA194" w14:textId="77777777" w:rsidTr="00BE1247">
        <w:trPr>
          <w:trHeight w:val="301"/>
        </w:trPr>
        <w:tc>
          <w:tcPr>
            <w:tcW w:w="7366" w:type="dxa"/>
            <w:hideMark/>
          </w:tcPr>
          <w:p w14:paraId="1B1D3EB0" w14:textId="77777777" w:rsidR="00C40299" w:rsidRPr="00DE1D0D" w:rsidRDefault="00C40299" w:rsidP="00BE1247">
            <w:pPr>
              <w:keepNext/>
              <w:spacing w:before="120" w:after="120"/>
              <w:rPr>
                <w:color w:val="1C1C1C"/>
                <w:sz w:val="16"/>
                <w:szCs w:val="16"/>
                <w:lang w:val="en-AU"/>
              </w:rPr>
            </w:pPr>
            <w:r w:rsidRPr="00DE1D0D">
              <w:rPr>
                <w:color w:val="1C1C1C"/>
                <w:sz w:val="16"/>
                <w:szCs w:val="16"/>
                <w:lang w:val="en-AU"/>
              </w:rPr>
              <w:t>State identifier </w:t>
            </w:r>
          </w:p>
        </w:tc>
      </w:tr>
      <w:tr w:rsidR="00AF06AE" w:rsidRPr="00DE1D0D" w14:paraId="7CEB592E" w14:textId="77777777" w:rsidTr="00BE1247">
        <w:trPr>
          <w:trHeight w:val="301"/>
        </w:trPr>
        <w:tc>
          <w:tcPr>
            <w:tcW w:w="7366" w:type="dxa"/>
            <w:hideMark/>
          </w:tcPr>
          <w:p w14:paraId="69159B15" w14:textId="77777777" w:rsidR="00C40299" w:rsidRPr="00DE1D0D" w:rsidRDefault="00C40299" w:rsidP="00BE1247">
            <w:pPr>
              <w:keepNext/>
              <w:spacing w:before="120" w:after="120"/>
              <w:rPr>
                <w:color w:val="1C1C1C"/>
                <w:sz w:val="16"/>
                <w:szCs w:val="16"/>
                <w:lang w:val="en-AU"/>
              </w:rPr>
            </w:pPr>
            <w:r w:rsidRPr="00DE1D0D">
              <w:rPr>
                <w:color w:val="1C1C1C"/>
                <w:sz w:val="16"/>
                <w:szCs w:val="16"/>
                <w:lang w:val="en-AU"/>
              </w:rPr>
              <w:t>Establishment identifier </w:t>
            </w:r>
          </w:p>
        </w:tc>
      </w:tr>
      <w:tr w:rsidR="00AF06AE" w:rsidRPr="00DE1D0D" w14:paraId="2060E789" w14:textId="77777777" w:rsidTr="00BE1247">
        <w:trPr>
          <w:trHeight w:val="301"/>
        </w:trPr>
        <w:tc>
          <w:tcPr>
            <w:tcW w:w="7366" w:type="dxa"/>
            <w:hideMark/>
          </w:tcPr>
          <w:p w14:paraId="6BC930C5" w14:textId="77777777" w:rsidR="00C40299" w:rsidRPr="00DE1D0D" w:rsidRDefault="00C40299" w:rsidP="00BE1247">
            <w:pPr>
              <w:keepNext/>
              <w:spacing w:before="120" w:after="120"/>
              <w:rPr>
                <w:color w:val="1C1C1C"/>
                <w:sz w:val="16"/>
                <w:szCs w:val="16"/>
                <w:lang w:val="en-AU"/>
              </w:rPr>
            </w:pPr>
            <w:r w:rsidRPr="00DE1D0D">
              <w:rPr>
                <w:color w:val="1C1C1C"/>
                <w:sz w:val="16"/>
                <w:szCs w:val="16"/>
                <w:lang w:val="en-AU"/>
              </w:rPr>
              <w:t>Hospital geographical indicator </w:t>
            </w:r>
          </w:p>
        </w:tc>
      </w:tr>
      <w:tr w:rsidR="00AF06AE" w:rsidRPr="00DE1D0D" w14:paraId="36233E32" w14:textId="77777777" w:rsidTr="00BE1247">
        <w:trPr>
          <w:trHeight w:val="301"/>
        </w:trPr>
        <w:tc>
          <w:tcPr>
            <w:tcW w:w="7366" w:type="dxa"/>
            <w:hideMark/>
          </w:tcPr>
          <w:p w14:paraId="409F30E3" w14:textId="77777777" w:rsidR="00C40299" w:rsidRPr="00DE1D0D" w:rsidRDefault="00C40299" w:rsidP="00BE1247">
            <w:pPr>
              <w:keepNext/>
              <w:spacing w:before="120" w:after="120"/>
              <w:rPr>
                <w:color w:val="1C1C1C"/>
                <w:sz w:val="16"/>
                <w:szCs w:val="16"/>
                <w:lang w:val="en-AU"/>
              </w:rPr>
            </w:pPr>
            <w:r w:rsidRPr="00DE1D0D">
              <w:rPr>
                <w:color w:val="1C1C1C"/>
                <w:sz w:val="16"/>
                <w:szCs w:val="16"/>
                <w:lang w:val="en-AU"/>
              </w:rPr>
              <w:t>Date of birth </w:t>
            </w:r>
          </w:p>
        </w:tc>
      </w:tr>
      <w:tr w:rsidR="00AF06AE" w:rsidRPr="00DE1D0D" w14:paraId="3D6BAFA0" w14:textId="77777777" w:rsidTr="00BE1247">
        <w:trPr>
          <w:trHeight w:val="301"/>
        </w:trPr>
        <w:tc>
          <w:tcPr>
            <w:tcW w:w="7366" w:type="dxa"/>
          </w:tcPr>
          <w:p w14:paraId="0115D3D1" w14:textId="77777777" w:rsidR="00C40299" w:rsidRPr="00DE1D0D" w:rsidRDefault="00C40299" w:rsidP="00BE1247">
            <w:pPr>
              <w:spacing w:before="120" w:after="120"/>
              <w:rPr>
                <w:color w:val="1C1C1C"/>
                <w:sz w:val="16"/>
                <w:szCs w:val="16"/>
                <w:lang w:val="en-AU"/>
              </w:rPr>
            </w:pPr>
            <w:r w:rsidRPr="00DE1D0D">
              <w:rPr>
                <w:color w:val="1C1C1C"/>
                <w:sz w:val="16"/>
                <w:szCs w:val="16"/>
                <w:lang w:val="en-AU"/>
              </w:rPr>
              <w:t>Phase start date</w:t>
            </w:r>
          </w:p>
        </w:tc>
      </w:tr>
      <w:tr w:rsidR="00AF06AE" w:rsidRPr="00DE1D0D" w14:paraId="3753C982" w14:textId="77777777" w:rsidTr="00BE1247">
        <w:trPr>
          <w:trHeight w:val="301"/>
        </w:trPr>
        <w:tc>
          <w:tcPr>
            <w:tcW w:w="7366" w:type="dxa"/>
          </w:tcPr>
          <w:p w14:paraId="673D5787" w14:textId="77777777" w:rsidR="00C40299" w:rsidRPr="00DE1D0D" w:rsidRDefault="00C40299" w:rsidP="00BE1247">
            <w:pPr>
              <w:spacing w:before="120" w:after="120"/>
              <w:rPr>
                <w:color w:val="1C1C1C"/>
                <w:sz w:val="16"/>
                <w:szCs w:val="16"/>
                <w:lang w:val="en-AU"/>
              </w:rPr>
            </w:pPr>
            <w:r w:rsidRPr="00DE1D0D">
              <w:rPr>
                <w:color w:val="1C1C1C"/>
                <w:sz w:val="16"/>
                <w:szCs w:val="16"/>
                <w:lang w:val="en-AU"/>
              </w:rPr>
              <w:t>Phase end date</w:t>
            </w:r>
          </w:p>
        </w:tc>
      </w:tr>
      <w:tr w:rsidR="00AF06AE" w:rsidRPr="00DE1D0D" w14:paraId="0512F5EE" w14:textId="77777777" w:rsidTr="00BE1247">
        <w:trPr>
          <w:trHeight w:val="301"/>
        </w:trPr>
        <w:tc>
          <w:tcPr>
            <w:tcW w:w="7366" w:type="dxa"/>
            <w:hideMark/>
          </w:tcPr>
          <w:p w14:paraId="2466568C" w14:textId="77777777" w:rsidR="00C40299" w:rsidRPr="00DE1D0D" w:rsidRDefault="00C40299" w:rsidP="00BE1247">
            <w:pPr>
              <w:spacing w:before="120" w:after="120"/>
              <w:rPr>
                <w:color w:val="1C1C1C"/>
                <w:sz w:val="16"/>
                <w:szCs w:val="16"/>
                <w:lang w:val="en-AU"/>
              </w:rPr>
            </w:pPr>
            <w:r w:rsidRPr="00DE1D0D">
              <w:rPr>
                <w:color w:val="1C1C1C"/>
                <w:sz w:val="16"/>
                <w:szCs w:val="16"/>
                <w:lang w:val="en-AU"/>
              </w:rPr>
              <w:t>Indigenous status </w:t>
            </w:r>
          </w:p>
        </w:tc>
      </w:tr>
      <w:tr w:rsidR="00AF06AE" w:rsidRPr="00DE1D0D" w14:paraId="6F8A8C66" w14:textId="77777777" w:rsidTr="00BE1247">
        <w:trPr>
          <w:trHeight w:val="301"/>
        </w:trPr>
        <w:tc>
          <w:tcPr>
            <w:tcW w:w="7366" w:type="dxa"/>
          </w:tcPr>
          <w:p w14:paraId="4371605C" w14:textId="77777777" w:rsidR="00C40299" w:rsidRPr="00DE1D0D" w:rsidRDefault="00C40299" w:rsidP="00BE1247">
            <w:pPr>
              <w:spacing w:before="120" w:after="120"/>
              <w:rPr>
                <w:color w:val="1C1C1C"/>
                <w:sz w:val="16"/>
                <w:szCs w:val="16"/>
                <w:lang w:val="en-AU"/>
              </w:rPr>
            </w:pPr>
            <w:r w:rsidRPr="00DE1D0D">
              <w:rPr>
                <w:color w:val="1C1C1C"/>
                <w:sz w:val="16"/>
                <w:szCs w:val="16"/>
                <w:lang w:val="en-AU"/>
              </w:rPr>
              <w:t>Mental health legal status</w:t>
            </w:r>
          </w:p>
        </w:tc>
      </w:tr>
      <w:tr w:rsidR="00AF06AE" w:rsidRPr="00DE1D0D" w14:paraId="78098A23" w14:textId="77777777" w:rsidTr="00BE1247">
        <w:trPr>
          <w:trHeight w:val="301"/>
        </w:trPr>
        <w:tc>
          <w:tcPr>
            <w:tcW w:w="7366" w:type="dxa"/>
            <w:hideMark/>
          </w:tcPr>
          <w:p w14:paraId="3139233C" w14:textId="6EF6778E" w:rsidR="00C40299" w:rsidRPr="00DE1D0D" w:rsidRDefault="00C40299" w:rsidP="00BE1247">
            <w:pPr>
              <w:spacing w:before="120" w:after="120"/>
              <w:rPr>
                <w:color w:val="1C1C1C"/>
                <w:sz w:val="16"/>
                <w:szCs w:val="16"/>
                <w:lang w:val="en-AU"/>
              </w:rPr>
            </w:pPr>
            <w:r w:rsidRPr="00DE1D0D">
              <w:rPr>
                <w:color w:val="1C1C1C"/>
                <w:sz w:val="16"/>
                <w:szCs w:val="16"/>
                <w:lang w:val="en-AU"/>
              </w:rPr>
              <w:t>Funding source</w:t>
            </w:r>
            <w:r w:rsidRPr="00DE1D0D">
              <w:rPr>
                <w:color w:val="1C1C1C"/>
                <w:sz w:val="16"/>
                <w:szCs w:val="16"/>
                <w:vertAlign w:val="superscript"/>
                <w:lang w:val="en-AU"/>
              </w:rPr>
              <w:footnoteReference w:id="18"/>
            </w:r>
          </w:p>
        </w:tc>
      </w:tr>
      <w:tr w:rsidR="00AF06AE" w:rsidRPr="00DE1D0D" w14:paraId="65C01090" w14:textId="77777777" w:rsidTr="00BE1247">
        <w:trPr>
          <w:trHeight w:val="301"/>
        </w:trPr>
        <w:tc>
          <w:tcPr>
            <w:tcW w:w="7366" w:type="dxa"/>
            <w:hideMark/>
          </w:tcPr>
          <w:p w14:paraId="21055CA6" w14:textId="77777777" w:rsidR="00C40299" w:rsidRPr="00DE1D0D" w:rsidRDefault="00C40299" w:rsidP="00BE1247">
            <w:pPr>
              <w:spacing w:before="120" w:after="120"/>
              <w:rPr>
                <w:color w:val="1C1C1C"/>
                <w:sz w:val="16"/>
                <w:szCs w:val="16"/>
                <w:lang w:val="en-AU"/>
              </w:rPr>
            </w:pPr>
            <w:r w:rsidRPr="00DE1D0D">
              <w:rPr>
                <w:color w:val="1C1C1C"/>
                <w:sz w:val="16"/>
                <w:szCs w:val="16"/>
                <w:lang w:val="en-AU"/>
              </w:rPr>
              <w:t>AMHCC class </w:t>
            </w:r>
          </w:p>
        </w:tc>
      </w:tr>
      <w:tr w:rsidR="00AF06AE" w:rsidRPr="00DE1D0D" w14:paraId="353FB06A" w14:textId="77777777" w:rsidTr="00BE1247">
        <w:trPr>
          <w:trHeight w:val="301"/>
        </w:trPr>
        <w:tc>
          <w:tcPr>
            <w:tcW w:w="7366" w:type="dxa"/>
            <w:hideMark/>
          </w:tcPr>
          <w:p w14:paraId="1448505D" w14:textId="77777777" w:rsidR="00C40299" w:rsidRPr="00DE1D0D" w:rsidRDefault="00C40299" w:rsidP="00BE1247">
            <w:pPr>
              <w:spacing w:before="120" w:after="120"/>
              <w:rPr>
                <w:color w:val="1C1C1C"/>
                <w:sz w:val="16"/>
                <w:szCs w:val="16"/>
                <w:lang w:val="en-AU"/>
              </w:rPr>
            </w:pPr>
            <w:r w:rsidRPr="00DE1D0D">
              <w:rPr>
                <w:color w:val="1C1C1C"/>
                <w:sz w:val="16"/>
                <w:szCs w:val="16"/>
                <w:lang w:val="en-AU"/>
              </w:rPr>
              <w:t>Total leave days </w:t>
            </w:r>
          </w:p>
        </w:tc>
      </w:tr>
      <w:tr w:rsidR="00AF06AE" w:rsidRPr="00DE1D0D" w14:paraId="5BBA0BA2" w14:textId="77777777" w:rsidTr="00BE1247">
        <w:trPr>
          <w:trHeight w:val="301"/>
        </w:trPr>
        <w:tc>
          <w:tcPr>
            <w:tcW w:w="7366" w:type="dxa"/>
            <w:hideMark/>
          </w:tcPr>
          <w:p w14:paraId="675FA7ED" w14:textId="77777777" w:rsidR="00C40299" w:rsidRPr="00DE1D0D" w:rsidRDefault="00C40299" w:rsidP="00BE1247">
            <w:pPr>
              <w:spacing w:before="120" w:after="120"/>
              <w:rPr>
                <w:color w:val="1C1C1C"/>
                <w:sz w:val="16"/>
                <w:szCs w:val="16"/>
                <w:lang w:val="en-AU"/>
              </w:rPr>
            </w:pPr>
            <w:r w:rsidRPr="00DE1D0D">
              <w:rPr>
                <w:color w:val="1C1C1C"/>
                <w:sz w:val="16"/>
                <w:szCs w:val="16"/>
                <w:lang w:val="en-AU"/>
              </w:rPr>
              <w:lastRenderedPageBreak/>
              <w:t>Postcode of patient's usual residence </w:t>
            </w:r>
          </w:p>
        </w:tc>
      </w:tr>
      <w:tr w:rsidR="00AF06AE" w:rsidRPr="00DE1D0D" w14:paraId="1075A561" w14:textId="77777777" w:rsidTr="00BE1247">
        <w:trPr>
          <w:trHeight w:val="301"/>
        </w:trPr>
        <w:tc>
          <w:tcPr>
            <w:tcW w:w="7366" w:type="dxa"/>
            <w:hideMark/>
          </w:tcPr>
          <w:p w14:paraId="0B5D2C35" w14:textId="77777777" w:rsidR="00C40299" w:rsidRPr="00DE1D0D" w:rsidRDefault="00C40299" w:rsidP="00BE1247">
            <w:pPr>
              <w:spacing w:before="120" w:after="120"/>
              <w:rPr>
                <w:color w:val="1C1C1C"/>
                <w:sz w:val="16"/>
                <w:szCs w:val="16"/>
                <w:lang w:val="en-AU"/>
              </w:rPr>
            </w:pPr>
            <w:r w:rsidRPr="00DE1D0D">
              <w:rPr>
                <w:color w:val="1C1C1C"/>
                <w:sz w:val="16"/>
                <w:szCs w:val="16"/>
                <w:lang w:val="en-AU"/>
              </w:rPr>
              <w:t>Australian Statistical Geography Standard (ASGS) of patient's usual residence </w:t>
            </w:r>
          </w:p>
        </w:tc>
      </w:tr>
    </w:tbl>
    <w:p w14:paraId="1F5FBBB3" w14:textId="60234CA3" w:rsidR="000E32ED" w:rsidRPr="00DE1D0D" w:rsidRDefault="00BE1247" w:rsidP="00550C6C">
      <w:pPr>
        <w:rPr>
          <w:lang w:val="en-AU"/>
        </w:rPr>
      </w:pPr>
      <w:r w:rsidRPr="00DE1D0D">
        <w:rPr>
          <w:lang w:val="en-AU"/>
        </w:rPr>
        <w:br w:type="textWrapping" w:clear="all"/>
      </w:r>
    </w:p>
    <w:p w14:paraId="090EC5EF" w14:textId="62B5242C" w:rsidR="00CD519A" w:rsidRPr="00DE1D0D" w:rsidRDefault="00CD519A" w:rsidP="00CD519A">
      <w:pPr>
        <w:pStyle w:val="Heading2"/>
        <w:numPr>
          <w:ilvl w:val="1"/>
          <w:numId w:val="3"/>
        </w:numPr>
        <w:rPr>
          <w:lang w:val="en-AU"/>
        </w:rPr>
      </w:pPr>
      <w:bookmarkStart w:id="28" w:name="_Toc224052105"/>
      <w:r w:rsidRPr="00DE1D0D">
        <w:rPr>
          <w:lang w:val="en-AU"/>
        </w:rPr>
        <w:t xml:space="preserve">Community </w:t>
      </w:r>
      <w:r w:rsidR="00A6313A" w:rsidRPr="00DE1D0D">
        <w:rPr>
          <w:lang w:val="en-AU"/>
        </w:rPr>
        <w:t>m</w:t>
      </w:r>
      <w:r w:rsidRPr="00DE1D0D">
        <w:rPr>
          <w:lang w:val="en-AU"/>
        </w:rPr>
        <w:t xml:space="preserve">ental </w:t>
      </w:r>
      <w:r w:rsidR="00A6313A" w:rsidRPr="00DE1D0D">
        <w:rPr>
          <w:lang w:val="en-AU"/>
        </w:rPr>
        <w:t>h</w:t>
      </w:r>
      <w:r w:rsidRPr="00DE1D0D">
        <w:rPr>
          <w:lang w:val="en-AU"/>
        </w:rPr>
        <w:t>ealth</w:t>
      </w:r>
      <w:bookmarkEnd w:id="28"/>
    </w:p>
    <w:p w14:paraId="5F18D8D4" w14:textId="259348B5" w:rsidR="00216840" w:rsidRPr="00DE1D0D" w:rsidRDefault="00216840" w:rsidP="00216840">
      <w:pPr>
        <w:pStyle w:val="Heading3"/>
        <w:numPr>
          <w:ilvl w:val="2"/>
          <w:numId w:val="3"/>
        </w:numPr>
        <w:rPr>
          <w:lang w:val="en-AU"/>
        </w:rPr>
      </w:pPr>
      <w:r w:rsidRPr="00DE1D0D">
        <w:rPr>
          <w:lang w:val="en-AU"/>
        </w:rPr>
        <w:t>Cost parameters</w:t>
      </w:r>
    </w:p>
    <w:p w14:paraId="4412F023" w14:textId="009968B3" w:rsidR="00216840" w:rsidRPr="00DE1D0D" w:rsidRDefault="00216840" w:rsidP="00216840">
      <w:pPr>
        <w:rPr>
          <w:lang w:val="en-AU"/>
        </w:rPr>
      </w:pPr>
      <w:r w:rsidRPr="00DE1D0D">
        <w:rPr>
          <w:lang w:val="en-AU"/>
        </w:rPr>
        <w:t xml:space="preserve">The </w:t>
      </w:r>
      <w:r w:rsidR="00A6313A" w:rsidRPr="00DE1D0D">
        <w:rPr>
          <w:lang w:val="en-AU"/>
        </w:rPr>
        <w:t>c</w:t>
      </w:r>
      <w:r w:rsidR="00473957" w:rsidRPr="00DE1D0D">
        <w:rPr>
          <w:lang w:val="en-AU"/>
        </w:rPr>
        <w:t>ommunity AMHCC model uses a bivariate least squares weighted regression with no intercept to calculate two cost parameters which are a cost per service contact with consumer present and a cost per service contact without consumer present.</w:t>
      </w:r>
    </w:p>
    <w:p w14:paraId="09E921FB" w14:textId="6E7B2E89" w:rsidR="00473957" w:rsidRPr="00DE1D0D" w:rsidRDefault="00473957" w:rsidP="00216840">
      <w:pPr>
        <w:rPr>
          <w:lang w:val="en-AU"/>
        </w:rPr>
      </w:pPr>
      <w:r w:rsidRPr="00DE1D0D">
        <w:rPr>
          <w:lang w:val="en-AU"/>
        </w:rPr>
        <w:t>Each end class is modelled separately using the outlined method, with the exception of the following cases, where additional grouping and capping rules may apply:</w:t>
      </w:r>
    </w:p>
    <w:p w14:paraId="58309663" w14:textId="3AC17EBD" w:rsidR="00473957" w:rsidRPr="00DE1D0D" w:rsidRDefault="00473957" w:rsidP="00EE6490">
      <w:pPr>
        <w:pStyle w:val="ListParagraph"/>
        <w:numPr>
          <w:ilvl w:val="0"/>
          <w:numId w:val="51"/>
        </w:numPr>
        <w:rPr>
          <w:lang w:val="en-AU"/>
        </w:rPr>
      </w:pPr>
      <w:r w:rsidRPr="00DE1D0D">
        <w:rPr>
          <w:lang w:val="en-AU"/>
        </w:rPr>
        <w:t>For any adjacent classes</w:t>
      </w:r>
      <w:r w:rsidR="007C4944" w:rsidRPr="00DE1D0D">
        <w:rPr>
          <w:lang w:val="en-AU"/>
        </w:rPr>
        <w:t>, if the average phase price for each level of complexity does not adhere to the expected order</w:t>
      </w:r>
      <w:r w:rsidR="007C4944" w:rsidRPr="00DE1D0D">
        <w:rPr>
          <w:rStyle w:val="FootnoteReference"/>
          <w:lang w:val="en-AU"/>
        </w:rPr>
        <w:footnoteReference w:id="19"/>
      </w:r>
      <w:r w:rsidR="007C4944" w:rsidRPr="00DE1D0D">
        <w:rPr>
          <w:lang w:val="en-AU"/>
        </w:rPr>
        <w:t>, then all HoNOS codes (i.e. A/B/Z) are grouped together.</w:t>
      </w:r>
      <w:r w:rsidR="00D62067" w:rsidRPr="00DE1D0D">
        <w:rPr>
          <w:lang w:val="en-AU"/>
        </w:rPr>
        <w:t xml:space="preserve"> The average phase price is calculated using the following formula:</w:t>
      </w:r>
    </w:p>
    <w:p w14:paraId="43B50712" w14:textId="2AD71BF9" w:rsidR="000A2515" w:rsidRPr="00DE1D0D" w:rsidRDefault="00C3252A" w:rsidP="000A2515">
      <w:pPr>
        <w:spacing w:before="120" w:after="120" w:line="240" w:lineRule="auto"/>
        <w:jc w:val="center"/>
        <w:rPr>
          <w:rFonts w:ascii="Cambria Math" w:hAnsi="Cambria Math"/>
          <w:lang w:val="en-AU"/>
        </w:rPr>
      </w:pPr>
      <w:r w:rsidRPr="00DE1D0D">
        <w:rPr>
          <w:rFonts w:ascii="Cambria Math" w:hAnsi="Cambria Math"/>
          <w:lang w:val="en-AU"/>
        </w:rPr>
        <w:t xml:space="preserve">Average phase price = </w:t>
      </w:r>
      <w:r w:rsidR="000A2515" w:rsidRPr="00DE1D0D">
        <w:rPr>
          <w:rFonts w:ascii="Cambria Math" w:hAnsi="Cambria Math"/>
          <w:lang w:val="en-AU"/>
        </w:rPr>
        <w:t>Cost weight with consumer * Mean service contacts per phase with consumer +</w:t>
      </w:r>
    </w:p>
    <w:p w14:paraId="588B34D7" w14:textId="165A1E32" w:rsidR="00260E06" w:rsidRPr="00DE1D0D" w:rsidRDefault="000A2515" w:rsidP="000A2515">
      <w:pPr>
        <w:jc w:val="center"/>
        <w:rPr>
          <w:lang w:val="en-AU"/>
        </w:rPr>
      </w:pPr>
      <w:r w:rsidRPr="00DE1D0D">
        <w:rPr>
          <w:rFonts w:ascii="Cambria Math" w:hAnsi="Cambria Math"/>
          <w:lang w:val="en-AU"/>
        </w:rPr>
        <w:t>Cost weight without consumer * Mean service contacts per phase without consumer</w:t>
      </w:r>
    </w:p>
    <w:p w14:paraId="2996D1F7" w14:textId="21F4106A" w:rsidR="00861868" w:rsidRPr="00DE1D0D" w:rsidRDefault="00861868" w:rsidP="00861868">
      <w:pPr>
        <w:pStyle w:val="ListParagraph"/>
        <w:rPr>
          <w:lang w:val="en-AU"/>
        </w:rPr>
      </w:pPr>
      <w:r w:rsidRPr="00DE1D0D">
        <w:rPr>
          <w:lang w:val="en-AU"/>
        </w:rPr>
        <w:t>For the 2023-24 model, there were no adjacent classes that required grouping.</w:t>
      </w:r>
    </w:p>
    <w:p w14:paraId="5B062A0E" w14:textId="020C3696" w:rsidR="00473957" w:rsidRPr="00DE1D0D" w:rsidRDefault="00425AF2" w:rsidP="00EE6490">
      <w:pPr>
        <w:pStyle w:val="ListParagraph"/>
        <w:numPr>
          <w:ilvl w:val="0"/>
          <w:numId w:val="51"/>
        </w:numPr>
        <w:rPr>
          <w:lang w:val="en-AU"/>
        </w:rPr>
      </w:pPr>
      <w:r w:rsidRPr="00DE1D0D">
        <w:rPr>
          <w:lang w:val="en-AU"/>
        </w:rPr>
        <w:t>Following the application of grouping, any adjacent classes with an unknown HoNOS complexity (Z) cost weight that is greater than the High or Moderate HoNOS complexity (A or B)</w:t>
      </w:r>
      <w:r w:rsidR="004E1027" w:rsidRPr="00DE1D0D">
        <w:rPr>
          <w:lang w:val="en-AU"/>
        </w:rPr>
        <w:t>, will be capped at the lowest price. Therefore, for each adjacent class, the price weight for Z will be the lowest</w:t>
      </w:r>
      <w:r w:rsidR="000D38B5" w:rsidRPr="00DE1D0D">
        <w:rPr>
          <w:lang w:val="en-AU"/>
        </w:rPr>
        <w:t xml:space="preserve">. </w:t>
      </w:r>
      <w:r w:rsidR="00E8208C" w:rsidRPr="00DE1D0D">
        <w:rPr>
          <w:lang w:val="en-AU"/>
        </w:rPr>
        <w:t>This ensures there is no disincentive to reporting HoNOS data.</w:t>
      </w:r>
    </w:p>
    <w:p w14:paraId="16884FFA" w14:textId="44C88C59" w:rsidR="00473957" w:rsidRPr="00DE1D0D" w:rsidRDefault="004E1027" w:rsidP="00EE6490">
      <w:pPr>
        <w:pStyle w:val="ListParagraph"/>
        <w:numPr>
          <w:ilvl w:val="0"/>
          <w:numId w:val="51"/>
        </w:numPr>
        <w:rPr>
          <w:lang w:val="en-AU"/>
        </w:rPr>
      </w:pPr>
      <w:r w:rsidRPr="00DE1D0D">
        <w:rPr>
          <w:lang w:val="en-AU"/>
        </w:rPr>
        <w:t xml:space="preserve">After the application of unknown HoNOS complexity (Z) capping, unknown phase capping was also implemented for end-classes (291Z, 292Z, and 293Z). For each unknown phase end-class (e.g. 291Z which is the 0-17 age group), the cost weight </w:t>
      </w:r>
      <w:r w:rsidR="00E86721" w:rsidRPr="00DE1D0D">
        <w:rPr>
          <w:lang w:val="en-AU"/>
        </w:rPr>
        <w:t>i</w:t>
      </w:r>
      <w:r w:rsidRPr="00DE1D0D">
        <w:rPr>
          <w:lang w:val="en-AU"/>
        </w:rPr>
        <w:t xml:space="preserve">s capped to the minimum cost weight of the corresponding end-classes (with the 0-17 age group). This </w:t>
      </w:r>
      <w:r w:rsidR="00872033" w:rsidRPr="00DE1D0D">
        <w:rPr>
          <w:lang w:val="en-AU"/>
        </w:rPr>
        <w:t xml:space="preserve">ensures there is no disincentive to reporting phase </w:t>
      </w:r>
      <w:r w:rsidR="005140A2" w:rsidRPr="00DE1D0D">
        <w:rPr>
          <w:lang w:val="en-AU"/>
        </w:rPr>
        <w:t>type data.</w:t>
      </w:r>
    </w:p>
    <w:p w14:paraId="2A3A390D" w14:textId="6612B214" w:rsidR="008822CC" w:rsidRPr="00DE1D0D" w:rsidRDefault="008822CC" w:rsidP="008822CC">
      <w:pPr>
        <w:pStyle w:val="Heading3"/>
        <w:numPr>
          <w:ilvl w:val="2"/>
          <w:numId w:val="3"/>
        </w:numPr>
        <w:rPr>
          <w:lang w:val="en-AU"/>
        </w:rPr>
      </w:pPr>
      <w:r w:rsidRPr="00DE1D0D">
        <w:rPr>
          <w:lang w:val="en-AU"/>
        </w:rPr>
        <w:t>Adjustments</w:t>
      </w:r>
    </w:p>
    <w:p w14:paraId="6FD86511" w14:textId="028D1C04" w:rsidR="00473957" w:rsidRPr="00DE1D0D" w:rsidRDefault="008822CC" w:rsidP="00216840">
      <w:pPr>
        <w:rPr>
          <w:lang w:val="en-AU"/>
        </w:rPr>
      </w:pPr>
      <w:r w:rsidRPr="00DE1D0D">
        <w:rPr>
          <w:lang w:val="en-AU"/>
        </w:rPr>
        <w:t>The adjustments calculated by the admitted acute model are applied to community mental health patients. The relevant adjustments applied are the:</w:t>
      </w:r>
    </w:p>
    <w:p w14:paraId="5627B23A" w14:textId="538A87DE" w:rsidR="008822CC" w:rsidRPr="00DE1D0D" w:rsidRDefault="008822CC" w:rsidP="00EE6490">
      <w:pPr>
        <w:pStyle w:val="ListParagraph"/>
        <w:numPr>
          <w:ilvl w:val="0"/>
          <w:numId w:val="52"/>
        </w:numPr>
        <w:rPr>
          <w:lang w:val="en-AU"/>
        </w:rPr>
      </w:pPr>
      <w:r w:rsidRPr="00DE1D0D">
        <w:rPr>
          <w:lang w:val="en-AU"/>
        </w:rPr>
        <w:t>Patient residential remoteness area adjustment</w:t>
      </w:r>
    </w:p>
    <w:p w14:paraId="5905A272" w14:textId="12529355" w:rsidR="008822CC" w:rsidRPr="00DE1D0D" w:rsidRDefault="008822CC" w:rsidP="00EE6490">
      <w:pPr>
        <w:pStyle w:val="ListParagraph"/>
        <w:numPr>
          <w:ilvl w:val="0"/>
          <w:numId w:val="52"/>
        </w:numPr>
        <w:rPr>
          <w:lang w:val="en-AU"/>
        </w:rPr>
      </w:pPr>
      <w:r w:rsidRPr="00DE1D0D">
        <w:rPr>
          <w:lang w:val="en-AU"/>
        </w:rPr>
        <w:t>Indigenous adjustment</w:t>
      </w:r>
    </w:p>
    <w:p w14:paraId="4411C4AA" w14:textId="1DA5D4EA" w:rsidR="008822CC" w:rsidRPr="00DE1D0D" w:rsidRDefault="008822CC" w:rsidP="00EE6490">
      <w:pPr>
        <w:pStyle w:val="ListParagraph"/>
        <w:numPr>
          <w:ilvl w:val="0"/>
          <w:numId w:val="52"/>
        </w:numPr>
        <w:rPr>
          <w:lang w:val="en-AU"/>
        </w:rPr>
      </w:pPr>
      <w:r w:rsidRPr="00DE1D0D">
        <w:rPr>
          <w:lang w:val="en-AU"/>
        </w:rPr>
        <w:t>Patient treatment remoteness area adjustment</w:t>
      </w:r>
    </w:p>
    <w:p w14:paraId="757C755E" w14:textId="5D52B20F" w:rsidR="008822CC" w:rsidRPr="002F4473" w:rsidRDefault="008822CC" w:rsidP="008822CC">
      <w:pPr>
        <w:rPr>
          <w:lang w:val="en-AU"/>
        </w:rPr>
      </w:pPr>
      <w:r w:rsidRPr="002F4473">
        <w:rPr>
          <w:lang w:val="en-AU"/>
        </w:rPr>
        <w:t>The proportion of cost model data for which the adjustments apply are as follows:</w:t>
      </w:r>
    </w:p>
    <w:p w14:paraId="59EC6EE3" w14:textId="29212234" w:rsidR="008822CC" w:rsidRPr="002F4473" w:rsidRDefault="00FC578D" w:rsidP="00EE6490">
      <w:pPr>
        <w:pStyle w:val="ListParagraph"/>
        <w:numPr>
          <w:ilvl w:val="0"/>
          <w:numId w:val="53"/>
        </w:numPr>
        <w:rPr>
          <w:lang w:val="en-AU"/>
        </w:rPr>
      </w:pPr>
      <w:r w:rsidRPr="002F4473">
        <w:rPr>
          <w:lang w:val="en-AU"/>
        </w:rPr>
        <w:lastRenderedPageBreak/>
        <w:t>The p</w:t>
      </w:r>
      <w:r w:rsidR="008822CC" w:rsidRPr="002F4473">
        <w:rPr>
          <w:lang w:val="en-AU"/>
        </w:rPr>
        <w:t>atient residential remoteness area adjustment</w:t>
      </w:r>
      <w:r w:rsidRPr="002F4473">
        <w:rPr>
          <w:lang w:val="en-AU"/>
        </w:rPr>
        <w:t xml:space="preserve"> applied to</w:t>
      </w:r>
      <w:r w:rsidR="00951AD1" w:rsidRPr="002F4473">
        <w:rPr>
          <w:lang w:val="en-AU"/>
        </w:rPr>
        <w:t xml:space="preserve"> </w:t>
      </w:r>
      <w:r w:rsidR="00E648C9" w:rsidRPr="002F4473">
        <w:rPr>
          <w:lang w:val="en-AU"/>
        </w:rPr>
        <w:t>6</w:t>
      </w:r>
      <w:r w:rsidR="009606EE" w:rsidRPr="002F4473">
        <w:rPr>
          <w:lang w:val="en-AU"/>
        </w:rPr>
        <w:t>.</w:t>
      </w:r>
      <w:r w:rsidR="00E648C9" w:rsidRPr="002F4473">
        <w:rPr>
          <w:lang w:val="en-AU"/>
        </w:rPr>
        <w:t>6</w:t>
      </w:r>
      <w:r w:rsidR="00951AD1" w:rsidRPr="002F4473">
        <w:rPr>
          <w:lang w:val="en-AU"/>
        </w:rPr>
        <w:t>%</w:t>
      </w:r>
      <w:r w:rsidRPr="002F4473">
        <w:rPr>
          <w:lang w:val="en-AU"/>
        </w:rPr>
        <w:t xml:space="preserve"> of </w:t>
      </w:r>
      <w:r w:rsidR="000E6700" w:rsidRPr="002F4473">
        <w:rPr>
          <w:lang w:val="en-AU"/>
        </w:rPr>
        <w:t>model data</w:t>
      </w:r>
      <w:r w:rsidR="00B07ED1" w:rsidRPr="002F4473">
        <w:rPr>
          <w:lang w:val="en-AU"/>
        </w:rPr>
        <w:t>.</w:t>
      </w:r>
    </w:p>
    <w:p w14:paraId="5E66EEAD" w14:textId="59846020" w:rsidR="008822CC" w:rsidRPr="002F4473" w:rsidRDefault="00B07ED1" w:rsidP="00EE6490">
      <w:pPr>
        <w:pStyle w:val="ListParagraph"/>
        <w:numPr>
          <w:ilvl w:val="0"/>
          <w:numId w:val="53"/>
        </w:numPr>
        <w:rPr>
          <w:lang w:val="en-AU"/>
        </w:rPr>
      </w:pPr>
      <w:r w:rsidRPr="002F4473">
        <w:rPr>
          <w:lang w:val="en-AU"/>
        </w:rPr>
        <w:t xml:space="preserve">The </w:t>
      </w:r>
      <w:r w:rsidR="008822CC" w:rsidRPr="002F4473">
        <w:rPr>
          <w:lang w:val="en-AU"/>
        </w:rPr>
        <w:t>Indigenous adjustment</w:t>
      </w:r>
      <w:r w:rsidRPr="002F4473">
        <w:rPr>
          <w:lang w:val="en-AU"/>
        </w:rPr>
        <w:t xml:space="preserve"> applied to</w:t>
      </w:r>
      <w:r w:rsidR="00951AD1" w:rsidRPr="002F4473">
        <w:rPr>
          <w:lang w:val="en-AU"/>
        </w:rPr>
        <w:t xml:space="preserve"> </w:t>
      </w:r>
      <w:r w:rsidR="00E648C9" w:rsidRPr="002F4473">
        <w:rPr>
          <w:lang w:val="en-AU"/>
        </w:rPr>
        <w:t>9</w:t>
      </w:r>
      <w:r w:rsidR="00951AD1" w:rsidRPr="002F4473">
        <w:rPr>
          <w:lang w:val="en-AU"/>
        </w:rPr>
        <w:t>.</w:t>
      </w:r>
      <w:r w:rsidR="00E648C9" w:rsidRPr="002F4473">
        <w:rPr>
          <w:lang w:val="en-AU"/>
        </w:rPr>
        <w:t>2</w:t>
      </w:r>
      <w:r w:rsidR="00951AD1" w:rsidRPr="002F4473">
        <w:rPr>
          <w:lang w:val="en-AU"/>
        </w:rPr>
        <w:t>%</w:t>
      </w:r>
      <w:r w:rsidRPr="002F4473">
        <w:rPr>
          <w:lang w:val="en-AU"/>
        </w:rPr>
        <w:t xml:space="preserve"> of model data.</w:t>
      </w:r>
    </w:p>
    <w:p w14:paraId="2DDF587D" w14:textId="24527935" w:rsidR="008822CC" w:rsidRPr="002F4473" w:rsidRDefault="00B07ED1" w:rsidP="00EE6490">
      <w:pPr>
        <w:pStyle w:val="ListParagraph"/>
        <w:numPr>
          <w:ilvl w:val="0"/>
          <w:numId w:val="53"/>
        </w:numPr>
        <w:rPr>
          <w:lang w:val="en-AU"/>
        </w:rPr>
      </w:pPr>
      <w:r w:rsidRPr="002F4473">
        <w:rPr>
          <w:lang w:val="en-AU"/>
        </w:rPr>
        <w:t>The p</w:t>
      </w:r>
      <w:r w:rsidR="008822CC" w:rsidRPr="002F4473">
        <w:rPr>
          <w:lang w:val="en-AU"/>
        </w:rPr>
        <w:t>atient treatment remoteness area adjustment</w:t>
      </w:r>
      <w:r w:rsidRPr="002F4473">
        <w:rPr>
          <w:lang w:val="en-AU"/>
        </w:rPr>
        <w:t xml:space="preserve"> applied to </w:t>
      </w:r>
      <w:r w:rsidR="00E648C9" w:rsidRPr="002F4473">
        <w:rPr>
          <w:lang w:val="en-AU"/>
        </w:rPr>
        <w:t>0</w:t>
      </w:r>
      <w:r w:rsidR="00951AD1" w:rsidRPr="002F4473">
        <w:rPr>
          <w:lang w:val="en-AU"/>
        </w:rPr>
        <w:t>.</w:t>
      </w:r>
      <w:r w:rsidR="00E648C9" w:rsidRPr="002F4473">
        <w:rPr>
          <w:lang w:val="en-AU"/>
        </w:rPr>
        <w:t>7</w:t>
      </w:r>
      <w:r w:rsidR="00951AD1" w:rsidRPr="002F4473">
        <w:rPr>
          <w:lang w:val="en-AU"/>
        </w:rPr>
        <w:t>%</w:t>
      </w:r>
      <w:r w:rsidRPr="002F4473">
        <w:rPr>
          <w:lang w:val="en-AU"/>
        </w:rPr>
        <w:t xml:space="preserve"> of model data.</w:t>
      </w:r>
    </w:p>
    <w:p w14:paraId="54F31D6C" w14:textId="14797A63" w:rsidR="00951AD1" w:rsidRPr="00DE1D0D" w:rsidRDefault="00951AD1" w:rsidP="00951AD1">
      <w:pPr>
        <w:rPr>
          <w:lang w:val="en-AU"/>
        </w:rPr>
      </w:pPr>
      <w:r w:rsidRPr="002F4473">
        <w:rPr>
          <w:lang w:val="en-AU"/>
        </w:rPr>
        <w:t>Following the application of these adjustments, the cost parameters are uniformly adjusted to ensure the resulting total modelled cost is equali</w:t>
      </w:r>
      <w:r w:rsidR="00BE1247" w:rsidRPr="002F4473">
        <w:rPr>
          <w:lang w:val="en-AU"/>
        </w:rPr>
        <w:t>s</w:t>
      </w:r>
      <w:r w:rsidRPr="002F4473">
        <w:rPr>
          <w:lang w:val="en-AU"/>
        </w:rPr>
        <w:t>ed against</w:t>
      </w:r>
      <w:r w:rsidRPr="00DE1D0D">
        <w:rPr>
          <w:lang w:val="en-AU"/>
        </w:rPr>
        <w:t xml:space="preserve"> the total actual costs.</w:t>
      </w:r>
    </w:p>
    <w:p w14:paraId="36632BDF" w14:textId="211AC5A0" w:rsidR="00B20E65" w:rsidRPr="00DE1D0D" w:rsidRDefault="00B20E65" w:rsidP="00B20E65">
      <w:pPr>
        <w:pStyle w:val="Heading3"/>
        <w:numPr>
          <w:ilvl w:val="2"/>
          <w:numId w:val="3"/>
        </w:numPr>
        <w:rPr>
          <w:lang w:val="en-AU"/>
        </w:rPr>
      </w:pPr>
      <w:r w:rsidRPr="00DE1D0D">
        <w:rPr>
          <w:lang w:val="en-AU"/>
        </w:rPr>
        <w:t>Price weights and NWAU</w:t>
      </w:r>
    </w:p>
    <w:p w14:paraId="2757F793" w14:textId="4F3EFC62" w:rsidR="00B20E65" w:rsidRPr="00DE1D0D" w:rsidRDefault="00B20E65" w:rsidP="00B20E65">
      <w:pPr>
        <w:rPr>
          <w:lang w:val="en-AU"/>
        </w:rPr>
      </w:pPr>
      <w:r w:rsidRPr="00DE1D0D">
        <w:rPr>
          <w:lang w:val="en-AU"/>
        </w:rPr>
        <w:t>Price weights are obtained by dividing the dollar-valued cost parameters by the reference cost (derived in the admitted acute cost model). The resulting price weights are used to assign NWAU, as explained further in Section 7.</w:t>
      </w:r>
    </w:p>
    <w:p w14:paraId="729DBFE7" w14:textId="4A0DF490" w:rsidR="00B20E65" w:rsidRPr="00DE1D0D" w:rsidRDefault="00B20E65" w:rsidP="00AE55CE">
      <w:pPr>
        <w:pStyle w:val="Heading2"/>
        <w:numPr>
          <w:ilvl w:val="1"/>
          <w:numId w:val="3"/>
        </w:numPr>
        <w:rPr>
          <w:lang w:val="en-AU"/>
        </w:rPr>
      </w:pPr>
      <w:bookmarkStart w:id="29" w:name="_Toc224052106"/>
      <w:r w:rsidRPr="00DE1D0D">
        <w:rPr>
          <w:lang w:val="en-AU"/>
        </w:rPr>
        <w:t>Apply</w:t>
      </w:r>
      <w:r w:rsidR="00975088" w:rsidRPr="00DE1D0D">
        <w:rPr>
          <w:lang w:val="en-AU"/>
        </w:rPr>
        <w:t>ing</w:t>
      </w:r>
      <w:r w:rsidRPr="00DE1D0D">
        <w:rPr>
          <w:lang w:val="en-AU"/>
        </w:rPr>
        <w:t xml:space="preserve"> the NEP</w:t>
      </w:r>
      <w:bookmarkEnd w:id="29"/>
    </w:p>
    <w:p w14:paraId="153B53E6" w14:textId="5AF1E1C9" w:rsidR="00B20E65" w:rsidRPr="00DE1D0D" w:rsidRDefault="00B20E65" w:rsidP="00B20E65">
      <w:pPr>
        <w:rPr>
          <w:lang w:val="en-AU"/>
        </w:rPr>
      </w:pPr>
      <w:r w:rsidRPr="00DE1D0D">
        <w:rPr>
          <w:lang w:val="en-AU"/>
        </w:rPr>
        <w:t>The price of an ABF activity is calculated using the following formula, with adjustments applied as applicable:</w:t>
      </w:r>
    </w:p>
    <w:p w14:paraId="43A1D7B6" w14:textId="3087E8E6" w:rsidR="00B20E65" w:rsidRPr="00DE1D0D" w:rsidRDefault="00B20E65" w:rsidP="00B20E65">
      <w:pPr>
        <w:rPr>
          <w:lang w:val="en-AU"/>
        </w:rPr>
      </w:pPr>
      <w:r w:rsidRPr="00DE1D0D">
        <w:rPr>
          <w:lang w:val="en-AU"/>
        </w:rPr>
        <w:t xml:space="preserve">Price of </w:t>
      </w:r>
      <w:r w:rsidR="0019401B" w:rsidRPr="00DE1D0D">
        <w:rPr>
          <w:lang w:val="en-AU"/>
        </w:rPr>
        <w:t xml:space="preserve">a </w:t>
      </w:r>
      <w:r w:rsidR="006C7478" w:rsidRPr="00DE1D0D">
        <w:rPr>
          <w:lang w:val="en-AU"/>
        </w:rPr>
        <w:t>community</w:t>
      </w:r>
      <w:r w:rsidRPr="00DE1D0D">
        <w:rPr>
          <w:lang w:val="en-AU"/>
        </w:rPr>
        <w:t xml:space="preserve"> mental health ABF activity</w:t>
      </w:r>
    </w:p>
    <w:p w14:paraId="32DD3EA1" w14:textId="1061093B" w:rsidR="00B20E65" w:rsidRPr="00DE1D0D" w:rsidRDefault="00001F95" w:rsidP="00B20E65">
      <w:pPr>
        <w:tabs>
          <w:tab w:val="left" w:pos="1162"/>
        </w:tabs>
        <w:spacing w:line="240" w:lineRule="auto"/>
        <w:ind w:right="-28"/>
        <w:rPr>
          <w:rFonts w:cs="Arial"/>
          <w:szCs w:val="20"/>
          <w:lang w:val="en-AU"/>
        </w:rPr>
      </w:pPr>
      <m:oMathPara>
        <m:oMathParaPr>
          <m:jc m:val="left"/>
        </m:oMathParaPr>
        <m:oMath>
          <m:r>
            <m:rPr>
              <m:sty m:val="p"/>
            </m:rPr>
            <w:rPr>
              <w:rFonts w:ascii="Cambria Math" w:hAnsi="Cambria Math" w:cs="Arial"/>
              <w:szCs w:val="20"/>
              <w:lang w:val="en-AU"/>
            </w:rPr>
            <m:t>=PW</m:t>
          </m:r>
          <m:r>
            <w:rPr>
              <w:rFonts w:ascii="Cambria Math" w:hAnsi="Cambria Math" w:cs="Arial"/>
              <w:szCs w:val="20"/>
              <w:lang w:val="en-AU"/>
            </w:rPr>
            <m:t>×</m:t>
          </m:r>
          <m:d>
            <m:dPr>
              <m:ctrlPr>
                <w:rPr>
                  <w:rFonts w:ascii="Cambria Math" w:hAnsi="Cambria Math" w:cs="Arial"/>
                  <w:szCs w:val="20"/>
                  <w:lang w:val="en-AU"/>
                </w:rPr>
              </m:ctrlPr>
            </m:dPr>
            <m:e>
              <m:r>
                <m:rPr>
                  <m:sty m:val="p"/>
                </m:rPr>
                <w:rPr>
                  <w:rFonts w:ascii="Cambria Math" w:hAnsi="Cambria Math" w:cs="Arial"/>
                  <w:szCs w:val="20"/>
                  <w:lang w:val="en-AU"/>
                </w:rPr>
                <m:t>1+</m:t>
              </m:r>
              <m:sSub>
                <m:sSubPr>
                  <m:ctrlPr>
                    <w:rPr>
                      <w:rFonts w:ascii="Cambria Math" w:hAnsi="Cambria Math" w:cs="Arial"/>
                      <w:szCs w:val="20"/>
                      <w:lang w:val="en-AU"/>
                    </w:rPr>
                  </m:ctrlPr>
                </m:sSubPr>
                <m:e>
                  <m:r>
                    <m:rPr>
                      <m:sty m:val="p"/>
                    </m:rPr>
                    <w:rPr>
                      <w:rFonts w:ascii="Cambria Math" w:hAnsi="Cambria Math" w:cs="Arial"/>
                      <w:szCs w:val="20"/>
                      <w:lang w:val="en-AU"/>
                    </w:rPr>
                    <m:t>A</m:t>
                  </m:r>
                </m:e>
                <m:sub>
                  <m:r>
                    <m:rPr>
                      <m:sty m:val="p"/>
                    </m:rPr>
                    <w:rPr>
                      <w:rFonts w:ascii="Cambria Math" w:hAnsi="Cambria Math" w:cs="Arial"/>
                      <w:szCs w:val="20"/>
                      <w:lang w:val="en-AU"/>
                    </w:rPr>
                    <m:t>Res</m:t>
                  </m:r>
                </m:sub>
              </m:sSub>
              <m:r>
                <w:rPr>
                  <w:rFonts w:ascii="Cambria Math" w:hAnsi="Cambria Math" w:cs="Arial"/>
                  <w:szCs w:val="20"/>
                  <w:lang w:val="en-AU"/>
                </w:rPr>
                <m:t>+</m:t>
              </m:r>
              <m:sSub>
                <m:sSubPr>
                  <m:ctrlPr>
                    <w:rPr>
                      <w:rFonts w:ascii="Cambria Math" w:hAnsi="Cambria Math" w:cs="Arial"/>
                      <w:szCs w:val="20"/>
                      <w:lang w:val="en-AU"/>
                    </w:rPr>
                  </m:ctrlPr>
                </m:sSubPr>
                <m:e>
                  <m:r>
                    <m:rPr>
                      <m:sty m:val="p"/>
                    </m:rPr>
                    <w:rPr>
                      <w:rFonts w:ascii="Cambria Math" w:hAnsi="Cambria Math" w:cs="Arial"/>
                      <w:szCs w:val="20"/>
                      <w:lang w:val="en-AU"/>
                    </w:rPr>
                    <m:t>A</m:t>
                  </m:r>
                </m:e>
                <m:sub>
                  <m:r>
                    <m:rPr>
                      <m:sty m:val="p"/>
                    </m:rPr>
                    <w:rPr>
                      <w:rFonts w:ascii="Cambria Math" w:hAnsi="Cambria Math" w:cs="Arial"/>
                      <w:szCs w:val="20"/>
                      <w:lang w:val="en-AU"/>
                    </w:rPr>
                    <m:t>Ind</m:t>
                  </m:r>
                </m:sub>
              </m:sSub>
            </m:e>
          </m:d>
          <m:r>
            <m:rPr>
              <m:sty m:val="p"/>
            </m:rPr>
            <w:rPr>
              <w:rFonts w:ascii="Cambria Math" w:hAnsi="Cambria Math" w:cs="Arial"/>
              <w:szCs w:val="20"/>
              <w:lang w:val="en-AU"/>
            </w:rPr>
            <m:t xml:space="preserve"> ×</m:t>
          </m:r>
          <m:d>
            <m:dPr>
              <m:ctrlPr>
                <w:rPr>
                  <w:rFonts w:ascii="Cambria Math" w:hAnsi="Cambria Math" w:cs="Arial"/>
                  <w:szCs w:val="20"/>
                  <w:lang w:val="en-AU"/>
                </w:rPr>
              </m:ctrlPr>
            </m:dPr>
            <m:e>
              <m:r>
                <m:rPr>
                  <m:sty m:val="p"/>
                </m:rPr>
                <w:rPr>
                  <w:rFonts w:ascii="Cambria Math" w:hAnsi="Cambria Math" w:cs="Arial"/>
                  <w:szCs w:val="20"/>
                  <w:lang w:val="en-AU"/>
                </w:rPr>
                <m:t>1+</m:t>
              </m:r>
              <m:sSub>
                <m:sSubPr>
                  <m:ctrlPr>
                    <w:rPr>
                      <w:rFonts w:ascii="Cambria Math" w:hAnsi="Cambria Math" w:cs="Arial"/>
                      <w:szCs w:val="20"/>
                      <w:lang w:val="en-AU"/>
                    </w:rPr>
                  </m:ctrlPr>
                </m:sSubPr>
                <m:e>
                  <m:r>
                    <m:rPr>
                      <m:sty m:val="p"/>
                    </m:rPr>
                    <w:rPr>
                      <w:rFonts w:ascii="Cambria Math" w:hAnsi="Cambria Math" w:cs="Arial"/>
                      <w:szCs w:val="20"/>
                      <w:lang w:val="en-AU"/>
                    </w:rPr>
                    <m:t>A</m:t>
                  </m:r>
                </m:e>
                <m:sub>
                  <m:r>
                    <m:rPr>
                      <m:sty m:val="p"/>
                    </m:rPr>
                    <w:rPr>
                      <w:rFonts w:ascii="Cambria Math" w:hAnsi="Cambria Math" w:cs="Arial"/>
                      <w:szCs w:val="20"/>
                      <w:lang w:val="en-AU"/>
                    </w:rPr>
                    <m:t>Treat</m:t>
                  </m:r>
                </m:sub>
              </m:sSub>
            </m:e>
          </m:d>
          <m:r>
            <m:rPr>
              <m:sty m:val="p"/>
            </m:rPr>
            <w:rPr>
              <w:rFonts w:ascii="Cambria Math" w:hAnsi="Cambria Math" w:cs="Arial"/>
              <w:szCs w:val="20"/>
              <w:lang w:val="en-AU"/>
            </w:rPr>
            <m:t>×NEP</m:t>
          </m:r>
        </m:oMath>
      </m:oMathPara>
    </w:p>
    <w:p w14:paraId="6CB87456" w14:textId="77777777" w:rsidR="00B20E65" w:rsidRPr="00DE1D0D" w:rsidRDefault="00B20E65" w:rsidP="00B20E65">
      <w:pPr>
        <w:rPr>
          <w:lang w:val="en-AU"/>
        </w:rPr>
      </w:pPr>
      <w:r w:rsidRPr="00DE1D0D">
        <w:rPr>
          <w:lang w:val="en-AU"/>
        </w:rPr>
        <w:t xml:space="preserve">Where: </w:t>
      </w:r>
    </w:p>
    <w:p w14:paraId="60192478" w14:textId="77777777" w:rsidR="00B20E65" w:rsidRPr="00DE1D0D" w:rsidRDefault="00B20E65" w:rsidP="00B20E65">
      <w:pPr>
        <w:rPr>
          <w:lang w:val="en-AU"/>
        </w:rPr>
      </w:pPr>
      <w:r w:rsidRPr="00DE1D0D">
        <w:rPr>
          <w:b/>
          <w:bCs/>
          <w:lang w:val="en-AU"/>
        </w:rPr>
        <w:t>A</w:t>
      </w:r>
      <w:r w:rsidRPr="00DE1D0D">
        <w:rPr>
          <w:b/>
          <w:bCs/>
          <w:vertAlign w:val="subscript"/>
          <w:lang w:val="en-AU"/>
        </w:rPr>
        <w:t>Res</w:t>
      </w:r>
      <w:r w:rsidRPr="00DE1D0D">
        <w:rPr>
          <w:lang w:val="en-AU"/>
        </w:rPr>
        <w:tab/>
      </w:r>
      <w:r w:rsidRPr="00DE1D0D">
        <w:rPr>
          <w:lang w:val="en-AU"/>
        </w:rPr>
        <w:tab/>
        <w:t>means each or any patient residential remoteness area adjustment</w:t>
      </w:r>
    </w:p>
    <w:p w14:paraId="3F98FC9D" w14:textId="77777777" w:rsidR="00B20E65" w:rsidRPr="00DE1D0D" w:rsidRDefault="00B20E65" w:rsidP="00B20E65">
      <w:pPr>
        <w:rPr>
          <w:lang w:val="en-AU"/>
        </w:rPr>
      </w:pPr>
      <w:r w:rsidRPr="00DE1D0D">
        <w:rPr>
          <w:b/>
          <w:bCs/>
          <w:lang w:val="en-AU"/>
        </w:rPr>
        <w:t>A</w:t>
      </w:r>
      <w:r w:rsidRPr="00DE1D0D">
        <w:rPr>
          <w:b/>
          <w:bCs/>
          <w:vertAlign w:val="subscript"/>
          <w:lang w:val="en-AU"/>
        </w:rPr>
        <w:t>Ind</w:t>
      </w:r>
      <w:r w:rsidRPr="00DE1D0D">
        <w:rPr>
          <w:lang w:val="en-AU"/>
        </w:rPr>
        <w:tab/>
      </w:r>
      <w:r w:rsidRPr="00DE1D0D">
        <w:rPr>
          <w:lang w:val="en-AU"/>
        </w:rPr>
        <w:tab/>
        <w:t>means the Indigenous adjustment</w:t>
      </w:r>
    </w:p>
    <w:p w14:paraId="6B1FF7E3" w14:textId="77777777" w:rsidR="00B20E65" w:rsidRPr="00DE1D0D" w:rsidRDefault="00B20E65" w:rsidP="00B20E65">
      <w:pPr>
        <w:rPr>
          <w:lang w:val="en-AU"/>
        </w:rPr>
      </w:pPr>
      <w:r w:rsidRPr="00DE1D0D">
        <w:rPr>
          <w:b/>
          <w:bCs/>
          <w:lang w:val="en-AU"/>
        </w:rPr>
        <w:t>A</w:t>
      </w:r>
      <w:r w:rsidRPr="00DE1D0D">
        <w:rPr>
          <w:b/>
          <w:bCs/>
          <w:vertAlign w:val="subscript"/>
          <w:lang w:val="en-AU"/>
        </w:rPr>
        <w:t>Treat</w:t>
      </w:r>
      <w:r w:rsidRPr="00DE1D0D">
        <w:rPr>
          <w:lang w:val="en-AU"/>
        </w:rPr>
        <w:tab/>
      </w:r>
      <w:r w:rsidRPr="00DE1D0D">
        <w:rPr>
          <w:lang w:val="en-AU"/>
        </w:rPr>
        <w:tab/>
        <w:t>means each or any patient treatment remoteness area adjustment</w:t>
      </w:r>
    </w:p>
    <w:p w14:paraId="3654E6B5" w14:textId="551FB63E" w:rsidR="00B20E65" w:rsidRPr="00DE1D0D" w:rsidRDefault="00B20E65" w:rsidP="00B20E65">
      <w:pPr>
        <w:rPr>
          <w:lang w:val="en-AU"/>
        </w:rPr>
      </w:pPr>
      <w:r w:rsidRPr="00DE1D0D">
        <w:rPr>
          <w:b/>
          <w:bCs/>
          <w:lang w:val="en-AU"/>
        </w:rPr>
        <w:t>NEP</w:t>
      </w:r>
      <w:r w:rsidRPr="00DE1D0D">
        <w:rPr>
          <w:lang w:val="en-AU"/>
        </w:rPr>
        <w:tab/>
      </w:r>
      <w:r w:rsidRPr="00DE1D0D">
        <w:rPr>
          <w:lang w:val="en-AU"/>
        </w:rPr>
        <w:tab/>
        <w:t>means National Efficient Price 202</w:t>
      </w:r>
      <w:r w:rsidR="00891F25" w:rsidRPr="00DE1D0D">
        <w:rPr>
          <w:lang w:val="en-AU"/>
        </w:rPr>
        <w:t>6</w:t>
      </w:r>
      <w:r w:rsidRPr="00DE1D0D">
        <w:rPr>
          <w:lang w:val="en-AU"/>
        </w:rPr>
        <w:t>–2</w:t>
      </w:r>
      <w:r w:rsidR="00891F25" w:rsidRPr="00DE1D0D">
        <w:rPr>
          <w:lang w:val="en-AU"/>
        </w:rPr>
        <w:t>7</w:t>
      </w:r>
    </w:p>
    <w:p w14:paraId="72237BD4" w14:textId="2AA9420E" w:rsidR="00B20E65" w:rsidRPr="00DE1D0D" w:rsidRDefault="00B20E65" w:rsidP="00B20E65">
      <w:pPr>
        <w:ind w:left="1440" w:hanging="1440"/>
        <w:rPr>
          <w:lang w:val="en-AU"/>
        </w:rPr>
      </w:pPr>
      <w:r w:rsidRPr="00DE1D0D">
        <w:rPr>
          <w:b/>
          <w:bCs/>
          <w:lang w:val="en-AU"/>
        </w:rPr>
        <w:t>PW</w:t>
      </w:r>
      <w:r w:rsidRPr="00DE1D0D">
        <w:rPr>
          <w:lang w:val="en-AU"/>
        </w:rPr>
        <w:tab/>
        <w:t xml:space="preserve">means the price weight for an ABF activity as set out at </w:t>
      </w:r>
      <w:r w:rsidRPr="00DE1D0D">
        <w:rPr>
          <w:b/>
          <w:bCs/>
          <w:lang w:val="en-AU"/>
        </w:rPr>
        <w:t xml:space="preserve">Appendix </w:t>
      </w:r>
      <w:r w:rsidR="00646A99" w:rsidRPr="00DE1D0D">
        <w:rPr>
          <w:b/>
          <w:bCs/>
          <w:lang w:val="en-AU"/>
        </w:rPr>
        <w:t>K</w:t>
      </w:r>
      <w:r w:rsidRPr="00DE1D0D">
        <w:rPr>
          <w:lang w:val="en-AU"/>
        </w:rPr>
        <w:t xml:space="preserve"> of the National Efficient Price Determination 202</w:t>
      </w:r>
      <w:r w:rsidR="00891F25" w:rsidRPr="00DE1D0D">
        <w:rPr>
          <w:lang w:val="en-AU"/>
        </w:rPr>
        <w:t>6</w:t>
      </w:r>
      <w:r w:rsidRPr="00DE1D0D">
        <w:rPr>
          <w:lang w:val="en-AU"/>
        </w:rPr>
        <w:t>–2</w:t>
      </w:r>
      <w:r w:rsidR="00891F25" w:rsidRPr="00DE1D0D">
        <w:rPr>
          <w:lang w:val="en-AU"/>
        </w:rPr>
        <w:t>7</w:t>
      </w:r>
    </w:p>
    <w:p w14:paraId="56526694" w14:textId="5F136A3C" w:rsidR="00B20E65" w:rsidRPr="00DE1D0D" w:rsidRDefault="00B20E65" w:rsidP="00B20E65">
      <w:pPr>
        <w:rPr>
          <w:lang w:val="en-AU"/>
        </w:rPr>
      </w:pPr>
      <w:r w:rsidRPr="00DE1D0D">
        <w:rPr>
          <w:lang w:val="en-AU"/>
        </w:rPr>
        <w:t>In the event that the application of the private patient adjustments return a negative NWAU(2</w:t>
      </w:r>
      <w:r w:rsidR="00891F25" w:rsidRPr="00DE1D0D">
        <w:rPr>
          <w:lang w:val="en-AU"/>
        </w:rPr>
        <w:t>6</w:t>
      </w:r>
      <w:r w:rsidRPr="00DE1D0D">
        <w:rPr>
          <w:lang w:val="en-AU"/>
        </w:rPr>
        <w:t>) value for a particular patient then an NWAU(2</w:t>
      </w:r>
      <w:r w:rsidR="00891F25" w:rsidRPr="00DE1D0D">
        <w:rPr>
          <w:lang w:val="en-AU"/>
        </w:rPr>
        <w:t>6</w:t>
      </w:r>
      <w:r w:rsidRPr="00DE1D0D">
        <w:rPr>
          <w:lang w:val="en-AU"/>
        </w:rPr>
        <w:t xml:space="preserve">) of zero is assigned to that patient. </w:t>
      </w:r>
    </w:p>
    <w:p w14:paraId="18BB8B19" w14:textId="44556F53" w:rsidR="00646A99" w:rsidRPr="00DE1D0D" w:rsidRDefault="00165421" w:rsidP="00646A99">
      <w:pPr>
        <w:rPr>
          <w:lang w:val="en-AU"/>
        </w:rPr>
      </w:pPr>
      <w:r w:rsidRPr="00DE1D0D">
        <w:rPr>
          <w:lang w:val="en-AU"/>
        </w:rPr>
        <w:fldChar w:fldCharType="begin"/>
      </w:r>
      <w:r w:rsidRPr="00DE1D0D">
        <w:rPr>
          <w:lang w:val="en-AU"/>
        </w:rPr>
        <w:instrText xml:space="preserve"> REF _Ref184042316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7</w:t>
      </w:r>
      <w:r w:rsidRPr="00DE1D0D">
        <w:rPr>
          <w:lang w:val="en-AU"/>
        </w:rPr>
        <w:fldChar w:fldCharType="end"/>
      </w:r>
      <w:r w:rsidRPr="00DE1D0D">
        <w:rPr>
          <w:lang w:val="en-AU"/>
        </w:rPr>
        <w:t xml:space="preserve"> </w:t>
      </w:r>
      <w:r w:rsidR="00646A99" w:rsidRPr="00DE1D0D">
        <w:rPr>
          <w:lang w:val="en-AU"/>
        </w:rPr>
        <w:t xml:space="preserve">and </w:t>
      </w:r>
      <w:r w:rsidRPr="00DE1D0D">
        <w:rPr>
          <w:lang w:val="en-AU"/>
        </w:rPr>
        <w:fldChar w:fldCharType="begin"/>
      </w:r>
      <w:r w:rsidRPr="00DE1D0D">
        <w:rPr>
          <w:lang w:val="en-AU"/>
        </w:rPr>
        <w:instrText xml:space="preserve"> REF _Ref184042360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8</w:t>
      </w:r>
      <w:r w:rsidRPr="00DE1D0D">
        <w:rPr>
          <w:lang w:val="en-AU"/>
        </w:rPr>
        <w:fldChar w:fldCharType="end"/>
      </w:r>
      <w:r w:rsidRPr="00DE1D0D">
        <w:rPr>
          <w:lang w:val="en-AU"/>
        </w:rPr>
        <w:t xml:space="preserve"> </w:t>
      </w:r>
      <w:r w:rsidR="00646A99" w:rsidRPr="00DE1D0D">
        <w:rPr>
          <w:lang w:val="en-AU"/>
        </w:rPr>
        <w:t>outline the information required to apply the above formula.</w:t>
      </w:r>
    </w:p>
    <w:p w14:paraId="5BA30662" w14:textId="33A6696D" w:rsidR="00165421" w:rsidRPr="00DE1D0D" w:rsidRDefault="00165421" w:rsidP="00165421">
      <w:pPr>
        <w:pStyle w:val="TableFigureheading"/>
        <w:rPr>
          <w:lang w:val="en-AU"/>
        </w:rPr>
      </w:pPr>
      <w:bookmarkStart w:id="30" w:name="_Ref184042316"/>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7</w:t>
      </w:r>
      <w:r w:rsidRPr="00DE1D0D">
        <w:rPr>
          <w:lang w:val="en-AU"/>
        </w:rPr>
        <w:fldChar w:fldCharType="end"/>
      </w:r>
      <w:bookmarkEnd w:id="30"/>
      <w:r w:rsidRPr="00DE1D0D">
        <w:rPr>
          <w:lang w:val="en-AU"/>
        </w:rPr>
        <w:t>: Datasets and tables used for assignment of NWAU to community mental health patient data</w:t>
      </w:r>
    </w:p>
    <w:tbl>
      <w:tblPr>
        <w:tblW w:w="9067" w:type="dxa"/>
        <w:tblBorders>
          <w:bottom w:val="single" w:sz="4" w:space="0" w:color="DFEBF1" w:themeColor="accent1" w:themeTint="1A"/>
          <w:insideH w:val="single" w:sz="4" w:space="0" w:color="DFEBF1" w:themeColor="accent1" w:themeTint="1A"/>
        </w:tblBorders>
        <w:tblCellMar>
          <w:left w:w="0" w:type="dxa"/>
          <w:right w:w="0" w:type="dxa"/>
        </w:tblCellMar>
        <w:tblLook w:val="04A0" w:firstRow="1" w:lastRow="0" w:firstColumn="1" w:lastColumn="0" w:noHBand="0" w:noVBand="1"/>
        <w:tblCaption w:val="Table 8"/>
        <w:tblDescription w:val="Summary of Performance for Activity 6: Independent and transparent decision-making and engagement with stakeholders"/>
      </w:tblPr>
      <w:tblGrid>
        <w:gridCol w:w="2595"/>
        <w:gridCol w:w="6472"/>
      </w:tblGrid>
      <w:tr w:rsidR="00E2135D" w:rsidRPr="00DE1D0D" w14:paraId="1C2FD73B" w14:textId="77777777">
        <w:trPr>
          <w:tblHeader/>
        </w:trPr>
        <w:tc>
          <w:tcPr>
            <w:tcW w:w="2595" w:type="dxa"/>
            <w:shd w:val="clear" w:color="auto" w:fill="104F99" w:themeFill="accent2"/>
            <w:hideMark/>
          </w:tcPr>
          <w:p w14:paraId="778D851E" w14:textId="77777777" w:rsidR="00646A99" w:rsidRPr="00DE1D0D" w:rsidRDefault="00646A99">
            <w:pPr>
              <w:keepNext/>
              <w:tabs>
                <w:tab w:val="left" w:pos="1162"/>
              </w:tabs>
              <w:spacing w:before="120" w:after="120" w:line="240" w:lineRule="auto"/>
              <w:ind w:left="113"/>
              <w:rPr>
                <w:b/>
                <w:bCs/>
                <w:color w:val="FFFFFF" w:themeColor="background2"/>
                <w:sz w:val="18"/>
                <w:szCs w:val="18"/>
                <w:lang w:val="en-AU"/>
              </w:rPr>
            </w:pPr>
            <w:r w:rsidRPr="00DE1D0D">
              <w:rPr>
                <w:b/>
                <w:bCs/>
                <w:color w:val="FFFFFF" w:themeColor="background2"/>
                <w:sz w:val="18"/>
                <w:szCs w:val="18"/>
                <w:lang w:val="en-AU"/>
              </w:rPr>
              <w:t>Input dataset or table </w:t>
            </w:r>
          </w:p>
        </w:tc>
        <w:tc>
          <w:tcPr>
            <w:tcW w:w="6472" w:type="dxa"/>
            <w:shd w:val="clear" w:color="auto" w:fill="104F99" w:themeFill="accent2"/>
            <w:hideMark/>
          </w:tcPr>
          <w:p w14:paraId="0B38C6D0" w14:textId="77777777" w:rsidR="00646A99" w:rsidRPr="00DE1D0D" w:rsidRDefault="00646A99">
            <w:pPr>
              <w:keepNext/>
              <w:tabs>
                <w:tab w:val="left" w:pos="1162"/>
              </w:tabs>
              <w:spacing w:before="120" w:after="120" w:line="240" w:lineRule="auto"/>
              <w:ind w:left="113"/>
              <w:rPr>
                <w:b/>
                <w:bCs/>
                <w:color w:val="FFFFFF" w:themeColor="background2"/>
                <w:sz w:val="18"/>
                <w:szCs w:val="18"/>
                <w:lang w:val="en-AU"/>
              </w:rPr>
            </w:pPr>
            <w:r w:rsidRPr="00DE1D0D">
              <w:rPr>
                <w:b/>
                <w:bCs/>
                <w:color w:val="FFFFFF" w:themeColor="background2"/>
                <w:sz w:val="18"/>
                <w:szCs w:val="18"/>
                <w:lang w:val="en-AU"/>
              </w:rPr>
              <w:t>Description </w:t>
            </w:r>
          </w:p>
        </w:tc>
      </w:tr>
      <w:tr w:rsidR="00E2135D" w:rsidRPr="00DE1D0D" w14:paraId="7314A872" w14:textId="77777777">
        <w:tc>
          <w:tcPr>
            <w:tcW w:w="2595" w:type="dxa"/>
            <w:hideMark/>
          </w:tcPr>
          <w:p w14:paraId="7260B8B7" w14:textId="77777777" w:rsidR="00646A99" w:rsidRPr="00DE1D0D" w:rsidRDefault="00646A99">
            <w:pPr>
              <w:spacing w:before="120" w:after="120"/>
              <w:rPr>
                <w:color w:val="1C1C1C"/>
                <w:sz w:val="16"/>
                <w:szCs w:val="16"/>
                <w:lang w:val="en-AU"/>
              </w:rPr>
            </w:pPr>
            <w:r w:rsidRPr="00DE1D0D">
              <w:rPr>
                <w:color w:val="1C1C1C"/>
                <w:sz w:val="16"/>
                <w:szCs w:val="16"/>
                <w:lang w:val="en-AU"/>
              </w:rPr>
              <w:t>MHC NBEDS</w:t>
            </w:r>
          </w:p>
        </w:tc>
        <w:tc>
          <w:tcPr>
            <w:tcW w:w="6472" w:type="dxa"/>
            <w:hideMark/>
          </w:tcPr>
          <w:p w14:paraId="039B2CDC" w14:textId="55408FD7" w:rsidR="00646A99" w:rsidRPr="00DE1D0D" w:rsidRDefault="00646A99">
            <w:pPr>
              <w:spacing w:before="120" w:after="120"/>
              <w:rPr>
                <w:color w:val="1C1C1C"/>
                <w:sz w:val="16"/>
                <w:szCs w:val="16"/>
                <w:lang w:val="en-AU"/>
              </w:rPr>
            </w:pPr>
            <w:r w:rsidRPr="00DE1D0D">
              <w:rPr>
                <w:color w:val="1C1C1C"/>
                <w:sz w:val="16"/>
                <w:szCs w:val="16"/>
                <w:lang w:val="en-AU"/>
              </w:rPr>
              <w:t>Dataset based on the 202</w:t>
            </w:r>
            <w:r w:rsidR="00891F25" w:rsidRPr="00DE1D0D">
              <w:rPr>
                <w:color w:val="1C1C1C"/>
                <w:sz w:val="16"/>
                <w:szCs w:val="16"/>
                <w:lang w:val="en-AU"/>
              </w:rPr>
              <w:t>3</w:t>
            </w:r>
            <w:r w:rsidRPr="00DE1D0D">
              <w:rPr>
                <w:color w:val="1C1C1C"/>
                <w:sz w:val="16"/>
                <w:szCs w:val="16"/>
                <w:lang w:val="en-AU"/>
              </w:rPr>
              <w:t>–2</w:t>
            </w:r>
            <w:r w:rsidR="00891F25" w:rsidRPr="00DE1D0D">
              <w:rPr>
                <w:color w:val="1C1C1C"/>
                <w:sz w:val="16"/>
                <w:szCs w:val="16"/>
                <w:lang w:val="en-AU"/>
              </w:rPr>
              <w:t>4</w:t>
            </w:r>
            <w:r w:rsidRPr="00DE1D0D">
              <w:rPr>
                <w:color w:val="1C1C1C"/>
                <w:sz w:val="16"/>
                <w:szCs w:val="16"/>
                <w:lang w:val="en-AU"/>
              </w:rPr>
              <w:t> Activity based funding: Mental health care National Best Endeavours Data Set (MHC NBEDS).</w:t>
            </w:r>
          </w:p>
        </w:tc>
      </w:tr>
      <w:tr w:rsidR="00E2135D" w:rsidRPr="00DE1D0D" w14:paraId="2171CDFF" w14:textId="77777777">
        <w:tc>
          <w:tcPr>
            <w:tcW w:w="2595" w:type="dxa"/>
            <w:hideMark/>
          </w:tcPr>
          <w:p w14:paraId="7011280C" w14:textId="77777777" w:rsidR="00646A99" w:rsidRPr="00DE1D0D" w:rsidRDefault="00646A99">
            <w:pPr>
              <w:spacing w:before="120" w:after="120"/>
              <w:rPr>
                <w:color w:val="1C1C1C"/>
                <w:sz w:val="16"/>
                <w:szCs w:val="16"/>
                <w:lang w:val="en-AU"/>
              </w:rPr>
            </w:pPr>
            <w:r w:rsidRPr="00DE1D0D">
              <w:rPr>
                <w:color w:val="1C1C1C"/>
                <w:sz w:val="16"/>
                <w:szCs w:val="16"/>
                <w:lang w:val="en-AU"/>
              </w:rPr>
              <w:t>ASGS table </w:t>
            </w:r>
          </w:p>
        </w:tc>
        <w:tc>
          <w:tcPr>
            <w:tcW w:w="6472" w:type="dxa"/>
            <w:hideMark/>
          </w:tcPr>
          <w:p w14:paraId="5D3A523D" w14:textId="77777777" w:rsidR="00646A99" w:rsidRPr="00DE1D0D" w:rsidRDefault="00646A99">
            <w:pPr>
              <w:spacing w:before="120" w:after="120"/>
              <w:rPr>
                <w:color w:val="1C1C1C"/>
                <w:sz w:val="16"/>
                <w:szCs w:val="16"/>
                <w:lang w:val="en-AU"/>
              </w:rPr>
            </w:pPr>
            <w:r w:rsidRPr="00DE1D0D">
              <w:rPr>
                <w:color w:val="1C1C1C"/>
                <w:sz w:val="16"/>
                <w:szCs w:val="16"/>
                <w:lang w:val="en-AU"/>
              </w:rPr>
              <w:t>Table of Australian Statistical Geography Standard (ASGS) mapped to the Remoteness Area category within which the majority of the ASGS’s population resides. </w:t>
            </w:r>
          </w:p>
        </w:tc>
      </w:tr>
      <w:tr w:rsidR="00E2135D" w:rsidRPr="00DE1D0D" w14:paraId="417F33D2" w14:textId="77777777">
        <w:tc>
          <w:tcPr>
            <w:tcW w:w="2595" w:type="dxa"/>
            <w:hideMark/>
          </w:tcPr>
          <w:p w14:paraId="25F86F54" w14:textId="56D5904C" w:rsidR="00646A99" w:rsidRPr="00DE1D0D" w:rsidRDefault="00646A99">
            <w:pPr>
              <w:spacing w:before="120" w:after="120"/>
              <w:rPr>
                <w:color w:val="1C1C1C"/>
                <w:sz w:val="16"/>
                <w:szCs w:val="16"/>
                <w:lang w:val="en-AU"/>
              </w:rPr>
            </w:pPr>
            <w:r w:rsidRPr="00DE1D0D">
              <w:rPr>
                <w:color w:val="1C1C1C"/>
                <w:sz w:val="16"/>
                <w:szCs w:val="16"/>
                <w:lang w:val="en-AU"/>
              </w:rPr>
              <w:t>202</w:t>
            </w:r>
            <w:r w:rsidR="008D5E21" w:rsidRPr="00DE1D0D">
              <w:rPr>
                <w:color w:val="1C1C1C"/>
                <w:sz w:val="16"/>
                <w:szCs w:val="16"/>
                <w:lang w:val="en-AU"/>
              </w:rPr>
              <w:t>6</w:t>
            </w:r>
            <w:r w:rsidRPr="00DE1D0D">
              <w:rPr>
                <w:color w:val="1C1C1C"/>
                <w:sz w:val="16"/>
                <w:szCs w:val="16"/>
                <w:lang w:val="en-AU"/>
              </w:rPr>
              <w:t>–2</w:t>
            </w:r>
            <w:r w:rsidR="008D5E21" w:rsidRPr="00DE1D0D">
              <w:rPr>
                <w:color w:val="1C1C1C"/>
                <w:sz w:val="16"/>
                <w:szCs w:val="16"/>
                <w:lang w:val="en-AU"/>
              </w:rPr>
              <w:t>7</w:t>
            </w:r>
            <w:r w:rsidRPr="00DE1D0D">
              <w:rPr>
                <w:color w:val="1C1C1C"/>
                <w:sz w:val="16"/>
                <w:szCs w:val="16"/>
                <w:lang w:val="en-AU"/>
              </w:rPr>
              <w:t xml:space="preserve"> NWAU price weight table</w:t>
            </w:r>
          </w:p>
        </w:tc>
        <w:tc>
          <w:tcPr>
            <w:tcW w:w="6472" w:type="dxa"/>
            <w:hideMark/>
          </w:tcPr>
          <w:p w14:paraId="46D3AC20" w14:textId="2196839C" w:rsidR="00646A99" w:rsidRPr="00DE1D0D" w:rsidRDefault="00646A99">
            <w:pPr>
              <w:spacing w:before="120" w:after="120"/>
              <w:rPr>
                <w:color w:val="1C1C1C"/>
                <w:sz w:val="16"/>
                <w:szCs w:val="16"/>
                <w:lang w:val="en-AU"/>
              </w:rPr>
            </w:pPr>
            <w:r w:rsidRPr="00DE1D0D">
              <w:rPr>
                <w:color w:val="1C1C1C"/>
                <w:sz w:val="16"/>
                <w:szCs w:val="16"/>
                <w:lang w:val="en-AU"/>
              </w:rPr>
              <w:t>202</w:t>
            </w:r>
            <w:r w:rsidR="008D5E21" w:rsidRPr="00DE1D0D">
              <w:rPr>
                <w:color w:val="1C1C1C"/>
                <w:sz w:val="16"/>
                <w:szCs w:val="16"/>
                <w:lang w:val="en-AU"/>
              </w:rPr>
              <w:t>6</w:t>
            </w:r>
            <w:r w:rsidRPr="00DE1D0D">
              <w:rPr>
                <w:color w:val="1C1C1C"/>
                <w:sz w:val="16"/>
                <w:szCs w:val="16"/>
                <w:lang w:val="en-AU"/>
              </w:rPr>
              <w:t>–2</w:t>
            </w:r>
            <w:r w:rsidR="008D5E21" w:rsidRPr="00DE1D0D">
              <w:rPr>
                <w:color w:val="1C1C1C"/>
                <w:sz w:val="16"/>
                <w:szCs w:val="16"/>
                <w:lang w:val="en-AU"/>
              </w:rPr>
              <w:t>7</w:t>
            </w:r>
            <w:r w:rsidRPr="00DE1D0D">
              <w:rPr>
                <w:color w:val="1C1C1C"/>
                <w:sz w:val="16"/>
                <w:szCs w:val="16"/>
                <w:lang w:val="en-AU"/>
              </w:rPr>
              <w:t> Admitted mental health NWAU Price weight table, found in the National Efficient Price Determination 202</w:t>
            </w:r>
            <w:r w:rsidR="008D5E21" w:rsidRPr="00DE1D0D">
              <w:rPr>
                <w:color w:val="1C1C1C"/>
                <w:sz w:val="16"/>
                <w:szCs w:val="16"/>
                <w:lang w:val="en-AU"/>
              </w:rPr>
              <w:t>6</w:t>
            </w:r>
            <w:r w:rsidRPr="00DE1D0D">
              <w:rPr>
                <w:color w:val="1C1C1C"/>
                <w:sz w:val="16"/>
                <w:szCs w:val="16"/>
                <w:lang w:val="en-AU"/>
              </w:rPr>
              <w:t>–2</w:t>
            </w:r>
            <w:r w:rsidR="008D5E21" w:rsidRPr="00DE1D0D">
              <w:rPr>
                <w:color w:val="1C1C1C"/>
                <w:sz w:val="16"/>
                <w:szCs w:val="16"/>
                <w:lang w:val="en-AU"/>
              </w:rPr>
              <w:t>7</w:t>
            </w:r>
            <w:r w:rsidRPr="00DE1D0D">
              <w:rPr>
                <w:color w:val="1C1C1C"/>
                <w:sz w:val="16"/>
                <w:szCs w:val="16"/>
                <w:lang w:val="en-AU"/>
              </w:rPr>
              <w:t>. </w:t>
            </w:r>
          </w:p>
        </w:tc>
      </w:tr>
      <w:tr w:rsidR="00E2135D" w:rsidRPr="00DE1D0D" w14:paraId="40EB9C9A" w14:textId="77777777">
        <w:tc>
          <w:tcPr>
            <w:tcW w:w="2595" w:type="dxa"/>
            <w:hideMark/>
          </w:tcPr>
          <w:p w14:paraId="47F3E438" w14:textId="3766F0CD" w:rsidR="00646A99" w:rsidRPr="00DE1D0D" w:rsidRDefault="00646A99">
            <w:pPr>
              <w:spacing w:before="120" w:after="120"/>
              <w:rPr>
                <w:color w:val="1C1C1C"/>
                <w:sz w:val="16"/>
                <w:szCs w:val="16"/>
                <w:lang w:val="en-AU"/>
              </w:rPr>
            </w:pPr>
            <w:r w:rsidRPr="00DE1D0D">
              <w:rPr>
                <w:color w:val="1C1C1C"/>
                <w:sz w:val="16"/>
                <w:szCs w:val="16"/>
                <w:lang w:val="en-AU"/>
              </w:rPr>
              <w:lastRenderedPageBreak/>
              <w:t>202</w:t>
            </w:r>
            <w:r w:rsidR="008D5E21" w:rsidRPr="00DE1D0D">
              <w:rPr>
                <w:color w:val="1C1C1C"/>
                <w:sz w:val="16"/>
                <w:szCs w:val="16"/>
                <w:lang w:val="en-AU"/>
              </w:rPr>
              <w:t>6</w:t>
            </w:r>
            <w:r w:rsidRPr="00DE1D0D">
              <w:rPr>
                <w:color w:val="1C1C1C"/>
                <w:sz w:val="16"/>
                <w:szCs w:val="16"/>
                <w:lang w:val="en-AU"/>
              </w:rPr>
              <w:t>–2</w:t>
            </w:r>
            <w:r w:rsidR="008D5E21" w:rsidRPr="00DE1D0D">
              <w:rPr>
                <w:color w:val="1C1C1C"/>
                <w:sz w:val="16"/>
                <w:szCs w:val="16"/>
                <w:lang w:val="en-AU"/>
              </w:rPr>
              <w:t>7</w:t>
            </w:r>
            <w:r w:rsidRPr="00DE1D0D">
              <w:rPr>
                <w:color w:val="1C1C1C"/>
                <w:sz w:val="16"/>
                <w:szCs w:val="16"/>
                <w:lang w:val="en-AU"/>
              </w:rPr>
              <w:t> Admitted Acute NWAU Adjustments </w:t>
            </w:r>
          </w:p>
        </w:tc>
        <w:tc>
          <w:tcPr>
            <w:tcW w:w="6472" w:type="dxa"/>
            <w:hideMark/>
          </w:tcPr>
          <w:p w14:paraId="72870584" w14:textId="7C311F78" w:rsidR="00646A99" w:rsidRPr="00DE1D0D" w:rsidRDefault="00646A99">
            <w:pPr>
              <w:spacing w:before="120" w:after="120"/>
              <w:rPr>
                <w:color w:val="1C1C1C"/>
                <w:sz w:val="16"/>
                <w:szCs w:val="16"/>
                <w:lang w:val="en-AU"/>
              </w:rPr>
            </w:pPr>
            <w:r w:rsidRPr="00DE1D0D">
              <w:rPr>
                <w:color w:val="1C1C1C"/>
                <w:sz w:val="16"/>
                <w:szCs w:val="16"/>
                <w:lang w:val="en-AU"/>
              </w:rPr>
              <w:t>202</w:t>
            </w:r>
            <w:r w:rsidR="008D5E21" w:rsidRPr="00DE1D0D">
              <w:rPr>
                <w:color w:val="1C1C1C"/>
                <w:sz w:val="16"/>
                <w:szCs w:val="16"/>
                <w:lang w:val="en-AU"/>
              </w:rPr>
              <w:t>6</w:t>
            </w:r>
            <w:r w:rsidRPr="00DE1D0D">
              <w:rPr>
                <w:color w:val="1C1C1C"/>
                <w:sz w:val="16"/>
                <w:szCs w:val="16"/>
                <w:lang w:val="en-AU"/>
              </w:rPr>
              <w:t>–2</w:t>
            </w:r>
            <w:r w:rsidR="008D5E21" w:rsidRPr="00DE1D0D">
              <w:rPr>
                <w:color w:val="1C1C1C"/>
                <w:sz w:val="16"/>
                <w:szCs w:val="16"/>
                <w:lang w:val="en-AU"/>
              </w:rPr>
              <w:t>7</w:t>
            </w:r>
            <w:r w:rsidRPr="00DE1D0D">
              <w:rPr>
                <w:color w:val="1C1C1C"/>
                <w:sz w:val="16"/>
                <w:szCs w:val="16"/>
                <w:lang w:val="en-AU"/>
              </w:rPr>
              <w:t> Admitted acute NWAU Adjustments, found in the National Efficient Price Determination 202</w:t>
            </w:r>
            <w:r w:rsidR="008D5E21" w:rsidRPr="00DE1D0D">
              <w:rPr>
                <w:color w:val="1C1C1C"/>
                <w:sz w:val="16"/>
                <w:szCs w:val="16"/>
                <w:lang w:val="en-AU"/>
              </w:rPr>
              <w:t>6</w:t>
            </w:r>
            <w:r w:rsidRPr="00DE1D0D">
              <w:rPr>
                <w:color w:val="1C1C1C"/>
                <w:sz w:val="16"/>
                <w:szCs w:val="16"/>
                <w:lang w:val="en-AU"/>
              </w:rPr>
              <w:t>–2</w:t>
            </w:r>
            <w:r w:rsidR="008D5E21" w:rsidRPr="00DE1D0D">
              <w:rPr>
                <w:color w:val="1C1C1C"/>
                <w:sz w:val="16"/>
                <w:szCs w:val="16"/>
                <w:lang w:val="en-AU"/>
              </w:rPr>
              <w:t>7</w:t>
            </w:r>
            <w:r w:rsidRPr="00DE1D0D">
              <w:rPr>
                <w:color w:val="1C1C1C"/>
                <w:sz w:val="16"/>
                <w:szCs w:val="16"/>
                <w:lang w:val="en-AU"/>
              </w:rPr>
              <w:t>. </w:t>
            </w:r>
          </w:p>
        </w:tc>
      </w:tr>
    </w:tbl>
    <w:p w14:paraId="2CCFDBC5" w14:textId="0D4831E2" w:rsidR="00165421" w:rsidRPr="00DE1D0D" w:rsidRDefault="00165421" w:rsidP="00165421">
      <w:pPr>
        <w:pStyle w:val="TableFigureheading"/>
        <w:rPr>
          <w:lang w:val="en-AU"/>
        </w:rPr>
      </w:pPr>
      <w:bookmarkStart w:id="31" w:name="_Ref184042360"/>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8</w:t>
      </w:r>
      <w:r w:rsidRPr="00DE1D0D">
        <w:rPr>
          <w:lang w:val="en-AU"/>
        </w:rPr>
        <w:fldChar w:fldCharType="end"/>
      </w:r>
      <w:bookmarkEnd w:id="31"/>
      <w:r w:rsidRPr="00DE1D0D">
        <w:rPr>
          <w:lang w:val="en-AU"/>
        </w:rPr>
        <w:t>: Phase level variables (based on MHC NBEDS and APC NMDS variables) used to calculate 202</w:t>
      </w:r>
      <w:r w:rsidR="008D5E21" w:rsidRPr="00DE1D0D">
        <w:rPr>
          <w:lang w:val="en-AU"/>
        </w:rPr>
        <w:t>6</w:t>
      </w:r>
      <w:r w:rsidRPr="00DE1D0D">
        <w:rPr>
          <w:lang w:val="en-AU"/>
        </w:rPr>
        <w:t>–2</w:t>
      </w:r>
      <w:r w:rsidR="008D5E21" w:rsidRPr="00DE1D0D">
        <w:rPr>
          <w:lang w:val="en-AU"/>
        </w:rPr>
        <w:t>7</w:t>
      </w:r>
      <w:r w:rsidRPr="00DE1D0D">
        <w:rPr>
          <w:lang w:val="en-AU"/>
        </w:rPr>
        <w:t xml:space="preserve"> community mental health NWAU</w:t>
      </w:r>
    </w:p>
    <w:tbl>
      <w:tblPr>
        <w:tblW w:w="7366" w:type="dxa"/>
        <w:tblBorders>
          <w:bottom w:val="single" w:sz="4" w:space="0" w:color="DFEBF1" w:themeColor="accent1" w:themeTint="1A"/>
          <w:insideH w:val="single" w:sz="4" w:space="0" w:color="DFEBF1" w:themeColor="accent1" w:themeTint="1A"/>
          <w:insideV w:val="single" w:sz="4" w:space="0" w:color="104F99" w:themeColor="accent2"/>
        </w:tblBorders>
        <w:tblCellMar>
          <w:left w:w="0" w:type="dxa"/>
          <w:right w:w="0" w:type="dxa"/>
        </w:tblCellMar>
        <w:tblLook w:val="04A0" w:firstRow="1" w:lastRow="0" w:firstColumn="1" w:lastColumn="0" w:noHBand="0" w:noVBand="1"/>
      </w:tblPr>
      <w:tblGrid>
        <w:gridCol w:w="7366"/>
      </w:tblGrid>
      <w:tr w:rsidR="00AF06AE" w:rsidRPr="00DE1D0D" w14:paraId="4C634C99" w14:textId="77777777">
        <w:trPr>
          <w:trHeight w:val="300"/>
          <w:tblHeader/>
        </w:trPr>
        <w:tc>
          <w:tcPr>
            <w:tcW w:w="7366" w:type="dxa"/>
            <w:shd w:val="clear" w:color="auto" w:fill="104F99" w:themeFill="accent2"/>
          </w:tcPr>
          <w:p w14:paraId="1C643C20" w14:textId="77777777" w:rsidR="00646A99" w:rsidRPr="00DE1D0D" w:rsidRDefault="00646A99">
            <w:pPr>
              <w:tabs>
                <w:tab w:val="left" w:pos="1162"/>
              </w:tabs>
              <w:spacing w:before="120" w:after="120" w:line="240" w:lineRule="auto"/>
              <w:ind w:left="113"/>
              <w:rPr>
                <w:rFonts w:eastAsia="Times New Roman" w:cs="Arial"/>
                <w:b/>
                <w:color w:val="FFFFFF" w:themeColor="background2"/>
                <w:sz w:val="18"/>
                <w:szCs w:val="18"/>
                <w:lang w:val="en-AU" w:eastAsia="en-AU"/>
              </w:rPr>
            </w:pPr>
            <w:r w:rsidRPr="00DE1D0D">
              <w:rPr>
                <w:rFonts w:eastAsia="Times New Roman" w:cs="Arial"/>
                <w:b/>
                <w:color w:val="FFFFFF" w:themeColor="background2"/>
                <w:sz w:val="18"/>
                <w:szCs w:val="18"/>
                <w:lang w:val="en-AU" w:eastAsia="en-AU"/>
              </w:rPr>
              <w:t xml:space="preserve">MHC </w:t>
            </w:r>
            <w:r w:rsidRPr="00DE1D0D">
              <w:rPr>
                <w:b/>
                <w:bCs/>
                <w:color w:val="FFFFFF" w:themeColor="background2"/>
                <w:sz w:val="18"/>
                <w:szCs w:val="18"/>
                <w:lang w:val="en-AU"/>
              </w:rPr>
              <w:t>NBEDS and APC NMDS variables</w:t>
            </w:r>
          </w:p>
        </w:tc>
      </w:tr>
      <w:tr w:rsidR="00AF06AE" w:rsidRPr="00DE1D0D" w14:paraId="4622FC1A" w14:textId="77777777">
        <w:trPr>
          <w:trHeight w:val="300"/>
        </w:trPr>
        <w:tc>
          <w:tcPr>
            <w:tcW w:w="7366" w:type="dxa"/>
            <w:hideMark/>
          </w:tcPr>
          <w:p w14:paraId="187E7389" w14:textId="77777777" w:rsidR="00646A99" w:rsidRPr="00DE1D0D" w:rsidRDefault="00646A99">
            <w:pPr>
              <w:spacing w:before="120" w:after="120"/>
              <w:rPr>
                <w:color w:val="1C1C1C"/>
                <w:sz w:val="16"/>
                <w:szCs w:val="16"/>
                <w:lang w:val="en-AU"/>
              </w:rPr>
            </w:pPr>
            <w:r w:rsidRPr="00DE1D0D">
              <w:rPr>
                <w:color w:val="1C1C1C"/>
                <w:sz w:val="16"/>
                <w:szCs w:val="16"/>
                <w:lang w:val="en-AU"/>
              </w:rPr>
              <w:t>State identifier </w:t>
            </w:r>
          </w:p>
        </w:tc>
      </w:tr>
      <w:tr w:rsidR="00AF06AE" w:rsidRPr="00DE1D0D" w14:paraId="556CE84E" w14:textId="77777777">
        <w:trPr>
          <w:trHeight w:val="300"/>
        </w:trPr>
        <w:tc>
          <w:tcPr>
            <w:tcW w:w="7366" w:type="dxa"/>
            <w:hideMark/>
          </w:tcPr>
          <w:p w14:paraId="472E472A" w14:textId="77777777" w:rsidR="00646A99" w:rsidRPr="00DE1D0D" w:rsidRDefault="00646A99">
            <w:pPr>
              <w:spacing w:before="120" w:after="120"/>
              <w:rPr>
                <w:color w:val="1C1C1C"/>
                <w:sz w:val="16"/>
                <w:szCs w:val="16"/>
                <w:lang w:val="en-AU"/>
              </w:rPr>
            </w:pPr>
            <w:r w:rsidRPr="00DE1D0D">
              <w:rPr>
                <w:color w:val="1C1C1C"/>
                <w:sz w:val="16"/>
                <w:szCs w:val="16"/>
                <w:lang w:val="en-AU"/>
              </w:rPr>
              <w:t>Establishment identifier </w:t>
            </w:r>
          </w:p>
        </w:tc>
      </w:tr>
      <w:tr w:rsidR="00AF06AE" w:rsidRPr="00DE1D0D" w14:paraId="28AB80E0" w14:textId="77777777">
        <w:trPr>
          <w:trHeight w:val="300"/>
        </w:trPr>
        <w:tc>
          <w:tcPr>
            <w:tcW w:w="7366" w:type="dxa"/>
            <w:hideMark/>
          </w:tcPr>
          <w:p w14:paraId="4E18CE34" w14:textId="77777777" w:rsidR="00646A99" w:rsidRPr="00DE1D0D" w:rsidRDefault="00646A99">
            <w:pPr>
              <w:spacing w:before="120" w:after="120"/>
              <w:rPr>
                <w:color w:val="1C1C1C"/>
                <w:sz w:val="16"/>
                <w:szCs w:val="16"/>
                <w:lang w:val="en-AU"/>
              </w:rPr>
            </w:pPr>
            <w:r w:rsidRPr="00DE1D0D">
              <w:rPr>
                <w:color w:val="1C1C1C"/>
                <w:sz w:val="16"/>
                <w:szCs w:val="16"/>
                <w:lang w:val="en-AU"/>
              </w:rPr>
              <w:t>Hospital geographical indicator </w:t>
            </w:r>
          </w:p>
        </w:tc>
      </w:tr>
      <w:tr w:rsidR="00AF06AE" w:rsidRPr="00DE1D0D" w14:paraId="2F19BAA0" w14:textId="77777777">
        <w:trPr>
          <w:trHeight w:val="300"/>
        </w:trPr>
        <w:tc>
          <w:tcPr>
            <w:tcW w:w="7366" w:type="dxa"/>
          </w:tcPr>
          <w:p w14:paraId="13FB69E2" w14:textId="77777777" w:rsidR="00646A99" w:rsidRPr="00DE1D0D" w:rsidRDefault="00646A99">
            <w:pPr>
              <w:spacing w:before="120" w:after="120"/>
              <w:rPr>
                <w:color w:val="1C1C1C"/>
                <w:sz w:val="16"/>
                <w:szCs w:val="16"/>
                <w:lang w:val="en-AU"/>
              </w:rPr>
            </w:pPr>
            <w:r w:rsidRPr="00DE1D0D">
              <w:rPr>
                <w:color w:val="1C1C1C"/>
                <w:sz w:val="16"/>
                <w:szCs w:val="16"/>
                <w:lang w:val="en-AU"/>
              </w:rPr>
              <w:t>Phase start date</w:t>
            </w:r>
          </w:p>
        </w:tc>
      </w:tr>
      <w:tr w:rsidR="00AF06AE" w:rsidRPr="00DE1D0D" w14:paraId="2C16812D" w14:textId="77777777">
        <w:trPr>
          <w:trHeight w:val="300"/>
        </w:trPr>
        <w:tc>
          <w:tcPr>
            <w:tcW w:w="7366" w:type="dxa"/>
          </w:tcPr>
          <w:p w14:paraId="09195675" w14:textId="77777777" w:rsidR="00646A99" w:rsidRPr="00DE1D0D" w:rsidRDefault="00646A99">
            <w:pPr>
              <w:spacing w:before="120" w:after="120"/>
              <w:rPr>
                <w:color w:val="1C1C1C"/>
                <w:sz w:val="16"/>
                <w:szCs w:val="16"/>
                <w:lang w:val="en-AU"/>
              </w:rPr>
            </w:pPr>
            <w:r w:rsidRPr="00DE1D0D">
              <w:rPr>
                <w:color w:val="1C1C1C"/>
                <w:sz w:val="16"/>
                <w:szCs w:val="16"/>
                <w:lang w:val="en-AU"/>
              </w:rPr>
              <w:t>Phase end date</w:t>
            </w:r>
          </w:p>
        </w:tc>
      </w:tr>
      <w:tr w:rsidR="00AF06AE" w:rsidRPr="00DE1D0D" w14:paraId="5D6905D8" w14:textId="77777777">
        <w:trPr>
          <w:trHeight w:val="300"/>
        </w:trPr>
        <w:tc>
          <w:tcPr>
            <w:tcW w:w="7366" w:type="dxa"/>
          </w:tcPr>
          <w:p w14:paraId="55CABAB1" w14:textId="5E0EC08C" w:rsidR="008A0885" w:rsidRPr="00DE1D0D" w:rsidRDefault="008A0885">
            <w:pPr>
              <w:spacing w:before="120" w:after="120"/>
              <w:rPr>
                <w:color w:val="1C1C1C"/>
                <w:sz w:val="16"/>
                <w:szCs w:val="16"/>
                <w:lang w:val="en-AU"/>
              </w:rPr>
            </w:pPr>
            <w:r w:rsidRPr="00DE1D0D">
              <w:rPr>
                <w:color w:val="1C1C1C"/>
                <w:sz w:val="16"/>
                <w:szCs w:val="16"/>
                <w:lang w:val="en-AU"/>
              </w:rPr>
              <w:t>Number of public funding source service contacts with consumer present</w:t>
            </w:r>
          </w:p>
        </w:tc>
      </w:tr>
      <w:tr w:rsidR="00AF06AE" w:rsidRPr="00DE1D0D" w14:paraId="5E5F4ED7" w14:textId="77777777">
        <w:trPr>
          <w:trHeight w:val="300"/>
        </w:trPr>
        <w:tc>
          <w:tcPr>
            <w:tcW w:w="7366" w:type="dxa"/>
          </w:tcPr>
          <w:p w14:paraId="29C75046" w14:textId="24B811FF" w:rsidR="008A0885" w:rsidRPr="00DE1D0D" w:rsidRDefault="008A0885">
            <w:pPr>
              <w:spacing w:before="120" w:after="120"/>
              <w:rPr>
                <w:color w:val="1C1C1C"/>
                <w:sz w:val="16"/>
                <w:szCs w:val="16"/>
                <w:lang w:val="en-AU"/>
              </w:rPr>
            </w:pPr>
            <w:r w:rsidRPr="00DE1D0D">
              <w:rPr>
                <w:color w:val="1C1C1C"/>
                <w:sz w:val="16"/>
                <w:szCs w:val="16"/>
                <w:lang w:val="en-AU"/>
              </w:rPr>
              <w:t>Number of public funding source service contacts without consumer present</w:t>
            </w:r>
          </w:p>
        </w:tc>
      </w:tr>
      <w:tr w:rsidR="00AF06AE" w:rsidRPr="00DE1D0D" w14:paraId="4F355773" w14:textId="77777777">
        <w:trPr>
          <w:trHeight w:val="300"/>
        </w:trPr>
        <w:tc>
          <w:tcPr>
            <w:tcW w:w="7366" w:type="dxa"/>
            <w:hideMark/>
          </w:tcPr>
          <w:p w14:paraId="76665770" w14:textId="77777777" w:rsidR="00646A99" w:rsidRPr="00DE1D0D" w:rsidRDefault="00646A99">
            <w:pPr>
              <w:spacing w:before="120" w:after="120"/>
              <w:rPr>
                <w:color w:val="1C1C1C"/>
                <w:sz w:val="16"/>
                <w:szCs w:val="16"/>
                <w:lang w:val="en-AU"/>
              </w:rPr>
            </w:pPr>
            <w:r w:rsidRPr="00DE1D0D">
              <w:rPr>
                <w:color w:val="1C1C1C"/>
                <w:sz w:val="16"/>
                <w:szCs w:val="16"/>
                <w:lang w:val="en-AU"/>
              </w:rPr>
              <w:t>Indigenous status </w:t>
            </w:r>
          </w:p>
        </w:tc>
      </w:tr>
      <w:tr w:rsidR="00AF06AE" w:rsidRPr="00DE1D0D" w14:paraId="45DF1CAB" w14:textId="77777777">
        <w:trPr>
          <w:trHeight w:val="300"/>
        </w:trPr>
        <w:tc>
          <w:tcPr>
            <w:tcW w:w="7366" w:type="dxa"/>
            <w:hideMark/>
          </w:tcPr>
          <w:p w14:paraId="447133DA" w14:textId="77777777" w:rsidR="00646A99" w:rsidRPr="00DE1D0D" w:rsidRDefault="00646A99">
            <w:pPr>
              <w:spacing w:before="120" w:after="120"/>
              <w:rPr>
                <w:color w:val="1C1C1C"/>
                <w:sz w:val="16"/>
                <w:szCs w:val="16"/>
                <w:lang w:val="en-AU"/>
              </w:rPr>
            </w:pPr>
            <w:r w:rsidRPr="00DE1D0D">
              <w:rPr>
                <w:color w:val="1C1C1C"/>
                <w:sz w:val="16"/>
                <w:szCs w:val="16"/>
                <w:lang w:val="en-AU"/>
              </w:rPr>
              <w:t>AMHCC class </w:t>
            </w:r>
          </w:p>
        </w:tc>
      </w:tr>
      <w:tr w:rsidR="00AF06AE" w:rsidRPr="00DE1D0D" w14:paraId="610E276A" w14:textId="77777777">
        <w:trPr>
          <w:trHeight w:val="300"/>
        </w:trPr>
        <w:tc>
          <w:tcPr>
            <w:tcW w:w="7366" w:type="dxa"/>
            <w:hideMark/>
          </w:tcPr>
          <w:p w14:paraId="197CBA92" w14:textId="77777777" w:rsidR="00646A99" w:rsidRPr="00DE1D0D" w:rsidRDefault="00646A99">
            <w:pPr>
              <w:spacing w:before="120" w:after="120"/>
              <w:rPr>
                <w:color w:val="1C1C1C"/>
                <w:sz w:val="16"/>
                <w:szCs w:val="16"/>
                <w:lang w:val="en-AU"/>
              </w:rPr>
            </w:pPr>
            <w:r w:rsidRPr="00DE1D0D">
              <w:rPr>
                <w:color w:val="1C1C1C"/>
                <w:sz w:val="16"/>
                <w:szCs w:val="16"/>
                <w:lang w:val="en-AU"/>
              </w:rPr>
              <w:t>Australian Statistical Geography Standard (ASGS) of patient's usual residence </w:t>
            </w:r>
          </w:p>
        </w:tc>
      </w:tr>
    </w:tbl>
    <w:p w14:paraId="4F1F2F8D" w14:textId="0C66FC71" w:rsidR="008D5E21" w:rsidRPr="00DE1D0D" w:rsidRDefault="008D5E21" w:rsidP="00550C6C">
      <w:pPr>
        <w:rPr>
          <w:lang w:val="en-AU"/>
        </w:rPr>
      </w:pPr>
    </w:p>
    <w:p w14:paraId="65EF3B6A" w14:textId="77777777" w:rsidR="008D5E21" w:rsidRPr="00DE1D0D" w:rsidRDefault="008D5E21">
      <w:pPr>
        <w:spacing w:line="259" w:lineRule="auto"/>
        <w:rPr>
          <w:lang w:val="en-AU"/>
        </w:rPr>
      </w:pPr>
      <w:r w:rsidRPr="00DE1D0D">
        <w:rPr>
          <w:lang w:val="en-AU"/>
        </w:rPr>
        <w:br w:type="page"/>
      </w:r>
    </w:p>
    <w:p w14:paraId="489471B2" w14:textId="415DEDDD" w:rsidR="00837957" w:rsidRPr="00DE1D0D" w:rsidRDefault="00DB2F84" w:rsidP="006C0AD8">
      <w:pPr>
        <w:pStyle w:val="Heading1"/>
        <w:numPr>
          <w:ilvl w:val="0"/>
          <w:numId w:val="3"/>
        </w:numPr>
        <w:rPr>
          <w:lang w:val="en-AU"/>
        </w:rPr>
      </w:pPr>
      <w:bookmarkStart w:id="32" w:name="_Toc224052107"/>
      <w:r w:rsidRPr="00DE1D0D">
        <w:rPr>
          <w:lang w:val="en-AU"/>
        </w:rPr>
        <w:lastRenderedPageBreak/>
        <w:t>Admitted subacute and nonacute care cost model</w:t>
      </w:r>
      <w:bookmarkEnd w:id="32"/>
    </w:p>
    <w:p w14:paraId="367EFAC0" w14:textId="61241900" w:rsidR="00EE72D9" w:rsidRPr="00DE1D0D" w:rsidRDefault="00EE72D9" w:rsidP="00EE72D9">
      <w:pPr>
        <w:pStyle w:val="Heading2"/>
        <w:numPr>
          <w:ilvl w:val="1"/>
          <w:numId w:val="3"/>
        </w:numPr>
        <w:rPr>
          <w:lang w:val="en-AU"/>
        </w:rPr>
      </w:pPr>
      <w:bookmarkStart w:id="33" w:name="_Toc224052108"/>
      <w:r w:rsidRPr="00DE1D0D">
        <w:rPr>
          <w:lang w:val="en-AU"/>
        </w:rPr>
        <w:t>General issues</w:t>
      </w:r>
      <w:bookmarkEnd w:id="33"/>
    </w:p>
    <w:p w14:paraId="05C1A722" w14:textId="0F6B933D" w:rsidR="00441927" w:rsidRPr="00DE1D0D" w:rsidRDefault="00441927" w:rsidP="00441927">
      <w:pPr>
        <w:pStyle w:val="Heading3"/>
        <w:rPr>
          <w:lang w:val="en-AU"/>
        </w:rPr>
      </w:pPr>
      <w:r w:rsidRPr="00DE1D0D">
        <w:rPr>
          <w:lang w:val="en-AU"/>
        </w:rPr>
        <w:t>4.1.1 General issues cost unit</w:t>
      </w:r>
    </w:p>
    <w:p w14:paraId="0AD072F7" w14:textId="4398B37E" w:rsidR="000231D9" w:rsidRPr="00DE1D0D" w:rsidRDefault="000231D9" w:rsidP="00EB1EC2">
      <w:pPr>
        <w:rPr>
          <w:lang w:val="en-AU"/>
        </w:rPr>
      </w:pPr>
      <w:r w:rsidRPr="00DE1D0D">
        <w:rPr>
          <w:lang w:val="en-AU"/>
        </w:rPr>
        <w:t>An ‘episode of admitted patient care’</w:t>
      </w:r>
      <w:r w:rsidR="00E102D1" w:rsidRPr="00DE1D0D">
        <w:rPr>
          <w:rStyle w:val="FootnoteReference"/>
          <w:lang w:val="en-AU"/>
        </w:rPr>
        <w:footnoteReference w:id="20"/>
      </w:r>
      <w:r w:rsidRPr="00DE1D0D">
        <w:rPr>
          <w:lang w:val="en-AU"/>
        </w:rPr>
        <w:t xml:space="preserve"> is the cost unit for admitted subacute and non-acute patients. It is ‘the period of admitted patient care… characterised by only one care type’</w:t>
      </w:r>
      <w:r w:rsidR="00E102D1" w:rsidRPr="00DE1D0D">
        <w:rPr>
          <w:rStyle w:val="FootnoteReference"/>
          <w:lang w:val="en-AU"/>
        </w:rPr>
        <w:footnoteReference w:id="21"/>
      </w:r>
      <w:r w:rsidRPr="00DE1D0D">
        <w:rPr>
          <w:lang w:val="en-AU"/>
        </w:rPr>
        <w:t>, and covers the period of care from admission to separation.</w:t>
      </w:r>
    </w:p>
    <w:p w14:paraId="38C847D5" w14:textId="08B3228F" w:rsidR="00EB1EC2" w:rsidRPr="00DE1D0D" w:rsidRDefault="00EB1EC2" w:rsidP="00EB1EC2">
      <w:pPr>
        <w:pStyle w:val="Heading3"/>
        <w:rPr>
          <w:lang w:val="en-AU"/>
        </w:rPr>
      </w:pPr>
      <w:r w:rsidRPr="00DE1D0D">
        <w:rPr>
          <w:lang w:val="en-AU"/>
        </w:rPr>
        <w:t xml:space="preserve">4.1.2 In-scope activity </w:t>
      </w:r>
    </w:p>
    <w:p w14:paraId="3AD44F7A" w14:textId="2AA12B03" w:rsidR="00C97F43" w:rsidRPr="002F4473" w:rsidRDefault="00C97F43" w:rsidP="00C97F43">
      <w:pPr>
        <w:rPr>
          <w:lang w:val="en-AU"/>
        </w:rPr>
      </w:pPr>
      <w:r w:rsidRPr="00DE1D0D">
        <w:rPr>
          <w:lang w:val="en-AU"/>
        </w:rPr>
        <w:t>Admitted subacute and non-acute care is that provided to patients who undergo a facility’s formal admission</w:t>
      </w:r>
      <w:r w:rsidR="00E102D1" w:rsidRPr="00DE1D0D">
        <w:rPr>
          <w:rStyle w:val="FootnoteReference"/>
          <w:lang w:val="en-AU"/>
        </w:rPr>
        <w:footnoteReference w:id="22"/>
      </w:r>
      <w:r w:rsidRPr="00DE1D0D">
        <w:rPr>
          <w:lang w:val="en-AU"/>
        </w:rPr>
        <w:t xml:space="preserve"> process, where the clinical intent or treatment goal is the </w:t>
      </w:r>
      <w:r w:rsidRPr="002F4473">
        <w:rPr>
          <w:lang w:val="en-AU"/>
        </w:rPr>
        <w:t xml:space="preserve">provision of subacute or non-acute care. </w:t>
      </w:r>
    </w:p>
    <w:p w14:paraId="7917C28D" w14:textId="7DF9BBAE" w:rsidR="00EB1EC2" w:rsidRPr="002F4473" w:rsidRDefault="00C97F43" w:rsidP="00C97F43">
      <w:pPr>
        <w:rPr>
          <w:lang w:val="en-AU"/>
        </w:rPr>
      </w:pPr>
      <w:r w:rsidRPr="002F4473">
        <w:rPr>
          <w:lang w:val="en-AU"/>
        </w:rPr>
        <w:t>In-scope hospitals and patients are defined the same way as admitted acute patients, except that the patients are admitted into a care type for subacute or non-acute care.</w:t>
      </w:r>
    </w:p>
    <w:p w14:paraId="5052CC69" w14:textId="0EEFFAFF" w:rsidR="001355B5" w:rsidRPr="002F4473" w:rsidRDefault="001355B5" w:rsidP="001355B5">
      <w:pPr>
        <w:pStyle w:val="Heading3"/>
        <w:rPr>
          <w:lang w:val="en-AU"/>
        </w:rPr>
      </w:pPr>
      <w:r w:rsidRPr="002F4473">
        <w:rPr>
          <w:lang w:val="en-AU"/>
        </w:rPr>
        <w:t xml:space="preserve">4.1.3 Classification </w:t>
      </w:r>
    </w:p>
    <w:p w14:paraId="46AA955B" w14:textId="304F10DB" w:rsidR="0061568D" w:rsidRPr="00DE1D0D" w:rsidRDefault="0061568D" w:rsidP="0061568D">
      <w:pPr>
        <w:rPr>
          <w:lang w:val="en-AU"/>
        </w:rPr>
      </w:pPr>
      <w:r w:rsidRPr="002F4473">
        <w:rPr>
          <w:lang w:val="en-AU"/>
        </w:rPr>
        <w:t>Version 5.0 of the Australian National Subacute and Non-Acute Patient Classification (AN</w:t>
      </w:r>
      <w:r w:rsidR="00C70E03" w:rsidRPr="002F4473">
        <w:rPr>
          <w:lang w:val="en-AU"/>
        </w:rPr>
        <w:t>-</w:t>
      </w:r>
      <w:r w:rsidRPr="002F4473">
        <w:rPr>
          <w:lang w:val="en-AU"/>
        </w:rPr>
        <w:t>SNAP) is used to classify admitted subacute and non-acute care. Where data required to assign an AN</w:t>
      </w:r>
      <w:r w:rsidR="00C70E03" w:rsidRPr="002F4473">
        <w:rPr>
          <w:lang w:val="en-AU"/>
        </w:rPr>
        <w:t>-</w:t>
      </w:r>
      <w:r w:rsidRPr="002F4473">
        <w:rPr>
          <w:lang w:val="en-AU"/>
        </w:rPr>
        <w:t>SNAP classification is not available, the episodes are moved into the admitted acute care cost</w:t>
      </w:r>
      <w:r w:rsidRPr="00DE1D0D">
        <w:rPr>
          <w:lang w:val="en-AU"/>
        </w:rPr>
        <w:t xml:space="preserve"> model. Episodes without a valid AN-SNAP end class are transferred to the admitted acute care model and priced according to their AR-DRG classification.</w:t>
      </w:r>
    </w:p>
    <w:p w14:paraId="7D6486FC" w14:textId="245A7262" w:rsidR="00EE72D9" w:rsidRPr="00DE1D0D" w:rsidRDefault="00EE72D9" w:rsidP="00EE72D9">
      <w:pPr>
        <w:pStyle w:val="Heading2"/>
        <w:numPr>
          <w:ilvl w:val="1"/>
          <w:numId w:val="3"/>
        </w:numPr>
        <w:rPr>
          <w:lang w:val="en-AU"/>
        </w:rPr>
      </w:pPr>
      <w:bookmarkStart w:id="34" w:name="_Toc224052109"/>
      <w:r w:rsidRPr="00DE1D0D">
        <w:rPr>
          <w:lang w:val="en-AU"/>
        </w:rPr>
        <w:t>Analysis of costs to derive NWAU for subacute and non-acute admitted care</w:t>
      </w:r>
      <w:bookmarkEnd w:id="34"/>
    </w:p>
    <w:p w14:paraId="403121F7" w14:textId="645B484A" w:rsidR="00E548DE" w:rsidRPr="00DE1D0D" w:rsidRDefault="00E548DE" w:rsidP="00E548DE">
      <w:pPr>
        <w:rPr>
          <w:lang w:val="en-AU"/>
        </w:rPr>
      </w:pPr>
      <w:r w:rsidRPr="00DE1D0D">
        <w:rPr>
          <w:lang w:val="en-AU"/>
        </w:rPr>
        <w:t xml:space="preserve">The following steps are taken in developing the cost parameters and weights for admitted subacute and non-acute care: </w:t>
      </w:r>
    </w:p>
    <w:p w14:paraId="2BEA1CA3" w14:textId="4F2EB038" w:rsidR="00E548DE" w:rsidRPr="00DE1D0D" w:rsidRDefault="00E548DE" w:rsidP="006C0AD8">
      <w:pPr>
        <w:pStyle w:val="ListParagraph"/>
        <w:numPr>
          <w:ilvl w:val="0"/>
          <w:numId w:val="15"/>
        </w:numPr>
        <w:rPr>
          <w:lang w:val="en-AU"/>
        </w:rPr>
      </w:pPr>
      <w:r w:rsidRPr="00DE1D0D">
        <w:rPr>
          <w:lang w:val="en-AU"/>
        </w:rPr>
        <w:t xml:space="preserve">Data preparation. </w:t>
      </w:r>
    </w:p>
    <w:p w14:paraId="34D39AF1" w14:textId="71946DCD" w:rsidR="00E548DE" w:rsidRPr="00DE1D0D" w:rsidRDefault="00E548DE" w:rsidP="006C0AD8">
      <w:pPr>
        <w:pStyle w:val="ListParagraph"/>
        <w:numPr>
          <w:ilvl w:val="0"/>
          <w:numId w:val="15"/>
        </w:numPr>
        <w:rPr>
          <w:lang w:val="en-AU"/>
        </w:rPr>
      </w:pPr>
      <w:r w:rsidRPr="00DE1D0D">
        <w:rPr>
          <w:lang w:val="en-AU"/>
        </w:rPr>
        <w:t xml:space="preserve">Develop sample-to-population weights. </w:t>
      </w:r>
    </w:p>
    <w:p w14:paraId="47CA23EE" w14:textId="3DAF3E36" w:rsidR="00E548DE" w:rsidRPr="00DE1D0D" w:rsidRDefault="00E548DE" w:rsidP="006C0AD8">
      <w:pPr>
        <w:pStyle w:val="ListParagraph"/>
        <w:numPr>
          <w:ilvl w:val="0"/>
          <w:numId w:val="15"/>
        </w:numPr>
        <w:rPr>
          <w:lang w:val="en-AU"/>
        </w:rPr>
      </w:pPr>
      <w:r w:rsidRPr="00DE1D0D">
        <w:rPr>
          <w:lang w:val="en-AU"/>
        </w:rPr>
        <w:t xml:space="preserve">Classify AN-SNAP episodes into relevant categories: inliers, short-stay and long-stay outliers using the ABF L1.5H1.5 methodology. </w:t>
      </w:r>
    </w:p>
    <w:p w14:paraId="1006D75D" w14:textId="30D1329C" w:rsidR="00AC771C" w:rsidRPr="00DE1D0D" w:rsidRDefault="00E548DE" w:rsidP="006C0AD8">
      <w:pPr>
        <w:pStyle w:val="ListParagraph"/>
        <w:numPr>
          <w:ilvl w:val="0"/>
          <w:numId w:val="15"/>
        </w:numPr>
        <w:rPr>
          <w:lang w:val="en-AU"/>
        </w:rPr>
      </w:pPr>
      <w:r w:rsidRPr="00DE1D0D">
        <w:rPr>
          <w:lang w:val="en-AU"/>
        </w:rPr>
        <w:lastRenderedPageBreak/>
        <w:t>Apply Indigenous, radiotherapy, dialysis, and remoteness adjustments inherited from the admitted acute care cost model.</w:t>
      </w:r>
    </w:p>
    <w:p w14:paraId="3BA75C17" w14:textId="74957D4C" w:rsidR="00B733D5" w:rsidRPr="00DE1D0D" w:rsidRDefault="002F1E84" w:rsidP="00550C6C">
      <w:pPr>
        <w:rPr>
          <w:lang w:val="en-AU"/>
        </w:rPr>
      </w:pPr>
      <w:r w:rsidRPr="00DE1D0D">
        <w:rPr>
          <w:lang w:val="en-AU"/>
        </w:rPr>
        <w:t>These steps are described in more detail in the following sections.</w:t>
      </w:r>
    </w:p>
    <w:p w14:paraId="37238A32" w14:textId="474E0FC8" w:rsidR="002F1E84" w:rsidRPr="00DE1D0D" w:rsidRDefault="002F1E84" w:rsidP="002F1E84">
      <w:pPr>
        <w:pStyle w:val="Heading3"/>
        <w:rPr>
          <w:lang w:val="en-AU"/>
        </w:rPr>
      </w:pPr>
      <w:r w:rsidRPr="00DE1D0D">
        <w:rPr>
          <w:lang w:val="en-AU"/>
        </w:rPr>
        <w:t xml:space="preserve">4.2.1 Data preparation </w:t>
      </w:r>
    </w:p>
    <w:p w14:paraId="2559123D" w14:textId="522AAB08" w:rsidR="002F1E84" w:rsidRPr="00DE1D0D" w:rsidRDefault="009F24EF" w:rsidP="002F1E84">
      <w:pPr>
        <w:rPr>
          <w:lang w:val="en-AU"/>
        </w:rPr>
      </w:pPr>
      <w:r w:rsidRPr="00DE1D0D">
        <w:rPr>
          <w:lang w:val="en-AU"/>
        </w:rPr>
        <w:t>The 202</w:t>
      </w:r>
      <w:r w:rsidR="004D04DE" w:rsidRPr="00DE1D0D">
        <w:rPr>
          <w:lang w:val="en-AU"/>
        </w:rPr>
        <w:t>3</w:t>
      </w:r>
      <w:r w:rsidRPr="00DE1D0D">
        <w:rPr>
          <w:lang w:val="en-AU"/>
        </w:rPr>
        <w:t>–2</w:t>
      </w:r>
      <w:r w:rsidR="004D04DE" w:rsidRPr="00DE1D0D">
        <w:rPr>
          <w:lang w:val="en-AU"/>
        </w:rPr>
        <w:t>4</w:t>
      </w:r>
      <w:r w:rsidRPr="00DE1D0D">
        <w:rPr>
          <w:lang w:val="en-AU"/>
        </w:rPr>
        <w:t xml:space="preserve"> admitted subacute and non-acute cost sample consists of the following groups in </w:t>
      </w:r>
      <w:r w:rsidR="003E0D23" w:rsidRPr="00DE1D0D">
        <w:rPr>
          <w:lang w:val="en-AU"/>
        </w:rPr>
        <w:fldChar w:fldCharType="begin"/>
      </w:r>
      <w:r w:rsidR="003E0D23" w:rsidRPr="00DE1D0D">
        <w:rPr>
          <w:lang w:val="en-AU"/>
        </w:rPr>
        <w:instrText xml:space="preserve"> REF _Ref184042514 \h </w:instrText>
      </w:r>
      <w:r w:rsidR="00C445FF" w:rsidRPr="00DE1D0D">
        <w:rPr>
          <w:lang w:val="en-AU"/>
        </w:rPr>
        <w:instrText xml:space="preserve"> \* MERGEFORMAT </w:instrText>
      </w:r>
      <w:r w:rsidR="003E0D23" w:rsidRPr="00DE1D0D">
        <w:rPr>
          <w:lang w:val="en-AU"/>
        </w:rPr>
      </w:r>
      <w:r w:rsidR="003E0D23" w:rsidRPr="00DE1D0D">
        <w:rPr>
          <w:lang w:val="en-AU"/>
        </w:rPr>
        <w:fldChar w:fldCharType="separate"/>
      </w:r>
      <w:r w:rsidR="00F57FD2" w:rsidRPr="00DE1D0D">
        <w:rPr>
          <w:lang w:val="en-AU"/>
        </w:rPr>
        <w:t xml:space="preserve">Table </w:t>
      </w:r>
      <w:r w:rsidR="00F57FD2">
        <w:rPr>
          <w:lang w:val="en-AU"/>
        </w:rPr>
        <w:t>9</w:t>
      </w:r>
      <w:r w:rsidR="003E0D23" w:rsidRPr="00DE1D0D">
        <w:rPr>
          <w:lang w:val="en-AU"/>
        </w:rPr>
        <w:fldChar w:fldCharType="end"/>
      </w:r>
      <w:r w:rsidRPr="00DE1D0D">
        <w:rPr>
          <w:lang w:val="en-AU"/>
        </w:rPr>
        <w:t>.</w:t>
      </w:r>
    </w:p>
    <w:p w14:paraId="2A88038D" w14:textId="19F1F4AA" w:rsidR="003E0D23" w:rsidRPr="002F4473" w:rsidRDefault="003E0D23" w:rsidP="003E0D23">
      <w:pPr>
        <w:pStyle w:val="TableFigureheading"/>
        <w:rPr>
          <w:lang w:val="en-AU"/>
        </w:rPr>
      </w:pPr>
      <w:bookmarkStart w:id="35" w:name="_Ref184042514"/>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9</w:t>
      </w:r>
      <w:r w:rsidRPr="00DE1D0D">
        <w:rPr>
          <w:lang w:val="en-AU"/>
        </w:rPr>
        <w:fldChar w:fldCharType="end"/>
      </w:r>
      <w:bookmarkEnd w:id="35"/>
      <w:r w:rsidRPr="00DE1D0D">
        <w:rPr>
          <w:lang w:val="en-AU"/>
        </w:rPr>
        <w:t xml:space="preserve">: Admitted subacute </w:t>
      </w:r>
      <w:r w:rsidRPr="002F4473">
        <w:rPr>
          <w:lang w:val="en-AU"/>
        </w:rPr>
        <w:t>cost sample breakdown</w:t>
      </w:r>
    </w:p>
    <w:tbl>
      <w:tblPr>
        <w:tblStyle w:val="IHACPATable"/>
        <w:tblW w:w="9606" w:type="dxa"/>
        <w:tblInd w:w="5"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401"/>
        <w:gridCol w:w="2402"/>
        <w:gridCol w:w="2401"/>
        <w:gridCol w:w="2402"/>
      </w:tblGrid>
      <w:tr w:rsidR="00E379D0" w:rsidRPr="002F4473" w14:paraId="01DCA6B9" w14:textId="77777777" w:rsidTr="0BABA65E">
        <w:trPr>
          <w:cnfStyle w:val="100000000000" w:firstRow="1" w:lastRow="0" w:firstColumn="0" w:lastColumn="0" w:oddVBand="0" w:evenVBand="0" w:oddHBand="0" w:evenHBand="0" w:firstRowFirstColumn="0" w:firstRowLastColumn="0" w:lastRowFirstColumn="0" w:lastRowLastColumn="0"/>
          <w:trHeight w:val="27"/>
        </w:trPr>
        <w:tc>
          <w:tcPr>
            <w:tcW w:w="2401" w:type="dxa"/>
            <w:tcBorders>
              <w:top w:val="single" w:sz="4" w:space="0" w:color="DFEBF1" w:themeColor="accent1" w:themeTint="1A"/>
              <w:bottom w:val="single" w:sz="4" w:space="0" w:color="DFEBF1" w:themeColor="accent1" w:themeTint="1A"/>
            </w:tcBorders>
            <w:shd w:val="clear" w:color="auto" w:fill="104F99" w:themeFill="accent2"/>
          </w:tcPr>
          <w:p w14:paraId="1022FF0C" w14:textId="77777777" w:rsidR="00E379D0" w:rsidRPr="002F4473" w:rsidRDefault="00E379D0" w:rsidP="00727665">
            <w:pPr>
              <w:spacing w:before="120" w:after="120"/>
              <w:rPr>
                <w:b/>
                <w:color w:val="FFFFFF" w:themeColor="background2"/>
                <w:lang w:val="en-AU"/>
              </w:rPr>
            </w:pPr>
            <w:r w:rsidRPr="002F4473">
              <w:rPr>
                <w:b/>
                <w:color w:val="FFFFFF" w:themeColor="accent6"/>
                <w:lang w:val="en-AU"/>
              </w:rPr>
              <w:t>Group</w:t>
            </w:r>
          </w:p>
        </w:tc>
        <w:tc>
          <w:tcPr>
            <w:tcW w:w="2402" w:type="dxa"/>
            <w:tcBorders>
              <w:top w:val="single" w:sz="4" w:space="0" w:color="DFEBF1" w:themeColor="accent1" w:themeTint="1A"/>
              <w:bottom w:val="single" w:sz="4" w:space="0" w:color="DFEBF1" w:themeColor="accent1" w:themeTint="1A"/>
            </w:tcBorders>
            <w:shd w:val="clear" w:color="auto" w:fill="104F99" w:themeFill="accent2"/>
            <w:vAlign w:val="center"/>
          </w:tcPr>
          <w:p w14:paraId="299F1BCB" w14:textId="59FE4D0F" w:rsidR="00E379D0" w:rsidRPr="002F4473" w:rsidRDefault="00460ED8" w:rsidP="7E879A75">
            <w:pPr>
              <w:spacing w:before="120" w:after="120"/>
              <w:jc w:val="center"/>
              <w:rPr>
                <w:b/>
                <w:bCs/>
                <w:color w:val="FFFFFF" w:themeColor="background2"/>
                <w:szCs w:val="18"/>
                <w:lang w:val="en-AU"/>
              </w:rPr>
            </w:pPr>
            <w:r w:rsidRPr="002F4473">
              <w:rPr>
                <w:b/>
                <w:bCs/>
                <w:color w:val="FFFFFF" w:themeColor="background2"/>
                <w:szCs w:val="18"/>
                <w:lang w:val="en-AU"/>
              </w:rPr>
              <w:t>ABF E</w:t>
            </w:r>
            <w:r w:rsidR="00E379D0" w:rsidRPr="002F4473">
              <w:rPr>
                <w:b/>
                <w:bCs/>
                <w:color w:val="FFFFFF" w:themeColor="background2"/>
                <w:szCs w:val="18"/>
                <w:lang w:val="en-AU"/>
              </w:rPr>
              <w:t>stablishments</w:t>
            </w:r>
          </w:p>
        </w:tc>
        <w:tc>
          <w:tcPr>
            <w:tcW w:w="2401" w:type="dxa"/>
            <w:tcBorders>
              <w:top w:val="single" w:sz="4" w:space="0" w:color="DFEBF1" w:themeColor="accent1" w:themeTint="1A"/>
              <w:bottom w:val="single" w:sz="4" w:space="0" w:color="DFEBF1" w:themeColor="accent1" w:themeTint="1A"/>
            </w:tcBorders>
            <w:shd w:val="clear" w:color="auto" w:fill="104F99" w:themeFill="accent2"/>
            <w:vAlign w:val="center"/>
          </w:tcPr>
          <w:p w14:paraId="57FA0992" w14:textId="77777777" w:rsidR="00E379D0" w:rsidRPr="002F4473" w:rsidRDefault="00E379D0" w:rsidP="7E879A75">
            <w:pPr>
              <w:spacing w:before="120" w:after="120"/>
              <w:jc w:val="center"/>
              <w:rPr>
                <w:b/>
                <w:bCs/>
                <w:color w:val="FFFFFF" w:themeColor="background2"/>
                <w:szCs w:val="18"/>
                <w:lang w:val="en-AU"/>
              </w:rPr>
            </w:pPr>
            <w:r w:rsidRPr="002F4473">
              <w:rPr>
                <w:b/>
                <w:bCs/>
                <w:color w:val="FFFFFF" w:themeColor="background2"/>
                <w:szCs w:val="18"/>
                <w:lang w:val="en-AU"/>
              </w:rPr>
              <w:t>Total records</w:t>
            </w:r>
          </w:p>
        </w:tc>
        <w:tc>
          <w:tcPr>
            <w:tcW w:w="2402" w:type="dxa"/>
            <w:tcBorders>
              <w:top w:val="single" w:sz="4" w:space="0" w:color="DFEBF1" w:themeColor="accent1" w:themeTint="1A"/>
              <w:bottom w:val="single" w:sz="4" w:space="0" w:color="DFEBF1" w:themeColor="accent1" w:themeTint="1A"/>
            </w:tcBorders>
            <w:shd w:val="clear" w:color="auto" w:fill="104F99" w:themeFill="accent2"/>
            <w:vAlign w:val="center"/>
          </w:tcPr>
          <w:p w14:paraId="2E4E032D" w14:textId="77777777" w:rsidR="00E379D0" w:rsidRPr="002F4473" w:rsidRDefault="00E379D0" w:rsidP="7E879A75">
            <w:pPr>
              <w:spacing w:before="120" w:after="120"/>
              <w:jc w:val="center"/>
              <w:rPr>
                <w:b/>
                <w:bCs/>
                <w:color w:val="FFFFFF" w:themeColor="background2"/>
                <w:szCs w:val="18"/>
                <w:lang w:val="en-AU"/>
              </w:rPr>
            </w:pPr>
            <w:r w:rsidRPr="002F4473">
              <w:rPr>
                <w:b/>
                <w:bCs/>
                <w:color w:val="FFFFFF" w:themeColor="background2"/>
                <w:szCs w:val="18"/>
                <w:lang w:val="en-AU"/>
              </w:rPr>
              <w:t>Total days</w:t>
            </w:r>
          </w:p>
        </w:tc>
      </w:tr>
      <w:tr w:rsidR="00293D69" w:rsidRPr="002F4473" w14:paraId="2576673C" w14:textId="77777777" w:rsidTr="0BABA65E">
        <w:trPr>
          <w:trHeight w:val="27"/>
        </w:trPr>
        <w:tc>
          <w:tcPr>
            <w:tcW w:w="2401" w:type="dxa"/>
            <w:tcBorders>
              <w:top w:val="single" w:sz="4" w:space="0" w:color="DFEBF1" w:themeColor="accent1" w:themeTint="1A"/>
              <w:bottom w:val="single" w:sz="4" w:space="0" w:color="DFEBF1" w:themeColor="accent1" w:themeTint="1A"/>
            </w:tcBorders>
          </w:tcPr>
          <w:p w14:paraId="08F4C4BA" w14:textId="2F327973" w:rsidR="00293D69" w:rsidRPr="002F4473" w:rsidRDefault="008C0186" w:rsidP="00727665">
            <w:pPr>
              <w:spacing w:before="120" w:after="120"/>
              <w:rPr>
                <w:color w:val="1C1C1C"/>
                <w:sz w:val="16"/>
                <w:szCs w:val="16"/>
                <w:lang w:val="en-AU"/>
              </w:rPr>
            </w:pPr>
            <w:r w:rsidRPr="002F4473">
              <w:rPr>
                <w:color w:val="1C1C1C"/>
                <w:sz w:val="16"/>
                <w:szCs w:val="16"/>
                <w:lang w:val="en-AU"/>
              </w:rPr>
              <w:t xml:space="preserve">Total </w:t>
            </w:r>
            <w:r w:rsidR="004D04DE" w:rsidRPr="002F4473">
              <w:rPr>
                <w:color w:val="1C1C1C"/>
                <w:sz w:val="16"/>
                <w:szCs w:val="16"/>
                <w:lang w:val="en-AU"/>
              </w:rPr>
              <w:t xml:space="preserve">records from </w:t>
            </w:r>
            <w:r w:rsidR="00C70E03" w:rsidRPr="002F4473">
              <w:rPr>
                <w:color w:val="1C1C1C"/>
                <w:sz w:val="16"/>
                <w:szCs w:val="16"/>
                <w:lang w:val="en-AU"/>
              </w:rPr>
              <w:t xml:space="preserve">NHCDC </w:t>
            </w:r>
            <w:r w:rsidRPr="002F4473">
              <w:rPr>
                <w:color w:val="1C1C1C"/>
                <w:sz w:val="16"/>
                <w:szCs w:val="16"/>
                <w:lang w:val="en-AU"/>
              </w:rPr>
              <w:t>sample</w:t>
            </w:r>
          </w:p>
        </w:tc>
        <w:tc>
          <w:tcPr>
            <w:tcW w:w="2402" w:type="dxa"/>
            <w:tcBorders>
              <w:top w:val="single" w:sz="4" w:space="0" w:color="DFEBF1" w:themeColor="accent1" w:themeTint="1A"/>
              <w:bottom w:val="single" w:sz="4" w:space="0" w:color="DFEBF1" w:themeColor="accent1" w:themeTint="1A"/>
            </w:tcBorders>
            <w:vAlign w:val="center"/>
          </w:tcPr>
          <w:p w14:paraId="312BCBEC" w14:textId="39AC5180" w:rsidR="71E36611" w:rsidRPr="002F4473" w:rsidRDefault="71E36611" w:rsidP="71E36611">
            <w:pPr>
              <w:spacing w:before="120" w:after="120"/>
              <w:jc w:val="center"/>
              <w:rPr>
                <w:color w:val="1C1C1C"/>
                <w:sz w:val="16"/>
                <w:szCs w:val="16"/>
                <w:lang w:val="en-AU"/>
              </w:rPr>
            </w:pPr>
            <w:r w:rsidRPr="002F4473">
              <w:rPr>
                <w:color w:val="1C1C1C"/>
                <w:sz w:val="16"/>
                <w:szCs w:val="16"/>
                <w:lang w:val="en-AU"/>
              </w:rPr>
              <w:t>2</w:t>
            </w:r>
            <w:r w:rsidR="02076EDA" w:rsidRPr="002F4473">
              <w:rPr>
                <w:color w:val="1C1C1C"/>
                <w:sz w:val="16"/>
                <w:szCs w:val="16"/>
                <w:lang w:val="en-AU"/>
              </w:rPr>
              <w:t>5</w:t>
            </w:r>
            <w:r w:rsidR="004D04DE" w:rsidRPr="002F4473">
              <w:rPr>
                <w:color w:val="1C1C1C"/>
                <w:sz w:val="16"/>
                <w:szCs w:val="16"/>
                <w:lang w:val="en-AU"/>
              </w:rPr>
              <w:t>7</w:t>
            </w:r>
          </w:p>
        </w:tc>
        <w:tc>
          <w:tcPr>
            <w:tcW w:w="2401" w:type="dxa"/>
            <w:tcBorders>
              <w:top w:val="single" w:sz="4" w:space="0" w:color="DFEBF1" w:themeColor="accent1" w:themeTint="1A"/>
              <w:bottom w:val="single" w:sz="4" w:space="0" w:color="DFEBF1" w:themeColor="accent1" w:themeTint="1A"/>
            </w:tcBorders>
            <w:vAlign w:val="center"/>
          </w:tcPr>
          <w:p w14:paraId="783AD79E" w14:textId="7BEE6A33" w:rsidR="63CB9E5A" w:rsidRPr="002F4473" w:rsidRDefault="617EE0E2" w:rsidP="71E36611">
            <w:pPr>
              <w:spacing w:before="120" w:after="120"/>
              <w:jc w:val="center"/>
              <w:rPr>
                <w:color w:val="1C1C1C"/>
                <w:sz w:val="16"/>
                <w:szCs w:val="16"/>
                <w:lang w:val="en-AU"/>
              </w:rPr>
            </w:pPr>
            <w:r w:rsidRPr="002F4473">
              <w:rPr>
                <w:color w:val="1C1C1C"/>
                <w:sz w:val="16"/>
                <w:szCs w:val="16"/>
                <w:lang w:val="en-AU"/>
              </w:rPr>
              <w:t>2</w:t>
            </w:r>
            <w:r w:rsidR="00B663E4" w:rsidRPr="002F4473">
              <w:rPr>
                <w:color w:val="1C1C1C"/>
                <w:sz w:val="16"/>
                <w:szCs w:val="16"/>
                <w:lang w:val="en-AU"/>
              </w:rPr>
              <w:t>5</w:t>
            </w:r>
            <w:r w:rsidR="00C70E03" w:rsidRPr="002F4473">
              <w:rPr>
                <w:color w:val="1C1C1C"/>
                <w:sz w:val="16"/>
                <w:szCs w:val="16"/>
                <w:lang w:val="en-AU"/>
              </w:rPr>
              <w:t>4</w:t>
            </w:r>
            <w:r w:rsidRPr="002F4473">
              <w:rPr>
                <w:color w:val="1C1C1C"/>
                <w:sz w:val="16"/>
                <w:szCs w:val="16"/>
                <w:lang w:val="en-AU"/>
              </w:rPr>
              <w:t>,</w:t>
            </w:r>
            <w:r w:rsidR="00C70E03" w:rsidRPr="002F4473">
              <w:rPr>
                <w:color w:val="1C1C1C"/>
                <w:sz w:val="16"/>
                <w:szCs w:val="16"/>
                <w:lang w:val="en-AU"/>
              </w:rPr>
              <w:t>767</w:t>
            </w:r>
          </w:p>
        </w:tc>
        <w:tc>
          <w:tcPr>
            <w:tcW w:w="2402" w:type="dxa"/>
            <w:tcBorders>
              <w:top w:val="single" w:sz="4" w:space="0" w:color="DFEBF1" w:themeColor="accent1" w:themeTint="1A"/>
              <w:bottom w:val="single" w:sz="4" w:space="0" w:color="DFEBF1" w:themeColor="accent1" w:themeTint="1A"/>
            </w:tcBorders>
            <w:vAlign w:val="center"/>
          </w:tcPr>
          <w:p w14:paraId="046EB084" w14:textId="3490D8CF" w:rsidR="71E36611" w:rsidRPr="002F4473" w:rsidRDefault="7B4E4DE8" w:rsidP="71E36611">
            <w:pPr>
              <w:spacing w:before="120" w:after="120"/>
              <w:jc w:val="center"/>
              <w:rPr>
                <w:color w:val="1C1C1C"/>
                <w:sz w:val="16"/>
                <w:szCs w:val="16"/>
                <w:lang w:val="en-AU"/>
              </w:rPr>
            </w:pPr>
            <w:r w:rsidRPr="002F4473">
              <w:rPr>
                <w:color w:val="1C1C1C"/>
                <w:sz w:val="16"/>
                <w:szCs w:val="16"/>
                <w:lang w:val="en-AU"/>
              </w:rPr>
              <w:t>3,</w:t>
            </w:r>
            <w:r w:rsidR="00B663E4" w:rsidRPr="002F4473">
              <w:rPr>
                <w:color w:val="1C1C1C"/>
                <w:sz w:val="16"/>
                <w:szCs w:val="16"/>
                <w:lang w:val="en-AU"/>
              </w:rPr>
              <w:t>35</w:t>
            </w:r>
            <w:r w:rsidR="00C70E03" w:rsidRPr="002F4473">
              <w:rPr>
                <w:color w:val="1C1C1C"/>
                <w:sz w:val="16"/>
                <w:szCs w:val="16"/>
                <w:lang w:val="en-AU"/>
              </w:rPr>
              <w:t>4</w:t>
            </w:r>
            <w:r w:rsidRPr="002F4473">
              <w:rPr>
                <w:color w:val="1C1C1C"/>
                <w:sz w:val="16"/>
                <w:szCs w:val="16"/>
                <w:lang w:val="en-AU"/>
              </w:rPr>
              <w:t>,</w:t>
            </w:r>
            <w:r w:rsidR="00A77773" w:rsidRPr="002F4473">
              <w:rPr>
                <w:color w:val="1C1C1C"/>
                <w:sz w:val="16"/>
                <w:szCs w:val="16"/>
                <w:lang w:val="en-AU"/>
              </w:rPr>
              <w:t>871</w:t>
            </w:r>
          </w:p>
        </w:tc>
      </w:tr>
      <w:tr w:rsidR="00293D69" w:rsidRPr="002F4473" w14:paraId="1F478F15" w14:textId="77777777" w:rsidTr="0BABA65E">
        <w:trPr>
          <w:trHeight w:val="27"/>
        </w:trPr>
        <w:tc>
          <w:tcPr>
            <w:tcW w:w="2401" w:type="dxa"/>
            <w:tcBorders>
              <w:top w:val="single" w:sz="4" w:space="0" w:color="DFEBF1" w:themeColor="accent1" w:themeTint="1A"/>
              <w:bottom w:val="single" w:sz="4" w:space="0" w:color="DFEBF1" w:themeColor="accent1" w:themeTint="1A"/>
            </w:tcBorders>
          </w:tcPr>
          <w:p w14:paraId="4A6333E0" w14:textId="291F2298" w:rsidR="00293D69" w:rsidRPr="002F4473" w:rsidRDefault="004A34D1" w:rsidP="00727665">
            <w:pPr>
              <w:spacing w:before="120" w:after="120"/>
              <w:rPr>
                <w:color w:val="1C1C1C"/>
                <w:sz w:val="16"/>
                <w:szCs w:val="16"/>
                <w:lang w:val="en-AU"/>
              </w:rPr>
            </w:pPr>
            <w:r w:rsidRPr="002F4473">
              <w:rPr>
                <w:color w:val="1C1C1C"/>
                <w:sz w:val="16"/>
                <w:szCs w:val="16"/>
                <w:lang w:val="en-AU"/>
              </w:rPr>
              <w:t>Total u</w:t>
            </w:r>
            <w:r w:rsidR="00B663E4" w:rsidRPr="002F4473">
              <w:rPr>
                <w:color w:val="1C1C1C"/>
                <w:sz w:val="16"/>
                <w:szCs w:val="16"/>
                <w:lang w:val="en-AU"/>
              </w:rPr>
              <w:t xml:space="preserve">ntrimmed </w:t>
            </w:r>
            <w:r w:rsidRPr="002F4473">
              <w:rPr>
                <w:color w:val="1C1C1C"/>
                <w:sz w:val="16"/>
                <w:szCs w:val="16"/>
                <w:lang w:val="en-AU"/>
              </w:rPr>
              <w:t>records from NHCDC</w:t>
            </w:r>
            <w:r w:rsidR="00797FAC" w:rsidRPr="002F4473">
              <w:rPr>
                <w:color w:val="1C1C1C"/>
                <w:sz w:val="16"/>
                <w:szCs w:val="16"/>
                <w:lang w:val="en-AU"/>
              </w:rPr>
              <w:t xml:space="preserve"> data</w:t>
            </w:r>
          </w:p>
        </w:tc>
        <w:tc>
          <w:tcPr>
            <w:tcW w:w="2402" w:type="dxa"/>
            <w:tcBorders>
              <w:top w:val="single" w:sz="4" w:space="0" w:color="DFEBF1" w:themeColor="accent1" w:themeTint="1A"/>
              <w:bottom w:val="single" w:sz="4" w:space="0" w:color="DFEBF1" w:themeColor="accent1" w:themeTint="1A"/>
            </w:tcBorders>
            <w:vAlign w:val="center"/>
          </w:tcPr>
          <w:p w14:paraId="5AC9F25D" w14:textId="232E1D00" w:rsidR="71E36611" w:rsidRPr="002F4473" w:rsidRDefault="71E36611" w:rsidP="71E36611">
            <w:pPr>
              <w:spacing w:before="120" w:after="120"/>
              <w:jc w:val="center"/>
              <w:rPr>
                <w:color w:val="1C1C1C"/>
                <w:sz w:val="16"/>
                <w:szCs w:val="16"/>
                <w:lang w:val="en-AU"/>
              </w:rPr>
            </w:pPr>
            <w:r w:rsidRPr="002F4473">
              <w:rPr>
                <w:color w:val="1C1C1C"/>
                <w:sz w:val="16"/>
                <w:szCs w:val="16"/>
                <w:lang w:val="en-AU"/>
              </w:rPr>
              <w:t>2</w:t>
            </w:r>
            <w:r w:rsidR="40165D37" w:rsidRPr="002F4473">
              <w:rPr>
                <w:color w:val="1C1C1C"/>
                <w:sz w:val="16"/>
                <w:szCs w:val="16"/>
                <w:lang w:val="en-AU"/>
              </w:rPr>
              <w:t>5</w:t>
            </w:r>
            <w:r w:rsidR="004D04DE" w:rsidRPr="002F4473">
              <w:rPr>
                <w:color w:val="1C1C1C"/>
                <w:sz w:val="16"/>
                <w:szCs w:val="16"/>
                <w:lang w:val="en-AU"/>
              </w:rPr>
              <w:t>2</w:t>
            </w:r>
          </w:p>
        </w:tc>
        <w:tc>
          <w:tcPr>
            <w:tcW w:w="2401" w:type="dxa"/>
            <w:tcBorders>
              <w:top w:val="single" w:sz="4" w:space="0" w:color="DFEBF1" w:themeColor="accent1" w:themeTint="1A"/>
              <w:bottom w:val="single" w:sz="4" w:space="0" w:color="DFEBF1" w:themeColor="accent1" w:themeTint="1A"/>
            </w:tcBorders>
            <w:vAlign w:val="center"/>
          </w:tcPr>
          <w:p w14:paraId="1063B966" w14:textId="573A4BF5" w:rsidR="60537C06" w:rsidRPr="002F4473" w:rsidRDefault="0E7A1843" w:rsidP="71E36611">
            <w:pPr>
              <w:spacing w:before="120" w:after="120"/>
              <w:jc w:val="center"/>
              <w:rPr>
                <w:color w:val="1C1C1C"/>
                <w:sz w:val="16"/>
                <w:szCs w:val="16"/>
                <w:lang w:val="en-AU"/>
              </w:rPr>
            </w:pPr>
            <w:r w:rsidRPr="002F4473">
              <w:rPr>
                <w:color w:val="1C1C1C"/>
                <w:sz w:val="16"/>
                <w:szCs w:val="16"/>
                <w:lang w:val="en-AU"/>
              </w:rPr>
              <w:t>2</w:t>
            </w:r>
            <w:r w:rsidR="00A77773" w:rsidRPr="002F4473">
              <w:rPr>
                <w:color w:val="1C1C1C"/>
                <w:sz w:val="16"/>
                <w:szCs w:val="16"/>
                <w:lang w:val="en-AU"/>
              </w:rPr>
              <w:t>40</w:t>
            </w:r>
            <w:r w:rsidRPr="002F4473">
              <w:rPr>
                <w:color w:val="1C1C1C"/>
                <w:sz w:val="16"/>
                <w:szCs w:val="16"/>
                <w:lang w:val="en-AU"/>
              </w:rPr>
              <w:t>,</w:t>
            </w:r>
            <w:r w:rsidR="00A77773" w:rsidRPr="002F4473">
              <w:rPr>
                <w:color w:val="1C1C1C"/>
                <w:sz w:val="16"/>
                <w:szCs w:val="16"/>
                <w:lang w:val="en-AU"/>
              </w:rPr>
              <w:t>552</w:t>
            </w:r>
          </w:p>
        </w:tc>
        <w:tc>
          <w:tcPr>
            <w:tcW w:w="2402" w:type="dxa"/>
            <w:tcBorders>
              <w:top w:val="single" w:sz="4" w:space="0" w:color="DFEBF1" w:themeColor="accent1" w:themeTint="1A"/>
              <w:bottom w:val="single" w:sz="4" w:space="0" w:color="DFEBF1" w:themeColor="accent1" w:themeTint="1A"/>
            </w:tcBorders>
            <w:vAlign w:val="center"/>
          </w:tcPr>
          <w:p w14:paraId="5CCC28D6" w14:textId="142AD7FB" w:rsidR="71E36611" w:rsidRPr="002F4473" w:rsidRDefault="56D51086" w:rsidP="71E36611">
            <w:pPr>
              <w:spacing w:before="120" w:after="120"/>
              <w:jc w:val="center"/>
              <w:rPr>
                <w:color w:val="1C1C1C"/>
                <w:sz w:val="16"/>
                <w:szCs w:val="16"/>
                <w:lang w:val="en-AU"/>
              </w:rPr>
            </w:pPr>
            <w:r w:rsidRPr="002F4473">
              <w:rPr>
                <w:color w:val="1C1C1C"/>
                <w:sz w:val="16"/>
                <w:szCs w:val="16"/>
                <w:lang w:val="en-AU"/>
              </w:rPr>
              <w:t>3,</w:t>
            </w:r>
            <w:r w:rsidR="00A77773" w:rsidRPr="002F4473">
              <w:rPr>
                <w:color w:val="1C1C1C"/>
                <w:sz w:val="16"/>
                <w:szCs w:val="16"/>
                <w:lang w:val="en-AU"/>
              </w:rPr>
              <w:t>216</w:t>
            </w:r>
            <w:r w:rsidR="00D50652" w:rsidRPr="002F4473">
              <w:rPr>
                <w:color w:val="1C1C1C"/>
                <w:sz w:val="16"/>
                <w:szCs w:val="16"/>
                <w:lang w:val="en-AU"/>
              </w:rPr>
              <w:t>,</w:t>
            </w:r>
            <w:r w:rsidR="00A77773" w:rsidRPr="002F4473">
              <w:rPr>
                <w:color w:val="1C1C1C"/>
                <w:sz w:val="16"/>
                <w:szCs w:val="16"/>
                <w:lang w:val="en-AU"/>
              </w:rPr>
              <w:t>056</w:t>
            </w:r>
          </w:p>
        </w:tc>
      </w:tr>
    </w:tbl>
    <w:p w14:paraId="53D7FA7E" w14:textId="2EC3BDFC" w:rsidR="00C62665" w:rsidRPr="002F4473" w:rsidRDefault="00C62665" w:rsidP="00373565">
      <w:pPr>
        <w:spacing w:before="120"/>
        <w:rPr>
          <w:lang w:val="en-AU"/>
        </w:rPr>
      </w:pPr>
      <w:r w:rsidRPr="002F4473">
        <w:rPr>
          <w:lang w:val="en-AU"/>
        </w:rPr>
        <w:t xml:space="preserve">The costs of care associated with other Commonwealth programs for blood costs and pharmaceuticals are removed from NHCDC costs in the same manner described for the admitted acute model in Section 2.2. </w:t>
      </w:r>
      <w:r w:rsidR="00FE54B6" w:rsidRPr="002F4473">
        <w:rPr>
          <w:lang w:val="en-AU"/>
        </w:rPr>
        <w:t xml:space="preserve">Costs are also removed for TTR when jurisdictions include these costs in their submissions. </w:t>
      </w:r>
      <w:r w:rsidRPr="002F4473">
        <w:rPr>
          <w:lang w:val="en-AU"/>
        </w:rPr>
        <w:t xml:space="preserve">When costs are reported at the episode level but must be deducted from the reported cost of multiple phases of a palliative care episode, deductions are attributed to each phase according to the proportion of pre-deduction in-scope costs accrued at that phase. </w:t>
      </w:r>
    </w:p>
    <w:p w14:paraId="78FFF84D" w14:textId="155EF9CF" w:rsidR="00C62665" w:rsidRPr="002F4473" w:rsidRDefault="00C62665" w:rsidP="00C62665">
      <w:pPr>
        <w:rPr>
          <w:lang w:val="en-AU"/>
        </w:rPr>
      </w:pPr>
      <w:r w:rsidRPr="002F4473">
        <w:rPr>
          <w:lang w:val="en-AU"/>
        </w:rPr>
        <w:t xml:space="preserve">As in the admitted acute care cost model, HCP data is used to correct for the missing private patient costs in the NHCDC, as well as for subsequent estimates of private patient service adjustments (see Section 2.2.10). </w:t>
      </w:r>
    </w:p>
    <w:p w14:paraId="0DFB60FD" w14:textId="0EE58DB9" w:rsidR="00526775" w:rsidRPr="00DE1D0D" w:rsidRDefault="00C62665" w:rsidP="00C62665">
      <w:pPr>
        <w:rPr>
          <w:lang w:val="en-AU"/>
        </w:rPr>
      </w:pPr>
      <w:r w:rsidRPr="002F4473">
        <w:rPr>
          <w:lang w:val="en-AU"/>
        </w:rPr>
        <w:t>The data is trimmed for extreme outliers</w:t>
      </w:r>
      <w:r w:rsidRPr="00DE1D0D">
        <w:rPr>
          <w:lang w:val="en-AU"/>
        </w:rPr>
        <w:t xml:space="preserve"> using similar methodology to the admitted acute care cost model. The following data was not used to derive the AN-SNAP Version 5.0 cost profiles:   </w:t>
      </w:r>
    </w:p>
    <w:p w14:paraId="1207370C" w14:textId="77777777" w:rsidR="00B762AE" w:rsidRPr="00DE1D0D" w:rsidRDefault="00B762AE" w:rsidP="006C0AD8">
      <w:pPr>
        <w:pStyle w:val="ListParagraph"/>
        <w:numPr>
          <w:ilvl w:val="0"/>
          <w:numId w:val="24"/>
        </w:numPr>
        <w:rPr>
          <w:lang w:val="en-AU"/>
        </w:rPr>
      </w:pPr>
      <w:r w:rsidRPr="00DE1D0D">
        <w:rPr>
          <w:lang w:val="en-AU"/>
        </w:rPr>
        <w:t>Records that had an in-scope cost of $0.</w:t>
      </w:r>
    </w:p>
    <w:p w14:paraId="1173C3AD" w14:textId="51CBC9BD" w:rsidR="00B762AE" w:rsidRPr="00DE1D0D" w:rsidRDefault="00B762AE" w:rsidP="006C0AD8">
      <w:pPr>
        <w:pStyle w:val="ListParagraph"/>
        <w:numPr>
          <w:ilvl w:val="0"/>
          <w:numId w:val="24"/>
        </w:numPr>
        <w:rPr>
          <w:lang w:val="en-AU"/>
        </w:rPr>
      </w:pPr>
      <w:r w:rsidRPr="00DE1D0D">
        <w:rPr>
          <w:lang w:val="en-AU"/>
        </w:rPr>
        <w:t xml:space="preserve">Records with an error AN-SNAP Version 5.0 class. </w:t>
      </w:r>
    </w:p>
    <w:p w14:paraId="21267261" w14:textId="77777777" w:rsidR="00B762AE" w:rsidRPr="00DE1D0D" w:rsidRDefault="00B762AE" w:rsidP="006C0AD8">
      <w:pPr>
        <w:pStyle w:val="ListParagraph"/>
        <w:numPr>
          <w:ilvl w:val="0"/>
          <w:numId w:val="24"/>
        </w:numPr>
        <w:rPr>
          <w:lang w:val="en-AU"/>
        </w:rPr>
      </w:pPr>
      <w:r w:rsidRPr="00DE1D0D">
        <w:rPr>
          <w:lang w:val="en-AU"/>
        </w:rPr>
        <w:t xml:space="preserve">Records pertaining to persons under the age of 18 with an AN-SNAP Version 5.0 class within either Psychogeriatric Care or Geriatric Evaluation and Management care types. </w:t>
      </w:r>
    </w:p>
    <w:p w14:paraId="7AE63741" w14:textId="77777777" w:rsidR="00B762AE" w:rsidRPr="00DE1D0D" w:rsidRDefault="00B762AE" w:rsidP="006C0AD8">
      <w:pPr>
        <w:pStyle w:val="ListParagraph"/>
        <w:numPr>
          <w:ilvl w:val="0"/>
          <w:numId w:val="24"/>
        </w:numPr>
        <w:rPr>
          <w:lang w:val="en-AU"/>
        </w:rPr>
      </w:pPr>
      <w:r w:rsidRPr="00DE1D0D">
        <w:rPr>
          <w:lang w:val="en-AU"/>
        </w:rPr>
        <w:t xml:space="preserve">Records pertaining to persons under the age of 18 with an AN-SNAP Version 5.0 class that does not correspond to a paediatric AN-SNAP Version 5.0 class. </w:t>
      </w:r>
    </w:p>
    <w:p w14:paraId="51269841" w14:textId="77777777" w:rsidR="00B762AE" w:rsidRPr="00DE1D0D" w:rsidRDefault="00B762AE" w:rsidP="006C0AD8">
      <w:pPr>
        <w:pStyle w:val="ListParagraph"/>
        <w:numPr>
          <w:ilvl w:val="0"/>
          <w:numId w:val="24"/>
        </w:numPr>
        <w:rPr>
          <w:lang w:val="en-AU"/>
        </w:rPr>
      </w:pPr>
      <w:r w:rsidRPr="00DE1D0D">
        <w:rPr>
          <w:lang w:val="en-AU"/>
        </w:rPr>
        <w:t xml:space="preserve">Records that had not been assigned an AN-SNAP Version 5.0 class. </w:t>
      </w:r>
    </w:p>
    <w:p w14:paraId="3F175E40" w14:textId="6CDD48CE" w:rsidR="00C62665" w:rsidRPr="00DE1D0D" w:rsidRDefault="00B762AE" w:rsidP="006C0AD8">
      <w:pPr>
        <w:pStyle w:val="ListParagraph"/>
        <w:numPr>
          <w:ilvl w:val="0"/>
          <w:numId w:val="24"/>
        </w:numPr>
        <w:rPr>
          <w:lang w:val="en-AU"/>
        </w:rPr>
      </w:pPr>
      <w:r w:rsidRPr="00DE1D0D">
        <w:rPr>
          <w:lang w:val="en-AU"/>
        </w:rPr>
        <w:t>Extreme cost outliers within an AN-SNAP Version 5.0 class.</w:t>
      </w:r>
    </w:p>
    <w:p w14:paraId="08166EC1" w14:textId="13A274B3" w:rsidR="0072408E" w:rsidRPr="00DE1D0D" w:rsidRDefault="0072408E" w:rsidP="006C0AD8">
      <w:pPr>
        <w:pStyle w:val="ListParagraph"/>
        <w:numPr>
          <w:ilvl w:val="0"/>
          <w:numId w:val="24"/>
        </w:numPr>
        <w:rPr>
          <w:lang w:val="en-AU"/>
        </w:rPr>
      </w:pPr>
      <w:r w:rsidRPr="00DE1D0D">
        <w:rPr>
          <w:lang w:val="en-AU"/>
        </w:rPr>
        <w:t>Records that have been excluded due to jurisdictional advice, for example due to unreliable cost data.</w:t>
      </w:r>
    </w:p>
    <w:p w14:paraId="49D6916A" w14:textId="700F8A76" w:rsidR="00B35D25" w:rsidRPr="00DE1D0D" w:rsidRDefault="00B35D25" w:rsidP="00B35D25">
      <w:pPr>
        <w:pStyle w:val="Heading3"/>
        <w:rPr>
          <w:lang w:val="en-AU"/>
        </w:rPr>
      </w:pPr>
      <w:r w:rsidRPr="00DE1D0D">
        <w:rPr>
          <w:lang w:val="en-AU"/>
        </w:rPr>
        <w:t xml:space="preserve">4.2.2 Stratification and weighting </w:t>
      </w:r>
    </w:p>
    <w:p w14:paraId="6CF1408B" w14:textId="62B3BD60" w:rsidR="00B35D25" w:rsidRPr="00DE1D0D" w:rsidRDefault="005A48B6" w:rsidP="005A48B6">
      <w:pPr>
        <w:rPr>
          <w:lang w:val="en-AU"/>
        </w:rPr>
      </w:pPr>
      <w:r w:rsidRPr="00DE1D0D">
        <w:rPr>
          <w:lang w:val="en-AU"/>
        </w:rPr>
        <w:t>The sample of AN-SNAP classified data is weighted to account for the fact that the used sample excludes all activity with an admission date prior to 1 July 202</w:t>
      </w:r>
      <w:r w:rsidR="00B663E4" w:rsidRPr="00DE1D0D">
        <w:rPr>
          <w:lang w:val="en-AU"/>
        </w:rPr>
        <w:t>2</w:t>
      </w:r>
      <w:r w:rsidRPr="00DE1D0D">
        <w:rPr>
          <w:lang w:val="en-AU"/>
        </w:rPr>
        <w:t>.</w:t>
      </w:r>
    </w:p>
    <w:p w14:paraId="3842F777" w14:textId="04B5CFBF" w:rsidR="003563E8" w:rsidRPr="00DE1D0D" w:rsidRDefault="005A48B6" w:rsidP="005A48B6">
      <w:pPr>
        <w:pStyle w:val="Heading3"/>
        <w:rPr>
          <w:lang w:val="en-AU"/>
        </w:rPr>
      </w:pPr>
      <w:r w:rsidRPr="00DE1D0D">
        <w:rPr>
          <w:lang w:val="en-AU"/>
        </w:rPr>
        <w:lastRenderedPageBreak/>
        <w:t>4.2.3 Inlier Bounds</w:t>
      </w:r>
    </w:p>
    <w:p w14:paraId="64BDE320" w14:textId="0C8A0894" w:rsidR="00751FDA" w:rsidRPr="002F4473" w:rsidRDefault="00751FDA" w:rsidP="00751FDA">
      <w:pPr>
        <w:rPr>
          <w:lang w:val="en-AU"/>
        </w:rPr>
      </w:pPr>
      <w:r w:rsidRPr="00DE1D0D">
        <w:rPr>
          <w:lang w:val="en-AU"/>
        </w:rPr>
        <w:t xml:space="preserve">Inlier bounds for each AN-SNAP Version 5.0 class, other than same-day classes, are determined using the L1.5H1.5 methodology </w:t>
      </w:r>
      <w:r w:rsidRPr="002F4473">
        <w:rPr>
          <w:lang w:val="en-AU"/>
        </w:rPr>
        <w:t>described in Section 2.2.5. The inlier bounds of each AN-SNAP Version 5.0 class are subject to the same stabilisation methodology as that which is applied to AR-DRG classes in the admitted acute model. This process limits the degree to which inlier bounds are liable to change as a result of statistical noise. This policy dictates that if the inlier lower bound in NEP2</w:t>
      </w:r>
      <w:r w:rsidR="00B663E4" w:rsidRPr="002F4473">
        <w:rPr>
          <w:lang w:val="en-AU"/>
        </w:rPr>
        <w:t>5</w:t>
      </w:r>
      <w:r w:rsidRPr="002F4473">
        <w:rPr>
          <w:lang w:val="en-AU"/>
        </w:rPr>
        <w:t xml:space="preserve"> is within a 95</w:t>
      </w:r>
      <w:r w:rsidR="00630196" w:rsidRPr="002F4473">
        <w:rPr>
          <w:lang w:val="en-AU"/>
        </w:rPr>
        <w:t>%</w:t>
      </w:r>
      <w:r w:rsidRPr="002F4473">
        <w:rPr>
          <w:lang w:val="en-AU"/>
        </w:rPr>
        <w:t xml:space="preserve"> confidence interval (with respect to a normal distribution) of the lower bound calculated for NEP2</w:t>
      </w:r>
      <w:r w:rsidR="00F43FFE" w:rsidRPr="002F4473">
        <w:rPr>
          <w:lang w:val="en-AU"/>
        </w:rPr>
        <w:t>6</w:t>
      </w:r>
      <w:r w:rsidRPr="002F4473">
        <w:rPr>
          <w:lang w:val="en-AU"/>
        </w:rPr>
        <w:t xml:space="preserve"> then the lower bound in NEP2</w:t>
      </w:r>
      <w:r w:rsidR="00F43FFE" w:rsidRPr="002F4473">
        <w:rPr>
          <w:lang w:val="en-AU"/>
        </w:rPr>
        <w:t>5</w:t>
      </w:r>
      <w:r w:rsidRPr="002F4473">
        <w:rPr>
          <w:lang w:val="en-AU"/>
        </w:rPr>
        <w:t xml:space="preserve"> is also used in NEP2</w:t>
      </w:r>
      <w:r w:rsidR="00F43FFE" w:rsidRPr="002F4473">
        <w:rPr>
          <w:lang w:val="en-AU"/>
        </w:rPr>
        <w:t>6</w:t>
      </w:r>
      <w:r w:rsidRPr="002F4473">
        <w:rPr>
          <w:lang w:val="en-AU"/>
        </w:rPr>
        <w:t xml:space="preserve">. The same rule is applied to the inlier upper bound. </w:t>
      </w:r>
    </w:p>
    <w:p w14:paraId="366EAA7F" w14:textId="0DCF6DCB" w:rsidR="00751FDA" w:rsidRPr="002F4473" w:rsidRDefault="00751FDA" w:rsidP="00751FDA">
      <w:pPr>
        <w:rPr>
          <w:lang w:val="en-AU"/>
        </w:rPr>
      </w:pPr>
      <w:r w:rsidRPr="002F4473">
        <w:rPr>
          <w:lang w:val="en-AU"/>
        </w:rPr>
        <w:t>Moreover, even if the previous year’s bounds are outside these confidence intervals, changes in bounds are only implemented if doing so is considered material. Changes are considered material if they impact the separation category of at least 1</w:t>
      </w:r>
      <w:r w:rsidR="00630196" w:rsidRPr="002F4473">
        <w:rPr>
          <w:lang w:val="en-AU"/>
        </w:rPr>
        <w:t>%</w:t>
      </w:r>
      <w:r w:rsidRPr="002F4473">
        <w:rPr>
          <w:lang w:val="en-AU"/>
        </w:rPr>
        <w:t xml:space="preserve"> of separations in a given AN</w:t>
      </w:r>
      <w:r w:rsidR="00D07200" w:rsidRPr="002F4473">
        <w:rPr>
          <w:lang w:val="en-AU"/>
        </w:rPr>
        <w:t>-</w:t>
      </w:r>
      <w:r w:rsidRPr="002F4473">
        <w:rPr>
          <w:lang w:val="en-AU"/>
        </w:rPr>
        <w:t xml:space="preserve">SNAP class </w:t>
      </w:r>
      <w:r w:rsidR="006E187A" w:rsidRPr="002F4473">
        <w:rPr>
          <w:lang w:val="en-AU"/>
        </w:rPr>
        <w:t>or</w:t>
      </w:r>
      <w:r w:rsidRPr="002F4473">
        <w:rPr>
          <w:lang w:val="en-AU"/>
        </w:rPr>
        <w:t xml:space="preserve"> at least 10 separations in that class.  </w:t>
      </w:r>
    </w:p>
    <w:p w14:paraId="779B1F1A" w14:textId="439281EB" w:rsidR="00751FDA" w:rsidRPr="00DE1D0D" w:rsidRDefault="00751FDA" w:rsidP="00751FDA">
      <w:pPr>
        <w:rPr>
          <w:lang w:val="en-AU"/>
        </w:rPr>
      </w:pPr>
      <w:r w:rsidRPr="002F4473">
        <w:rPr>
          <w:lang w:val="en-AU"/>
        </w:rPr>
        <w:t>IHACPA’s Stability Policy has been applied to limit the change in price weights of each AN-SNAP class between NEP2</w:t>
      </w:r>
      <w:r w:rsidR="00F43FFE" w:rsidRPr="002F4473">
        <w:rPr>
          <w:lang w:val="en-AU"/>
        </w:rPr>
        <w:t>5</w:t>
      </w:r>
      <w:r w:rsidRPr="002F4473">
        <w:rPr>
          <w:lang w:val="en-AU"/>
        </w:rPr>
        <w:t xml:space="preserve"> and NEP2</w:t>
      </w:r>
      <w:r w:rsidR="00F43FFE" w:rsidRPr="002F4473">
        <w:rPr>
          <w:lang w:val="en-AU"/>
        </w:rPr>
        <w:t>6</w:t>
      </w:r>
      <w:r w:rsidRPr="002F4473">
        <w:rPr>
          <w:lang w:val="en-AU"/>
        </w:rPr>
        <w:t>. This policy applies to every AN-SNAP class with</w:t>
      </w:r>
      <w:r w:rsidRPr="00DE1D0D">
        <w:rPr>
          <w:lang w:val="en-AU"/>
        </w:rPr>
        <w:t xml:space="preserve"> the same inlier bounds in NEP2</w:t>
      </w:r>
      <w:r w:rsidR="00F43FFE" w:rsidRPr="00DE1D0D">
        <w:rPr>
          <w:lang w:val="en-AU"/>
        </w:rPr>
        <w:t>5</w:t>
      </w:r>
      <w:r w:rsidRPr="00DE1D0D">
        <w:rPr>
          <w:lang w:val="en-AU"/>
        </w:rPr>
        <w:t xml:space="preserve"> and NEP2</w:t>
      </w:r>
      <w:r w:rsidR="00F43FFE" w:rsidRPr="00DE1D0D">
        <w:rPr>
          <w:lang w:val="en-AU"/>
        </w:rPr>
        <w:t>6</w:t>
      </w:r>
      <w:r w:rsidRPr="00DE1D0D">
        <w:rPr>
          <w:lang w:val="en-AU"/>
        </w:rPr>
        <w:t xml:space="preserve"> and for which fewer than 1,000 separations were used in the admitted subacute model. In line with the Stability Policy, the price weight of such a class must be within 20</w:t>
      </w:r>
      <w:r w:rsidR="009C34C3" w:rsidRPr="00DE1D0D">
        <w:rPr>
          <w:lang w:val="en-AU"/>
        </w:rPr>
        <w:t>%</w:t>
      </w:r>
      <w:r w:rsidRPr="00DE1D0D">
        <w:rPr>
          <w:lang w:val="en-AU"/>
        </w:rPr>
        <w:t xml:space="preserve"> of the price weight of the same class in NEP2</w:t>
      </w:r>
      <w:r w:rsidR="00F43FFE" w:rsidRPr="00DE1D0D">
        <w:rPr>
          <w:lang w:val="en-AU"/>
        </w:rPr>
        <w:t>5</w:t>
      </w:r>
      <w:r w:rsidRPr="00DE1D0D">
        <w:rPr>
          <w:lang w:val="en-AU"/>
        </w:rPr>
        <w:t xml:space="preserve">. </w:t>
      </w:r>
    </w:p>
    <w:p w14:paraId="777F5182" w14:textId="15051BD6" w:rsidR="005A48B6" w:rsidRPr="00DE1D0D" w:rsidRDefault="00751FDA" w:rsidP="00751FDA">
      <w:pPr>
        <w:rPr>
          <w:lang w:val="en-AU"/>
        </w:rPr>
      </w:pPr>
      <w:r w:rsidRPr="00DE1D0D">
        <w:rPr>
          <w:lang w:val="en-AU"/>
        </w:rPr>
        <w:t>If the average length of stay of an AN-SNAP class falls outside the inlier lower and upper bounds, then the changes in bounds will be implemented even if they do not meet the stability and materiality considerations above.</w:t>
      </w:r>
    </w:p>
    <w:p w14:paraId="3471E804" w14:textId="4A217367" w:rsidR="00751FDA" w:rsidRPr="00DE1D0D" w:rsidRDefault="00751FDA" w:rsidP="00751FDA">
      <w:pPr>
        <w:pStyle w:val="Heading3"/>
        <w:rPr>
          <w:lang w:val="en-AU"/>
        </w:rPr>
      </w:pPr>
      <w:r w:rsidRPr="00DE1D0D">
        <w:rPr>
          <w:lang w:val="en-AU"/>
        </w:rPr>
        <w:t xml:space="preserve">4.2.4 Determining AN-SNAP Version 5.0 cost parameters </w:t>
      </w:r>
    </w:p>
    <w:p w14:paraId="7BB76DBF" w14:textId="04D6577B" w:rsidR="009509E5" w:rsidRPr="00DE1D0D" w:rsidRDefault="009509E5" w:rsidP="009509E5">
      <w:pPr>
        <w:rPr>
          <w:lang w:val="en-AU"/>
        </w:rPr>
      </w:pPr>
      <w:r w:rsidRPr="00DE1D0D">
        <w:rPr>
          <w:lang w:val="en-AU"/>
        </w:rPr>
        <w:t xml:space="preserve">The AN-SNAP cost model parameters comprise the following:  </w:t>
      </w:r>
    </w:p>
    <w:p w14:paraId="0991AC89" w14:textId="1CD3FEAF" w:rsidR="009509E5" w:rsidRPr="00DE1D0D" w:rsidRDefault="009509E5" w:rsidP="006C0AD8">
      <w:pPr>
        <w:pStyle w:val="ListParagraph"/>
        <w:numPr>
          <w:ilvl w:val="0"/>
          <w:numId w:val="25"/>
        </w:numPr>
        <w:rPr>
          <w:lang w:val="en-AU"/>
        </w:rPr>
      </w:pPr>
      <w:r w:rsidRPr="00DE1D0D">
        <w:rPr>
          <w:lang w:val="en-AU"/>
        </w:rPr>
        <w:t xml:space="preserve">Same-day price weight: applicable to records within a same-day AN-SNAP class. </w:t>
      </w:r>
    </w:p>
    <w:p w14:paraId="4AB6817F" w14:textId="3378BC2C" w:rsidR="009509E5" w:rsidRPr="00DE1D0D" w:rsidRDefault="009509E5" w:rsidP="006C0AD8">
      <w:pPr>
        <w:pStyle w:val="ListParagraph"/>
        <w:numPr>
          <w:ilvl w:val="0"/>
          <w:numId w:val="25"/>
        </w:numPr>
        <w:rPr>
          <w:lang w:val="en-AU"/>
        </w:rPr>
      </w:pPr>
      <w:r w:rsidRPr="00DE1D0D">
        <w:rPr>
          <w:lang w:val="en-AU"/>
        </w:rPr>
        <w:t xml:space="preserve">Short-stay outlier per diem rate: applicable to records which do not belong to a same-day AN-SNAP Version 5.0 class and have a length of stay shorter than the inlier lower bound. </w:t>
      </w:r>
    </w:p>
    <w:p w14:paraId="54DB03D4" w14:textId="27A16EE1" w:rsidR="009509E5" w:rsidRPr="00DE1D0D" w:rsidRDefault="009509E5" w:rsidP="006C0AD8">
      <w:pPr>
        <w:pStyle w:val="ListParagraph"/>
        <w:numPr>
          <w:ilvl w:val="0"/>
          <w:numId w:val="25"/>
        </w:numPr>
        <w:rPr>
          <w:lang w:val="en-AU"/>
        </w:rPr>
      </w:pPr>
      <w:r w:rsidRPr="00DE1D0D">
        <w:rPr>
          <w:lang w:val="en-AU"/>
        </w:rPr>
        <w:t xml:space="preserve">Inlier episodic rate: applicable to records which do not belong to a same-day AN-SNAP Version 5.0 class and which have a length of stay greater than or equal to the inlier lower bound for their AN-SNAP Version 5.0 class. </w:t>
      </w:r>
    </w:p>
    <w:p w14:paraId="5807A08C" w14:textId="66997FD9" w:rsidR="00751FDA" w:rsidRPr="00DE1D0D" w:rsidRDefault="009509E5" w:rsidP="006C0AD8">
      <w:pPr>
        <w:pStyle w:val="ListParagraph"/>
        <w:numPr>
          <w:ilvl w:val="0"/>
          <w:numId w:val="25"/>
        </w:numPr>
        <w:rPr>
          <w:lang w:val="en-AU"/>
        </w:rPr>
      </w:pPr>
      <w:r w:rsidRPr="00DE1D0D">
        <w:rPr>
          <w:lang w:val="en-AU"/>
        </w:rPr>
        <w:t>Long-stay outlier per diem rate: applicable to records which do not belong to a same-day AN</w:t>
      </w:r>
      <w:r w:rsidR="00DD4762" w:rsidRPr="00DE1D0D">
        <w:rPr>
          <w:lang w:val="en-AU"/>
        </w:rPr>
        <w:t>-</w:t>
      </w:r>
      <w:r w:rsidRPr="00DE1D0D">
        <w:rPr>
          <w:lang w:val="en-AU"/>
        </w:rPr>
        <w:t xml:space="preserve">SNAP Version 5.0 class and which have a length of stay longer than the inlier upper bound for their AN-SNAP Version 5.0 class.  </w:t>
      </w:r>
    </w:p>
    <w:p w14:paraId="260AF733" w14:textId="3C991D59" w:rsidR="008F7C35" w:rsidRPr="00DE1D0D" w:rsidRDefault="008F7C35" w:rsidP="008F7C35">
      <w:pPr>
        <w:pStyle w:val="Heading3"/>
        <w:rPr>
          <w:lang w:val="en-AU"/>
        </w:rPr>
      </w:pPr>
      <w:r w:rsidRPr="00DE1D0D">
        <w:rPr>
          <w:lang w:val="en-AU"/>
        </w:rPr>
        <w:t xml:space="preserve">4.2.5 Calculation of additional adjustments </w:t>
      </w:r>
    </w:p>
    <w:p w14:paraId="129AF9DD" w14:textId="296AADDA" w:rsidR="00D51A0C" w:rsidRPr="00DE1D0D" w:rsidRDefault="00D51A0C" w:rsidP="00783617">
      <w:pPr>
        <w:rPr>
          <w:lang w:val="en-AU"/>
        </w:rPr>
      </w:pPr>
      <w:r w:rsidRPr="00DE1D0D">
        <w:rPr>
          <w:lang w:val="en-AU"/>
        </w:rPr>
        <w:t xml:space="preserve">The following adjustments are applied within the admitted subacute cost model: </w:t>
      </w:r>
    </w:p>
    <w:p w14:paraId="1782140B" w14:textId="1FC5AC46" w:rsidR="00D51A0C" w:rsidRPr="00DE1D0D" w:rsidRDefault="00D51A0C" w:rsidP="006C0AD8">
      <w:pPr>
        <w:pStyle w:val="ListParagraph"/>
        <w:numPr>
          <w:ilvl w:val="0"/>
          <w:numId w:val="26"/>
        </w:numPr>
        <w:rPr>
          <w:lang w:val="en-AU"/>
        </w:rPr>
      </w:pPr>
      <w:r w:rsidRPr="00DE1D0D">
        <w:rPr>
          <w:lang w:val="en-AU"/>
        </w:rPr>
        <w:t xml:space="preserve">Private patient service adjustment: This adjustment is calculated by care type and jurisdiction in the same manner as that which is calculated for AR-DRGs within the admitted acute cost model. </w:t>
      </w:r>
    </w:p>
    <w:p w14:paraId="7E704E96" w14:textId="20A2EF92" w:rsidR="00D51A0C" w:rsidRPr="00DE1D0D" w:rsidRDefault="00D51A0C" w:rsidP="006C0AD8">
      <w:pPr>
        <w:pStyle w:val="ListParagraph"/>
        <w:numPr>
          <w:ilvl w:val="0"/>
          <w:numId w:val="26"/>
        </w:numPr>
        <w:rPr>
          <w:lang w:val="en-AU"/>
        </w:rPr>
      </w:pPr>
      <w:r w:rsidRPr="00DE1D0D">
        <w:rPr>
          <w:lang w:val="en-AU"/>
        </w:rPr>
        <w:t xml:space="preserve">A number of other adjustments are derived within the admitted acute cost model and applied in the subacute stream:   </w:t>
      </w:r>
    </w:p>
    <w:p w14:paraId="10A61893" w14:textId="77777777" w:rsidR="00783617" w:rsidRPr="00DE1D0D" w:rsidRDefault="00D51A0C" w:rsidP="006C0AD8">
      <w:pPr>
        <w:pStyle w:val="ListParagraph"/>
        <w:numPr>
          <w:ilvl w:val="0"/>
          <w:numId w:val="27"/>
        </w:numPr>
        <w:rPr>
          <w:lang w:val="en-AU"/>
        </w:rPr>
      </w:pPr>
      <w:r w:rsidRPr="00DE1D0D">
        <w:rPr>
          <w:lang w:val="en-AU"/>
        </w:rPr>
        <w:lastRenderedPageBreak/>
        <w:t>Indigenous</w:t>
      </w:r>
    </w:p>
    <w:p w14:paraId="7F9FAF02" w14:textId="590B3E3A" w:rsidR="00D51A0C" w:rsidRPr="00DE1D0D" w:rsidRDefault="00D51A0C" w:rsidP="006C0AD8">
      <w:pPr>
        <w:pStyle w:val="ListParagraph"/>
        <w:numPr>
          <w:ilvl w:val="0"/>
          <w:numId w:val="27"/>
        </w:numPr>
        <w:rPr>
          <w:lang w:val="en-AU"/>
        </w:rPr>
      </w:pPr>
      <w:r w:rsidRPr="00DE1D0D">
        <w:rPr>
          <w:lang w:val="en-AU"/>
        </w:rPr>
        <w:t xml:space="preserve">residential remoteness </w:t>
      </w:r>
    </w:p>
    <w:p w14:paraId="14224524" w14:textId="60E3DC38" w:rsidR="00D51A0C" w:rsidRPr="00DE1D0D" w:rsidRDefault="00D51A0C" w:rsidP="006C0AD8">
      <w:pPr>
        <w:pStyle w:val="ListParagraph"/>
        <w:numPr>
          <w:ilvl w:val="0"/>
          <w:numId w:val="27"/>
        </w:numPr>
        <w:rPr>
          <w:lang w:val="en-AU"/>
        </w:rPr>
      </w:pPr>
      <w:r w:rsidRPr="00DE1D0D">
        <w:rPr>
          <w:lang w:val="en-AU"/>
        </w:rPr>
        <w:t xml:space="preserve">radiotherapy </w:t>
      </w:r>
    </w:p>
    <w:p w14:paraId="39658401" w14:textId="3529FAB0" w:rsidR="00D51A0C" w:rsidRPr="00DE1D0D" w:rsidRDefault="00D51A0C" w:rsidP="006C0AD8">
      <w:pPr>
        <w:pStyle w:val="ListParagraph"/>
        <w:numPr>
          <w:ilvl w:val="0"/>
          <w:numId w:val="27"/>
        </w:numPr>
        <w:rPr>
          <w:lang w:val="en-AU"/>
        </w:rPr>
      </w:pPr>
      <w:r w:rsidRPr="00DE1D0D">
        <w:rPr>
          <w:lang w:val="en-AU"/>
        </w:rPr>
        <w:t xml:space="preserve">dialysis </w:t>
      </w:r>
    </w:p>
    <w:p w14:paraId="5D01AB89" w14:textId="055E8B6D" w:rsidR="00D51A0C" w:rsidRPr="00DE1D0D" w:rsidRDefault="00D51A0C" w:rsidP="006C0AD8">
      <w:pPr>
        <w:pStyle w:val="ListParagraph"/>
        <w:numPr>
          <w:ilvl w:val="0"/>
          <w:numId w:val="27"/>
        </w:numPr>
        <w:rPr>
          <w:lang w:val="en-AU"/>
        </w:rPr>
      </w:pPr>
      <w:r w:rsidRPr="00DE1D0D">
        <w:rPr>
          <w:lang w:val="en-AU"/>
        </w:rPr>
        <w:t xml:space="preserve">treatment remoteness. </w:t>
      </w:r>
    </w:p>
    <w:p w14:paraId="4599BFE8" w14:textId="497942B5" w:rsidR="00D51A0C" w:rsidRPr="002F4473" w:rsidRDefault="00D51A0C" w:rsidP="00783617">
      <w:pPr>
        <w:rPr>
          <w:lang w:val="en-AU"/>
        </w:rPr>
      </w:pPr>
      <w:r w:rsidRPr="00DE1D0D">
        <w:rPr>
          <w:lang w:val="en-AU"/>
        </w:rPr>
        <w:t xml:space="preserve">The </w:t>
      </w:r>
      <w:r w:rsidRPr="002F4473">
        <w:rPr>
          <w:lang w:val="en-AU"/>
        </w:rPr>
        <w:t xml:space="preserve">proportion of NHCDC activity for which the adjustments apply are as follows: </w:t>
      </w:r>
    </w:p>
    <w:p w14:paraId="5806DD22" w14:textId="7DCB323C" w:rsidR="00AF6489" w:rsidRPr="002F4473" w:rsidRDefault="00D51A0C" w:rsidP="006C0AD8">
      <w:pPr>
        <w:pStyle w:val="ListParagraph"/>
        <w:numPr>
          <w:ilvl w:val="0"/>
          <w:numId w:val="30"/>
        </w:numPr>
        <w:rPr>
          <w:lang w:val="en-AU"/>
        </w:rPr>
      </w:pPr>
      <w:r w:rsidRPr="002F4473">
        <w:rPr>
          <w:lang w:val="en-AU"/>
        </w:rPr>
        <w:t>The Indigenous adjustment applied to 2.</w:t>
      </w:r>
      <w:r w:rsidR="006E187A" w:rsidRPr="002F4473">
        <w:rPr>
          <w:lang w:val="en-AU"/>
        </w:rPr>
        <w:t>8</w:t>
      </w:r>
      <w:r w:rsidR="00630196" w:rsidRPr="002F4473">
        <w:rPr>
          <w:lang w:val="en-AU"/>
        </w:rPr>
        <w:t>%</w:t>
      </w:r>
      <w:r w:rsidRPr="002F4473">
        <w:rPr>
          <w:lang w:val="en-AU"/>
        </w:rPr>
        <w:t xml:space="preserve"> of subacute activity.</w:t>
      </w:r>
    </w:p>
    <w:p w14:paraId="05DD82F1" w14:textId="2BC332E6" w:rsidR="00D51A0C" w:rsidRPr="002F4473" w:rsidRDefault="00D51A0C" w:rsidP="006C0AD8">
      <w:pPr>
        <w:pStyle w:val="ListParagraph"/>
        <w:numPr>
          <w:ilvl w:val="0"/>
          <w:numId w:val="30"/>
        </w:numPr>
        <w:rPr>
          <w:lang w:val="en-AU"/>
        </w:rPr>
      </w:pPr>
      <w:r w:rsidRPr="002F4473">
        <w:rPr>
          <w:lang w:val="en-AU"/>
        </w:rPr>
        <w:t xml:space="preserve">The residential remoteness adjustment applied to </w:t>
      </w:r>
      <w:r w:rsidR="006E187A" w:rsidRPr="002F4473">
        <w:rPr>
          <w:lang w:val="en-AU"/>
        </w:rPr>
        <w:t>7</w:t>
      </w:r>
      <w:r w:rsidR="00182F4E" w:rsidRPr="002F4473">
        <w:rPr>
          <w:lang w:val="en-AU"/>
        </w:rPr>
        <w:t>.</w:t>
      </w:r>
      <w:r w:rsidR="006E187A" w:rsidRPr="002F4473">
        <w:rPr>
          <w:lang w:val="en-AU"/>
        </w:rPr>
        <w:t>4</w:t>
      </w:r>
      <w:r w:rsidR="00630196" w:rsidRPr="002F4473">
        <w:rPr>
          <w:lang w:val="en-AU"/>
        </w:rPr>
        <w:t>%</w:t>
      </w:r>
      <w:r w:rsidRPr="002F4473">
        <w:rPr>
          <w:lang w:val="en-AU"/>
        </w:rPr>
        <w:t xml:space="preserve"> of subacute activity. </w:t>
      </w:r>
    </w:p>
    <w:p w14:paraId="5E024E36" w14:textId="463BCCF9" w:rsidR="00D51A0C" w:rsidRPr="002F4473" w:rsidRDefault="00D51A0C" w:rsidP="006C0AD8">
      <w:pPr>
        <w:pStyle w:val="ListParagraph"/>
        <w:numPr>
          <w:ilvl w:val="0"/>
          <w:numId w:val="26"/>
        </w:numPr>
        <w:rPr>
          <w:lang w:val="en-AU"/>
        </w:rPr>
      </w:pPr>
      <w:r w:rsidRPr="002F4473">
        <w:rPr>
          <w:lang w:val="en-AU"/>
        </w:rPr>
        <w:t>The radiotherapy adjustment applied to 0.</w:t>
      </w:r>
      <w:r w:rsidR="003F7874" w:rsidRPr="002F4473">
        <w:rPr>
          <w:lang w:val="en-AU"/>
        </w:rPr>
        <w:t>6</w:t>
      </w:r>
      <w:r w:rsidR="00630196" w:rsidRPr="002F4473">
        <w:rPr>
          <w:lang w:val="en-AU"/>
        </w:rPr>
        <w:t>%</w:t>
      </w:r>
      <w:r w:rsidRPr="002F4473">
        <w:rPr>
          <w:lang w:val="en-AU"/>
        </w:rPr>
        <w:t xml:space="preserve"> of subacute activity. </w:t>
      </w:r>
    </w:p>
    <w:p w14:paraId="45ED4242" w14:textId="3FE8183D" w:rsidR="00D51A0C" w:rsidRPr="002F4473" w:rsidRDefault="00D51A0C" w:rsidP="006C0AD8">
      <w:pPr>
        <w:pStyle w:val="ListParagraph"/>
        <w:numPr>
          <w:ilvl w:val="0"/>
          <w:numId w:val="26"/>
        </w:numPr>
        <w:rPr>
          <w:lang w:val="en-AU"/>
        </w:rPr>
      </w:pPr>
      <w:r w:rsidRPr="002F4473">
        <w:rPr>
          <w:lang w:val="en-AU"/>
        </w:rPr>
        <w:t>The dialysis adjustment applied to 0.</w:t>
      </w:r>
      <w:r w:rsidR="00987D01" w:rsidRPr="002F4473">
        <w:rPr>
          <w:lang w:val="en-AU"/>
        </w:rPr>
        <w:t>7</w:t>
      </w:r>
      <w:r w:rsidR="00630196" w:rsidRPr="002F4473">
        <w:rPr>
          <w:lang w:val="en-AU"/>
        </w:rPr>
        <w:t>%</w:t>
      </w:r>
      <w:r w:rsidRPr="002F4473">
        <w:rPr>
          <w:lang w:val="en-AU"/>
        </w:rPr>
        <w:t xml:space="preserve"> of subacute activity. </w:t>
      </w:r>
    </w:p>
    <w:p w14:paraId="21689FA2" w14:textId="443D08DE" w:rsidR="00D51A0C" w:rsidRPr="002F4473" w:rsidRDefault="00D51A0C" w:rsidP="006C0AD8">
      <w:pPr>
        <w:pStyle w:val="ListParagraph"/>
        <w:numPr>
          <w:ilvl w:val="0"/>
          <w:numId w:val="26"/>
        </w:numPr>
        <w:rPr>
          <w:lang w:val="en-AU"/>
        </w:rPr>
      </w:pPr>
      <w:r w:rsidRPr="002F4473">
        <w:rPr>
          <w:lang w:val="en-AU"/>
        </w:rPr>
        <w:t>The treatment remoteness adjustment applied to 0.</w:t>
      </w:r>
      <w:r w:rsidR="006E187A" w:rsidRPr="002F4473">
        <w:rPr>
          <w:lang w:val="en-AU"/>
        </w:rPr>
        <w:t>4</w:t>
      </w:r>
      <w:r w:rsidR="00630196" w:rsidRPr="002F4473">
        <w:rPr>
          <w:lang w:val="en-AU"/>
        </w:rPr>
        <w:t>%</w:t>
      </w:r>
      <w:r w:rsidRPr="002F4473">
        <w:rPr>
          <w:lang w:val="en-AU"/>
        </w:rPr>
        <w:t xml:space="preserve"> of subacute activity. </w:t>
      </w:r>
    </w:p>
    <w:p w14:paraId="130B9910" w14:textId="14745276" w:rsidR="00D51A0C" w:rsidRPr="002F4473" w:rsidRDefault="00D51A0C" w:rsidP="006C0AD8">
      <w:pPr>
        <w:pStyle w:val="ListParagraph"/>
        <w:numPr>
          <w:ilvl w:val="0"/>
          <w:numId w:val="26"/>
        </w:numPr>
        <w:rPr>
          <w:lang w:val="en-AU"/>
        </w:rPr>
      </w:pPr>
      <w:r w:rsidRPr="002F4473">
        <w:rPr>
          <w:lang w:val="en-AU"/>
        </w:rPr>
        <w:t xml:space="preserve">The private patient adjustments applied to </w:t>
      </w:r>
      <w:r w:rsidR="1A4EB721" w:rsidRPr="002F4473">
        <w:rPr>
          <w:lang w:val="en-AU"/>
        </w:rPr>
        <w:t>1</w:t>
      </w:r>
      <w:r w:rsidR="006E187A" w:rsidRPr="002F4473">
        <w:rPr>
          <w:lang w:val="en-AU"/>
        </w:rPr>
        <w:t>8</w:t>
      </w:r>
      <w:r w:rsidR="1A4EB721" w:rsidRPr="002F4473">
        <w:rPr>
          <w:lang w:val="en-AU"/>
        </w:rPr>
        <w:t>.</w:t>
      </w:r>
      <w:r w:rsidR="006E187A" w:rsidRPr="002F4473">
        <w:rPr>
          <w:lang w:val="en-AU"/>
        </w:rPr>
        <w:t>9</w:t>
      </w:r>
      <w:r w:rsidR="00630196" w:rsidRPr="002F4473">
        <w:rPr>
          <w:lang w:val="en-AU"/>
        </w:rPr>
        <w:t>%</w:t>
      </w:r>
      <w:r w:rsidRPr="002F4473">
        <w:rPr>
          <w:lang w:val="en-AU"/>
        </w:rPr>
        <w:t xml:space="preserve"> of subacute activity. </w:t>
      </w:r>
    </w:p>
    <w:p w14:paraId="190F9662" w14:textId="327266B7" w:rsidR="008F7C35" w:rsidRPr="002F4473" w:rsidRDefault="00D51A0C" w:rsidP="00783617">
      <w:pPr>
        <w:rPr>
          <w:lang w:val="en-AU"/>
        </w:rPr>
      </w:pPr>
      <w:r w:rsidRPr="002F4473">
        <w:rPr>
          <w:lang w:val="en-AU"/>
        </w:rPr>
        <w:t>The cost model (including all adjustments except the private patient adjustments) is then calibrated to ensure that the sum of model costs in the subacute cohort is the same as that of in</w:t>
      </w:r>
      <w:r w:rsidR="00B50547" w:rsidRPr="002F4473">
        <w:rPr>
          <w:lang w:val="en-AU"/>
        </w:rPr>
        <w:t>-</w:t>
      </w:r>
      <w:r w:rsidRPr="002F4473">
        <w:rPr>
          <w:lang w:val="en-AU"/>
        </w:rPr>
        <w:t>scope costs.</w:t>
      </w:r>
    </w:p>
    <w:p w14:paraId="3D292A99" w14:textId="6BB3FEC9" w:rsidR="00054D63" w:rsidRPr="002F4473" w:rsidRDefault="00054D63" w:rsidP="00054D63">
      <w:pPr>
        <w:pStyle w:val="Heading3"/>
        <w:rPr>
          <w:lang w:val="en-AU"/>
        </w:rPr>
      </w:pPr>
      <w:r w:rsidRPr="002F4473">
        <w:rPr>
          <w:lang w:val="en-AU"/>
        </w:rPr>
        <w:t xml:space="preserve">4.2.6 Subacute and non-acute stabilization </w:t>
      </w:r>
    </w:p>
    <w:p w14:paraId="1EDCEA84" w14:textId="4CE4F5D1" w:rsidR="009B2AFE" w:rsidRPr="00DE1D0D" w:rsidRDefault="009B2AFE" w:rsidP="009B2AFE">
      <w:pPr>
        <w:rPr>
          <w:lang w:val="en-AU"/>
        </w:rPr>
      </w:pPr>
      <w:r w:rsidRPr="002F4473">
        <w:rPr>
          <w:lang w:val="en-AU"/>
        </w:rPr>
        <w:t>Refer to Section 2.2.1</w:t>
      </w:r>
      <w:r w:rsidR="00235231" w:rsidRPr="002F4473">
        <w:rPr>
          <w:lang w:val="en-AU"/>
        </w:rPr>
        <w:t>5</w:t>
      </w:r>
      <w:r w:rsidRPr="002F4473">
        <w:rPr>
          <w:lang w:val="en-AU"/>
        </w:rPr>
        <w:t xml:space="preserve"> for information</w:t>
      </w:r>
      <w:r w:rsidRPr="00DE1D0D">
        <w:rPr>
          <w:lang w:val="en-AU"/>
        </w:rPr>
        <w:t xml:space="preserve"> about the stabilisation process. The same methodology has been applied to the admitted subacute and non-acute cost model.  </w:t>
      </w:r>
    </w:p>
    <w:p w14:paraId="3578E29F" w14:textId="13CD80FD" w:rsidR="006729C9" w:rsidRPr="00DE1D0D" w:rsidRDefault="00DA72FB" w:rsidP="00DA72FB">
      <w:pPr>
        <w:pStyle w:val="Heading3"/>
        <w:rPr>
          <w:lang w:val="en-AU"/>
        </w:rPr>
      </w:pPr>
      <w:r w:rsidRPr="00DE1D0D">
        <w:rPr>
          <w:lang w:val="en-AU"/>
        </w:rPr>
        <w:t xml:space="preserve">4.2.7 Price weights and NWAU </w:t>
      </w:r>
    </w:p>
    <w:p w14:paraId="4297FCCB" w14:textId="16DAFE58" w:rsidR="00DA72FB" w:rsidRPr="00DE1D0D" w:rsidRDefault="00746E49" w:rsidP="00D81B09">
      <w:pPr>
        <w:rPr>
          <w:lang w:val="en-AU"/>
        </w:rPr>
      </w:pPr>
      <w:r w:rsidRPr="00DE1D0D">
        <w:rPr>
          <w:lang w:val="en-AU"/>
        </w:rPr>
        <w:t>Price weights are obtained by dividing the dollar-valued cost parameters by the reference cost (from the admitted acute care cost model). The same reference cost is used across all streams of activity and is discussed in Chapter 7.</w:t>
      </w:r>
    </w:p>
    <w:p w14:paraId="49A543E6" w14:textId="2E6F9D66" w:rsidR="00D81B09" w:rsidRPr="00DE1D0D" w:rsidRDefault="00D81B09" w:rsidP="00D81B09">
      <w:pPr>
        <w:pStyle w:val="Heading3"/>
        <w:rPr>
          <w:lang w:val="en-AU"/>
        </w:rPr>
      </w:pPr>
      <w:r w:rsidRPr="00DE1D0D">
        <w:rPr>
          <w:lang w:val="en-AU"/>
        </w:rPr>
        <w:t>4.2.8 Applying the NEP</w:t>
      </w:r>
    </w:p>
    <w:p w14:paraId="4E95705D" w14:textId="34324156" w:rsidR="006401D2" w:rsidRPr="00DE1D0D" w:rsidRDefault="006401D2" w:rsidP="006401D2">
      <w:pPr>
        <w:rPr>
          <w:lang w:val="en-AU"/>
        </w:rPr>
      </w:pPr>
      <w:r w:rsidRPr="00DE1D0D">
        <w:rPr>
          <w:lang w:val="en-AU"/>
        </w:rPr>
        <w:t>As set out in the National Efficient Price Determination 202</w:t>
      </w:r>
      <w:r w:rsidR="00A54AE6" w:rsidRPr="00DE1D0D">
        <w:rPr>
          <w:lang w:val="en-AU"/>
        </w:rPr>
        <w:t>6</w:t>
      </w:r>
      <w:r w:rsidRPr="00DE1D0D">
        <w:rPr>
          <w:lang w:val="en-AU"/>
        </w:rPr>
        <w:t>–2</w:t>
      </w:r>
      <w:r w:rsidR="00A54AE6" w:rsidRPr="00DE1D0D">
        <w:rPr>
          <w:lang w:val="en-AU"/>
        </w:rPr>
        <w:t>7</w:t>
      </w:r>
      <w:r w:rsidRPr="00DE1D0D">
        <w:rPr>
          <w:lang w:val="en-AU"/>
        </w:rPr>
        <w:t>, the price of an ABF admitted subacute activity is calculated using the following formula, with adjustments applied as applicable:</w:t>
      </w:r>
    </w:p>
    <w:p w14:paraId="34129707" w14:textId="0A85AD07" w:rsidR="006401D2" w:rsidRPr="00DE1D0D" w:rsidRDefault="00B933AB" w:rsidP="006401D2">
      <w:pPr>
        <w:rPr>
          <w:b/>
          <w:bCs/>
          <w:lang w:val="en-AU"/>
        </w:rPr>
      </w:pPr>
      <w:r w:rsidRPr="00DE1D0D">
        <w:rPr>
          <w:b/>
          <w:bCs/>
          <w:lang w:val="en-AU"/>
        </w:rPr>
        <w:t>Price of an admitted subacute ABF activity</w:t>
      </w:r>
    </w:p>
    <w:p w14:paraId="7799FB53" w14:textId="64A53A2A" w:rsidR="00073192" w:rsidRPr="00DE1D0D" w:rsidRDefault="00D432EE" w:rsidP="006401D2">
      <w:pPr>
        <w:rPr>
          <w:lang w:val="en-AU"/>
        </w:rPr>
      </w:pPr>
      <m:oMathPara>
        <m:oMath>
          <m:r>
            <w:rPr>
              <w:rFonts w:ascii="Cambria Math" w:hAnsi="Cambria Math"/>
              <w:lang w:val="en-AU"/>
            </w:rPr>
            <m:t>=</m:t>
          </m:r>
          <m:d>
            <m:dPr>
              <m:begChr m:val="{"/>
              <m:endChr m:val="}"/>
              <m:ctrlPr>
                <w:rPr>
                  <w:rFonts w:ascii="Cambria Math" w:hAnsi="Cambria Math"/>
                  <w:lang w:val="en-AU"/>
                </w:rPr>
              </m:ctrlPr>
            </m:dPr>
            <m:e>
              <m:d>
                <m:dPr>
                  <m:begChr m:val="["/>
                  <m:endChr m:val="]"/>
                  <m:ctrlPr>
                    <w:rPr>
                      <w:rFonts w:ascii="Cambria Math" w:hAnsi="Cambria Math"/>
                      <w:i/>
                      <w:lang w:val="en-AU"/>
                    </w:rPr>
                  </m:ctrlPr>
                </m:dPr>
                <m:e>
                  <m:r>
                    <m:rPr>
                      <m:sty m:val="p"/>
                    </m:rPr>
                    <w:rPr>
                      <w:rFonts w:ascii="Cambria Math" w:hAnsi="Cambria Math"/>
                      <w:lang w:val="en-AU"/>
                    </w:rPr>
                    <m:t>PW ×</m:t>
                  </m:r>
                  <m:d>
                    <m:dPr>
                      <m:ctrlPr>
                        <w:rPr>
                          <w:rFonts w:ascii="Cambria Math" w:hAnsi="Cambria Math"/>
                          <w:i/>
                          <w:lang w:val="en-AU"/>
                        </w:rPr>
                      </m:ctrlPr>
                    </m:dPr>
                    <m:e>
                      <m:r>
                        <m:rPr>
                          <m:sty m:val="p"/>
                        </m:rPr>
                        <w:rPr>
                          <w:rFonts w:ascii="Cambria Math" w:hAnsi="Cambria Math"/>
                          <w:lang w:val="en-AU"/>
                        </w:rPr>
                        <m:t>1+</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Ind</m:t>
                          </m:r>
                        </m:sub>
                      </m:sSub>
                      <m:r>
                        <m:rPr>
                          <m:sty m:val="p"/>
                        </m:rPr>
                        <w:rPr>
                          <w:rFonts w:ascii="Cambria Math" w:hAnsi="Cambria Math"/>
                          <w:lang w:val="en-AU"/>
                        </w:rPr>
                        <m:t>+</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Res</m:t>
                          </m:r>
                        </m:sub>
                      </m:sSub>
                      <m:r>
                        <m:rPr>
                          <m:sty m:val="p"/>
                        </m:rPr>
                        <w:rPr>
                          <w:rFonts w:ascii="Cambria Math" w:hAnsi="Cambria Math"/>
                          <w:lang w:val="en-AU"/>
                        </w:rPr>
                        <m:t>+</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RT</m:t>
                          </m:r>
                        </m:sub>
                      </m:sSub>
                      <m:r>
                        <m:rPr>
                          <m:sty m:val="p"/>
                        </m:rPr>
                        <w:rPr>
                          <w:rFonts w:ascii="Cambria Math" w:hAnsi="Cambria Math"/>
                          <w:lang w:val="en-AU"/>
                        </w:rPr>
                        <m:t>+</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Dia</m:t>
                          </m:r>
                        </m:sub>
                      </m:sSub>
                    </m:e>
                  </m:d>
                  <m:r>
                    <m:rPr>
                      <m:sty m:val="p"/>
                    </m:rPr>
                    <w:rPr>
                      <w:rFonts w:ascii="Cambria Math" w:hAnsi="Cambria Math"/>
                      <w:lang w:val="en-AU"/>
                    </w:rPr>
                    <m:t>×</m:t>
                  </m:r>
                  <m:d>
                    <m:dPr>
                      <m:ctrlPr>
                        <w:rPr>
                          <w:rFonts w:ascii="Cambria Math" w:hAnsi="Cambria Math"/>
                          <w:i/>
                          <w:lang w:val="en-AU"/>
                        </w:rPr>
                      </m:ctrlPr>
                    </m:dPr>
                    <m:e>
                      <m:r>
                        <m:rPr>
                          <m:sty m:val="p"/>
                        </m:rPr>
                        <w:rPr>
                          <w:rFonts w:ascii="Cambria Math" w:hAnsi="Cambria Math"/>
                          <w:lang w:val="en-AU"/>
                        </w:rPr>
                        <m:t xml:space="preserve">1+ </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Treat</m:t>
                          </m:r>
                        </m:sub>
                      </m:sSub>
                    </m:e>
                  </m:d>
                </m:e>
              </m:d>
              <m:r>
                <m:rPr>
                  <m:sty m:val="p"/>
                </m:rPr>
                <w:rPr>
                  <w:rFonts w:ascii="Cambria Math" w:hAnsi="Cambria Math"/>
                  <w:lang w:val="en-AU"/>
                </w:rPr>
                <m:t>-[PW ×</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PPS</m:t>
                  </m:r>
                </m:sub>
              </m:sSub>
              <m:r>
                <m:rPr>
                  <m:sty m:val="p"/>
                </m:rPr>
                <w:rPr>
                  <w:rFonts w:ascii="Cambria Math" w:hAnsi="Cambria Math"/>
                  <w:lang w:val="en-AU"/>
                </w:rPr>
                <m:t xml:space="preserve"> +LOS ×</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Acc</m:t>
                  </m:r>
                </m:sub>
              </m:sSub>
              <m:r>
                <m:rPr>
                  <m:sty m:val="p"/>
                </m:rPr>
                <w:rPr>
                  <w:rFonts w:ascii="Cambria Math" w:hAnsi="Cambria Math"/>
                  <w:lang w:val="en-AU"/>
                </w:rPr>
                <m:t>]</m:t>
              </m:r>
            </m:e>
          </m:d>
          <m:r>
            <m:rPr>
              <m:sty m:val="p"/>
            </m:rPr>
            <w:rPr>
              <w:rFonts w:ascii="Cambria Math" w:hAnsi="Cambria Math"/>
              <w:lang w:val="en-AU"/>
            </w:rPr>
            <m:t>×NEP</m:t>
          </m:r>
        </m:oMath>
      </m:oMathPara>
    </w:p>
    <w:p w14:paraId="5A4B9B30" w14:textId="23DD7399" w:rsidR="00EE7596" w:rsidRPr="00DE1D0D" w:rsidRDefault="00EE7596" w:rsidP="00EE7596">
      <w:pPr>
        <w:rPr>
          <w:lang w:val="en-AU"/>
        </w:rPr>
      </w:pPr>
      <w:r w:rsidRPr="00DE1D0D">
        <w:rPr>
          <w:lang w:val="en-AU"/>
        </w:rPr>
        <w:t xml:space="preserve">Where: </w:t>
      </w:r>
    </w:p>
    <w:p w14:paraId="49FAA2DE" w14:textId="19274018" w:rsidR="00EE7596" w:rsidRPr="00DE1D0D" w:rsidRDefault="00EE7596" w:rsidP="00EE7596">
      <w:pPr>
        <w:rPr>
          <w:lang w:val="en-AU"/>
        </w:rPr>
      </w:pPr>
      <w:r w:rsidRPr="00DE1D0D">
        <w:rPr>
          <w:b/>
          <w:bCs/>
          <w:lang w:val="en-AU"/>
        </w:rPr>
        <w:t>A</w:t>
      </w:r>
      <w:r w:rsidRPr="00DE1D0D">
        <w:rPr>
          <w:b/>
          <w:bCs/>
          <w:vertAlign w:val="subscript"/>
          <w:lang w:val="en-AU"/>
        </w:rPr>
        <w:t>Ind</w:t>
      </w:r>
      <w:r w:rsidRPr="00DE1D0D">
        <w:rPr>
          <w:lang w:val="en-AU"/>
        </w:rPr>
        <w:tab/>
      </w:r>
      <w:r w:rsidR="00CD5017" w:rsidRPr="00DE1D0D">
        <w:rPr>
          <w:lang w:val="en-AU"/>
        </w:rPr>
        <w:tab/>
      </w:r>
      <w:r w:rsidRPr="00DE1D0D">
        <w:rPr>
          <w:lang w:val="en-AU"/>
        </w:rPr>
        <w:t xml:space="preserve">means the Indigenous adjustment </w:t>
      </w:r>
    </w:p>
    <w:p w14:paraId="4E59205F" w14:textId="11D2A66C" w:rsidR="00EE7596" w:rsidRPr="00DE1D0D" w:rsidRDefault="00EE7596" w:rsidP="00EE7596">
      <w:pPr>
        <w:rPr>
          <w:lang w:val="en-AU"/>
        </w:rPr>
      </w:pPr>
      <w:r w:rsidRPr="00DE1D0D">
        <w:rPr>
          <w:b/>
          <w:bCs/>
          <w:lang w:val="en-AU"/>
        </w:rPr>
        <w:t>A</w:t>
      </w:r>
      <w:r w:rsidRPr="00DE1D0D">
        <w:rPr>
          <w:b/>
          <w:bCs/>
          <w:vertAlign w:val="subscript"/>
          <w:lang w:val="en-AU"/>
        </w:rPr>
        <w:t>Res</w:t>
      </w:r>
      <w:r w:rsidRPr="00DE1D0D">
        <w:rPr>
          <w:lang w:val="en-AU"/>
        </w:rPr>
        <w:tab/>
      </w:r>
      <w:r w:rsidR="00CD5017" w:rsidRPr="00DE1D0D">
        <w:rPr>
          <w:lang w:val="en-AU"/>
        </w:rPr>
        <w:tab/>
      </w:r>
      <w:r w:rsidRPr="00DE1D0D">
        <w:rPr>
          <w:lang w:val="en-AU"/>
        </w:rPr>
        <w:t xml:space="preserve">means each or any patient residential remoteness area adjustment </w:t>
      </w:r>
    </w:p>
    <w:p w14:paraId="27D2A342" w14:textId="59473E92" w:rsidR="00EE7596" w:rsidRPr="00DE1D0D" w:rsidRDefault="00EE7596" w:rsidP="00EE7596">
      <w:pPr>
        <w:rPr>
          <w:lang w:val="en-AU"/>
        </w:rPr>
      </w:pPr>
      <w:r w:rsidRPr="00DE1D0D">
        <w:rPr>
          <w:b/>
          <w:bCs/>
          <w:lang w:val="en-AU"/>
        </w:rPr>
        <w:t>A</w:t>
      </w:r>
      <w:r w:rsidRPr="00DE1D0D">
        <w:rPr>
          <w:b/>
          <w:bCs/>
          <w:vertAlign w:val="subscript"/>
          <w:lang w:val="en-AU"/>
        </w:rPr>
        <w:t>RT</w:t>
      </w:r>
      <w:r w:rsidRPr="00DE1D0D">
        <w:rPr>
          <w:lang w:val="en-AU"/>
        </w:rPr>
        <w:tab/>
      </w:r>
      <w:r w:rsidR="00CD5017" w:rsidRPr="00DE1D0D">
        <w:rPr>
          <w:lang w:val="en-AU"/>
        </w:rPr>
        <w:tab/>
      </w:r>
      <w:r w:rsidRPr="00DE1D0D">
        <w:rPr>
          <w:lang w:val="en-AU"/>
        </w:rPr>
        <w:t xml:space="preserve">means the radiotherapy adjustment </w:t>
      </w:r>
    </w:p>
    <w:p w14:paraId="3638A778" w14:textId="1D384FDE" w:rsidR="00EE7596" w:rsidRPr="00DE1D0D" w:rsidRDefault="00EE7596" w:rsidP="00EE7596">
      <w:pPr>
        <w:rPr>
          <w:lang w:val="en-AU"/>
        </w:rPr>
      </w:pPr>
      <w:r w:rsidRPr="00DE1D0D">
        <w:rPr>
          <w:b/>
          <w:bCs/>
          <w:lang w:val="en-AU"/>
        </w:rPr>
        <w:t>A</w:t>
      </w:r>
      <w:r w:rsidRPr="00DE1D0D">
        <w:rPr>
          <w:b/>
          <w:bCs/>
          <w:vertAlign w:val="subscript"/>
          <w:lang w:val="en-AU"/>
        </w:rPr>
        <w:t>Dia</w:t>
      </w:r>
      <w:r w:rsidRPr="00DE1D0D">
        <w:rPr>
          <w:lang w:val="en-AU"/>
        </w:rPr>
        <w:tab/>
      </w:r>
      <w:r w:rsidR="00CD5017" w:rsidRPr="00DE1D0D">
        <w:rPr>
          <w:lang w:val="en-AU"/>
        </w:rPr>
        <w:tab/>
      </w:r>
      <w:r w:rsidRPr="00DE1D0D">
        <w:rPr>
          <w:lang w:val="en-AU"/>
        </w:rPr>
        <w:t xml:space="preserve">means the dialysis adjustment </w:t>
      </w:r>
    </w:p>
    <w:p w14:paraId="07059BE4" w14:textId="145CAF8C" w:rsidR="00EE7596" w:rsidRPr="00DE1D0D" w:rsidRDefault="00EE7596" w:rsidP="00EE7596">
      <w:pPr>
        <w:rPr>
          <w:lang w:val="en-AU"/>
        </w:rPr>
      </w:pPr>
      <w:r w:rsidRPr="00DE1D0D">
        <w:rPr>
          <w:b/>
          <w:bCs/>
          <w:lang w:val="en-AU"/>
        </w:rPr>
        <w:t>A</w:t>
      </w:r>
      <w:r w:rsidRPr="00DE1D0D">
        <w:rPr>
          <w:b/>
          <w:bCs/>
          <w:vertAlign w:val="subscript"/>
          <w:lang w:val="en-AU"/>
        </w:rPr>
        <w:t>Treat</w:t>
      </w:r>
      <w:r w:rsidRPr="00DE1D0D">
        <w:rPr>
          <w:lang w:val="en-AU"/>
        </w:rPr>
        <w:tab/>
      </w:r>
      <w:r w:rsidR="00CD5017" w:rsidRPr="00DE1D0D">
        <w:rPr>
          <w:lang w:val="en-AU"/>
        </w:rPr>
        <w:tab/>
      </w:r>
      <w:r w:rsidRPr="00DE1D0D">
        <w:rPr>
          <w:lang w:val="en-AU"/>
        </w:rPr>
        <w:t xml:space="preserve">means each or any patient treatment remoteness area adjustment </w:t>
      </w:r>
    </w:p>
    <w:p w14:paraId="39455966" w14:textId="7407F08C" w:rsidR="00EE7596" w:rsidRPr="00DE1D0D" w:rsidRDefault="00EE7596" w:rsidP="00CD5017">
      <w:pPr>
        <w:ind w:left="1440" w:hanging="1440"/>
        <w:rPr>
          <w:lang w:val="en-AU"/>
        </w:rPr>
      </w:pPr>
      <w:r w:rsidRPr="00DE1D0D">
        <w:rPr>
          <w:b/>
          <w:bCs/>
          <w:lang w:val="en-AU"/>
        </w:rPr>
        <w:t>A</w:t>
      </w:r>
      <w:r w:rsidRPr="00DE1D0D">
        <w:rPr>
          <w:b/>
          <w:bCs/>
          <w:vertAlign w:val="subscript"/>
          <w:lang w:val="en-AU"/>
        </w:rPr>
        <w:t>PPS</w:t>
      </w:r>
      <w:r w:rsidRPr="00DE1D0D">
        <w:rPr>
          <w:lang w:val="en-AU"/>
        </w:rPr>
        <w:tab/>
        <w:t xml:space="preserve">means the private patient service adjustment, determined by care type and state of hospitalisation. </w:t>
      </w:r>
    </w:p>
    <w:p w14:paraId="33F44E58" w14:textId="279B513F" w:rsidR="00EE7596" w:rsidRPr="00DE1D0D" w:rsidRDefault="00EE7596" w:rsidP="00CD5017">
      <w:pPr>
        <w:ind w:left="1440" w:hanging="1440"/>
        <w:rPr>
          <w:lang w:val="en-AU"/>
        </w:rPr>
      </w:pPr>
      <w:r w:rsidRPr="00DE1D0D">
        <w:rPr>
          <w:b/>
          <w:bCs/>
          <w:lang w:val="en-AU"/>
        </w:rPr>
        <w:lastRenderedPageBreak/>
        <w:t>A</w:t>
      </w:r>
      <w:r w:rsidRPr="00DE1D0D">
        <w:rPr>
          <w:b/>
          <w:bCs/>
          <w:vertAlign w:val="subscript"/>
          <w:lang w:val="en-AU"/>
        </w:rPr>
        <w:t>Acc</w:t>
      </w:r>
      <w:r w:rsidRPr="00DE1D0D">
        <w:rPr>
          <w:lang w:val="en-AU"/>
        </w:rPr>
        <w:tab/>
        <w:t xml:space="preserve">means the private patient accommodation adjustment determined by the state of hospitalisation and length of stay </w:t>
      </w:r>
    </w:p>
    <w:p w14:paraId="2BEE1368" w14:textId="0C88AB97" w:rsidR="00EE7596" w:rsidRPr="00DE1D0D" w:rsidRDefault="00EE7596" w:rsidP="00EE7596">
      <w:pPr>
        <w:rPr>
          <w:lang w:val="en-AU"/>
        </w:rPr>
      </w:pPr>
      <w:r w:rsidRPr="00DE1D0D">
        <w:rPr>
          <w:b/>
          <w:bCs/>
          <w:lang w:val="en-AU"/>
        </w:rPr>
        <w:t>LOS</w:t>
      </w:r>
      <w:r w:rsidRPr="00DE1D0D">
        <w:rPr>
          <w:lang w:val="en-AU"/>
        </w:rPr>
        <w:tab/>
      </w:r>
      <w:r w:rsidR="00CD5017" w:rsidRPr="00DE1D0D">
        <w:rPr>
          <w:lang w:val="en-AU"/>
        </w:rPr>
        <w:tab/>
      </w:r>
      <w:r w:rsidRPr="00DE1D0D">
        <w:rPr>
          <w:lang w:val="en-AU"/>
        </w:rPr>
        <w:t xml:space="preserve">means length of stay in hospital (in days) </w:t>
      </w:r>
    </w:p>
    <w:p w14:paraId="19B37CC9" w14:textId="6FCF5908" w:rsidR="00EE7596" w:rsidRPr="00DE1D0D" w:rsidRDefault="00EE7596" w:rsidP="00EE7596">
      <w:pPr>
        <w:rPr>
          <w:lang w:val="en-AU"/>
        </w:rPr>
      </w:pPr>
      <w:r w:rsidRPr="00DE1D0D">
        <w:rPr>
          <w:b/>
          <w:bCs/>
          <w:lang w:val="en-AU"/>
        </w:rPr>
        <w:t>NEP</w:t>
      </w:r>
      <w:r w:rsidRPr="00DE1D0D">
        <w:rPr>
          <w:b/>
          <w:bCs/>
          <w:lang w:val="en-AU"/>
        </w:rPr>
        <w:tab/>
      </w:r>
      <w:r w:rsidR="00CD5017" w:rsidRPr="00DE1D0D">
        <w:rPr>
          <w:lang w:val="en-AU"/>
        </w:rPr>
        <w:tab/>
      </w:r>
      <w:r w:rsidRPr="00DE1D0D">
        <w:rPr>
          <w:lang w:val="en-AU"/>
        </w:rPr>
        <w:t>means National Efficient Price 202</w:t>
      </w:r>
      <w:r w:rsidR="00A54AE6" w:rsidRPr="00DE1D0D">
        <w:rPr>
          <w:lang w:val="en-AU"/>
        </w:rPr>
        <w:t>6</w:t>
      </w:r>
      <w:r w:rsidRPr="00DE1D0D">
        <w:rPr>
          <w:lang w:val="en-AU"/>
        </w:rPr>
        <w:t>–2</w:t>
      </w:r>
      <w:r w:rsidR="00A54AE6" w:rsidRPr="00DE1D0D">
        <w:rPr>
          <w:lang w:val="en-AU"/>
        </w:rPr>
        <w:t>7</w:t>
      </w:r>
      <w:r w:rsidRPr="00DE1D0D">
        <w:rPr>
          <w:lang w:val="en-AU"/>
        </w:rPr>
        <w:t xml:space="preserve"> </w:t>
      </w:r>
    </w:p>
    <w:p w14:paraId="0991BCF8" w14:textId="69B44667" w:rsidR="00EE7596" w:rsidRPr="00DE1D0D" w:rsidRDefault="00EE7596" w:rsidP="00CD5017">
      <w:pPr>
        <w:ind w:left="1440" w:hanging="1440"/>
        <w:rPr>
          <w:lang w:val="en-AU"/>
        </w:rPr>
      </w:pPr>
      <w:r w:rsidRPr="00DE1D0D">
        <w:rPr>
          <w:b/>
          <w:bCs/>
          <w:lang w:val="en-AU"/>
        </w:rPr>
        <w:t>PW</w:t>
      </w:r>
      <w:r w:rsidRPr="00DE1D0D">
        <w:rPr>
          <w:lang w:val="en-AU"/>
        </w:rPr>
        <w:tab/>
        <w:t xml:space="preserve">means the price weight for an ABF activity as set out in </w:t>
      </w:r>
      <w:r w:rsidRPr="00DE1D0D">
        <w:rPr>
          <w:b/>
          <w:bCs/>
          <w:lang w:val="en-AU"/>
        </w:rPr>
        <w:t>Appendix I</w:t>
      </w:r>
      <w:r w:rsidRPr="00DE1D0D">
        <w:rPr>
          <w:lang w:val="en-AU"/>
        </w:rPr>
        <w:t xml:space="preserve"> of the National Efficient Price Determination 202</w:t>
      </w:r>
      <w:r w:rsidR="00A54AE6" w:rsidRPr="00DE1D0D">
        <w:rPr>
          <w:lang w:val="en-AU"/>
        </w:rPr>
        <w:t>6</w:t>
      </w:r>
      <w:r w:rsidRPr="00DE1D0D">
        <w:rPr>
          <w:lang w:val="en-AU"/>
        </w:rPr>
        <w:t>–2</w:t>
      </w:r>
      <w:r w:rsidR="00A54AE6" w:rsidRPr="00DE1D0D">
        <w:rPr>
          <w:lang w:val="en-AU"/>
        </w:rPr>
        <w:t>7</w:t>
      </w:r>
      <w:r w:rsidRPr="00DE1D0D">
        <w:rPr>
          <w:lang w:val="en-AU"/>
        </w:rPr>
        <w:t xml:space="preserve"> </w:t>
      </w:r>
    </w:p>
    <w:p w14:paraId="401EB08B" w14:textId="1E344980" w:rsidR="00EE7596" w:rsidRPr="00DE1D0D" w:rsidRDefault="00EE7596" w:rsidP="00EE7596">
      <w:pPr>
        <w:rPr>
          <w:lang w:val="en-AU"/>
        </w:rPr>
      </w:pPr>
      <w:r w:rsidRPr="00DE1D0D">
        <w:rPr>
          <w:lang w:val="en-AU"/>
        </w:rPr>
        <w:t xml:space="preserve">In the event that the application of the private patient accommodation adjustment and the private patient service adjustment returns a negative NWAU value for a patient then an NWAU of zero is assigned to that patient. </w:t>
      </w:r>
    </w:p>
    <w:p w14:paraId="02A42AB0" w14:textId="1446AC1E" w:rsidR="00B933AB" w:rsidRPr="00DE1D0D" w:rsidRDefault="000A12A9" w:rsidP="00EE7596">
      <w:pPr>
        <w:rPr>
          <w:lang w:val="en-AU"/>
        </w:rPr>
      </w:pPr>
      <w:r w:rsidRPr="00DE1D0D">
        <w:rPr>
          <w:lang w:val="en-AU"/>
        </w:rPr>
        <w:fldChar w:fldCharType="begin"/>
      </w:r>
      <w:r w:rsidRPr="00DE1D0D">
        <w:rPr>
          <w:lang w:val="en-AU"/>
        </w:rPr>
        <w:instrText xml:space="preserve"> REF _Ref184043382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10</w:t>
      </w:r>
      <w:r w:rsidRPr="00DE1D0D">
        <w:rPr>
          <w:lang w:val="en-AU"/>
        </w:rPr>
        <w:fldChar w:fldCharType="end"/>
      </w:r>
      <w:r w:rsidR="00EE7596" w:rsidRPr="00DE1D0D">
        <w:rPr>
          <w:lang w:val="en-AU"/>
        </w:rPr>
        <w:t xml:space="preserve"> outlines the required information in order to apply the above formula.</w:t>
      </w:r>
    </w:p>
    <w:p w14:paraId="2178CD35" w14:textId="4E89E3CB" w:rsidR="000A12A9" w:rsidRPr="00DE1D0D" w:rsidRDefault="000A12A9" w:rsidP="000A12A9">
      <w:pPr>
        <w:pStyle w:val="TableFigureheading"/>
        <w:rPr>
          <w:lang w:val="en-AU"/>
        </w:rPr>
      </w:pPr>
      <w:bookmarkStart w:id="36" w:name="_Ref184043382"/>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10</w:t>
      </w:r>
      <w:r w:rsidRPr="00DE1D0D">
        <w:rPr>
          <w:lang w:val="en-AU"/>
        </w:rPr>
        <w:fldChar w:fldCharType="end"/>
      </w:r>
      <w:bookmarkEnd w:id="36"/>
      <w:r w:rsidRPr="00DE1D0D">
        <w:rPr>
          <w:lang w:val="en-AU"/>
        </w:rPr>
        <w:t>: Datasets and tables used for assignment of NWAU to admitted subacute patient data</w:t>
      </w:r>
    </w:p>
    <w:tbl>
      <w:tblPr>
        <w:tblStyle w:val="IHACPATable"/>
        <w:tblW w:w="9290"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835"/>
        <w:gridCol w:w="6455"/>
      </w:tblGrid>
      <w:tr w:rsidR="0018751A" w:rsidRPr="00DE1D0D" w14:paraId="69FF77B9" w14:textId="77777777" w:rsidTr="00AF54EE">
        <w:trPr>
          <w:cnfStyle w:val="100000000000" w:firstRow="1" w:lastRow="0" w:firstColumn="0" w:lastColumn="0" w:oddVBand="0" w:evenVBand="0" w:oddHBand="0" w:evenHBand="0" w:firstRowFirstColumn="0" w:firstRowLastColumn="0" w:lastRowFirstColumn="0" w:lastRowLastColumn="0"/>
          <w:trHeight w:val="31"/>
        </w:trPr>
        <w:tc>
          <w:tcPr>
            <w:tcW w:w="2835" w:type="dxa"/>
            <w:shd w:val="clear" w:color="auto" w:fill="104F99" w:themeFill="accent2"/>
          </w:tcPr>
          <w:p w14:paraId="4775E029" w14:textId="06C0FBD9" w:rsidR="0018751A" w:rsidRPr="00DE1D0D" w:rsidRDefault="0018751A" w:rsidP="00727665">
            <w:pPr>
              <w:spacing w:before="120" w:after="120"/>
              <w:rPr>
                <w:b/>
                <w:color w:val="FFFFFF" w:themeColor="background2"/>
                <w:szCs w:val="18"/>
                <w:lang w:val="en-AU"/>
              </w:rPr>
            </w:pPr>
            <w:r w:rsidRPr="00DE1D0D">
              <w:rPr>
                <w:b/>
                <w:color w:val="FFFFFF" w:themeColor="background2"/>
                <w:szCs w:val="18"/>
                <w:lang w:val="en-AU"/>
              </w:rPr>
              <w:t>Input dataset or table</w:t>
            </w:r>
          </w:p>
        </w:tc>
        <w:tc>
          <w:tcPr>
            <w:tcW w:w="6455" w:type="dxa"/>
            <w:shd w:val="clear" w:color="auto" w:fill="104F99" w:themeFill="accent2"/>
            <w:vAlign w:val="center"/>
          </w:tcPr>
          <w:p w14:paraId="1025658E" w14:textId="6A806214" w:rsidR="0018751A" w:rsidRPr="00DE1D0D" w:rsidRDefault="0018751A" w:rsidP="00E64A78">
            <w:pPr>
              <w:spacing w:before="120" w:after="120"/>
              <w:rPr>
                <w:b/>
                <w:bCs/>
                <w:color w:val="FFFFFF" w:themeColor="background2"/>
                <w:szCs w:val="18"/>
                <w:lang w:val="en-AU"/>
              </w:rPr>
            </w:pPr>
            <w:r w:rsidRPr="00DE1D0D">
              <w:rPr>
                <w:b/>
                <w:bCs/>
                <w:color w:val="FFFFFF" w:themeColor="background2"/>
                <w:szCs w:val="18"/>
                <w:lang w:val="en-AU"/>
              </w:rPr>
              <w:t>Description</w:t>
            </w:r>
          </w:p>
        </w:tc>
      </w:tr>
      <w:tr w:rsidR="0018751A" w:rsidRPr="00DE1D0D" w14:paraId="79DBA842" w14:textId="77777777" w:rsidTr="00AF54EE">
        <w:trPr>
          <w:trHeight w:val="31"/>
        </w:trPr>
        <w:tc>
          <w:tcPr>
            <w:tcW w:w="2835" w:type="dxa"/>
            <w:tcBorders>
              <w:top w:val="single" w:sz="4" w:space="0" w:color="DFEBF1" w:themeColor="accent1" w:themeTint="1A"/>
              <w:bottom w:val="single" w:sz="4" w:space="0" w:color="DFEBF1" w:themeColor="accent1" w:themeTint="1A"/>
            </w:tcBorders>
          </w:tcPr>
          <w:p w14:paraId="08A0D8C4" w14:textId="677EA104" w:rsidR="0018751A" w:rsidRPr="00DE1D0D" w:rsidRDefault="00AF54EE" w:rsidP="00727665">
            <w:pPr>
              <w:spacing w:before="120" w:after="120"/>
              <w:rPr>
                <w:color w:val="1C1C1C"/>
                <w:sz w:val="16"/>
                <w:szCs w:val="16"/>
                <w:lang w:val="en-AU"/>
              </w:rPr>
            </w:pPr>
            <w:r w:rsidRPr="00DE1D0D">
              <w:rPr>
                <w:color w:val="1C1C1C"/>
                <w:sz w:val="16"/>
                <w:szCs w:val="16"/>
                <w:lang w:val="en-AU"/>
              </w:rPr>
              <w:t xml:space="preserve">APC NMDS and ASNHC DSS  </w:t>
            </w:r>
          </w:p>
        </w:tc>
        <w:tc>
          <w:tcPr>
            <w:tcW w:w="6455" w:type="dxa"/>
            <w:tcBorders>
              <w:top w:val="single" w:sz="4" w:space="0" w:color="DFEBF1" w:themeColor="accent1" w:themeTint="1A"/>
              <w:bottom w:val="single" w:sz="4" w:space="0" w:color="DFEBF1" w:themeColor="accent1" w:themeTint="1A"/>
            </w:tcBorders>
            <w:vAlign w:val="center"/>
          </w:tcPr>
          <w:p w14:paraId="1DA8818A" w14:textId="591A0E5D" w:rsidR="0018751A" w:rsidRPr="00DE1D0D" w:rsidRDefault="00AF54EE" w:rsidP="00E64A78">
            <w:pPr>
              <w:spacing w:before="120" w:after="120"/>
              <w:rPr>
                <w:color w:val="1C1C1C"/>
                <w:sz w:val="16"/>
                <w:szCs w:val="16"/>
                <w:lang w:val="en-AU"/>
              </w:rPr>
            </w:pPr>
            <w:r w:rsidRPr="00DE1D0D">
              <w:rPr>
                <w:color w:val="1C1C1C"/>
                <w:sz w:val="16"/>
                <w:szCs w:val="16"/>
                <w:lang w:val="en-AU"/>
              </w:rPr>
              <w:t>Dataset based on the Admitted Patient Care National Minimum Data Set (APC NMDS), with extra AN</w:t>
            </w:r>
            <w:r w:rsidR="00DB5237" w:rsidRPr="00DE1D0D">
              <w:rPr>
                <w:color w:val="1C1C1C"/>
                <w:sz w:val="16"/>
                <w:szCs w:val="16"/>
                <w:lang w:val="en-AU"/>
              </w:rPr>
              <w:t>-</w:t>
            </w:r>
            <w:r w:rsidRPr="00DE1D0D">
              <w:rPr>
                <w:color w:val="1C1C1C"/>
                <w:sz w:val="16"/>
                <w:szCs w:val="16"/>
                <w:lang w:val="en-AU"/>
              </w:rPr>
              <w:t>SNAP information from the Admitted Subacute and Non-acute hospital care DSS (ASNHC DSS), where available. Dataset specifications are located on the IHACPA website.</w:t>
            </w:r>
          </w:p>
        </w:tc>
      </w:tr>
      <w:tr w:rsidR="0018751A" w:rsidRPr="00DE1D0D" w14:paraId="67D8029C" w14:textId="77777777" w:rsidTr="00AF54EE">
        <w:trPr>
          <w:trHeight w:val="31"/>
        </w:trPr>
        <w:tc>
          <w:tcPr>
            <w:tcW w:w="2835" w:type="dxa"/>
            <w:tcBorders>
              <w:top w:val="single" w:sz="4" w:space="0" w:color="DFEBF1" w:themeColor="accent1" w:themeTint="1A"/>
              <w:bottom w:val="single" w:sz="4" w:space="0" w:color="DFEBF1" w:themeColor="accent1" w:themeTint="1A"/>
            </w:tcBorders>
          </w:tcPr>
          <w:p w14:paraId="7AD2E5BB" w14:textId="44C2C63C" w:rsidR="0018751A" w:rsidRPr="00DE1D0D" w:rsidRDefault="004154FE" w:rsidP="00727665">
            <w:pPr>
              <w:spacing w:before="120" w:after="120"/>
              <w:rPr>
                <w:color w:val="1C1C1C"/>
                <w:sz w:val="16"/>
                <w:szCs w:val="16"/>
                <w:lang w:val="en-AU"/>
              </w:rPr>
            </w:pPr>
            <w:r w:rsidRPr="00DE1D0D">
              <w:rPr>
                <w:color w:val="1C1C1C"/>
                <w:sz w:val="16"/>
                <w:szCs w:val="16"/>
                <w:lang w:val="en-AU"/>
              </w:rPr>
              <w:t>Postcode table</w:t>
            </w:r>
          </w:p>
        </w:tc>
        <w:tc>
          <w:tcPr>
            <w:tcW w:w="6455" w:type="dxa"/>
            <w:tcBorders>
              <w:top w:val="single" w:sz="4" w:space="0" w:color="DFEBF1" w:themeColor="accent1" w:themeTint="1A"/>
              <w:bottom w:val="single" w:sz="4" w:space="0" w:color="DFEBF1" w:themeColor="accent1" w:themeTint="1A"/>
            </w:tcBorders>
            <w:vAlign w:val="center"/>
          </w:tcPr>
          <w:p w14:paraId="07C43D95" w14:textId="074D3B15" w:rsidR="0018751A" w:rsidRPr="00DE1D0D" w:rsidRDefault="00E64A78" w:rsidP="00E64A78">
            <w:pPr>
              <w:spacing w:before="120" w:after="120"/>
              <w:rPr>
                <w:color w:val="1C1C1C"/>
                <w:sz w:val="16"/>
                <w:szCs w:val="16"/>
                <w:lang w:val="en-AU"/>
              </w:rPr>
            </w:pPr>
            <w:r w:rsidRPr="00DE1D0D">
              <w:rPr>
                <w:color w:val="1C1C1C"/>
                <w:sz w:val="16"/>
                <w:szCs w:val="16"/>
                <w:lang w:val="en-AU"/>
              </w:rPr>
              <w:t>Table of postcodes mapped to the 2021 Australian Statistical Geography Standard (ASGS) remoteness area classification. Each postcode is mapped to the remoteness area category within which the majority of the postcode’s population reside. PO Box postcodes are mapped to the remoteness area category within which the Post Office is located.</w:t>
            </w:r>
          </w:p>
        </w:tc>
      </w:tr>
      <w:tr w:rsidR="0018751A" w:rsidRPr="00DE1D0D" w14:paraId="43740040" w14:textId="77777777" w:rsidTr="004154FE">
        <w:trPr>
          <w:trHeight w:val="31"/>
        </w:trPr>
        <w:tc>
          <w:tcPr>
            <w:tcW w:w="2835" w:type="dxa"/>
            <w:tcBorders>
              <w:top w:val="single" w:sz="4" w:space="0" w:color="DFEBF1" w:themeColor="accent1" w:themeTint="1A"/>
              <w:bottom w:val="single" w:sz="4" w:space="0" w:color="DFEBF1" w:themeColor="accent1" w:themeTint="1A"/>
            </w:tcBorders>
            <w:vAlign w:val="center"/>
          </w:tcPr>
          <w:p w14:paraId="6B1724AD" w14:textId="00C6EFFA" w:rsidR="0018751A" w:rsidRPr="00DE1D0D" w:rsidRDefault="004154FE" w:rsidP="004154FE">
            <w:pPr>
              <w:spacing w:before="120" w:after="120"/>
              <w:rPr>
                <w:color w:val="1C1C1C"/>
                <w:sz w:val="16"/>
                <w:szCs w:val="16"/>
                <w:lang w:val="en-AU"/>
              </w:rPr>
            </w:pPr>
            <w:r w:rsidRPr="00DE1D0D">
              <w:rPr>
                <w:color w:val="1C1C1C"/>
                <w:sz w:val="16"/>
                <w:szCs w:val="16"/>
                <w:lang w:val="en-AU"/>
              </w:rPr>
              <w:t>ASGS table</w:t>
            </w:r>
          </w:p>
        </w:tc>
        <w:tc>
          <w:tcPr>
            <w:tcW w:w="6455" w:type="dxa"/>
            <w:tcBorders>
              <w:top w:val="single" w:sz="4" w:space="0" w:color="DFEBF1" w:themeColor="accent1" w:themeTint="1A"/>
              <w:bottom w:val="single" w:sz="4" w:space="0" w:color="DFEBF1" w:themeColor="accent1" w:themeTint="1A"/>
            </w:tcBorders>
            <w:vAlign w:val="center"/>
          </w:tcPr>
          <w:p w14:paraId="71E6EF37" w14:textId="0E3EEFF9" w:rsidR="0018751A" w:rsidRPr="00DE1D0D" w:rsidRDefault="00E64A78" w:rsidP="00E64A78">
            <w:pPr>
              <w:spacing w:before="120" w:after="120"/>
              <w:rPr>
                <w:color w:val="1C1C1C"/>
                <w:sz w:val="16"/>
                <w:szCs w:val="16"/>
                <w:lang w:val="en-AU"/>
              </w:rPr>
            </w:pPr>
            <w:r w:rsidRPr="00DE1D0D">
              <w:rPr>
                <w:color w:val="1C1C1C"/>
                <w:sz w:val="16"/>
                <w:szCs w:val="16"/>
                <w:lang w:val="en-AU"/>
              </w:rPr>
              <w:t>Table of ASGS codes mapped to the remoteness area category within which the majority of the population of the ASGS resides.</w:t>
            </w:r>
          </w:p>
        </w:tc>
      </w:tr>
      <w:tr w:rsidR="00C21E5B" w:rsidRPr="00DE1D0D" w14:paraId="0174F543" w14:textId="77777777" w:rsidTr="00AF54EE">
        <w:trPr>
          <w:trHeight w:val="31"/>
        </w:trPr>
        <w:tc>
          <w:tcPr>
            <w:tcW w:w="2835" w:type="dxa"/>
            <w:tcBorders>
              <w:top w:val="single" w:sz="4" w:space="0" w:color="DFEBF1" w:themeColor="accent1" w:themeTint="1A"/>
              <w:bottom w:val="single" w:sz="4" w:space="0" w:color="DFEBF1" w:themeColor="accent1" w:themeTint="1A"/>
            </w:tcBorders>
          </w:tcPr>
          <w:p w14:paraId="30462BDA" w14:textId="41263AC4" w:rsidR="00C21E5B" w:rsidRPr="00DE1D0D" w:rsidRDefault="004154FE" w:rsidP="00727665">
            <w:pPr>
              <w:spacing w:before="120" w:after="120"/>
              <w:rPr>
                <w:color w:val="1C1C1C"/>
                <w:sz w:val="16"/>
                <w:szCs w:val="16"/>
                <w:lang w:val="en-AU"/>
              </w:rPr>
            </w:pPr>
            <w:r w:rsidRPr="00DE1D0D">
              <w:rPr>
                <w:color w:val="1C1C1C"/>
                <w:sz w:val="16"/>
                <w:szCs w:val="16"/>
                <w:lang w:val="en-AU"/>
              </w:rPr>
              <w:t>202</w:t>
            </w:r>
            <w:r w:rsidR="00A54AE6" w:rsidRPr="00DE1D0D">
              <w:rPr>
                <w:color w:val="1C1C1C"/>
                <w:sz w:val="16"/>
                <w:szCs w:val="16"/>
                <w:lang w:val="en-AU"/>
              </w:rPr>
              <w:t>6</w:t>
            </w:r>
            <w:r w:rsidRPr="00DE1D0D">
              <w:rPr>
                <w:color w:val="1C1C1C"/>
                <w:sz w:val="16"/>
                <w:szCs w:val="16"/>
                <w:lang w:val="en-AU"/>
              </w:rPr>
              <w:t>–2</w:t>
            </w:r>
            <w:r w:rsidR="00A54AE6" w:rsidRPr="00DE1D0D">
              <w:rPr>
                <w:color w:val="1C1C1C"/>
                <w:sz w:val="16"/>
                <w:szCs w:val="16"/>
                <w:lang w:val="en-AU"/>
              </w:rPr>
              <w:t>7</w:t>
            </w:r>
            <w:r w:rsidRPr="00DE1D0D">
              <w:rPr>
                <w:color w:val="1C1C1C"/>
                <w:sz w:val="16"/>
                <w:szCs w:val="16"/>
                <w:lang w:val="en-AU"/>
              </w:rPr>
              <w:t xml:space="preserve"> NWAU price weight tables</w:t>
            </w:r>
          </w:p>
        </w:tc>
        <w:tc>
          <w:tcPr>
            <w:tcW w:w="6455" w:type="dxa"/>
            <w:tcBorders>
              <w:top w:val="single" w:sz="4" w:space="0" w:color="DFEBF1" w:themeColor="accent1" w:themeTint="1A"/>
              <w:bottom w:val="single" w:sz="4" w:space="0" w:color="DFEBF1" w:themeColor="accent1" w:themeTint="1A"/>
            </w:tcBorders>
            <w:vAlign w:val="center"/>
          </w:tcPr>
          <w:p w14:paraId="0F0D0491" w14:textId="26D2E9C6" w:rsidR="00C21E5B" w:rsidRPr="00DE1D0D" w:rsidRDefault="00E64A78" w:rsidP="00E64A78">
            <w:pPr>
              <w:spacing w:before="120" w:after="120"/>
              <w:rPr>
                <w:color w:val="1C1C1C"/>
                <w:sz w:val="16"/>
                <w:szCs w:val="16"/>
                <w:lang w:val="en-AU"/>
              </w:rPr>
            </w:pPr>
            <w:r w:rsidRPr="00DE1D0D">
              <w:rPr>
                <w:color w:val="1C1C1C"/>
                <w:sz w:val="16"/>
                <w:szCs w:val="16"/>
                <w:lang w:val="en-AU"/>
              </w:rPr>
              <w:t>202</w:t>
            </w:r>
            <w:r w:rsidR="00A54AE6" w:rsidRPr="00DE1D0D">
              <w:rPr>
                <w:color w:val="1C1C1C"/>
                <w:sz w:val="16"/>
                <w:szCs w:val="16"/>
                <w:lang w:val="en-AU"/>
              </w:rPr>
              <w:t>6</w:t>
            </w:r>
            <w:r w:rsidRPr="00DE1D0D">
              <w:rPr>
                <w:color w:val="1C1C1C"/>
                <w:sz w:val="16"/>
                <w:szCs w:val="16"/>
                <w:lang w:val="en-AU"/>
              </w:rPr>
              <w:t>–2</w:t>
            </w:r>
            <w:r w:rsidR="00A54AE6" w:rsidRPr="00DE1D0D">
              <w:rPr>
                <w:color w:val="1C1C1C"/>
                <w:sz w:val="16"/>
                <w:szCs w:val="16"/>
                <w:lang w:val="en-AU"/>
              </w:rPr>
              <w:t>7</w:t>
            </w:r>
            <w:r w:rsidRPr="00DE1D0D">
              <w:rPr>
                <w:color w:val="1C1C1C"/>
                <w:sz w:val="16"/>
                <w:szCs w:val="16"/>
                <w:lang w:val="en-AU"/>
              </w:rPr>
              <w:t xml:space="preserve"> NWAU admitted subacute and non-acute AN-SNAP and care type same-day and overnight per diem price weight tables, found in the National Efficient Price Determination 202</w:t>
            </w:r>
            <w:r w:rsidR="00A54AE6" w:rsidRPr="00DE1D0D">
              <w:rPr>
                <w:color w:val="1C1C1C"/>
                <w:sz w:val="16"/>
                <w:szCs w:val="16"/>
                <w:lang w:val="en-AU"/>
              </w:rPr>
              <w:t>6</w:t>
            </w:r>
            <w:r w:rsidRPr="00DE1D0D">
              <w:rPr>
                <w:color w:val="1C1C1C"/>
                <w:sz w:val="16"/>
                <w:szCs w:val="16"/>
                <w:lang w:val="en-AU"/>
              </w:rPr>
              <w:t>–2</w:t>
            </w:r>
            <w:r w:rsidR="00A54AE6" w:rsidRPr="00DE1D0D">
              <w:rPr>
                <w:color w:val="1C1C1C"/>
                <w:sz w:val="16"/>
                <w:szCs w:val="16"/>
                <w:lang w:val="en-AU"/>
              </w:rPr>
              <w:t>7</w:t>
            </w:r>
            <w:r w:rsidRPr="00DE1D0D">
              <w:rPr>
                <w:color w:val="1C1C1C"/>
                <w:sz w:val="16"/>
                <w:szCs w:val="16"/>
                <w:lang w:val="en-AU"/>
              </w:rPr>
              <w:t xml:space="preserve">.  </w:t>
            </w:r>
          </w:p>
        </w:tc>
      </w:tr>
      <w:tr w:rsidR="00C21E5B" w:rsidRPr="00DE1D0D" w14:paraId="5245F1CC" w14:textId="77777777" w:rsidTr="00AF54EE">
        <w:trPr>
          <w:trHeight w:val="31"/>
        </w:trPr>
        <w:tc>
          <w:tcPr>
            <w:tcW w:w="2835" w:type="dxa"/>
            <w:tcBorders>
              <w:top w:val="single" w:sz="4" w:space="0" w:color="DFEBF1" w:themeColor="accent1" w:themeTint="1A"/>
              <w:bottom w:val="single" w:sz="4" w:space="0" w:color="DFEBF1" w:themeColor="accent1" w:themeTint="1A"/>
            </w:tcBorders>
          </w:tcPr>
          <w:p w14:paraId="27286BB5" w14:textId="7E025ED4" w:rsidR="00C21E5B" w:rsidRPr="00DE1D0D" w:rsidRDefault="004154FE" w:rsidP="00727665">
            <w:pPr>
              <w:spacing w:before="120" w:after="120"/>
              <w:rPr>
                <w:color w:val="1C1C1C"/>
                <w:sz w:val="16"/>
                <w:szCs w:val="16"/>
                <w:lang w:val="en-AU"/>
              </w:rPr>
            </w:pPr>
            <w:r w:rsidRPr="00DE1D0D">
              <w:rPr>
                <w:color w:val="1C1C1C"/>
                <w:sz w:val="16"/>
                <w:szCs w:val="16"/>
                <w:lang w:val="en-AU"/>
              </w:rPr>
              <w:t>202</w:t>
            </w:r>
            <w:r w:rsidR="00A54AE6" w:rsidRPr="00DE1D0D">
              <w:rPr>
                <w:color w:val="1C1C1C"/>
                <w:sz w:val="16"/>
                <w:szCs w:val="16"/>
                <w:lang w:val="en-AU"/>
              </w:rPr>
              <w:t>6</w:t>
            </w:r>
            <w:r w:rsidRPr="00DE1D0D">
              <w:rPr>
                <w:color w:val="1C1C1C"/>
                <w:sz w:val="16"/>
                <w:szCs w:val="16"/>
                <w:lang w:val="en-AU"/>
              </w:rPr>
              <w:t>–2</w:t>
            </w:r>
            <w:r w:rsidR="00A54AE6" w:rsidRPr="00DE1D0D">
              <w:rPr>
                <w:color w:val="1C1C1C"/>
                <w:sz w:val="16"/>
                <w:szCs w:val="16"/>
                <w:lang w:val="en-AU"/>
              </w:rPr>
              <w:t>7</w:t>
            </w:r>
            <w:r w:rsidRPr="00DE1D0D">
              <w:rPr>
                <w:color w:val="1C1C1C"/>
                <w:sz w:val="16"/>
                <w:szCs w:val="16"/>
                <w:lang w:val="en-AU"/>
              </w:rPr>
              <w:t xml:space="preserve"> NWAU adjustments</w:t>
            </w:r>
          </w:p>
        </w:tc>
        <w:tc>
          <w:tcPr>
            <w:tcW w:w="6455" w:type="dxa"/>
            <w:tcBorders>
              <w:top w:val="single" w:sz="4" w:space="0" w:color="DFEBF1" w:themeColor="accent1" w:themeTint="1A"/>
              <w:bottom w:val="single" w:sz="4" w:space="0" w:color="DFEBF1" w:themeColor="accent1" w:themeTint="1A"/>
            </w:tcBorders>
            <w:vAlign w:val="center"/>
          </w:tcPr>
          <w:p w14:paraId="54B8D811" w14:textId="3A066D83" w:rsidR="00C21E5B" w:rsidRPr="00DE1D0D" w:rsidRDefault="00E64A78" w:rsidP="00E64A78">
            <w:pPr>
              <w:spacing w:before="120" w:after="120"/>
              <w:rPr>
                <w:color w:val="1C1C1C"/>
                <w:sz w:val="16"/>
                <w:szCs w:val="16"/>
                <w:lang w:val="en-AU"/>
              </w:rPr>
            </w:pPr>
            <w:r w:rsidRPr="00DE1D0D">
              <w:rPr>
                <w:color w:val="1C1C1C"/>
                <w:sz w:val="16"/>
                <w:szCs w:val="16"/>
                <w:lang w:val="en-AU"/>
              </w:rPr>
              <w:t>202</w:t>
            </w:r>
            <w:r w:rsidR="00A54AE6" w:rsidRPr="00DE1D0D">
              <w:rPr>
                <w:color w:val="1C1C1C"/>
                <w:sz w:val="16"/>
                <w:szCs w:val="16"/>
                <w:lang w:val="en-AU"/>
              </w:rPr>
              <w:t>6</w:t>
            </w:r>
            <w:r w:rsidRPr="00DE1D0D">
              <w:rPr>
                <w:color w:val="1C1C1C"/>
                <w:sz w:val="16"/>
                <w:szCs w:val="16"/>
                <w:lang w:val="en-AU"/>
              </w:rPr>
              <w:t>–2</w:t>
            </w:r>
            <w:r w:rsidR="00A54AE6" w:rsidRPr="00DE1D0D">
              <w:rPr>
                <w:color w:val="1C1C1C"/>
                <w:sz w:val="16"/>
                <w:szCs w:val="16"/>
                <w:lang w:val="en-AU"/>
              </w:rPr>
              <w:t>7</w:t>
            </w:r>
            <w:r w:rsidRPr="00DE1D0D">
              <w:rPr>
                <w:color w:val="1C1C1C"/>
                <w:sz w:val="16"/>
                <w:szCs w:val="16"/>
                <w:lang w:val="en-AU"/>
              </w:rPr>
              <w:t xml:space="preserve"> NWAU admitted subacute and non-acute adjustments, found in the National Efficient Price Determination 202</w:t>
            </w:r>
            <w:r w:rsidR="00A54AE6" w:rsidRPr="00DE1D0D">
              <w:rPr>
                <w:color w:val="1C1C1C"/>
                <w:sz w:val="16"/>
                <w:szCs w:val="16"/>
                <w:lang w:val="en-AU"/>
              </w:rPr>
              <w:t>6</w:t>
            </w:r>
            <w:r w:rsidRPr="00DE1D0D">
              <w:rPr>
                <w:color w:val="1C1C1C"/>
                <w:sz w:val="16"/>
                <w:szCs w:val="16"/>
                <w:lang w:val="en-AU"/>
              </w:rPr>
              <w:t>–2</w:t>
            </w:r>
            <w:r w:rsidR="00A54AE6" w:rsidRPr="00DE1D0D">
              <w:rPr>
                <w:color w:val="1C1C1C"/>
                <w:sz w:val="16"/>
                <w:szCs w:val="16"/>
                <w:lang w:val="en-AU"/>
              </w:rPr>
              <w:t>7</w:t>
            </w:r>
            <w:r w:rsidRPr="00DE1D0D">
              <w:rPr>
                <w:color w:val="1C1C1C"/>
                <w:sz w:val="16"/>
                <w:szCs w:val="16"/>
                <w:lang w:val="en-AU"/>
              </w:rPr>
              <w:t xml:space="preserve">.  </w:t>
            </w:r>
          </w:p>
        </w:tc>
      </w:tr>
    </w:tbl>
    <w:p w14:paraId="591CC88E" w14:textId="77777777" w:rsidR="0018751A" w:rsidRPr="00DE1D0D" w:rsidRDefault="0018751A" w:rsidP="00136586">
      <w:pPr>
        <w:rPr>
          <w:lang w:val="en-AU"/>
        </w:rPr>
      </w:pPr>
    </w:p>
    <w:p w14:paraId="7E4AE552" w14:textId="53B0CB94" w:rsidR="00E11E00" w:rsidRPr="00DE1D0D" w:rsidRDefault="00136586" w:rsidP="00EE7596">
      <w:pPr>
        <w:rPr>
          <w:lang w:val="en-AU"/>
        </w:rPr>
      </w:pPr>
      <w:r w:rsidRPr="00DE1D0D">
        <w:rPr>
          <w:lang w:val="en-AU"/>
        </w:rPr>
        <w:t xml:space="preserve">Sixteen variables are required to form the input APC dataset. These variables form part of the APC NMDS and the ASNHC DSS are on the IHACPA website and are listed in </w:t>
      </w:r>
      <w:r w:rsidR="000A12A9" w:rsidRPr="00DE1D0D">
        <w:rPr>
          <w:lang w:val="en-AU"/>
        </w:rPr>
        <w:fldChar w:fldCharType="begin"/>
      </w:r>
      <w:r w:rsidR="000A12A9" w:rsidRPr="00DE1D0D">
        <w:rPr>
          <w:lang w:val="en-AU"/>
        </w:rPr>
        <w:instrText xml:space="preserve"> REF _Ref184043425 \h  \* MERGEFORMAT </w:instrText>
      </w:r>
      <w:r w:rsidR="000A12A9" w:rsidRPr="00DE1D0D">
        <w:rPr>
          <w:lang w:val="en-AU"/>
        </w:rPr>
      </w:r>
      <w:r w:rsidR="000A12A9" w:rsidRPr="00DE1D0D">
        <w:rPr>
          <w:lang w:val="en-AU"/>
        </w:rPr>
        <w:fldChar w:fldCharType="separate"/>
      </w:r>
      <w:r w:rsidR="00F57FD2" w:rsidRPr="00DE1D0D">
        <w:rPr>
          <w:lang w:val="en-AU"/>
        </w:rPr>
        <w:t xml:space="preserve">Table </w:t>
      </w:r>
      <w:r w:rsidR="00F57FD2">
        <w:rPr>
          <w:lang w:val="en-AU"/>
        </w:rPr>
        <w:t>11</w:t>
      </w:r>
      <w:r w:rsidR="000A12A9" w:rsidRPr="00DE1D0D">
        <w:rPr>
          <w:lang w:val="en-AU"/>
        </w:rPr>
        <w:fldChar w:fldCharType="end"/>
      </w:r>
      <w:r w:rsidRPr="00DE1D0D">
        <w:rPr>
          <w:lang w:val="en-AU"/>
        </w:rPr>
        <w:t>.</w:t>
      </w:r>
    </w:p>
    <w:p w14:paraId="308EAE9E" w14:textId="2AC4002A" w:rsidR="000A12A9" w:rsidRPr="00DE1D0D" w:rsidRDefault="000A12A9" w:rsidP="00494792">
      <w:pPr>
        <w:pStyle w:val="TableFigureheading"/>
        <w:rPr>
          <w:lang w:val="en-AU"/>
        </w:rPr>
      </w:pPr>
      <w:bookmarkStart w:id="37" w:name="_Ref184043425"/>
      <w:r w:rsidRPr="00DE1D0D">
        <w:rPr>
          <w:lang w:val="en-AU"/>
        </w:rPr>
        <w:lastRenderedPageBreak/>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11</w:t>
      </w:r>
      <w:r w:rsidRPr="00DE1D0D">
        <w:rPr>
          <w:lang w:val="en-AU"/>
        </w:rPr>
        <w:fldChar w:fldCharType="end"/>
      </w:r>
      <w:bookmarkEnd w:id="37"/>
      <w:r w:rsidRPr="00DE1D0D">
        <w:rPr>
          <w:lang w:val="en-AU"/>
        </w:rPr>
        <w:t>: APC and ASNHC DSS variables used to calculate 202</w:t>
      </w:r>
      <w:r w:rsidR="00A54AE6" w:rsidRPr="00DE1D0D">
        <w:rPr>
          <w:lang w:val="en-AU"/>
        </w:rPr>
        <w:t>6</w:t>
      </w:r>
      <w:r w:rsidRPr="00DE1D0D">
        <w:rPr>
          <w:lang w:val="en-AU"/>
        </w:rPr>
        <w:t>–2</w:t>
      </w:r>
      <w:r w:rsidR="00A54AE6" w:rsidRPr="00DE1D0D">
        <w:rPr>
          <w:lang w:val="en-AU"/>
        </w:rPr>
        <w:t>7</w:t>
      </w:r>
      <w:r w:rsidRPr="00DE1D0D">
        <w:rPr>
          <w:lang w:val="en-AU"/>
        </w:rPr>
        <w:t xml:space="preserve"> admitted subacute NWAU</w:t>
      </w:r>
    </w:p>
    <w:tbl>
      <w:tblPr>
        <w:tblStyle w:val="IHACPATable"/>
        <w:tblW w:w="9290"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694"/>
        <w:gridCol w:w="6596"/>
      </w:tblGrid>
      <w:tr w:rsidR="005D3F33" w:rsidRPr="00DE1D0D" w14:paraId="447B1EB3" w14:textId="77777777" w:rsidTr="005D3F33">
        <w:trPr>
          <w:cnfStyle w:val="100000000000" w:firstRow="1" w:lastRow="0" w:firstColumn="0" w:lastColumn="0" w:oddVBand="0" w:evenVBand="0" w:oddHBand="0" w:evenHBand="0" w:firstRowFirstColumn="0" w:firstRowLastColumn="0" w:lastRowFirstColumn="0" w:lastRowLastColumn="0"/>
          <w:trHeight w:val="23"/>
        </w:trPr>
        <w:tc>
          <w:tcPr>
            <w:tcW w:w="2694" w:type="dxa"/>
            <w:shd w:val="clear" w:color="auto" w:fill="104F99" w:themeFill="accent2"/>
          </w:tcPr>
          <w:p w14:paraId="7E3956BA" w14:textId="4429CC43" w:rsidR="005D3F33" w:rsidRPr="00DE1D0D" w:rsidRDefault="005D3F33" w:rsidP="00494792">
            <w:pPr>
              <w:keepNext/>
              <w:spacing w:before="120" w:after="120"/>
              <w:rPr>
                <w:b/>
                <w:color w:val="FFFFFF" w:themeColor="background2"/>
                <w:szCs w:val="18"/>
                <w:lang w:val="en-AU"/>
              </w:rPr>
            </w:pPr>
            <w:r w:rsidRPr="00DE1D0D">
              <w:rPr>
                <w:b/>
                <w:color w:val="FFFFFF" w:themeColor="background2"/>
                <w:szCs w:val="18"/>
                <w:lang w:val="en-AU"/>
              </w:rPr>
              <w:t>Dataset</w:t>
            </w:r>
          </w:p>
        </w:tc>
        <w:tc>
          <w:tcPr>
            <w:tcW w:w="6596" w:type="dxa"/>
            <w:shd w:val="clear" w:color="auto" w:fill="104F99" w:themeFill="accent2"/>
            <w:vAlign w:val="center"/>
          </w:tcPr>
          <w:p w14:paraId="78C11740" w14:textId="0DEF6CCD" w:rsidR="005D3F33" w:rsidRPr="00DE1D0D" w:rsidRDefault="005D3F33" w:rsidP="00494792">
            <w:pPr>
              <w:keepNext/>
              <w:spacing w:before="120" w:after="120"/>
              <w:jc w:val="center"/>
              <w:rPr>
                <w:b/>
                <w:color w:val="FFFFFF" w:themeColor="background2"/>
                <w:szCs w:val="18"/>
                <w:lang w:val="en-AU"/>
              </w:rPr>
            </w:pPr>
            <w:r w:rsidRPr="00DE1D0D">
              <w:rPr>
                <w:b/>
                <w:color w:val="FFFFFF" w:themeColor="background2"/>
                <w:szCs w:val="18"/>
                <w:lang w:val="en-AU"/>
              </w:rPr>
              <w:t>Variable</w:t>
            </w:r>
          </w:p>
        </w:tc>
      </w:tr>
      <w:tr w:rsidR="00220FBB" w:rsidRPr="00DE1D0D" w14:paraId="57F635B1" w14:textId="77777777" w:rsidTr="00F31AC4">
        <w:trPr>
          <w:trHeight w:val="23"/>
        </w:trPr>
        <w:tc>
          <w:tcPr>
            <w:tcW w:w="2694" w:type="dxa"/>
            <w:vMerge w:val="restart"/>
            <w:tcBorders>
              <w:top w:val="single" w:sz="4" w:space="0" w:color="DFEBF1" w:themeColor="accent1" w:themeTint="1A"/>
            </w:tcBorders>
          </w:tcPr>
          <w:p w14:paraId="42558022" w14:textId="029044D7" w:rsidR="00220FBB" w:rsidRPr="00DE1D0D" w:rsidRDefault="00220FBB" w:rsidP="00494792">
            <w:pPr>
              <w:keepNext/>
              <w:spacing w:before="120" w:after="120"/>
              <w:rPr>
                <w:color w:val="1C1C1C"/>
                <w:sz w:val="16"/>
                <w:szCs w:val="16"/>
                <w:lang w:val="en-AU"/>
              </w:rPr>
            </w:pPr>
            <w:r w:rsidRPr="00DE1D0D">
              <w:rPr>
                <w:color w:val="1C1C1C"/>
                <w:sz w:val="16"/>
                <w:szCs w:val="16"/>
                <w:lang w:val="en-AU"/>
              </w:rPr>
              <w:t>APC NMDS</w:t>
            </w:r>
          </w:p>
        </w:tc>
        <w:tc>
          <w:tcPr>
            <w:tcW w:w="6596" w:type="dxa"/>
            <w:tcBorders>
              <w:top w:val="single" w:sz="4" w:space="0" w:color="DFEBF1" w:themeColor="accent1" w:themeTint="1A"/>
              <w:bottom w:val="single" w:sz="4" w:space="0" w:color="DFEBF1" w:themeColor="accent1" w:themeTint="1A"/>
            </w:tcBorders>
            <w:vAlign w:val="center"/>
          </w:tcPr>
          <w:p w14:paraId="652180A6" w14:textId="7DA557E5" w:rsidR="00220FBB" w:rsidRPr="00DE1D0D" w:rsidRDefault="000666DF" w:rsidP="00494792">
            <w:pPr>
              <w:keepNext/>
              <w:spacing w:before="120" w:after="120"/>
              <w:rPr>
                <w:color w:val="1C1C1C"/>
                <w:sz w:val="16"/>
                <w:szCs w:val="16"/>
                <w:lang w:val="en-AU"/>
              </w:rPr>
            </w:pPr>
            <w:r w:rsidRPr="00DE1D0D">
              <w:rPr>
                <w:color w:val="1C1C1C"/>
                <w:sz w:val="16"/>
                <w:szCs w:val="16"/>
                <w:lang w:val="en-AU"/>
              </w:rPr>
              <w:t>State identifier</w:t>
            </w:r>
          </w:p>
        </w:tc>
      </w:tr>
      <w:tr w:rsidR="00220FBB" w:rsidRPr="00DE1D0D" w14:paraId="407F2C39" w14:textId="77777777" w:rsidTr="00F31AC4">
        <w:trPr>
          <w:trHeight w:val="23"/>
        </w:trPr>
        <w:tc>
          <w:tcPr>
            <w:tcW w:w="2694" w:type="dxa"/>
            <w:vMerge/>
          </w:tcPr>
          <w:p w14:paraId="1B769DEC" w14:textId="5DDAB715" w:rsidR="00220FBB" w:rsidRPr="00DE1D0D" w:rsidRDefault="00220FBB" w:rsidP="00494792">
            <w:pPr>
              <w:keepNext/>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30951950" w14:textId="37F9F8EE" w:rsidR="00220FBB" w:rsidRPr="00DE1D0D" w:rsidRDefault="000666DF" w:rsidP="00494792">
            <w:pPr>
              <w:keepNext/>
              <w:spacing w:before="120" w:after="120"/>
              <w:rPr>
                <w:color w:val="1C1C1C"/>
                <w:sz w:val="16"/>
                <w:szCs w:val="16"/>
                <w:lang w:val="en-AU"/>
              </w:rPr>
            </w:pPr>
            <w:r w:rsidRPr="00DE1D0D">
              <w:rPr>
                <w:color w:val="1C1C1C"/>
                <w:sz w:val="16"/>
                <w:szCs w:val="16"/>
                <w:lang w:val="en-AU"/>
              </w:rPr>
              <w:t>Hospital geographical indicator</w:t>
            </w:r>
          </w:p>
        </w:tc>
      </w:tr>
      <w:tr w:rsidR="00220FBB" w:rsidRPr="00DE1D0D" w14:paraId="18A1A9E9" w14:textId="77777777" w:rsidTr="00F31AC4">
        <w:trPr>
          <w:trHeight w:val="23"/>
        </w:trPr>
        <w:tc>
          <w:tcPr>
            <w:tcW w:w="2694" w:type="dxa"/>
            <w:vMerge/>
          </w:tcPr>
          <w:p w14:paraId="04195C35" w14:textId="77777777" w:rsidR="00220FBB" w:rsidRPr="00DE1D0D" w:rsidRDefault="00220FBB" w:rsidP="00494792">
            <w:pPr>
              <w:keepNext/>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5BF31CB8" w14:textId="75E9C5CE" w:rsidR="00220FBB" w:rsidRPr="00DE1D0D" w:rsidRDefault="00C717B0" w:rsidP="00494792">
            <w:pPr>
              <w:keepNext/>
              <w:spacing w:before="120" w:after="120"/>
              <w:rPr>
                <w:color w:val="1C1C1C"/>
                <w:sz w:val="16"/>
                <w:szCs w:val="16"/>
                <w:lang w:val="en-AU"/>
              </w:rPr>
            </w:pPr>
            <w:r w:rsidRPr="00DE1D0D">
              <w:rPr>
                <w:color w:val="1C1C1C"/>
                <w:sz w:val="16"/>
                <w:szCs w:val="16"/>
                <w:lang w:val="en-AU"/>
              </w:rPr>
              <w:t>Date of birth</w:t>
            </w:r>
          </w:p>
        </w:tc>
      </w:tr>
      <w:tr w:rsidR="00220FBB" w:rsidRPr="00DE1D0D" w14:paraId="4D5FD65F" w14:textId="77777777" w:rsidTr="00F31AC4">
        <w:trPr>
          <w:trHeight w:val="23"/>
        </w:trPr>
        <w:tc>
          <w:tcPr>
            <w:tcW w:w="2694" w:type="dxa"/>
            <w:vMerge/>
          </w:tcPr>
          <w:p w14:paraId="19A70BEC" w14:textId="77777777" w:rsidR="00220FBB" w:rsidRPr="00DE1D0D" w:rsidRDefault="00220FBB" w:rsidP="00494792">
            <w:pPr>
              <w:keepNext/>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38812471" w14:textId="26C1AF6A" w:rsidR="00220FBB" w:rsidRPr="00DE1D0D" w:rsidRDefault="00C717B0" w:rsidP="00494792">
            <w:pPr>
              <w:keepNext/>
              <w:spacing w:before="120" w:after="120"/>
              <w:rPr>
                <w:color w:val="1C1C1C"/>
                <w:sz w:val="16"/>
                <w:szCs w:val="16"/>
                <w:lang w:val="en-AU"/>
              </w:rPr>
            </w:pPr>
            <w:r w:rsidRPr="00DE1D0D">
              <w:rPr>
                <w:color w:val="1C1C1C"/>
                <w:sz w:val="16"/>
                <w:szCs w:val="16"/>
                <w:lang w:val="en-AU"/>
              </w:rPr>
              <w:t>Date of admission</w:t>
            </w:r>
          </w:p>
        </w:tc>
      </w:tr>
      <w:tr w:rsidR="00220FBB" w:rsidRPr="00DE1D0D" w14:paraId="2E16FB01" w14:textId="77777777" w:rsidTr="00F31AC4">
        <w:trPr>
          <w:trHeight w:val="23"/>
        </w:trPr>
        <w:tc>
          <w:tcPr>
            <w:tcW w:w="2694" w:type="dxa"/>
            <w:vMerge/>
          </w:tcPr>
          <w:p w14:paraId="5E9B6A90" w14:textId="77777777" w:rsidR="00220FBB" w:rsidRPr="00DE1D0D" w:rsidRDefault="00220FBB" w:rsidP="00494792">
            <w:pPr>
              <w:keepNext/>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0B53EF7B" w14:textId="5E6CFCFF" w:rsidR="00220FBB" w:rsidRPr="00DE1D0D" w:rsidRDefault="00C717B0" w:rsidP="00494792">
            <w:pPr>
              <w:keepNext/>
              <w:spacing w:before="120" w:after="120"/>
              <w:rPr>
                <w:color w:val="1C1C1C"/>
                <w:sz w:val="16"/>
                <w:szCs w:val="16"/>
                <w:lang w:val="en-AU"/>
              </w:rPr>
            </w:pPr>
            <w:r w:rsidRPr="00DE1D0D">
              <w:rPr>
                <w:color w:val="1C1C1C"/>
                <w:sz w:val="16"/>
                <w:szCs w:val="16"/>
                <w:lang w:val="en-AU"/>
              </w:rPr>
              <w:t>Date of separation</w:t>
            </w:r>
          </w:p>
        </w:tc>
      </w:tr>
      <w:tr w:rsidR="00220FBB" w:rsidRPr="00DE1D0D" w14:paraId="7EAD6AA9" w14:textId="77777777" w:rsidTr="00F31AC4">
        <w:trPr>
          <w:trHeight w:val="23"/>
        </w:trPr>
        <w:tc>
          <w:tcPr>
            <w:tcW w:w="2694" w:type="dxa"/>
            <w:vMerge/>
          </w:tcPr>
          <w:p w14:paraId="2A337D38" w14:textId="77777777" w:rsidR="00220FBB" w:rsidRPr="00DE1D0D" w:rsidRDefault="00220FBB" w:rsidP="00494792">
            <w:pPr>
              <w:keepNext/>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145792F5" w14:textId="6F8386AB" w:rsidR="00220FBB" w:rsidRPr="00DE1D0D" w:rsidRDefault="00C717B0" w:rsidP="00494792">
            <w:pPr>
              <w:keepNext/>
              <w:spacing w:before="120" w:after="120"/>
              <w:rPr>
                <w:color w:val="1C1C1C"/>
                <w:sz w:val="16"/>
                <w:szCs w:val="16"/>
                <w:lang w:val="en-AU"/>
              </w:rPr>
            </w:pPr>
            <w:r w:rsidRPr="00DE1D0D">
              <w:rPr>
                <w:color w:val="1C1C1C"/>
                <w:sz w:val="16"/>
                <w:szCs w:val="16"/>
                <w:lang w:val="en-AU"/>
              </w:rPr>
              <w:t>Care type</w:t>
            </w:r>
          </w:p>
        </w:tc>
      </w:tr>
      <w:tr w:rsidR="00220FBB" w:rsidRPr="00DE1D0D" w14:paraId="630D3255" w14:textId="77777777" w:rsidTr="00F31AC4">
        <w:trPr>
          <w:trHeight w:val="23"/>
        </w:trPr>
        <w:tc>
          <w:tcPr>
            <w:tcW w:w="2694" w:type="dxa"/>
            <w:vMerge/>
          </w:tcPr>
          <w:p w14:paraId="67E76F4F" w14:textId="77777777" w:rsidR="00220FBB" w:rsidRPr="00DE1D0D" w:rsidRDefault="00220FBB" w:rsidP="00494792">
            <w:pPr>
              <w:keepNext/>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34A618AB" w14:textId="7076DDDC" w:rsidR="00220FBB" w:rsidRPr="00DE1D0D" w:rsidRDefault="00C717B0" w:rsidP="00494792">
            <w:pPr>
              <w:keepNext/>
              <w:spacing w:before="120" w:after="120"/>
              <w:rPr>
                <w:color w:val="1C1C1C"/>
                <w:sz w:val="16"/>
                <w:szCs w:val="16"/>
                <w:lang w:val="en-AU"/>
              </w:rPr>
            </w:pPr>
            <w:r w:rsidRPr="00DE1D0D">
              <w:rPr>
                <w:color w:val="1C1C1C"/>
                <w:sz w:val="16"/>
                <w:szCs w:val="16"/>
                <w:lang w:val="en-AU"/>
              </w:rPr>
              <w:t>Indigenous status</w:t>
            </w:r>
          </w:p>
        </w:tc>
      </w:tr>
      <w:tr w:rsidR="00220FBB" w:rsidRPr="00DE1D0D" w14:paraId="16772C48" w14:textId="77777777" w:rsidTr="00F31AC4">
        <w:trPr>
          <w:trHeight w:val="23"/>
        </w:trPr>
        <w:tc>
          <w:tcPr>
            <w:tcW w:w="2694" w:type="dxa"/>
            <w:vMerge/>
          </w:tcPr>
          <w:p w14:paraId="5AB6F66B" w14:textId="77777777" w:rsidR="00220FBB" w:rsidRPr="00DE1D0D" w:rsidRDefault="00220FBB" w:rsidP="00494792">
            <w:pPr>
              <w:keepNext/>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38184761" w14:textId="648DDC47" w:rsidR="00220FBB" w:rsidRPr="00DE1D0D" w:rsidRDefault="00C717B0" w:rsidP="00494792">
            <w:pPr>
              <w:keepNext/>
              <w:spacing w:before="120" w:after="120"/>
              <w:rPr>
                <w:color w:val="1C1C1C"/>
                <w:sz w:val="16"/>
                <w:szCs w:val="16"/>
                <w:lang w:val="en-AU"/>
              </w:rPr>
            </w:pPr>
            <w:r w:rsidRPr="00DE1D0D">
              <w:rPr>
                <w:color w:val="1C1C1C"/>
                <w:sz w:val="16"/>
                <w:szCs w:val="16"/>
                <w:lang w:val="en-AU"/>
              </w:rPr>
              <w:t>Funding source</w:t>
            </w:r>
          </w:p>
        </w:tc>
      </w:tr>
      <w:tr w:rsidR="00220FBB" w:rsidRPr="00DE1D0D" w14:paraId="39D071A8" w14:textId="77777777" w:rsidTr="00F31AC4">
        <w:trPr>
          <w:trHeight w:val="23"/>
        </w:trPr>
        <w:tc>
          <w:tcPr>
            <w:tcW w:w="2694" w:type="dxa"/>
            <w:vMerge/>
          </w:tcPr>
          <w:p w14:paraId="7DD53D32" w14:textId="77777777" w:rsidR="00220FBB" w:rsidRPr="00DE1D0D" w:rsidRDefault="00220FBB" w:rsidP="00494792">
            <w:pPr>
              <w:keepNext/>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7899A80A" w14:textId="13E2AD5B" w:rsidR="00220FBB" w:rsidRPr="00DE1D0D" w:rsidRDefault="00C717B0" w:rsidP="00494792">
            <w:pPr>
              <w:keepNext/>
              <w:spacing w:before="120" w:after="120"/>
              <w:rPr>
                <w:color w:val="1C1C1C"/>
                <w:sz w:val="16"/>
                <w:szCs w:val="16"/>
                <w:lang w:val="en-AU"/>
              </w:rPr>
            </w:pPr>
            <w:r w:rsidRPr="00DE1D0D">
              <w:rPr>
                <w:color w:val="1C1C1C"/>
                <w:sz w:val="16"/>
                <w:szCs w:val="16"/>
                <w:lang w:val="en-AU"/>
              </w:rPr>
              <w:t>Total leave days</w:t>
            </w:r>
          </w:p>
        </w:tc>
      </w:tr>
      <w:tr w:rsidR="00220FBB" w:rsidRPr="00DE1D0D" w14:paraId="01025930" w14:textId="77777777" w:rsidTr="00F31AC4">
        <w:trPr>
          <w:trHeight w:val="23"/>
        </w:trPr>
        <w:tc>
          <w:tcPr>
            <w:tcW w:w="2694" w:type="dxa"/>
            <w:vMerge/>
          </w:tcPr>
          <w:p w14:paraId="7CCAC0A6" w14:textId="77777777" w:rsidR="00220FBB" w:rsidRPr="00DE1D0D" w:rsidRDefault="00220FBB" w:rsidP="00727665">
            <w:pPr>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094D9964" w14:textId="2617F9AA" w:rsidR="00C717B0" w:rsidRPr="00DE1D0D" w:rsidRDefault="00C717B0" w:rsidP="00F31AC4">
            <w:pPr>
              <w:spacing w:before="120" w:after="120"/>
              <w:rPr>
                <w:color w:val="1C1C1C"/>
                <w:sz w:val="16"/>
                <w:szCs w:val="16"/>
                <w:lang w:val="en-AU"/>
              </w:rPr>
            </w:pPr>
            <w:r w:rsidRPr="00DE1D0D">
              <w:rPr>
                <w:color w:val="1C1C1C"/>
                <w:sz w:val="16"/>
                <w:szCs w:val="16"/>
                <w:lang w:val="en-AU"/>
              </w:rPr>
              <w:t>Postcode of patient’s usual residence</w:t>
            </w:r>
          </w:p>
        </w:tc>
      </w:tr>
      <w:tr w:rsidR="00220FBB" w:rsidRPr="00DE1D0D" w14:paraId="5DBD4F8A" w14:textId="77777777" w:rsidTr="00F31AC4">
        <w:trPr>
          <w:trHeight w:val="23"/>
        </w:trPr>
        <w:tc>
          <w:tcPr>
            <w:tcW w:w="2694" w:type="dxa"/>
            <w:vMerge/>
          </w:tcPr>
          <w:p w14:paraId="7FD8C63D" w14:textId="77777777" w:rsidR="00220FBB" w:rsidRPr="00DE1D0D" w:rsidRDefault="00220FBB" w:rsidP="00727665">
            <w:pPr>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3A39FD75" w14:textId="1BFDBB6E" w:rsidR="00220FBB" w:rsidRPr="00DE1D0D" w:rsidRDefault="00C717B0" w:rsidP="00F31AC4">
            <w:pPr>
              <w:spacing w:before="120" w:after="120"/>
              <w:rPr>
                <w:color w:val="1C1C1C"/>
                <w:sz w:val="16"/>
                <w:szCs w:val="16"/>
                <w:lang w:val="en-AU"/>
              </w:rPr>
            </w:pPr>
            <w:r w:rsidRPr="00DE1D0D">
              <w:rPr>
                <w:color w:val="1C1C1C"/>
                <w:sz w:val="16"/>
                <w:szCs w:val="16"/>
                <w:lang w:val="en-AU"/>
              </w:rPr>
              <w:t>Australian Statistical Geography Standard (ASGS) of patient’s usual residence</w:t>
            </w:r>
          </w:p>
        </w:tc>
      </w:tr>
      <w:tr w:rsidR="00220FBB" w:rsidRPr="00DE1D0D" w14:paraId="0D1DF850" w14:textId="77777777" w:rsidTr="00F31AC4">
        <w:trPr>
          <w:trHeight w:val="23"/>
        </w:trPr>
        <w:tc>
          <w:tcPr>
            <w:tcW w:w="2694" w:type="dxa"/>
            <w:vMerge/>
          </w:tcPr>
          <w:p w14:paraId="7FF5FFAC" w14:textId="77777777" w:rsidR="00220FBB" w:rsidRPr="00DE1D0D" w:rsidRDefault="00220FBB" w:rsidP="00727665">
            <w:pPr>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1B5E5635" w14:textId="298F2406" w:rsidR="00220FBB" w:rsidRPr="00DE1D0D" w:rsidRDefault="00C717B0" w:rsidP="00F31AC4">
            <w:pPr>
              <w:spacing w:before="120" w:after="120"/>
              <w:rPr>
                <w:color w:val="1C1C1C"/>
                <w:sz w:val="16"/>
                <w:szCs w:val="16"/>
                <w:lang w:val="en-AU"/>
              </w:rPr>
            </w:pPr>
            <w:r w:rsidRPr="00DE1D0D">
              <w:rPr>
                <w:color w:val="1C1C1C"/>
                <w:sz w:val="16"/>
                <w:szCs w:val="16"/>
                <w:lang w:val="en-AU"/>
              </w:rPr>
              <w:t>Either the identifier signifying radiotherapy treatment or the list of patient’s ICD</w:t>
            </w:r>
            <w:r w:rsidR="000E1A6B" w:rsidRPr="00DE1D0D">
              <w:rPr>
                <w:color w:val="1C1C1C"/>
                <w:sz w:val="16"/>
                <w:szCs w:val="16"/>
                <w:lang w:val="en-AU"/>
              </w:rPr>
              <w:t>-</w:t>
            </w:r>
            <w:r w:rsidRPr="00DE1D0D">
              <w:rPr>
                <w:color w:val="1C1C1C"/>
                <w:sz w:val="16"/>
                <w:szCs w:val="16"/>
                <w:lang w:val="en-AU"/>
              </w:rPr>
              <w:t>10-AM procedure codes</w:t>
            </w:r>
            <w:r w:rsidR="00545603" w:rsidRPr="00DE1D0D">
              <w:rPr>
                <w:color w:val="1C1C1C"/>
                <w:sz w:val="16"/>
                <w:szCs w:val="16"/>
                <w:lang w:val="en-AU"/>
              </w:rPr>
              <w:t>.</w:t>
            </w:r>
          </w:p>
        </w:tc>
      </w:tr>
      <w:tr w:rsidR="00220FBB" w:rsidRPr="00DE1D0D" w14:paraId="7DAD752D" w14:textId="77777777" w:rsidTr="00F31AC4">
        <w:trPr>
          <w:trHeight w:val="23"/>
        </w:trPr>
        <w:tc>
          <w:tcPr>
            <w:tcW w:w="2694" w:type="dxa"/>
            <w:vMerge/>
            <w:tcBorders>
              <w:bottom w:val="single" w:sz="4" w:space="0" w:color="DFEBF1" w:themeColor="accent1" w:themeTint="1A"/>
            </w:tcBorders>
          </w:tcPr>
          <w:p w14:paraId="4ADFFBA6" w14:textId="77777777" w:rsidR="00220FBB" w:rsidRPr="00DE1D0D" w:rsidRDefault="00220FBB" w:rsidP="00727665">
            <w:pPr>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0DC5F0A4" w14:textId="24CB0F60" w:rsidR="00220FBB" w:rsidRPr="00DE1D0D" w:rsidRDefault="00545603" w:rsidP="00F31AC4">
            <w:pPr>
              <w:spacing w:before="120" w:after="120"/>
              <w:rPr>
                <w:color w:val="1C1C1C"/>
                <w:sz w:val="16"/>
                <w:szCs w:val="16"/>
                <w:lang w:val="en-AU"/>
              </w:rPr>
            </w:pPr>
            <w:r w:rsidRPr="00DE1D0D">
              <w:rPr>
                <w:color w:val="1C1C1C"/>
                <w:sz w:val="16"/>
                <w:szCs w:val="16"/>
                <w:lang w:val="en-AU"/>
              </w:rPr>
              <w:t>Either the identifier signifying dialysis or the list of patient’s ICD-10-AM procedure codes.</w:t>
            </w:r>
          </w:p>
        </w:tc>
      </w:tr>
      <w:tr w:rsidR="00545603" w:rsidRPr="00DE1D0D" w14:paraId="25BA4200" w14:textId="77777777" w:rsidTr="00F31AC4">
        <w:trPr>
          <w:trHeight w:val="23"/>
        </w:trPr>
        <w:tc>
          <w:tcPr>
            <w:tcW w:w="2694" w:type="dxa"/>
            <w:vMerge w:val="restart"/>
          </w:tcPr>
          <w:p w14:paraId="37A225AA" w14:textId="004DA02B" w:rsidR="00545603" w:rsidRPr="00DE1D0D" w:rsidRDefault="00545603" w:rsidP="00727665">
            <w:pPr>
              <w:spacing w:before="120" w:after="120"/>
              <w:rPr>
                <w:color w:val="1C1C1C"/>
                <w:sz w:val="16"/>
                <w:szCs w:val="16"/>
                <w:lang w:val="en-AU"/>
              </w:rPr>
            </w:pPr>
            <w:r w:rsidRPr="00DE1D0D">
              <w:rPr>
                <w:color w:val="1C1C1C"/>
                <w:sz w:val="16"/>
                <w:szCs w:val="16"/>
                <w:lang w:val="en-AU"/>
              </w:rPr>
              <w:t>ASNHC DSS</w:t>
            </w:r>
          </w:p>
        </w:tc>
        <w:tc>
          <w:tcPr>
            <w:tcW w:w="6596" w:type="dxa"/>
            <w:tcBorders>
              <w:top w:val="single" w:sz="4" w:space="0" w:color="DFEBF1" w:themeColor="accent1" w:themeTint="1A"/>
              <w:bottom w:val="single" w:sz="4" w:space="0" w:color="DFEBF1" w:themeColor="accent1" w:themeTint="1A"/>
            </w:tcBorders>
            <w:vAlign w:val="center"/>
          </w:tcPr>
          <w:p w14:paraId="628BBC0E" w14:textId="280F3C80" w:rsidR="00545603" w:rsidRPr="00DE1D0D" w:rsidRDefault="00545603" w:rsidP="00F31AC4">
            <w:pPr>
              <w:spacing w:before="120" w:after="120"/>
              <w:rPr>
                <w:color w:val="1C1C1C"/>
                <w:sz w:val="16"/>
                <w:szCs w:val="16"/>
                <w:lang w:val="en-AU"/>
              </w:rPr>
            </w:pPr>
            <w:r w:rsidRPr="00DE1D0D">
              <w:rPr>
                <w:color w:val="1C1C1C"/>
                <w:sz w:val="16"/>
                <w:szCs w:val="16"/>
                <w:lang w:val="en-AU"/>
              </w:rPr>
              <w:t>AN-SNAP class (Version 5.0)</w:t>
            </w:r>
          </w:p>
        </w:tc>
      </w:tr>
      <w:tr w:rsidR="00545603" w:rsidRPr="00DE1D0D" w14:paraId="25D5C1A1" w14:textId="77777777" w:rsidTr="00F31AC4">
        <w:trPr>
          <w:trHeight w:val="23"/>
        </w:trPr>
        <w:tc>
          <w:tcPr>
            <w:tcW w:w="2694" w:type="dxa"/>
            <w:vMerge/>
          </w:tcPr>
          <w:p w14:paraId="3C78EA42" w14:textId="77777777" w:rsidR="00545603" w:rsidRPr="00DE1D0D" w:rsidRDefault="00545603" w:rsidP="00727665">
            <w:pPr>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05BFB029" w14:textId="06C1C271" w:rsidR="00545603" w:rsidRPr="00DE1D0D" w:rsidRDefault="00545603" w:rsidP="00F31AC4">
            <w:pPr>
              <w:spacing w:before="120" w:after="120"/>
              <w:rPr>
                <w:color w:val="1C1C1C"/>
                <w:sz w:val="16"/>
                <w:szCs w:val="16"/>
                <w:lang w:val="en-AU"/>
              </w:rPr>
            </w:pPr>
            <w:r w:rsidRPr="00DE1D0D">
              <w:rPr>
                <w:color w:val="1C1C1C"/>
                <w:sz w:val="16"/>
                <w:szCs w:val="16"/>
                <w:lang w:val="en-AU"/>
              </w:rPr>
              <w:t>Palliative phase of care start date</w:t>
            </w:r>
          </w:p>
        </w:tc>
      </w:tr>
      <w:tr w:rsidR="00545603" w:rsidRPr="00DE1D0D" w14:paraId="2E6DE1B0" w14:textId="77777777" w:rsidTr="00F31AC4">
        <w:trPr>
          <w:trHeight w:val="23"/>
        </w:trPr>
        <w:tc>
          <w:tcPr>
            <w:tcW w:w="2694" w:type="dxa"/>
            <w:vMerge/>
          </w:tcPr>
          <w:p w14:paraId="0948469B" w14:textId="77777777" w:rsidR="00545603" w:rsidRPr="00DE1D0D" w:rsidRDefault="00545603" w:rsidP="00727665">
            <w:pPr>
              <w:spacing w:before="120" w:after="120"/>
              <w:rPr>
                <w:color w:val="1C1C1C"/>
                <w:sz w:val="16"/>
                <w:szCs w:val="16"/>
                <w:lang w:val="en-AU"/>
              </w:rPr>
            </w:pPr>
          </w:p>
        </w:tc>
        <w:tc>
          <w:tcPr>
            <w:tcW w:w="6596" w:type="dxa"/>
            <w:tcBorders>
              <w:top w:val="single" w:sz="4" w:space="0" w:color="DFEBF1" w:themeColor="accent1" w:themeTint="1A"/>
              <w:bottom w:val="single" w:sz="4" w:space="0" w:color="DFEBF1" w:themeColor="accent1" w:themeTint="1A"/>
            </w:tcBorders>
            <w:vAlign w:val="center"/>
          </w:tcPr>
          <w:p w14:paraId="34C96D2B" w14:textId="73A4BD51" w:rsidR="00545603" w:rsidRPr="00DE1D0D" w:rsidRDefault="00545603" w:rsidP="00F31AC4">
            <w:pPr>
              <w:spacing w:before="120" w:after="120"/>
              <w:rPr>
                <w:color w:val="1C1C1C"/>
                <w:sz w:val="16"/>
                <w:szCs w:val="16"/>
                <w:lang w:val="en-AU"/>
              </w:rPr>
            </w:pPr>
            <w:r w:rsidRPr="00DE1D0D">
              <w:rPr>
                <w:color w:val="1C1C1C"/>
                <w:sz w:val="16"/>
                <w:szCs w:val="16"/>
                <w:lang w:val="en-AU"/>
              </w:rPr>
              <w:t>Palliative phase of care end date</w:t>
            </w:r>
          </w:p>
        </w:tc>
      </w:tr>
    </w:tbl>
    <w:p w14:paraId="263FDB5E" w14:textId="77777777" w:rsidR="00E11E00" w:rsidRPr="00DE1D0D" w:rsidRDefault="00E11E00" w:rsidP="00EE7596">
      <w:pPr>
        <w:rPr>
          <w:lang w:val="en-AU"/>
        </w:rPr>
      </w:pPr>
    </w:p>
    <w:p w14:paraId="4E7217D7" w14:textId="4E8E24ED" w:rsidR="00857ED0" w:rsidRPr="00DE1D0D" w:rsidRDefault="00857ED0">
      <w:pPr>
        <w:spacing w:line="259" w:lineRule="auto"/>
        <w:rPr>
          <w:lang w:val="en-AU"/>
        </w:rPr>
      </w:pPr>
      <w:r w:rsidRPr="00DE1D0D">
        <w:rPr>
          <w:lang w:val="en-AU"/>
        </w:rPr>
        <w:br w:type="page"/>
      </w:r>
    </w:p>
    <w:p w14:paraId="606C77FE" w14:textId="6AA22423" w:rsidR="00E11E00" w:rsidRPr="00DE1D0D" w:rsidRDefault="006D51C2" w:rsidP="006C0AD8">
      <w:pPr>
        <w:pStyle w:val="Heading1"/>
        <w:numPr>
          <w:ilvl w:val="0"/>
          <w:numId w:val="3"/>
        </w:numPr>
        <w:rPr>
          <w:lang w:val="en-AU"/>
        </w:rPr>
      </w:pPr>
      <w:bookmarkStart w:id="38" w:name="_Toc224052110"/>
      <w:r w:rsidRPr="00DE1D0D">
        <w:rPr>
          <w:lang w:val="en-AU"/>
        </w:rPr>
        <w:lastRenderedPageBreak/>
        <w:t>Emergency care cost model</w:t>
      </w:r>
      <w:bookmarkEnd w:id="38"/>
      <w:r w:rsidRPr="00DE1D0D">
        <w:rPr>
          <w:lang w:val="en-AU"/>
        </w:rPr>
        <w:t xml:space="preserve"> </w:t>
      </w:r>
    </w:p>
    <w:p w14:paraId="6CDBD616" w14:textId="0AD72C8E" w:rsidR="006D51C2" w:rsidRPr="00DE1D0D" w:rsidRDefault="006D51C2" w:rsidP="006C0AD8">
      <w:pPr>
        <w:pStyle w:val="Heading2"/>
        <w:numPr>
          <w:ilvl w:val="1"/>
          <w:numId w:val="3"/>
        </w:numPr>
        <w:rPr>
          <w:lang w:val="en-AU"/>
        </w:rPr>
      </w:pPr>
      <w:bookmarkStart w:id="39" w:name="_Toc224052111"/>
      <w:r w:rsidRPr="00DE1D0D">
        <w:rPr>
          <w:lang w:val="en-AU"/>
        </w:rPr>
        <w:t>General issues</w:t>
      </w:r>
      <w:bookmarkEnd w:id="39"/>
      <w:r w:rsidRPr="00DE1D0D">
        <w:rPr>
          <w:lang w:val="en-AU"/>
        </w:rPr>
        <w:t xml:space="preserve"> </w:t>
      </w:r>
    </w:p>
    <w:p w14:paraId="56C6631E" w14:textId="77777777" w:rsidR="00C01C37" w:rsidRPr="00DE1D0D" w:rsidRDefault="006D51C2" w:rsidP="006C0AD8">
      <w:pPr>
        <w:pStyle w:val="Heading3"/>
        <w:numPr>
          <w:ilvl w:val="2"/>
          <w:numId w:val="3"/>
        </w:numPr>
        <w:rPr>
          <w:lang w:val="en-AU"/>
        </w:rPr>
      </w:pPr>
      <w:r w:rsidRPr="00DE1D0D">
        <w:rPr>
          <w:lang w:val="en-AU"/>
        </w:rPr>
        <w:t>Cost unit</w:t>
      </w:r>
    </w:p>
    <w:p w14:paraId="2336DD5E" w14:textId="417FDA82" w:rsidR="006D51C2" w:rsidRPr="00DE1D0D" w:rsidRDefault="00C01C37" w:rsidP="00C01C37">
      <w:pPr>
        <w:rPr>
          <w:lang w:val="en-AU"/>
        </w:rPr>
      </w:pPr>
      <w:r w:rsidRPr="00DE1D0D">
        <w:rPr>
          <w:lang w:val="en-AU"/>
        </w:rPr>
        <w:t>The cost unit for ABF for emergency care is an ‘emergency department stay’</w:t>
      </w:r>
      <w:r w:rsidR="005C16A8" w:rsidRPr="00DE1D0D">
        <w:rPr>
          <w:rStyle w:val="FootnoteReference"/>
          <w:lang w:val="en-AU"/>
        </w:rPr>
        <w:footnoteReference w:id="23"/>
      </w:r>
      <w:r w:rsidRPr="00DE1D0D">
        <w:rPr>
          <w:lang w:val="en-AU"/>
        </w:rPr>
        <w:t xml:space="preserve"> or presentation. It includes stays for patients who are treated and go home, and ones who are subsequently admitted to hospital or transferred to another facility for further care.</w:t>
      </w:r>
    </w:p>
    <w:p w14:paraId="7C40BD26" w14:textId="72836736" w:rsidR="006D51C2" w:rsidRPr="00DE1D0D" w:rsidRDefault="006D51C2" w:rsidP="006C0AD8">
      <w:pPr>
        <w:pStyle w:val="Heading3"/>
        <w:numPr>
          <w:ilvl w:val="2"/>
          <w:numId w:val="3"/>
        </w:numPr>
        <w:rPr>
          <w:lang w:val="en-AU"/>
        </w:rPr>
      </w:pPr>
      <w:r w:rsidRPr="00DE1D0D">
        <w:rPr>
          <w:lang w:val="en-AU"/>
        </w:rPr>
        <w:t xml:space="preserve">Scope </w:t>
      </w:r>
    </w:p>
    <w:p w14:paraId="7FD7574B" w14:textId="7E8408E3" w:rsidR="00C01C37" w:rsidRPr="00DE1D0D" w:rsidRDefault="00C01C37" w:rsidP="00C01C37">
      <w:pPr>
        <w:rPr>
          <w:lang w:val="en-AU"/>
        </w:rPr>
      </w:pPr>
      <w:r w:rsidRPr="00DE1D0D">
        <w:rPr>
          <w:lang w:val="en-AU"/>
        </w:rPr>
        <w:t xml:space="preserve">Emergency care is that provided to patients registered for care in an emergency department within a selected public hospital. Patients declared dead on arrival are considered in-scope if the death is certified by an emergency care clinician. Patients who leave emergency care after being triaged and advised of alternative treatment options, are also considered in-scope. All patients in the ABF emergency services care (ESC) data set specification (ABF ESC DSS) are in-scope. </w:t>
      </w:r>
    </w:p>
    <w:p w14:paraId="16A7F2CC" w14:textId="033CD2D5" w:rsidR="00C01C37" w:rsidRPr="00DE1D0D" w:rsidRDefault="00C01C37" w:rsidP="00C01C37">
      <w:pPr>
        <w:rPr>
          <w:lang w:val="en-AU"/>
        </w:rPr>
      </w:pPr>
      <w:r w:rsidRPr="00DE1D0D">
        <w:rPr>
          <w:lang w:val="en-AU"/>
        </w:rPr>
        <w:t>Patients being treated in emergency departments may subsequently undergo a formal admission process. All patients remain in-scope for ABF for emergency care until they are recorded as having physically departed the emergency department, regardless of whether they have been admitted.</w:t>
      </w:r>
    </w:p>
    <w:p w14:paraId="5F198EAD" w14:textId="45918832" w:rsidR="006D51C2" w:rsidRPr="00DE1D0D" w:rsidRDefault="006D51C2" w:rsidP="006C0AD8">
      <w:pPr>
        <w:pStyle w:val="Heading3"/>
        <w:numPr>
          <w:ilvl w:val="2"/>
          <w:numId w:val="3"/>
        </w:numPr>
        <w:rPr>
          <w:lang w:val="en-AU"/>
        </w:rPr>
      </w:pPr>
      <w:r w:rsidRPr="00DE1D0D">
        <w:rPr>
          <w:lang w:val="en-AU"/>
        </w:rPr>
        <w:t>Classification</w:t>
      </w:r>
    </w:p>
    <w:p w14:paraId="44B096AF" w14:textId="199DF11A" w:rsidR="006D51C2" w:rsidRPr="00DE1D0D" w:rsidRDefault="00546F2B" w:rsidP="006D51C2">
      <w:pPr>
        <w:rPr>
          <w:lang w:val="en-AU"/>
        </w:rPr>
      </w:pPr>
      <w:r w:rsidRPr="00DE1D0D">
        <w:rPr>
          <w:lang w:val="en-AU"/>
        </w:rPr>
        <w:t>Two systems are used to classify emergency care for the purposes of ABF: Australian Emergency Care Classification (AECC) Version 1.</w:t>
      </w:r>
      <w:r w:rsidR="009C34C3" w:rsidRPr="00DE1D0D">
        <w:rPr>
          <w:lang w:val="en-AU"/>
        </w:rPr>
        <w:t>1</w:t>
      </w:r>
      <w:r w:rsidRPr="00DE1D0D">
        <w:rPr>
          <w:lang w:val="en-AU"/>
        </w:rPr>
        <w:t xml:space="preserve"> and Urgency Disposition Groups (UDGs) Version 1.3. The former applies to level 3B to level 6 emergency departments, and the latter to emergency services (that is, levels 1 to 3A). The levels are defined in the National Efficient Price Determination 202</w:t>
      </w:r>
      <w:r w:rsidR="00F80DCB" w:rsidRPr="00DE1D0D">
        <w:rPr>
          <w:lang w:val="en-AU"/>
        </w:rPr>
        <w:t>6</w:t>
      </w:r>
      <w:r w:rsidRPr="00DE1D0D">
        <w:rPr>
          <w:lang w:val="en-AU"/>
        </w:rPr>
        <w:t>–2</w:t>
      </w:r>
      <w:r w:rsidR="00F80DCB" w:rsidRPr="00DE1D0D">
        <w:rPr>
          <w:lang w:val="en-AU"/>
        </w:rPr>
        <w:t>7</w:t>
      </w:r>
      <w:r w:rsidRPr="00DE1D0D">
        <w:rPr>
          <w:lang w:val="en-AU"/>
        </w:rPr>
        <w:t xml:space="preserve"> – Online Glossary.</w:t>
      </w:r>
    </w:p>
    <w:p w14:paraId="7E61F5B9" w14:textId="750F0EB0" w:rsidR="006D51C2" w:rsidRPr="00DE1D0D" w:rsidRDefault="006D51C2" w:rsidP="006C0AD8">
      <w:pPr>
        <w:pStyle w:val="Heading2"/>
        <w:numPr>
          <w:ilvl w:val="1"/>
          <w:numId w:val="3"/>
        </w:numPr>
        <w:rPr>
          <w:lang w:val="en-AU"/>
        </w:rPr>
      </w:pPr>
      <w:bookmarkStart w:id="40" w:name="_Toc224052112"/>
      <w:r w:rsidRPr="00DE1D0D">
        <w:rPr>
          <w:lang w:val="en-AU"/>
        </w:rPr>
        <w:lastRenderedPageBreak/>
        <w:t>Analysis of costs to derive NWAU for emergency care</w:t>
      </w:r>
      <w:bookmarkEnd w:id="40"/>
    </w:p>
    <w:p w14:paraId="47C56077" w14:textId="6BA75337" w:rsidR="006D51C2" w:rsidRPr="00DE1D0D" w:rsidRDefault="006D51C2" w:rsidP="006C0AD8">
      <w:pPr>
        <w:pStyle w:val="Heading3"/>
        <w:numPr>
          <w:ilvl w:val="2"/>
          <w:numId w:val="3"/>
        </w:numPr>
        <w:rPr>
          <w:lang w:val="en-AU"/>
        </w:rPr>
      </w:pPr>
      <w:r w:rsidRPr="00DE1D0D">
        <w:rPr>
          <w:lang w:val="en-AU"/>
        </w:rPr>
        <w:t xml:space="preserve">Data preparation </w:t>
      </w:r>
    </w:p>
    <w:p w14:paraId="502B2601" w14:textId="34E98425" w:rsidR="00546F2B" w:rsidRPr="002F4473" w:rsidRDefault="00546F2B" w:rsidP="00546F2B">
      <w:pPr>
        <w:rPr>
          <w:lang w:val="en-AU"/>
        </w:rPr>
      </w:pPr>
      <w:r w:rsidRPr="00DE1D0D">
        <w:rPr>
          <w:lang w:val="en-AU"/>
        </w:rPr>
        <w:t>NHCDC Round 2</w:t>
      </w:r>
      <w:r w:rsidR="00F80DCB" w:rsidRPr="00DE1D0D">
        <w:rPr>
          <w:lang w:val="en-AU"/>
        </w:rPr>
        <w:t>8</w:t>
      </w:r>
      <w:r w:rsidRPr="00DE1D0D">
        <w:rPr>
          <w:lang w:val="en-AU"/>
        </w:rPr>
        <w:t xml:space="preserve"> </w:t>
      </w:r>
      <w:r w:rsidRPr="002F4473">
        <w:rPr>
          <w:lang w:val="en-AU"/>
        </w:rPr>
        <w:t>reported 8,</w:t>
      </w:r>
      <w:r w:rsidR="00F80DCB" w:rsidRPr="002F4473">
        <w:rPr>
          <w:lang w:val="en-AU"/>
        </w:rPr>
        <w:t>693</w:t>
      </w:r>
      <w:r w:rsidRPr="002F4473">
        <w:rPr>
          <w:lang w:val="en-AU"/>
        </w:rPr>
        <w:t>,</w:t>
      </w:r>
      <w:r w:rsidR="000B7536" w:rsidRPr="002F4473">
        <w:rPr>
          <w:lang w:val="en-AU"/>
        </w:rPr>
        <w:t>519</w:t>
      </w:r>
      <w:r w:rsidRPr="002F4473">
        <w:rPr>
          <w:lang w:val="en-AU"/>
        </w:rPr>
        <w:t xml:space="preserve"> presentations in </w:t>
      </w:r>
      <w:r w:rsidR="00F80DCB" w:rsidRPr="002F4473">
        <w:rPr>
          <w:lang w:val="en-AU"/>
        </w:rPr>
        <w:t>211</w:t>
      </w:r>
      <w:r w:rsidRPr="002F4473">
        <w:rPr>
          <w:lang w:val="en-AU"/>
        </w:rPr>
        <w:t xml:space="preserve"> ABF establishments with patient-level cost data. This represents 9</w:t>
      </w:r>
      <w:r w:rsidR="000B7536" w:rsidRPr="002F4473">
        <w:rPr>
          <w:lang w:val="en-AU"/>
        </w:rPr>
        <w:t>6</w:t>
      </w:r>
      <w:r w:rsidR="00630196" w:rsidRPr="002F4473">
        <w:rPr>
          <w:lang w:val="en-AU"/>
        </w:rPr>
        <w:t>%</w:t>
      </w:r>
      <w:r w:rsidRPr="002F4473">
        <w:rPr>
          <w:lang w:val="en-AU"/>
        </w:rPr>
        <w:t xml:space="preserve"> of the total emergency care population as reported in the ABF DSS datasets and NHCDC. </w:t>
      </w:r>
    </w:p>
    <w:p w14:paraId="3A3EB037" w14:textId="674FFDEF" w:rsidR="58AA9FDE" w:rsidRPr="00DE1D0D" w:rsidRDefault="0EA31725">
      <w:pPr>
        <w:rPr>
          <w:lang w:val="en-AU"/>
        </w:rPr>
      </w:pPr>
      <w:r w:rsidRPr="002F4473">
        <w:rPr>
          <w:lang w:val="en-AU"/>
        </w:rPr>
        <w:t xml:space="preserve">Each year, </w:t>
      </w:r>
      <w:r w:rsidR="00375B77" w:rsidRPr="002F4473">
        <w:rPr>
          <w:lang w:val="en-AU"/>
        </w:rPr>
        <w:t>in addition to the trimming described below, episodes may be removed from the modelling based on jurisdictional advice due</w:t>
      </w:r>
      <w:r w:rsidR="00375B77" w:rsidRPr="00DE1D0D">
        <w:rPr>
          <w:lang w:val="en-AU"/>
        </w:rPr>
        <w:t xml:space="preserve"> to, for example, unreliable cost data.</w:t>
      </w:r>
    </w:p>
    <w:p w14:paraId="6D55CE52" w14:textId="2AEE8B00" w:rsidR="00546F2B" w:rsidRPr="00DE1D0D" w:rsidRDefault="00546F2B" w:rsidP="00546F2B">
      <w:pPr>
        <w:rPr>
          <w:lang w:val="en-AU"/>
        </w:rPr>
      </w:pPr>
      <w:r w:rsidRPr="00DE1D0D">
        <w:rPr>
          <w:lang w:val="en-AU"/>
        </w:rPr>
        <w:t>IHACPA undertook an initial data preparation process in line with that employed for NEP2</w:t>
      </w:r>
      <w:r w:rsidR="00341B87" w:rsidRPr="00DE1D0D">
        <w:rPr>
          <w:lang w:val="en-AU"/>
        </w:rPr>
        <w:t>5</w:t>
      </w:r>
      <w:r w:rsidRPr="00DE1D0D">
        <w:rPr>
          <w:lang w:val="en-AU"/>
        </w:rPr>
        <w:t>, including the removal of out-of-scope blood, pharmaceutical, and teaching costs. The cleansed data is episode level data grouped by AECC or UDG. The following data was not used in deriving relativities across AECCs and UDGs, but was used to calibrate the overall cost level of the model:</w:t>
      </w:r>
    </w:p>
    <w:p w14:paraId="43DD1E41" w14:textId="13EC5CE1" w:rsidR="00613D24" w:rsidRPr="00DE1D0D" w:rsidRDefault="00613D24" w:rsidP="006C0AD8">
      <w:pPr>
        <w:pStyle w:val="ListParagraph"/>
        <w:numPr>
          <w:ilvl w:val="0"/>
          <w:numId w:val="28"/>
        </w:numPr>
        <w:rPr>
          <w:lang w:val="en-AU"/>
        </w:rPr>
      </w:pPr>
      <w:r w:rsidRPr="00DE1D0D">
        <w:rPr>
          <w:lang w:val="en-AU"/>
        </w:rPr>
        <w:t xml:space="preserve">Presentations that grouped to error AECCs due to missing or invalid data fields. </w:t>
      </w:r>
    </w:p>
    <w:p w14:paraId="3421181A" w14:textId="23AA5A07" w:rsidR="00613D24" w:rsidRPr="00DE1D0D" w:rsidRDefault="00613D24" w:rsidP="006C0AD8">
      <w:pPr>
        <w:pStyle w:val="ListParagraph"/>
        <w:numPr>
          <w:ilvl w:val="0"/>
          <w:numId w:val="28"/>
        </w:numPr>
        <w:rPr>
          <w:lang w:val="en-AU"/>
        </w:rPr>
      </w:pPr>
      <w:r w:rsidRPr="00DE1D0D">
        <w:rPr>
          <w:lang w:val="en-AU"/>
        </w:rPr>
        <w:t xml:space="preserve">Presentations that were less than $5. </w:t>
      </w:r>
    </w:p>
    <w:p w14:paraId="2F3E3415" w14:textId="1EFFE57C" w:rsidR="00613D24" w:rsidRPr="00DE1D0D" w:rsidRDefault="00613D24" w:rsidP="006C0AD8">
      <w:pPr>
        <w:pStyle w:val="ListParagraph"/>
        <w:numPr>
          <w:ilvl w:val="0"/>
          <w:numId w:val="28"/>
        </w:numPr>
        <w:rPr>
          <w:lang w:val="en-AU"/>
        </w:rPr>
      </w:pPr>
      <w:r w:rsidRPr="00DE1D0D">
        <w:rPr>
          <w:lang w:val="en-AU"/>
        </w:rPr>
        <w:t xml:space="preserve">Extreme cost outliers within each AECC class. </w:t>
      </w:r>
    </w:p>
    <w:p w14:paraId="46BDE9D2" w14:textId="0060E39F" w:rsidR="00546F2B" w:rsidRPr="00DE1D0D" w:rsidRDefault="00613D24" w:rsidP="006C0AD8">
      <w:pPr>
        <w:pStyle w:val="ListParagraph"/>
        <w:numPr>
          <w:ilvl w:val="0"/>
          <w:numId w:val="28"/>
        </w:numPr>
        <w:rPr>
          <w:lang w:val="en-AU"/>
        </w:rPr>
      </w:pPr>
      <w:r w:rsidRPr="00DE1D0D">
        <w:rPr>
          <w:lang w:val="en-AU"/>
        </w:rPr>
        <w:t xml:space="preserve">Presentations at establishments with an extreme cost ratio.   </w:t>
      </w:r>
    </w:p>
    <w:p w14:paraId="2180F798" w14:textId="365CA322" w:rsidR="006D51C2" w:rsidRPr="00DE1D0D" w:rsidRDefault="006D51C2" w:rsidP="006C0AD8">
      <w:pPr>
        <w:pStyle w:val="Heading3"/>
        <w:numPr>
          <w:ilvl w:val="2"/>
          <w:numId w:val="3"/>
        </w:numPr>
        <w:rPr>
          <w:lang w:val="en-AU"/>
        </w:rPr>
      </w:pPr>
      <w:r w:rsidRPr="00DE1D0D">
        <w:rPr>
          <w:lang w:val="en-AU"/>
        </w:rPr>
        <w:t xml:space="preserve">Sample weights </w:t>
      </w:r>
    </w:p>
    <w:p w14:paraId="1786F271" w14:textId="3449C22B" w:rsidR="00613D24" w:rsidRPr="00DE1D0D" w:rsidRDefault="00613D24" w:rsidP="00613D24">
      <w:pPr>
        <w:rPr>
          <w:lang w:val="en-AU"/>
        </w:rPr>
      </w:pPr>
      <w:r w:rsidRPr="00DE1D0D">
        <w:rPr>
          <w:lang w:val="en-AU"/>
        </w:rPr>
        <w:t>The NHCDC provides a sample of emergency care activity in public hospitals. To ensure the resulting calculations for the NWAU are appropriate for the full population of emergency care activity, observations from the NHCDC are weighted up to reflect the entire population of emergency care activity by state or territory.</w:t>
      </w:r>
    </w:p>
    <w:p w14:paraId="5AFCFC01" w14:textId="1E730FA4" w:rsidR="006D51C2" w:rsidRPr="00DE1D0D" w:rsidRDefault="006D51C2" w:rsidP="006C0AD8">
      <w:pPr>
        <w:pStyle w:val="Heading3"/>
        <w:numPr>
          <w:ilvl w:val="2"/>
          <w:numId w:val="3"/>
        </w:numPr>
        <w:rPr>
          <w:lang w:val="en-AU"/>
        </w:rPr>
      </w:pPr>
      <w:r w:rsidRPr="00DE1D0D">
        <w:rPr>
          <w:lang w:val="en-AU"/>
        </w:rPr>
        <w:t xml:space="preserve">Cost parameters and adjustments </w:t>
      </w:r>
    </w:p>
    <w:p w14:paraId="36B0F31C" w14:textId="3F76F71B" w:rsidR="00613D24" w:rsidRPr="00DE1D0D" w:rsidRDefault="00613D24" w:rsidP="00613D24">
      <w:pPr>
        <w:rPr>
          <w:lang w:val="en-AU"/>
        </w:rPr>
      </w:pPr>
      <w:r w:rsidRPr="00DE1D0D">
        <w:rPr>
          <w:lang w:val="en-AU"/>
        </w:rPr>
        <w:t xml:space="preserve">Data enters the cost model in three levels, by presentation at the AECC level and UDG level, and at an aggregate UDG level. It is possible for an episode to have an AECC and a UDG associated to it. The AECC data is combined, and price weights are calculated. The same process is used for UDGs. Price weights are calibrated to ensure that AECC and UDG cost models return total actual costs at a national level.   </w:t>
      </w:r>
    </w:p>
    <w:p w14:paraId="563A6FD8" w14:textId="2E3C8C8D" w:rsidR="00613D24" w:rsidRPr="00DE1D0D" w:rsidRDefault="00613D24" w:rsidP="00613D24">
      <w:pPr>
        <w:rPr>
          <w:lang w:val="en-AU"/>
        </w:rPr>
      </w:pPr>
      <w:r w:rsidRPr="00DE1D0D">
        <w:rPr>
          <w:lang w:val="en-AU"/>
        </w:rPr>
        <w:t>The approach to pricing emergency care services incorporates an adjustment for Indigenous status, patient remoteness, and treatment remoteness. The Indigenous adjustment is a weighted average calculated across the admitted acute, admitted subacute and non-acute care, emergency department and non-admitted streams. The patient residential area remoteness adjustment is a single adjustment derived and applied to patients assigned to remote and very remote locations, and the patient treatment remoteness area adjustment is calculated and applied in a similar manner. The Stability Policy requires that the year-to-year movements in price weights are capped at 20</w:t>
      </w:r>
      <w:r w:rsidR="00D729B8" w:rsidRPr="00DE1D0D">
        <w:rPr>
          <w:lang w:val="en-AU"/>
        </w:rPr>
        <w:t>%</w:t>
      </w:r>
      <w:r w:rsidRPr="00DE1D0D">
        <w:rPr>
          <w:lang w:val="en-AU"/>
        </w:rPr>
        <w:t xml:space="preserve">.   </w:t>
      </w:r>
    </w:p>
    <w:p w14:paraId="3A9738F6" w14:textId="77E17EFE" w:rsidR="00E8122A" w:rsidRPr="00DE1D0D" w:rsidRDefault="00E8122A" w:rsidP="006C0AD8">
      <w:pPr>
        <w:pStyle w:val="Heading3"/>
        <w:numPr>
          <w:ilvl w:val="2"/>
          <w:numId w:val="3"/>
        </w:numPr>
        <w:rPr>
          <w:lang w:val="en-AU"/>
        </w:rPr>
      </w:pPr>
      <w:r w:rsidRPr="00DE1D0D">
        <w:rPr>
          <w:lang w:val="en-AU"/>
        </w:rPr>
        <w:lastRenderedPageBreak/>
        <w:t>Price weights and NWAU</w:t>
      </w:r>
    </w:p>
    <w:p w14:paraId="0C7FB9E1" w14:textId="2B336659" w:rsidR="00D55AE3" w:rsidRPr="00DE1D0D" w:rsidRDefault="00D55AE3" w:rsidP="00D55AE3">
      <w:pPr>
        <w:rPr>
          <w:lang w:val="en-AU"/>
        </w:rPr>
      </w:pPr>
      <w:r w:rsidRPr="00DE1D0D">
        <w:rPr>
          <w:lang w:val="en-AU"/>
        </w:rPr>
        <w:t xml:space="preserve">The final step of the process involves the conversion of cost parameters to cost weights. This is done by dividing the AECC and UDG cost parameters by the reference cost for the admitted acute cost model. These cost weights are then converted to the price weights used to calculate the NWAU.   </w:t>
      </w:r>
    </w:p>
    <w:p w14:paraId="05FDE25B" w14:textId="1B0A93EE" w:rsidR="00E8122A" w:rsidRPr="00DE1D0D" w:rsidRDefault="00D55AE3" w:rsidP="00D55AE3">
      <w:pPr>
        <w:rPr>
          <w:lang w:val="en-AU"/>
        </w:rPr>
      </w:pPr>
      <w:r w:rsidRPr="00DE1D0D">
        <w:rPr>
          <w:lang w:val="en-AU"/>
        </w:rPr>
        <w:t xml:space="preserve">The price of an emergency care ABF activity is calculated using the following formula with adjustments as applicable.  </w:t>
      </w:r>
    </w:p>
    <w:p w14:paraId="2EA96A61" w14:textId="77777777" w:rsidR="00634622" w:rsidRPr="00DE1D0D" w:rsidRDefault="00C240B4" w:rsidP="00D55AE3">
      <w:pPr>
        <w:rPr>
          <w:b/>
          <w:bCs/>
          <w:lang w:val="en-AU"/>
        </w:rPr>
      </w:pPr>
      <w:r w:rsidRPr="00DE1D0D">
        <w:rPr>
          <w:b/>
          <w:bCs/>
          <w:lang w:val="en-AU"/>
        </w:rPr>
        <w:t>Price of an emergency care or emergency service ABF activity</w:t>
      </w:r>
    </w:p>
    <w:p w14:paraId="56472309" w14:textId="52A56891" w:rsidR="00C240B4" w:rsidRPr="00DE1D0D" w:rsidRDefault="00C240B4" w:rsidP="00D55AE3">
      <w:pPr>
        <w:rPr>
          <w:b/>
          <w:bCs/>
          <w:lang w:val="en-AU"/>
        </w:rPr>
      </w:pPr>
      <m:oMathPara>
        <m:oMath>
          <m:r>
            <m:rPr>
              <m:sty m:val="bi"/>
            </m:rPr>
            <w:rPr>
              <w:rFonts w:ascii="Cambria Math" w:hAnsi="Cambria Math"/>
              <w:lang w:val="en-AU"/>
            </w:rPr>
            <m:t>=</m:t>
          </m:r>
          <m:d>
            <m:dPr>
              <m:begChr m:val="{"/>
              <m:endChr m:val="}"/>
              <m:ctrlPr>
                <w:rPr>
                  <w:rFonts w:ascii="Cambria Math" w:hAnsi="Cambria Math"/>
                  <w:iCs/>
                  <w:lang w:val="en-AU"/>
                </w:rPr>
              </m:ctrlPr>
            </m:dPr>
            <m:e>
              <m:r>
                <m:rPr>
                  <m:sty m:val="p"/>
                </m:rPr>
                <w:rPr>
                  <w:rFonts w:ascii="Cambria Math" w:hAnsi="Cambria Math"/>
                  <w:lang w:val="en-AU"/>
                </w:rPr>
                <m:t>PW ×</m:t>
              </m:r>
              <m:d>
                <m:dPr>
                  <m:ctrlPr>
                    <w:rPr>
                      <w:rFonts w:ascii="Cambria Math" w:hAnsi="Cambria Math"/>
                      <w:iCs/>
                      <w:lang w:val="en-AU"/>
                    </w:rPr>
                  </m:ctrlPr>
                </m:dPr>
                <m:e>
                  <m:r>
                    <m:rPr>
                      <m:sty m:val="p"/>
                    </m:rPr>
                    <w:rPr>
                      <w:rFonts w:ascii="Cambria Math" w:hAnsi="Cambria Math"/>
                      <w:lang w:val="en-AU"/>
                    </w:rPr>
                    <m:t>1+</m:t>
                  </m:r>
                  <m:sSub>
                    <m:sSubPr>
                      <m:ctrlPr>
                        <w:rPr>
                          <w:rFonts w:ascii="Cambria Math" w:hAnsi="Cambria Math"/>
                          <w:iCs/>
                          <w:lang w:val="en-AU"/>
                        </w:rPr>
                      </m:ctrlPr>
                    </m:sSubPr>
                    <m:e>
                      <m:r>
                        <m:rPr>
                          <m:sty m:val="p"/>
                        </m:rPr>
                        <w:rPr>
                          <w:rFonts w:ascii="Cambria Math" w:hAnsi="Cambria Math"/>
                          <w:lang w:val="en-AU"/>
                        </w:rPr>
                        <m:t>A</m:t>
                      </m:r>
                    </m:e>
                    <m:sub>
                      <m:r>
                        <m:rPr>
                          <m:sty m:val="p"/>
                        </m:rPr>
                        <w:rPr>
                          <w:rFonts w:ascii="Cambria Math" w:hAnsi="Cambria Math"/>
                          <w:lang w:val="en-AU"/>
                        </w:rPr>
                        <m:t>Ind</m:t>
                      </m:r>
                    </m:sub>
                  </m:sSub>
                  <m:r>
                    <m:rPr>
                      <m:sty m:val="p"/>
                    </m:rPr>
                    <w:rPr>
                      <w:rFonts w:ascii="Cambria Math" w:hAnsi="Cambria Math"/>
                      <w:lang w:val="en-AU"/>
                    </w:rPr>
                    <m:t>+</m:t>
                  </m:r>
                  <m:sSub>
                    <m:sSubPr>
                      <m:ctrlPr>
                        <w:rPr>
                          <w:rFonts w:ascii="Cambria Math" w:hAnsi="Cambria Math"/>
                          <w:iCs/>
                          <w:lang w:val="en-AU"/>
                        </w:rPr>
                      </m:ctrlPr>
                    </m:sSubPr>
                    <m:e>
                      <m:r>
                        <m:rPr>
                          <m:sty m:val="p"/>
                        </m:rPr>
                        <w:rPr>
                          <w:rFonts w:ascii="Cambria Math" w:hAnsi="Cambria Math"/>
                          <w:lang w:val="en-AU"/>
                        </w:rPr>
                        <m:t>A</m:t>
                      </m:r>
                    </m:e>
                    <m:sub>
                      <m:r>
                        <m:rPr>
                          <m:sty m:val="p"/>
                        </m:rPr>
                        <w:rPr>
                          <w:rFonts w:ascii="Cambria Math" w:hAnsi="Cambria Math"/>
                          <w:lang w:val="en-AU"/>
                        </w:rPr>
                        <m:t>Res</m:t>
                      </m:r>
                    </m:sub>
                  </m:sSub>
                </m:e>
              </m:d>
              <m:r>
                <m:rPr>
                  <m:sty m:val="p"/>
                </m:rPr>
                <w:rPr>
                  <w:rFonts w:ascii="Cambria Math" w:hAnsi="Cambria Math"/>
                  <w:lang w:val="en-AU"/>
                </w:rPr>
                <m:t>×(1+</m:t>
              </m:r>
              <m:sSub>
                <m:sSubPr>
                  <m:ctrlPr>
                    <w:rPr>
                      <w:rFonts w:ascii="Cambria Math" w:hAnsi="Cambria Math"/>
                      <w:iCs/>
                      <w:lang w:val="en-AU"/>
                    </w:rPr>
                  </m:ctrlPr>
                </m:sSubPr>
                <m:e>
                  <m:r>
                    <m:rPr>
                      <m:sty m:val="p"/>
                    </m:rPr>
                    <w:rPr>
                      <w:rFonts w:ascii="Cambria Math" w:hAnsi="Cambria Math"/>
                      <w:lang w:val="en-AU"/>
                    </w:rPr>
                    <m:t>A</m:t>
                  </m:r>
                </m:e>
                <m:sub>
                  <m:r>
                    <m:rPr>
                      <m:sty m:val="p"/>
                    </m:rPr>
                    <w:rPr>
                      <w:rFonts w:ascii="Cambria Math" w:hAnsi="Cambria Math"/>
                      <w:lang w:val="en-AU"/>
                    </w:rPr>
                    <m:t>Treat</m:t>
                  </m:r>
                </m:sub>
              </m:sSub>
              <m:r>
                <m:rPr>
                  <m:sty m:val="p"/>
                </m:rPr>
                <w:rPr>
                  <w:rFonts w:ascii="Cambria Math" w:hAnsi="Cambria Math"/>
                  <w:lang w:val="en-AU"/>
                </w:rPr>
                <m:t>)</m:t>
              </m:r>
            </m:e>
          </m:d>
          <m:r>
            <m:rPr>
              <m:sty m:val="p"/>
            </m:rPr>
            <w:rPr>
              <w:rFonts w:ascii="Cambria Math" w:hAnsi="Cambria Math"/>
              <w:lang w:val="en-AU"/>
            </w:rPr>
            <m:t xml:space="preserve"> ×NEP</m:t>
          </m:r>
        </m:oMath>
      </m:oMathPara>
    </w:p>
    <w:p w14:paraId="6B606405" w14:textId="153E0AB8" w:rsidR="00D55AE3" w:rsidRPr="00DE1D0D" w:rsidRDefault="00D55AE3" w:rsidP="00D55AE3">
      <w:pPr>
        <w:rPr>
          <w:lang w:val="en-AU"/>
        </w:rPr>
      </w:pPr>
      <w:r w:rsidRPr="00DE1D0D">
        <w:rPr>
          <w:lang w:val="en-AU"/>
        </w:rPr>
        <w:t xml:space="preserve">Where:  </w:t>
      </w:r>
    </w:p>
    <w:p w14:paraId="0999A8FC" w14:textId="082DF5BC" w:rsidR="00D55AE3" w:rsidRPr="00DE1D0D" w:rsidRDefault="00D55AE3" w:rsidP="00D55AE3">
      <w:pPr>
        <w:rPr>
          <w:lang w:val="en-AU"/>
        </w:rPr>
      </w:pPr>
      <w:r w:rsidRPr="00DE1D0D">
        <w:rPr>
          <w:b/>
          <w:bCs/>
          <w:lang w:val="en-AU"/>
        </w:rPr>
        <w:t>A</w:t>
      </w:r>
      <w:r w:rsidRPr="00DE1D0D">
        <w:rPr>
          <w:b/>
          <w:bCs/>
          <w:vertAlign w:val="subscript"/>
          <w:lang w:val="en-AU"/>
        </w:rPr>
        <w:t>Ind</w:t>
      </w:r>
      <w:r w:rsidRPr="00DE1D0D">
        <w:rPr>
          <w:lang w:val="en-AU"/>
        </w:rPr>
        <w:tab/>
      </w:r>
      <w:r w:rsidR="0070473D" w:rsidRPr="00DE1D0D">
        <w:rPr>
          <w:lang w:val="en-AU"/>
        </w:rPr>
        <w:tab/>
      </w:r>
      <w:r w:rsidRPr="00DE1D0D">
        <w:rPr>
          <w:lang w:val="en-AU"/>
        </w:rPr>
        <w:t xml:space="preserve">means the Indigenous adjustment (emergency departments only) </w:t>
      </w:r>
    </w:p>
    <w:p w14:paraId="4CB9DADA" w14:textId="30CE89B0" w:rsidR="00D55AE3" w:rsidRPr="00DE1D0D" w:rsidRDefault="00D55AE3" w:rsidP="0070473D">
      <w:pPr>
        <w:ind w:left="1440" w:hanging="1440"/>
        <w:rPr>
          <w:lang w:val="en-AU"/>
        </w:rPr>
      </w:pPr>
      <w:r w:rsidRPr="00DE1D0D">
        <w:rPr>
          <w:b/>
          <w:bCs/>
          <w:lang w:val="en-AU"/>
        </w:rPr>
        <w:t>A</w:t>
      </w:r>
      <w:r w:rsidRPr="00DE1D0D">
        <w:rPr>
          <w:b/>
          <w:bCs/>
          <w:vertAlign w:val="subscript"/>
          <w:lang w:val="en-AU"/>
        </w:rPr>
        <w:t>Res</w:t>
      </w:r>
      <w:r w:rsidRPr="00DE1D0D">
        <w:rPr>
          <w:lang w:val="en-AU"/>
        </w:rPr>
        <w:tab/>
        <w:t xml:space="preserve">means each or any patient residential remoteness area adjustment (emergency departments only) </w:t>
      </w:r>
    </w:p>
    <w:p w14:paraId="562266B7" w14:textId="7E84E97E" w:rsidR="00D55AE3" w:rsidRPr="00DE1D0D" w:rsidRDefault="00D55AE3" w:rsidP="00D55AE3">
      <w:pPr>
        <w:rPr>
          <w:lang w:val="en-AU"/>
        </w:rPr>
      </w:pPr>
      <w:r w:rsidRPr="00DE1D0D">
        <w:rPr>
          <w:b/>
          <w:bCs/>
          <w:lang w:val="en-AU"/>
        </w:rPr>
        <w:t>A</w:t>
      </w:r>
      <w:r w:rsidRPr="00DE1D0D">
        <w:rPr>
          <w:b/>
          <w:bCs/>
          <w:vertAlign w:val="subscript"/>
          <w:lang w:val="en-AU"/>
        </w:rPr>
        <w:t>Treat</w:t>
      </w:r>
      <w:r w:rsidRPr="00DE1D0D">
        <w:rPr>
          <w:lang w:val="en-AU"/>
        </w:rPr>
        <w:tab/>
      </w:r>
      <w:r w:rsidR="0070473D" w:rsidRPr="00DE1D0D">
        <w:rPr>
          <w:lang w:val="en-AU"/>
        </w:rPr>
        <w:tab/>
      </w:r>
      <w:r w:rsidRPr="00DE1D0D">
        <w:rPr>
          <w:lang w:val="en-AU"/>
        </w:rPr>
        <w:t xml:space="preserve">means each or any patient treatment remoteness area adjustment </w:t>
      </w:r>
    </w:p>
    <w:p w14:paraId="1711F590" w14:textId="0FA54A7E" w:rsidR="00D55AE3" w:rsidRPr="00DE1D0D" w:rsidRDefault="00D55AE3" w:rsidP="00D55AE3">
      <w:pPr>
        <w:rPr>
          <w:lang w:val="en-AU"/>
        </w:rPr>
      </w:pPr>
      <w:r w:rsidRPr="00DE1D0D">
        <w:rPr>
          <w:b/>
          <w:bCs/>
          <w:lang w:val="en-AU"/>
        </w:rPr>
        <w:t>NEP</w:t>
      </w:r>
      <w:r w:rsidRPr="00DE1D0D">
        <w:rPr>
          <w:lang w:val="en-AU"/>
        </w:rPr>
        <w:tab/>
      </w:r>
      <w:r w:rsidR="0070473D" w:rsidRPr="00DE1D0D">
        <w:rPr>
          <w:lang w:val="en-AU"/>
        </w:rPr>
        <w:tab/>
      </w:r>
      <w:r w:rsidRPr="00DE1D0D">
        <w:rPr>
          <w:lang w:val="en-AU"/>
        </w:rPr>
        <w:t>means National Efficient Price 202</w:t>
      </w:r>
      <w:r w:rsidR="00341B87" w:rsidRPr="00DE1D0D">
        <w:rPr>
          <w:lang w:val="en-AU"/>
        </w:rPr>
        <w:t>6</w:t>
      </w:r>
      <w:r w:rsidRPr="00DE1D0D">
        <w:rPr>
          <w:lang w:val="en-AU"/>
        </w:rPr>
        <w:t>–2</w:t>
      </w:r>
      <w:r w:rsidR="00341B87" w:rsidRPr="00DE1D0D">
        <w:rPr>
          <w:lang w:val="en-AU"/>
        </w:rPr>
        <w:t>7</w:t>
      </w:r>
      <w:r w:rsidRPr="00DE1D0D">
        <w:rPr>
          <w:lang w:val="en-AU"/>
        </w:rPr>
        <w:t xml:space="preserve"> </w:t>
      </w:r>
    </w:p>
    <w:p w14:paraId="38317E66" w14:textId="08C08632" w:rsidR="00D55AE3" w:rsidRPr="00DE1D0D" w:rsidRDefault="00D55AE3" w:rsidP="0070473D">
      <w:pPr>
        <w:ind w:left="1440" w:hanging="1440"/>
        <w:rPr>
          <w:lang w:val="en-AU"/>
        </w:rPr>
      </w:pPr>
      <w:r w:rsidRPr="00DE1D0D">
        <w:rPr>
          <w:b/>
          <w:bCs/>
          <w:lang w:val="en-AU"/>
        </w:rPr>
        <w:t>PW</w:t>
      </w:r>
      <w:r w:rsidRPr="00DE1D0D">
        <w:rPr>
          <w:lang w:val="en-AU"/>
        </w:rPr>
        <w:tab/>
        <w:t xml:space="preserve">means the price weight for an ABF activity as set out in </w:t>
      </w:r>
      <w:r w:rsidRPr="00DE1D0D">
        <w:rPr>
          <w:b/>
          <w:bCs/>
          <w:lang w:val="en-AU"/>
        </w:rPr>
        <w:t xml:space="preserve">Appendix </w:t>
      </w:r>
      <w:r w:rsidR="00856B8E" w:rsidRPr="00DE1D0D">
        <w:rPr>
          <w:b/>
          <w:bCs/>
          <w:lang w:val="en-AU"/>
        </w:rPr>
        <w:t>M</w:t>
      </w:r>
      <w:r w:rsidRPr="00DE1D0D">
        <w:rPr>
          <w:lang w:val="en-AU"/>
        </w:rPr>
        <w:t xml:space="preserve"> (for emergency department) or </w:t>
      </w:r>
      <w:r w:rsidRPr="00DE1D0D">
        <w:rPr>
          <w:b/>
          <w:bCs/>
          <w:lang w:val="en-AU"/>
        </w:rPr>
        <w:t xml:space="preserve">Appendix </w:t>
      </w:r>
      <w:r w:rsidR="00856B8E" w:rsidRPr="00DE1D0D">
        <w:rPr>
          <w:b/>
          <w:bCs/>
          <w:lang w:val="en-AU"/>
        </w:rPr>
        <w:t>N</w:t>
      </w:r>
      <w:r w:rsidRPr="00DE1D0D">
        <w:rPr>
          <w:lang w:val="en-AU"/>
        </w:rPr>
        <w:t xml:space="preserve"> (for emergency services) of the National Efficient Price Determination 202</w:t>
      </w:r>
      <w:r w:rsidR="00341B87" w:rsidRPr="00DE1D0D">
        <w:rPr>
          <w:lang w:val="en-AU"/>
        </w:rPr>
        <w:t>6</w:t>
      </w:r>
      <w:r w:rsidRPr="00DE1D0D">
        <w:rPr>
          <w:lang w:val="en-AU"/>
        </w:rPr>
        <w:t>–2</w:t>
      </w:r>
      <w:r w:rsidR="00341B87" w:rsidRPr="00DE1D0D">
        <w:rPr>
          <w:lang w:val="en-AU"/>
        </w:rPr>
        <w:t>7</w:t>
      </w:r>
      <w:r w:rsidRPr="00DE1D0D">
        <w:rPr>
          <w:lang w:val="en-AU"/>
        </w:rPr>
        <w:t xml:space="preserve">.   </w:t>
      </w:r>
    </w:p>
    <w:p w14:paraId="5849B35E" w14:textId="43B40457" w:rsidR="006D51C2" w:rsidRPr="00DE1D0D" w:rsidRDefault="00237C02" w:rsidP="00D55AE3">
      <w:pPr>
        <w:rPr>
          <w:lang w:val="en-AU"/>
        </w:rPr>
      </w:pPr>
      <w:r w:rsidRPr="00DE1D0D">
        <w:rPr>
          <w:lang w:val="en-AU"/>
        </w:rPr>
        <w:fldChar w:fldCharType="begin"/>
      </w:r>
      <w:r w:rsidRPr="00DE1D0D">
        <w:rPr>
          <w:lang w:val="en-AU"/>
        </w:rPr>
        <w:instrText xml:space="preserve"> REF _Ref184043652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12</w:t>
      </w:r>
      <w:r w:rsidRPr="00DE1D0D">
        <w:rPr>
          <w:lang w:val="en-AU"/>
        </w:rPr>
        <w:fldChar w:fldCharType="end"/>
      </w:r>
      <w:r w:rsidRPr="00DE1D0D">
        <w:rPr>
          <w:lang w:val="en-AU"/>
        </w:rPr>
        <w:t xml:space="preserve"> </w:t>
      </w:r>
      <w:r w:rsidR="00D55AE3" w:rsidRPr="00DE1D0D">
        <w:rPr>
          <w:lang w:val="en-AU"/>
        </w:rPr>
        <w:t xml:space="preserve">outlines the required information in order to apply the above formula.  </w:t>
      </w:r>
    </w:p>
    <w:p w14:paraId="5D04714F" w14:textId="72F93885" w:rsidR="00353702" w:rsidRPr="00DE1D0D" w:rsidRDefault="00353702" w:rsidP="00237C02">
      <w:pPr>
        <w:pStyle w:val="TableFigureheading"/>
        <w:rPr>
          <w:lang w:val="en-AU"/>
        </w:rPr>
      </w:pPr>
      <w:bookmarkStart w:id="41" w:name="_Ref184043652"/>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12</w:t>
      </w:r>
      <w:r w:rsidRPr="00DE1D0D">
        <w:rPr>
          <w:lang w:val="en-AU"/>
        </w:rPr>
        <w:fldChar w:fldCharType="end"/>
      </w:r>
      <w:bookmarkEnd w:id="41"/>
      <w:r w:rsidRPr="00DE1D0D">
        <w:rPr>
          <w:lang w:val="en-AU"/>
        </w:rPr>
        <w:t>: Dataset and tables required for assignment of NWAU to emergency department patient data</w:t>
      </w:r>
    </w:p>
    <w:tbl>
      <w:tblPr>
        <w:tblStyle w:val="IHACPATable"/>
        <w:tblW w:w="9290"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835"/>
        <w:gridCol w:w="6455"/>
      </w:tblGrid>
      <w:tr w:rsidR="0070473D" w:rsidRPr="00DE1D0D" w14:paraId="728335AB" w14:textId="77777777" w:rsidTr="00727665">
        <w:trPr>
          <w:cnfStyle w:val="100000000000" w:firstRow="1" w:lastRow="0" w:firstColumn="0" w:lastColumn="0" w:oddVBand="0" w:evenVBand="0" w:oddHBand="0" w:evenHBand="0" w:firstRowFirstColumn="0" w:firstRowLastColumn="0" w:lastRowFirstColumn="0" w:lastRowLastColumn="0"/>
          <w:trHeight w:val="31"/>
        </w:trPr>
        <w:tc>
          <w:tcPr>
            <w:tcW w:w="2835" w:type="dxa"/>
            <w:shd w:val="clear" w:color="auto" w:fill="104F99" w:themeFill="accent2"/>
          </w:tcPr>
          <w:p w14:paraId="5FA5E134" w14:textId="77777777" w:rsidR="0070473D" w:rsidRPr="00DE1D0D" w:rsidRDefault="0070473D" w:rsidP="00727665">
            <w:pPr>
              <w:spacing w:before="120" w:after="120"/>
              <w:rPr>
                <w:b/>
                <w:color w:val="FFFFFF" w:themeColor="background2"/>
                <w:szCs w:val="18"/>
                <w:lang w:val="en-AU"/>
              </w:rPr>
            </w:pPr>
            <w:r w:rsidRPr="00DE1D0D">
              <w:rPr>
                <w:b/>
                <w:color w:val="FFFFFF" w:themeColor="background2"/>
                <w:szCs w:val="18"/>
                <w:lang w:val="en-AU"/>
              </w:rPr>
              <w:t>Input dataset or table</w:t>
            </w:r>
          </w:p>
        </w:tc>
        <w:tc>
          <w:tcPr>
            <w:tcW w:w="6455" w:type="dxa"/>
            <w:shd w:val="clear" w:color="auto" w:fill="104F99" w:themeFill="accent2"/>
            <w:vAlign w:val="center"/>
          </w:tcPr>
          <w:p w14:paraId="79BD6972" w14:textId="77777777" w:rsidR="0070473D" w:rsidRPr="00DE1D0D" w:rsidRDefault="0070473D" w:rsidP="00727665">
            <w:pPr>
              <w:spacing w:before="120" w:after="120"/>
              <w:rPr>
                <w:b/>
                <w:bCs/>
                <w:color w:val="FFFFFF" w:themeColor="background2"/>
                <w:szCs w:val="18"/>
                <w:lang w:val="en-AU"/>
              </w:rPr>
            </w:pPr>
            <w:r w:rsidRPr="00DE1D0D">
              <w:rPr>
                <w:b/>
                <w:bCs/>
                <w:color w:val="FFFFFF" w:themeColor="background2"/>
                <w:szCs w:val="18"/>
                <w:lang w:val="en-AU"/>
              </w:rPr>
              <w:t>Description</w:t>
            </w:r>
          </w:p>
        </w:tc>
      </w:tr>
      <w:tr w:rsidR="0070473D" w:rsidRPr="00DE1D0D" w14:paraId="655F6D10" w14:textId="77777777" w:rsidTr="00727665">
        <w:trPr>
          <w:trHeight w:val="31"/>
        </w:trPr>
        <w:tc>
          <w:tcPr>
            <w:tcW w:w="2835" w:type="dxa"/>
            <w:tcBorders>
              <w:top w:val="single" w:sz="4" w:space="0" w:color="DFEBF1" w:themeColor="accent1" w:themeTint="1A"/>
              <w:bottom w:val="single" w:sz="4" w:space="0" w:color="DFEBF1" w:themeColor="accent1" w:themeTint="1A"/>
            </w:tcBorders>
          </w:tcPr>
          <w:p w14:paraId="2EAED9AF" w14:textId="5B216384" w:rsidR="0070473D" w:rsidRPr="00DE1D0D" w:rsidRDefault="00923C66" w:rsidP="00727665">
            <w:pPr>
              <w:spacing w:before="120" w:after="120"/>
              <w:rPr>
                <w:color w:val="1C1C1C"/>
                <w:sz w:val="16"/>
                <w:szCs w:val="16"/>
                <w:lang w:val="en-AU"/>
              </w:rPr>
            </w:pPr>
            <w:r w:rsidRPr="00DE1D0D">
              <w:rPr>
                <w:color w:val="1C1C1C"/>
                <w:sz w:val="16"/>
                <w:szCs w:val="16"/>
                <w:lang w:val="en-AU"/>
              </w:rPr>
              <w:t>NAPEDC NMDS</w:t>
            </w:r>
          </w:p>
        </w:tc>
        <w:tc>
          <w:tcPr>
            <w:tcW w:w="6455" w:type="dxa"/>
            <w:tcBorders>
              <w:top w:val="single" w:sz="4" w:space="0" w:color="DFEBF1" w:themeColor="accent1" w:themeTint="1A"/>
              <w:bottom w:val="single" w:sz="4" w:space="0" w:color="DFEBF1" w:themeColor="accent1" w:themeTint="1A"/>
            </w:tcBorders>
            <w:vAlign w:val="center"/>
          </w:tcPr>
          <w:p w14:paraId="04E1CC18" w14:textId="3873D982" w:rsidR="0070473D" w:rsidRPr="00DE1D0D" w:rsidRDefault="00923C66" w:rsidP="00727665">
            <w:pPr>
              <w:spacing w:before="120" w:after="120"/>
              <w:rPr>
                <w:color w:val="1C1C1C"/>
                <w:sz w:val="16"/>
                <w:szCs w:val="16"/>
                <w:lang w:val="en-AU"/>
              </w:rPr>
            </w:pPr>
            <w:r w:rsidRPr="00DE1D0D">
              <w:rPr>
                <w:color w:val="1C1C1C"/>
                <w:sz w:val="16"/>
                <w:szCs w:val="16"/>
                <w:lang w:val="en-AU"/>
              </w:rPr>
              <w:t>Non-admitted patient emergency department care national minimum data set (NAP EDC NMDS).</w:t>
            </w:r>
          </w:p>
        </w:tc>
      </w:tr>
      <w:tr w:rsidR="0070473D" w:rsidRPr="00DE1D0D" w14:paraId="6A07B1C1" w14:textId="77777777" w:rsidTr="00727665">
        <w:trPr>
          <w:trHeight w:val="31"/>
        </w:trPr>
        <w:tc>
          <w:tcPr>
            <w:tcW w:w="2835" w:type="dxa"/>
            <w:tcBorders>
              <w:top w:val="single" w:sz="4" w:space="0" w:color="DFEBF1" w:themeColor="accent1" w:themeTint="1A"/>
              <w:bottom w:val="single" w:sz="4" w:space="0" w:color="DFEBF1" w:themeColor="accent1" w:themeTint="1A"/>
            </w:tcBorders>
          </w:tcPr>
          <w:p w14:paraId="18E7EF6F" w14:textId="4E62BD1F" w:rsidR="0070473D" w:rsidRPr="00DE1D0D" w:rsidRDefault="00923C66" w:rsidP="00727665">
            <w:pPr>
              <w:spacing w:before="120" w:after="120"/>
              <w:rPr>
                <w:color w:val="1C1C1C"/>
                <w:sz w:val="16"/>
                <w:szCs w:val="16"/>
                <w:lang w:val="en-AU"/>
              </w:rPr>
            </w:pPr>
            <w:r w:rsidRPr="00DE1D0D">
              <w:rPr>
                <w:color w:val="1C1C1C"/>
                <w:sz w:val="16"/>
                <w:szCs w:val="16"/>
                <w:lang w:val="en-AU"/>
              </w:rPr>
              <w:t>202</w:t>
            </w:r>
            <w:r w:rsidR="00341B87" w:rsidRPr="00DE1D0D">
              <w:rPr>
                <w:color w:val="1C1C1C"/>
                <w:sz w:val="16"/>
                <w:szCs w:val="16"/>
                <w:lang w:val="en-AU"/>
              </w:rPr>
              <w:t>6</w:t>
            </w:r>
            <w:r w:rsidRPr="00DE1D0D">
              <w:rPr>
                <w:color w:val="1C1C1C"/>
                <w:sz w:val="16"/>
                <w:szCs w:val="16"/>
                <w:lang w:val="en-AU"/>
              </w:rPr>
              <w:t>–2</w:t>
            </w:r>
            <w:r w:rsidR="00341B87" w:rsidRPr="00DE1D0D">
              <w:rPr>
                <w:color w:val="1C1C1C"/>
                <w:sz w:val="16"/>
                <w:szCs w:val="16"/>
                <w:lang w:val="en-AU"/>
              </w:rPr>
              <w:t>7</w:t>
            </w:r>
            <w:r w:rsidRPr="00DE1D0D">
              <w:rPr>
                <w:color w:val="1C1C1C"/>
                <w:sz w:val="16"/>
                <w:szCs w:val="16"/>
                <w:lang w:val="en-AU"/>
              </w:rPr>
              <w:t xml:space="preserve"> NWAU price weight tables</w:t>
            </w:r>
          </w:p>
        </w:tc>
        <w:tc>
          <w:tcPr>
            <w:tcW w:w="6455" w:type="dxa"/>
            <w:tcBorders>
              <w:top w:val="single" w:sz="4" w:space="0" w:color="DFEBF1" w:themeColor="accent1" w:themeTint="1A"/>
              <w:bottom w:val="single" w:sz="4" w:space="0" w:color="DFEBF1" w:themeColor="accent1" w:themeTint="1A"/>
            </w:tcBorders>
            <w:vAlign w:val="center"/>
          </w:tcPr>
          <w:p w14:paraId="14D92907" w14:textId="4B3B05A4" w:rsidR="0070473D" w:rsidRPr="00DE1D0D" w:rsidRDefault="00CD1121" w:rsidP="00727665">
            <w:pPr>
              <w:spacing w:before="120" w:after="120"/>
              <w:rPr>
                <w:color w:val="1C1C1C"/>
                <w:sz w:val="16"/>
                <w:szCs w:val="16"/>
                <w:lang w:val="en-AU"/>
              </w:rPr>
            </w:pPr>
            <w:r w:rsidRPr="00DE1D0D">
              <w:rPr>
                <w:color w:val="1C1C1C"/>
                <w:sz w:val="16"/>
                <w:szCs w:val="16"/>
                <w:lang w:val="en-AU"/>
              </w:rPr>
              <w:t>202</w:t>
            </w:r>
            <w:r w:rsidR="00341B87" w:rsidRPr="00DE1D0D">
              <w:rPr>
                <w:color w:val="1C1C1C"/>
                <w:sz w:val="16"/>
                <w:szCs w:val="16"/>
                <w:lang w:val="en-AU"/>
              </w:rPr>
              <w:t>6</w:t>
            </w:r>
            <w:r w:rsidRPr="00DE1D0D">
              <w:rPr>
                <w:color w:val="1C1C1C"/>
                <w:sz w:val="16"/>
                <w:szCs w:val="16"/>
                <w:lang w:val="en-AU"/>
              </w:rPr>
              <w:t>–2</w:t>
            </w:r>
            <w:r w:rsidR="00341B87" w:rsidRPr="00DE1D0D">
              <w:rPr>
                <w:color w:val="1C1C1C"/>
                <w:sz w:val="16"/>
                <w:szCs w:val="16"/>
                <w:lang w:val="en-AU"/>
              </w:rPr>
              <w:t>7</w:t>
            </w:r>
            <w:r w:rsidRPr="00DE1D0D">
              <w:rPr>
                <w:color w:val="1C1C1C"/>
                <w:sz w:val="16"/>
                <w:szCs w:val="16"/>
                <w:lang w:val="en-AU"/>
              </w:rPr>
              <w:t xml:space="preserve"> emergency care NWAU AECC and UDG price weight tables, found in the National Efficient Price Determination 202</w:t>
            </w:r>
            <w:r w:rsidR="00341B87" w:rsidRPr="00DE1D0D">
              <w:rPr>
                <w:color w:val="1C1C1C"/>
                <w:sz w:val="16"/>
                <w:szCs w:val="16"/>
                <w:lang w:val="en-AU"/>
              </w:rPr>
              <w:t>6</w:t>
            </w:r>
            <w:r w:rsidRPr="00DE1D0D">
              <w:rPr>
                <w:color w:val="1C1C1C"/>
                <w:sz w:val="16"/>
                <w:szCs w:val="16"/>
                <w:lang w:val="en-AU"/>
              </w:rPr>
              <w:t>–2</w:t>
            </w:r>
            <w:r w:rsidR="00341B87" w:rsidRPr="00DE1D0D">
              <w:rPr>
                <w:color w:val="1C1C1C"/>
                <w:sz w:val="16"/>
                <w:szCs w:val="16"/>
                <w:lang w:val="en-AU"/>
              </w:rPr>
              <w:t>7</w:t>
            </w:r>
            <w:r w:rsidRPr="00DE1D0D">
              <w:rPr>
                <w:color w:val="1C1C1C"/>
                <w:sz w:val="16"/>
                <w:szCs w:val="16"/>
                <w:lang w:val="en-AU"/>
              </w:rPr>
              <w:t>.</w:t>
            </w:r>
          </w:p>
        </w:tc>
      </w:tr>
      <w:tr w:rsidR="0070473D" w:rsidRPr="00DE1D0D" w14:paraId="510B9F2B" w14:textId="77777777" w:rsidTr="00727665">
        <w:trPr>
          <w:trHeight w:val="31"/>
        </w:trPr>
        <w:tc>
          <w:tcPr>
            <w:tcW w:w="2835" w:type="dxa"/>
            <w:tcBorders>
              <w:top w:val="single" w:sz="4" w:space="0" w:color="DFEBF1" w:themeColor="accent1" w:themeTint="1A"/>
              <w:bottom w:val="single" w:sz="4" w:space="0" w:color="DFEBF1" w:themeColor="accent1" w:themeTint="1A"/>
            </w:tcBorders>
            <w:vAlign w:val="center"/>
          </w:tcPr>
          <w:p w14:paraId="443B2C81" w14:textId="23A9C826" w:rsidR="0070473D" w:rsidRPr="00DE1D0D" w:rsidRDefault="00923C66" w:rsidP="00727665">
            <w:pPr>
              <w:spacing w:before="120" w:after="120"/>
              <w:rPr>
                <w:color w:val="1C1C1C"/>
                <w:sz w:val="16"/>
                <w:szCs w:val="16"/>
                <w:lang w:val="en-AU"/>
              </w:rPr>
            </w:pPr>
            <w:r w:rsidRPr="00DE1D0D">
              <w:rPr>
                <w:color w:val="1C1C1C"/>
                <w:sz w:val="16"/>
                <w:szCs w:val="16"/>
                <w:lang w:val="en-AU"/>
              </w:rPr>
              <w:t>202</w:t>
            </w:r>
            <w:r w:rsidR="00341B87" w:rsidRPr="00DE1D0D">
              <w:rPr>
                <w:color w:val="1C1C1C"/>
                <w:sz w:val="16"/>
                <w:szCs w:val="16"/>
                <w:lang w:val="en-AU"/>
              </w:rPr>
              <w:t>6</w:t>
            </w:r>
            <w:r w:rsidRPr="00DE1D0D">
              <w:rPr>
                <w:color w:val="1C1C1C"/>
                <w:sz w:val="16"/>
                <w:szCs w:val="16"/>
                <w:lang w:val="en-AU"/>
              </w:rPr>
              <w:t>–2</w:t>
            </w:r>
            <w:r w:rsidR="00341B87" w:rsidRPr="00DE1D0D">
              <w:rPr>
                <w:color w:val="1C1C1C"/>
                <w:sz w:val="16"/>
                <w:szCs w:val="16"/>
                <w:lang w:val="en-AU"/>
              </w:rPr>
              <w:t>7</w:t>
            </w:r>
            <w:r w:rsidRPr="00DE1D0D">
              <w:rPr>
                <w:color w:val="1C1C1C"/>
                <w:sz w:val="16"/>
                <w:szCs w:val="16"/>
                <w:lang w:val="en-AU"/>
              </w:rPr>
              <w:t xml:space="preserve"> NWAU adjustments</w:t>
            </w:r>
          </w:p>
        </w:tc>
        <w:tc>
          <w:tcPr>
            <w:tcW w:w="6455" w:type="dxa"/>
            <w:tcBorders>
              <w:top w:val="single" w:sz="4" w:space="0" w:color="DFEBF1" w:themeColor="accent1" w:themeTint="1A"/>
              <w:bottom w:val="single" w:sz="4" w:space="0" w:color="DFEBF1" w:themeColor="accent1" w:themeTint="1A"/>
            </w:tcBorders>
            <w:vAlign w:val="center"/>
          </w:tcPr>
          <w:p w14:paraId="2D272037" w14:textId="3BBF30DA" w:rsidR="0070473D" w:rsidRPr="00DE1D0D" w:rsidRDefault="00CD1121" w:rsidP="00727665">
            <w:pPr>
              <w:spacing w:before="120" w:after="120"/>
              <w:rPr>
                <w:color w:val="1C1C1C"/>
                <w:sz w:val="16"/>
                <w:szCs w:val="16"/>
                <w:lang w:val="en-AU"/>
              </w:rPr>
            </w:pPr>
            <w:r w:rsidRPr="00DE1D0D">
              <w:rPr>
                <w:color w:val="1C1C1C"/>
                <w:sz w:val="16"/>
                <w:szCs w:val="16"/>
                <w:lang w:val="en-AU"/>
              </w:rPr>
              <w:t>202</w:t>
            </w:r>
            <w:r w:rsidR="00341B87" w:rsidRPr="00DE1D0D">
              <w:rPr>
                <w:color w:val="1C1C1C"/>
                <w:sz w:val="16"/>
                <w:szCs w:val="16"/>
                <w:lang w:val="en-AU"/>
              </w:rPr>
              <w:t>6</w:t>
            </w:r>
            <w:r w:rsidRPr="00DE1D0D">
              <w:rPr>
                <w:color w:val="1C1C1C"/>
                <w:sz w:val="16"/>
                <w:szCs w:val="16"/>
                <w:lang w:val="en-AU"/>
              </w:rPr>
              <w:t>–2</w:t>
            </w:r>
            <w:r w:rsidR="00341B87" w:rsidRPr="00DE1D0D">
              <w:rPr>
                <w:color w:val="1C1C1C"/>
                <w:sz w:val="16"/>
                <w:szCs w:val="16"/>
                <w:lang w:val="en-AU"/>
              </w:rPr>
              <w:t>7</w:t>
            </w:r>
            <w:r w:rsidRPr="00DE1D0D">
              <w:rPr>
                <w:color w:val="1C1C1C"/>
                <w:sz w:val="16"/>
                <w:szCs w:val="16"/>
                <w:lang w:val="en-AU"/>
              </w:rPr>
              <w:t xml:space="preserve"> emergency care NWAU adjustments, found in the National Efficient Price Determination 202</w:t>
            </w:r>
            <w:r w:rsidR="00341B87" w:rsidRPr="00DE1D0D">
              <w:rPr>
                <w:color w:val="1C1C1C"/>
                <w:sz w:val="16"/>
                <w:szCs w:val="16"/>
                <w:lang w:val="en-AU"/>
              </w:rPr>
              <w:t>6</w:t>
            </w:r>
            <w:r w:rsidRPr="00DE1D0D">
              <w:rPr>
                <w:color w:val="1C1C1C"/>
                <w:sz w:val="16"/>
                <w:szCs w:val="16"/>
                <w:lang w:val="en-AU"/>
              </w:rPr>
              <w:t>–2</w:t>
            </w:r>
            <w:r w:rsidR="00341B87" w:rsidRPr="00DE1D0D">
              <w:rPr>
                <w:color w:val="1C1C1C"/>
                <w:sz w:val="16"/>
                <w:szCs w:val="16"/>
                <w:lang w:val="en-AU"/>
              </w:rPr>
              <w:t>7</w:t>
            </w:r>
            <w:r w:rsidRPr="00DE1D0D">
              <w:rPr>
                <w:color w:val="1C1C1C"/>
                <w:sz w:val="16"/>
                <w:szCs w:val="16"/>
                <w:lang w:val="en-AU"/>
              </w:rPr>
              <w:t>.</w:t>
            </w:r>
          </w:p>
        </w:tc>
      </w:tr>
    </w:tbl>
    <w:p w14:paraId="2B8615C4" w14:textId="77777777" w:rsidR="00E11E00" w:rsidRPr="00DE1D0D" w:rsidRDefault="00E11E00" w:rsidP="00EE7596">
      <w:pPr>
        <w:rPr>
          <w:lang w:val="en-AU"/>
        </w:rPr>
      </w:pPr>
    </w:p>
    <w:p w14:paraId="5BCAF130" w14:textId="77777777" w:rsidR="00F57FD2" w:rsidRPr="00DE1D0D" w:rsidRDefault="00D83CBF" w:rsidP="00494792">
      <w:pPr>
        <w:rPr>
          <w:lang w:val="en-AU"/>
        </w:rPr>
      </w:pPr>
      <w:r w:rsidRPr="00DE1D0D">
        <w:rPr>
          <w:lang w:val="en-AU"/>
        </w:rPr>
        <w:t xml:space="preserve">The variables in </w:t>
      </w:r>
      <w:r w:rsidR="00237C02" w:rsidRPr="00DE1D0D">
        <w:rPr>
          <w:lang w:val="en-AU"/>
        </w:rPr>
        <w:fldChar w:fldCharType="begin"/>
      </w:r>
      <w:r w:rsidR="00237C02" w:rsidRPr="00DE1D0D">
        <w:rPr>
          <w:lang w:val="en-AU"/>
        </w:rPr>
        <w:instrText xml:space="preserve"> REF _Ref184043697 \h  \* MERGEFORMAT </w:instrText>
      </w:r>
      <w:r w:rsidR="00237C02" w:rsidRPr="00DE1D0D">
        <w:rPr>
          <w:lang w:val="en-AU"/>
        </w:rPr>
      </w:r>
      <w:r w:rsidR="00237C02" w:rsidRPr="00DE1D0D">
        <w:rPr>
          <w:lang w:val="en-AU"/>
        </w:rPr>
        <w:fldChar w:fldCharType="separate"/>
      </w:r>
    </w:p>
    <w:p w14:paraId="1FDE3231" w14:textId="20EF45D6" w:rsidR="008D750B" w:rsidRPr="00DE1D0D" w:rsidRDefault="00F57FD2" w:rsidP="00494792">
      <w:pPr>
        <w:rPr>
          <w:lang w:val="en-AU"/>
        </w:rPr>
      </w:pPr>
      <w:r w:rsidRPr="00DE1D0D">
        <w:rPr>
          <w:lang w:val="en-AU"/>
        </w:rPr>
        <w:t xml:space="preserve">Table </w:t>
      </w:r>
      <w:r>
        <w:rPr>
          <w:lang w:val="en-AU"/>
        </w:rPr>
        <w:t>13</w:t>
      </w:r>
      <w:r w:rsidR="00237C02" w:rsidRPr="00DE1D0D">
        <w:rPr>
          <w:lang w:val="en-AU"/>
        </w:rPr>
        <w:fldChar w:fldCharType="end"/>
      </w:r>
      <w:r w:rsidR="00237C02" w:rsidRPr="00DE1D0D">
        <w:rPr>
          <w:lang w:val="en-AU"/>
        </w:rPr>
        <w:t xml:space="preserve"> </w:t>
      </w:r>
      <w:r w:rsidR="00D83CBF" w:rsidRPr="00DE1D0D">
        <w:rPr>
          <w:lang w:val="en-AU"/>
        </w:rPr>
        <w:t>are required to form the input emergency care dataset.</w:t>
      </w:r>
      <w:bookmarkStart w:id="42" w:name="_Ref184043697"/>
    </w:p>
    <w:p w14:paraId="70AF7D62" w14:textId="4CFDC32A" w:rsidR="00237C02" w:rsidRPr="00DE1D0D" w:rsidRDefault="00237C02" w:rsidP="00494792">
      <w:pPr>
        <w:pStyle w:val="TableFigureheading"/>
        <w:rPr>
          <w:lang w:val="en-AU"/>
        </w:rPr>
      </w:pPr>
      <w:r w:rsidRPr="00DE1D0D">
        <w:rPr>
          <w:lang w:val="en-AU"/>
        </w:rPr>
        <w:lastRenderedPageBreak/>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13</w:t>
      </w:r>
      <w:r w:rsidRPr="00DE1D0D">
        <w:rPr>
          <w:lang w:val="en-AU"/>
        </w:rPr>
        <w:fldChar w:fldCharType="end"/>
      </w:r>
      <w:bookmarkEnd w:id="42"/>
      <w:r w:rsidRPr="00DE1D0D">
        <w:rPr>
          <w:lang w:val="en-AU"/>
        </w:rPr>
        <w:t>: NAPEDC NMDS variables used to calculate the 202</w:t>
      </w:r>
      <w:r w:rsidR="006746CB" w:rsidRPr="00DE1D0D">
        <w:rPr>
          <w:lang w:val="en-AU"/>
        </w:rPr>
        <w:t>6</w:t>
      </w:r>
      <w:r w:rsidRPr="00DE1D0D">
        <w:rPr>
          <w:lang w:val="en-AU"/>
        </w:rPr>
        <w:t>–2</w:t>
      </w:r>
      <w:r w:rsidR="006746CB" w:rsidRPr="00DE1D0D">
        <w:rPr>
          <w:lang w:val="en-AU"/>
        </w:rPr>
        <w:t>7</w:t>
      </w:r>
      <w:r w:rsidRPr="00DE1D0D">
        <w:rPr>
          <w:lang w:val="en-AU"/>
        </w:rPr>
        <w:t xml:space="preserve"> NWAU</w:t>
      </w:r>
    </w:p>
    <w:tbl>
      <w:tblPr>
        <w:tblStyle w:val="IHACPATable"/>
        <w:tblW w:w="7003"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7003"/>
      </w:tblGrid>
      <w:tr w:rsidR="00953501" w:rsidRPr="00DE1D0D" w14:paraId="3F6E5419" w14:textId="77777777" w:rsidTr="00DC5BEC">
        <w:trPr>
          <w:cnfStyle w:val="100000000000" w:firstRow="1" w:lastRow="0" w:firstColumn="0" w:lastColumn="0" w:oddVBand="0" w:evenVBand="0" w:oddHBand="0" w:evenHBand="0" w:firstRowFirstColumn="0" w:firstRowLastColumn="0" w:lastRowFirstColumn="0" w:lastRowLastColumn="0"/>
          <w:trHeight w:val="43"/>
        </w:trPr>
        <w:tc>
          <w:tcPr>
            <w:tcW w:w="7003" w:type="dxa"/>
            <w:shd w:val="clear" w:color="auto" w:fill="104F99" w:themeFill="accent2"/>
          </w:tcPr>
          <w:p w14:paraId="7F3F230B" w14:textId="6F30D769" w:rsidR="00953501" w:rsidRPr="00DE1D0D" w:rsidRDefault="00DC5BEC" w:rsidP="00494792">
            <w:pPr>
              <w:keepNext/>
              <w:spacing w:before="120" w:after="120"/>
              <w:rPr>
                <w:b/>
                <w:color w:val="FFFFFF" w:themeColor="background2"/>
                <w:szCs w:val="18"/>
                <w:lang w:val="en-AU"/>
              </w:rPr>
            </w:pPr>
            <w:r w:rsidRPr="00DE1D0D">
              <w:rPr>
                <w:b/>
                <w:color w:val="FFFFFF" w:themeColor="background2"/>
                <w:szCs w:val="18"/>
                <w:lang w:val="en-AU"/>
              </w:rPr>
              <w:t>NAPEDC NMDS variable</w:t>
            </w:r>
          </w:p>
        </w:tc>
      </w:tr>
      <w:tr w:rsidR="00953501" w:rsidRPr="00DE1D0D" w14:paraId="0071BBD9" w14:textId="77777777" w:rsidTr="00DC5BEC">
        <w:trPr>
          <w:trHeight w:val="43"/>
        </w:trPr>
        <w:tc>
          <w:tcPr>
            <w:tcW w:w="7003" w:type="dxa"/>
            <w:tcBorders>
              <w:top w:val="single" w:sz="4" w:space="0" w:color="DFEBF1" w:themeColor="accent1" w:themeTint="1A"/>
              <w:bottom w:val="single" w:sz="4" w:space="0" w:color="DFEBF1" w:themeColor="accent1" w:themeTint="1A"/>
            </w:tcBorders>
          </w:tcPr>
          <w:p w14:paraId="069D1D26" w14:textId="3559A7D3" w:rsidR="00953501" w:rsidRPr="00DE1D0D" w:rsidRDefault="00DC5BEC" w:rsidP="00494792">
            <w:pPr>
              <w:keepNext/>
              <w:spacing w:before="120" w:after="120"/>
              <w:rPr>
                <w:color w:val="1C1C1C"/>
                <w:sz w:val="16"/>
                <w:szCs w:val="16"/>
                <w:lang w:val="en-AU"/>
              </w:rPr>
            </w:pPr>
            <w:r w:rsidRPr="00DE1D0D">
              <w:rPr>
                <w:color w:val="1C1C1C"/>
                <w:sz w:val="16"/>
                <w:szCs w:val="16"/>
                <w:lang w:val="en-AU"/>
              </w:rPr>
              <w:t>State Identifier</w:t>
            </w:r>
          </w:p>
        </w:tc>
      </w:tr>
      <w:tr w:rsidR="00953501" w:rsidRPr="00DE1D0D" w14:paraId="4BA7DFB6" w14:textId="77777777" w:rsidTr="00DC5BEC">
        <w:trPr>
          <w:trHeight w:val="43"/>
        </w:trPr>
        <w:tc>
          <w:tcPr>
            <w:tcW w:w="7003" w:type="dxa"/>
            <w:tcBorders>
              <w:top w:val="single" w:sz="4" w:space="0" w:color="DFEBF1" w:themeColor="accent1" w:themeTint="1A"/>
              <w:bottom w:val="single" w:sz="4" w:space="0" w:color="DFEBF1" w:themeColor="accent1" w:themeTint="1A"/>
            </w:tcBorders>
          </w:tcPr>
          <w:p w14:paraId="26401CD2" w14:textId="54F18017" w:rsidR="00953501" w:rsidRPr="00DE1D0D" w:rsidRDefault="00DC5BEC" w:rsidP="00494792">
            <w:pPr>
              <w:keepNext/>
              <w:spacing w:before="120" w:after="120"/>
              <w:rPr>
                <w:color w:val="1C1C1C"/>
                <w:sz w:val="16"/>
                <w:szCs w:val="16"/>
                <w:lang w:val="en-AU"/>
              </w:rPr>
            </w:pPr>
            <w:r w:rsidRPr="00DE1D0D">
              <w:rPr>
                <w:color w:val="1C1C1C"/>
                <w:sz w:val="16"/>
                <w:szCs w:val="16"/>
                <w:lang w:val="en-AU"/>
              </w:rPr>
              <w:t>Establishment identifier</w:t>
            </w:r>
          </w:p>
        </w:tc>
      </w:tr>
      <w:tr w:rsidR="00953501" w:rsidRPr="00DE1D0D" w14:paraId="4CA46D6E" w14:textId="77777777" w:rsidTr="00DC5BEC">
        <w:trPr>
          <w:trHeight w:val="43"/>
        </w:trPr>
        <w:tc>
          <w:tcPr>
            <w:tcW w:w="7003" w:type="dxa"/>
            <w:tcBorders>
              <w:top w:val="single" w:sz="4" w:space="0" w:color="DFEBF1" w:themeColor="accent1" w:themeTint="1A"/>
              <w:bottom w:val="single" w:sz="4" w:space="0" w:color="DFEBF1" w:themeColor="accent1" w:themeTint="1A"/>
            </w:tcBorders>
            <w:vAlign w:val="center"/>
          </w:tcPr>
          <w:p w14:paraId="023E17E9" w14:textId="0B77B572" w:rsidR="00953501" w:rsidRPr="00DE1D0D" w:rsidRDefault="00DC5BEC" w:rsidP="00494792">
            <w:pPr>
              <w:keepNext/>
              <w:spacing w:before="120" w:after="120"/>
              <w:rPr>
                <w:color w:val="1C1C1C"/>
                <w:sz w:val="16"/>
                <w:szCs w:val="16"/>
                <w:lang w:val="en-AU"/>
              </w:rPr>
            </w:pPr>
            <w:r w:rsidRPr="00DE1D0D">
              <w:rPr>
                <w:color w:val="1C1C1C"/>
                <w:sz w:val="16"/>
                <w:szCs w:val="16"/>
                <w:lang w:val="en-AU"/>
              </w:rPr>
              <w:t>Hospital geographical indicator</w:t>
            </w:r>
          </w:p>
        </w:tc>
      </w:tr>
      <w:tr w:rsidR="00DC5BEC" w:rsidRPr="00DE1D0D" w14:paraId="454C4EB6" w14:textId="77777777" w:rsidTr="00DC5BEC">
        <w:trPr>
          <w:trHeight w:val="43"/>
        </w:trPr>
        <w:tc>
          <w:tcPr>
            <w:tcW w:w="7003" w:type="dxa"/>
            <w:tcBorders>
              <w:top w:val="single" w:sz="4" w:space="0" w:color="DFEBF1" w:themeColor="accent1" w:themeTint="1A"/>
              <w:bottom w:val="single" w:sz="4" w:space="0" w:color="DFEBF1" w:themeColor="accent1" w:themeTint="1A"/>
            </w:tcBorders>
            <w:vAlign w:val="center"/>
          </w:tcPr>
          <w:p w14:paraId="50681DCE" w14:textId="1737FF5C" w:rsidR="00DC5BEC" w:rsidRPr="00DE1D0D" w:rsidRDefault="00DC5BEC" w:rsidP="00494792">
            <w:pPr>
              <w:keepNext/>
              <w:spacing w:before="120" w:after="120"/>
              <w:rPr>
                <w:color w:val="1C1C1C"/>
                <w:sz w:val="16"/>
                <w:szCs w:val="16"/>
                <w:lang w:val="en-AU"/>
              </w:rPr>
            </w:pPr>
            <w:r w:rsidRPr="00DE1D0D">
              <w:rPr>
                <w:color w:val="1C1C1C"/>
                <w:sz w:val="16"/>
                <w:szCs w:val="16"/>
                <w:lang w:val="en-AU"/>
              </w:rPr>
              <w:t>Postcode of patient’s usual residence</w:t>
            </w:r>
          </w:p>
        </w:tc>
      </w:tr>
      <w:tr w:rsidR="00DC5BEC" w:rsidRPr="00DE1D0D" w14:paraId="0C8C8BB6" w14:textId="77777777" w:rsidTr="00DC5BEC">
        <w:trPr>
          <w:trHeight w:val="43"/>
        </w:trPr>
        <w:tc>
          <w:tcPr>
            <w:tcW w:w="7003" w:type="dxa"/>
            <w:tcBorders>
              <w:top w:val="single" w:sz="4" w:space="0" w:color="DFEBF1" w:themeColor="accent1" w:themeTint="1A"/>
              <w:bottom w:val="single" w:sz="4" w:space="0" w:color="DFEBF1" w:themeColor="accent1" w:themeTint="1A"/>
            </w:tcBorders>
            <w:vAlign w:val="center"/>
          </w:tcPr>
          <w:p w14:paraId="34E6926F" w14:textId="31BCA425" w:rsidR="00DC5BEC" w:rsidRPr="00DE1D0D" w:rsidRDefault="00DC5BEC" w:rsidP="00494792">
            <w:pPr>
              <w:keepNext/>
              <w:spacing w:before="120" w:after="120"/>
              <w:rPr>
                <w:color w:val="1C1C1C"/>
                <w:sz w:val="16"/>
                <w:szCs w:val="16"/>
                <w:lang w:val="en-AU"/>
              </w:rPr>
            </w:pPr>
            <w:r w:rsidRPr="00DE1D0D">
              <w:rPr>
                <w:color w:val="1C1C1C"/>
                <w:sz w:val="16"/>
                <w:szCs w:val="16"/>
                <w:lang w:val="en-AU"/>
              </w:rPr>
              <w:t>ASGS of patient’s usual residence</w:t>
            </w:r>
          </w:p>
        </w:tc>
      </w:tr>
      <w:tr w:rsidR="00DC5BEC" w:rsidRPr="00DE1D0D" w14:paraId="6D095608" w14:textId="77777777" w:rsidTr="00DC5BEC">
        <w:trPr>
          <w:trHeight w:val="43"/>
        </w:trPr>
        <w:tc>
          <w:tcPr>
            <w:tcW w:w="7003" w:type="dxa"/>
            <w:tcBorders>
              <w:top w:val="single" w:sz="4" w:space="0" w:color="DFEBF1" w:themeColor="accent1" w:themeTint="1A"/>
              <w:bottom w:val="single" w:sz="4" w:space="0" w:color="DFEBF1" w:themeColor="accent1" w:themeTint="1A"/>
            </w:tcBorders>
            <w:vAlign w:val="center"/>
          </w:tcPr>
          <w:p w14:paraId="56EA13E0" w14:textId="627CFCCA" w:rsidR="00DC5BEC" w:rsidRPr="00DE1D0D" w:rsidRDefault="00DC5BEC" w:rsidP="00727665">
            <w:pPr>
              <w:spacing w:before="120" w:after="120"/>
              <w:rPr>
                <w:color w:val="1C1C1C"/>
                <w:sz w:val="16"/>
                <w:szCs w:val="16"/>
                <w:lang w:val="en-AU"/>
              </w:rPr>
            </w:pPr>
            <w:r w:rsidRPr="00DE1D0D">
              <w:rPr>
                <w:color w:val="1C1C1C"/>
                <w:sz w:val="16"/>
                <w:szCs w:val="16"/>
                <w:lang w:val="en-AU"/>
              </w:rPr>
              <w:t>Indigenous status</w:t>
            </w:r>
          </w:p>
        </w:tc>
      </w:tr>
      <w:tr w:rsidR="00DC5BEC" w:rsidRPr="00DE1D0D" w14:paraId="4D418CDD" w14:textId="77777777" w:rsidTr="00DC5BEC">
        <w:trPr>
          <w:trHeight w:val="43"/>
        </w:trPr>
        <w:tc>
          <w:tcPr>
            <w:tcW w:w="7003" w:type="dxa"/>
            <w:tcBorders>
              <w:top w:val="single" w:sz="4" w:space="0" w:color="DFEBF1" w:themeColor="accent1" w:themeTint="1A"/>
              <w:bottom w:val="single" w:sz="4" w:space="0" w:color="DFEBF1" w:themeColor="accent1" w:themeTint="1A"/>
            </w:tcBorders>
            <w:vAlign w:val="center"/>
          </w:tcPr>
          <w:p w14:paraId="038981B4" w14:textId="4FE95E04" w:rsidR="00DC5BEC" w:rsidRPr="00DE1D0D" w:rsidRDefault="00DC5BEC" w:rsidP="00727665">
            <w:pPr>
              <w:spacing w:before="120" w:after="120"/>
              <w:rPr>
                <w:color w:val="1C1C1C"/>
                <w:sz w:val="16"/>
                <w:szCs w:val="16"/>
                <w:lang w:val="en-AU"/>
              </w:rPr>
            </w:pPr>
            <w:r w:rsidRPr="00DE1D0D">
              <w:rPr>
                <w:color w:val="1C1C1C"/>
                <w:sz w:val="16"/>
                <w:szCs w:val="16"/>
                <w:lang w:val="en-AU"/>
              </w:rPr>
              <w:t>Date of admission</w:t>
            </w:r>
          </w:p>
        </w:tc>
      </w:tr>
      <w:tr w:rsidR="00DC5BEC" w:rsidRPr="00DE1D0D" w14:paraId="254F869B" w14:textId="77777777" w:rsidTr="00DC5BEC">
        <w:trPr>
          <w:trHeight w:val="43"/>
        </w:trPr>
        <w:tc>
          <w:tcPr>
            <w:tcW w:w="7003" w:type="dxa"/>
            <w:tcBorders>
              <w:top w:val="single" w:sz="4" w:space="0" w:color="DFEBF1" w:themeColor="accent1" w:themeTint="1A"/>
              <w:bottom w:val="single" w:sz="4" w:space="0" w:color="DFEBF1" w:themeColor="accent1" w:themeTint="1A"/>
            </w:tcBorders>
            <w:vAlign w:val="center"/>
          </w:tcPr>
          <w:p w14:paraId="1862E748" w14:textId="36C02540" w:rsidR="00DC5BEC" w:rsidRPr="00DE1D0D" w:rsidRDefault="00DC5BEC" w:rsidP="00727665">
            <w:pPr>
              <w:spacing w:before="120" w:after="120"/>
              <w:rPr>
                <w:color w:val="1C1C1C"/>
                <w:sz w:val="16"/>
                <w:szCs w:val="16"/>
                <w:lang w:val="en-AU"/>
              </w:rPr>
            </w:pPr>
            <w:r w:rsidRPr="00DE1D0D">
              <w:rPr>
                <w:color w:val="1C1C1C"/>
                <w:sz w:val="16"/>
                <w:szCs w:val="16"/>
                <w:lang w:val="en-AU"/>
              </w:rPr>
              <w:t>Episode end status</w:t>
            </w:r>
          </w:p>
        </w:tc>
      </w:tr>
      <w:tr w:rsidR="00DC5BEC" w:rsidRPr="00DE1D0D" w14:paraId="4C2A35CF" w14:textId="77777777" w:rsidTr="00DC5BEC">
        <w:trPr>
          <w:trHeight w:val="43"/>
        </w:trPr>
        <w:tc>
          <w:tcPr>
            <w:tcW w:w="7003" w:type="dxa"/>
            <w:tcBorders>
              <w:top w:val="single" w:sz="4" w:space="0" w:color="DFEBF1" w:themeColor="accent1" w:themeTint="1A"/>
              <w:bottom w:val="single" w:sz="4" w:space="0" w:color="DFEBF1" w:themeColor="accent1" w:themeTint="1A"/>
            </w:tcBorders>
            <w:vAlign w:val="center"/>
          </w:tcPr>
          <w:p w14:paraId="3ACC56C9" w14:textId="715F4AB9" w:rsidR="00DC5BEC" w:rsidRPr="00DE1D0D" w:rsidRDefault="00DC5BEC" w:rsidP="00727665">
            <w:pPr>
              <w:spacing w:before="120" w:after="120"/>
              <w:rPr>
                <w:color w:val="1C1C1C"/>
                <w:sz w:val="16"/>
                <w:szCs w:val="16"/>
                <w:lang w:val="en-AU"/>
              </w:rPr>
            </w:pPr>
            <w:r w:rsidRPr="00DE1D0D">
              <w:rPr>
                <w:color w:val="1C1C1C"/>
                <w:sz w:val="16"/>
                <w:szCs w:val="16"/>
                <w:lang w:val="en-AU"/>
              </w:rPr>
              <w:t>Type of visit to emergency care</w:t>
            </w:r>
          </w:p>
        </w:tc>
      </w:tr>
      <w:tr w:rsidR="00DC5BEC" w:rsidRPr="00DE1D0D" w14:paraId="01A747FF" w14:textId="77777777" w:rsidTr="00DC5BEC">
        <w:trPr>
          <w:trHeight w:val="43"/>
        </w:trPr>
        <w:tc>
          <w:tcPr>
            <w:tcW w:w="7003" w:type="dxa"/>
            <w:tcBorders>
              <w:top w:val="single" w:sz="4" w:space="0" w:color="DFEBF1" w:themeColor="accent1" w:themeTint="1A"/>
              <w:bottom w:val="single" w:sz="4" w:space="0" w:color="DFEBF1" w:themeColor="accent1" w:themeTint="1A"/>
            </w:tcBorders>
            <w:vAlign w:val="center"/>
          </w:tcPr>
          <w:p w14:paraId="1857F6E4" w14:textId="4F4F130B" w:rsidR="00DC5BEC" w:rsidRPr="00DE1D0D" w:rsidRDefault="00DC5BEC" w:rsidP="00727665">
            <w:pPr>
              <w:spacing w:before="120" w:after="120"/>
              <w:rPr>
                <w:color w:val="1C1C1C"/>
                <w:sz w:val="16"/>
                <w:szCs w:val="16"/>
                <w:lang w:val="en-AU"/>
              </w:rPr>
            </w:pPr>
            <w:r w:rsidRPr="00DE1D0D">
              <w:rPr>
                <w:color w:val="1C1C1C"/>
                <w:sz w:val="16"/>
                <w:szCs w:val="16"/>
                <w:lang w:val="en-AU"/>
              </w:rPr>
              <w:t>Triage category</w:t>
            </w:r>
          </w:p>
        </w:tc>
      </w:tr>
      <w:tr w:rsidR="00DC5BEC" w:rsidRPr="00DE1D0D" w14:paraId="108CB897" w14:textId="77777777" w:rsidTr="00DC5BEC">
        <w:trPr>
          <w:trHeight w:val="460"/>
        </w:trPr>
        <w:tc>
          <w:tcPr>
            <w:tcW w:w="7003" w:type="dxa"/>
            <w:tcBorders>
              <w:top w:val="single" w:sz="4" w:space="0" w:color="DFEBF1" w:themeColor="accent1" w:themeTint="1A"/>
              <w:bottom w:val="single" w:sz="4" w:space="0" w:color="DFEBF1" w:themeColor="accent1" w:themeTint="1A"/>
            </w:tcBorders>
            <w:vAlign w:val="center"/>
          </w:tcPr>
          <w:p w14:paraId="6A426795" w14:textId="38C08D1C" w:rsidR="00DC5BEC" w:rsidRPr="00DE1D0D" w:rsidRDefault="00DC5BEC" w:rsidP="00727665">
            <w:pPr>
              <w:spacing w:before="120" w:after="120"/>
              <w:rPr>
                <w:color w:val="1C1C1C"/>
                <w:sz w:val="16"/>
                <w:szCs w:val="16"/>
                <w:lang w:val="en-AU"/>
              </w:rPr>
            </w:pPr>
            <w:r w:rsidRPr="00DE1D0D">
              <w:rPr>
                <w:color w:val="1C1C1C"/>
                <w:sz w:val="16"/>
                <w:szCs w:val="16"/>
                <w:lang w:val="en-AU"/>
              </w:rPr>
              <w:t>AECC (Version 1.</w:t>
            </w:r>
            <w:r w:rsidR="00C36FE2" w:rsidRPr="00DE1D0D">
              <w:rPr>
                <w:color w:val="1C1C1C"/>
                <w:sz w:val="16"/>
                <w:szCs w:val="16"/>
                <w:lang w:val="en-AU"/>
              </w:rPr>
              <w:t>1</w:t>
            </w:r>
            <w:r w:rsidRPr="00DE1D0D">
              <w:rPr>
                <w:color w:val="1C1C1C"/>
                <w:sz w:val="16"/>
                <w:szCs w:val="16"/>
                <w:lang w:val="en-AU"/>
              </w:rPr>
              <w:t>) or UDG (Version 1.3)</w:t>
            </w:r>
          </w:p>
        </w:tc>
      </w:tr>
    </w:tbl>
    <w:p w14:paraId="057AB149" w14:textId="77777777" w:rsidR="00C36FE2" w:rsidRPr="00DE1D0D" w:rsidRDefault="00C36FE2">
      <w:pPr>
        <w:rPr>
          <w:lang w:val="en-AU"/>
        </w:rPr>
      </w:pPr>
      <w:r w:rsidRPr="00DE1D0D">
        <w:rPr>
          <w:lang w:val="en-AU"/>
        </w:rPr>
        <w:br w:type="page"/>
      </w:r>
    </w:p>
    <w:p w14:paraId="03C0A91A" w14:textId="5E3ED77F" w:rsidR="00D83CBF" w:rsidRPr="00DE1D0D" w:rsidRDefault="00EB3A85" w:rsidP="006C0AD8">
      <w:pPr>
        <w:pStyle w:val="Heading1"/>
        <w:numPr>
          <w:ilvl w:val="0"/>
          <w:numId w:val="3"/>
        </w:numPr>
        <w:rPr>
          <w:lang w:val="en-AU"/>
        </w:rPr>
      </w:pPr>
      <w:bookmarkStart w:id="43" w:name="_Toc224052113"/>
      <w:r w:rsidRPr="00DE1D0D">
        <w:rPr>
          <w:lang w:val="en-AU"/>
        </w:rPr>
        <w:lastRenderedPageBreak/>
        <w:t>Non-admitted care cost model</w:t>
      </w:r>
      <w:bookmarkEnd w:id="43"/>
      <w:r w:rsidRPr="00DE1D0D">
        <w:rPr>
          <w:lang w:val="en-AU"/>
        </w:rPr>
        <w:t xml:space="preserve"> </w:t>
      </w:r>
    </w:p>
    <w:p w14:paraId="7ECBAE27" w14:textId="13E75D73" w:rsidR="00EB3A85" w:rsidRPr="00DE1D0D" w:rsidRDefault="00EB3A85" w:rsidP="006C0AD8">
      <w:pPr>
        <w:pStyle w:val="Heading2"/>
        <w:numPr>
          <w:ilvl w:val="1"/>
          <w:numId w:val="3"/>
        </w:numPr>
        <w:rPr>
          <w:lang w:val="en-AU"/>
        </w:rPr>
      </w:pPr>
      <w:bookmarkStart w:id="44" w:name="_Toc224052114"/>
      <w:r w:rsidRPr="00DE1D0D">
        <w:rPr>
          <w:lang w:val="en-AU"/>
        </w:rPr>
        <w:t>Overview</w:t>
      </w:r>
      <w:bookmarkEnd w:id="44"/>
      <w:r w:rsidRPr="00DE1D0D">
        <w:rPr>
          <w:lang w:val="en-AU"/>
        </w:rPr>
        <w:t xml:space="preserve"> </w:t>
      </w:r>
    </w:p>
    <w:p w14:paraId="12E91C17" w14:textId="1D735845" w:rsidR="00EB3A85" w:rsidRPr="00DE1D0D" w:rsidRDefault="00EB3A85" w:rsidP="006C0AD8">
      <w:pPr>
        <w:pStyle w:val="Heading3"/>
        <w:numPr>
          <w:ilvl w:val="2"/>
          <w:numId w:val="3"/>
        </w:numPr>
        <w:rPr>
          <w:lang w:val="en-AU"/>
        </w:rPr>
      </w:pPr>
      <w:r w:rsidRPr="00DE1D0D">
        <w:rPr>
          <w:lang w:val="en-AU"/>
        </w:rPr>
        <w:t>Cost unit</w:t>
      </w:r>
    </w:p>
    <w:p w14:paraId="44675FCE" w14:textId="0BEC12C9" w:rsidR="0067398A" w:rsidRPr="00DE1D0D" w:rsidRDefault="001172ED" w:rsidP="0067398A">
      <w:pPr>
        <w:rPr>
          <w:lang w:val="en-AU"/>
        </w:rPr>
      </w:pPr>
      <w:r w:rsidRPr="00DE1D0D">
        <w:rPr>
          <w:lang w:val="en-AU"/>
        </w:rPr>
        <w:t>The cost unit for non-admitted care is a non-admitted patient service event. This is ‘an interaction between one or more healthcare provider(s) with one non-admitted patient, which must contain therapeutic/clinical content and result in a dated entry in the patient's medical record.’</w:t>
      </w:r>
      <w:r w:rsidR="00917329" w:rsidRPr="00DE1D0D">
        <w:rPr>
          <w:rStyle w:val="FootnoteReference"/>
          <w:lang w:val="en-AU"/>
        </w:rPr>
        <w:footnoteReference w:id="24"/>
      </w:r>
    </w:p>
    <w:p w14:paraId="4DD1FCAD" w14:textId="615E492D" w:rsidR="007B6A4F" w:rsidRPr="00DE1D0D" w:rsidRDefault="007B6A4F" w:rsidP="006C0AD8">
      <w:pPr>
        <w:pStyle w:val="Heading3"/>
        <w:numPr>
          <w:ilvl w:val="2"/>
          <w:numId w:val="3"/>
        </w:numPr>
        <w:rPr>
          <w:lang w:val="en-AU"/>
        </w:rPr>
      </w:pPr>
      <w:r w:rsidRPr="00DE1D0D">
        <w:rPr>
          <w:lang w:val="en-AU"/>
        </w:rPr>
        <w:t>Scope</w:t>
      </w:r>
    </w:p>
    <w:p w14:paraId="1D6356EC" w14:textId="691DE341" w:rsidR="000D0CB4" w:rsidRPr="00DE1D0D" w:rsidRDefault="008D0D08" w:rsidP="000D0CB4">
      <w:pPr>
        <w:rPr>
          <w:lang w:val="en-AU"/>
        </w:rPr>
      </w:pPr>
      <w:r w:rsidRPr="00DE1D0D">
        <w:rPr>
          <w:lang w:val="en-AU"/>
        </w:rPr>
        <w:t>The scope of non-admitted care includes service events occurring in outpatient clinics in activity based funding (ABF) hospitals and in the community (by ABF hospitals).</w:t>
      </w:r>
    </w:p>
    <w:p w14:paraId="6E663077" w14:textId="7F5265E8" w:rsidR="004C0AE8" w:rsidRPr="00DE1D0D" w:rsidRDefault="004C0AE8" w:rsidP="006C0AD8">
      <w:pPr>
        <w:pStyle w:val="Heading3"/>
        <w:numPr>
          <w:ilvl w:val="2"/>
          <w:numId w:val="3"/>
        </w:numPr>
        <w:rPr>
          <w:lang w:val="en-AU"/>
        </w:rPr>
      </w:pPr>
      <w:r w:rsidRPr="00DE1D0D">
        <w:rPr>
          <w:lang w:val="en-AU"/>
        </w:rPr>
        <w:t>Classification</w:t>
      </w:r>
    </w:p>
    <w:p w14:paraId="226CFD3A" w14:textId="788DA84F" w:rsidR="001E5DBE" w:rsidRPr="00DE1D0D" w:rsidRDefault="001E5DBE" w:rsidP="001E5DBE">
      <w:pPr>
        <w:rPr>
          <w:lang w:val="en-AU"/>
        </w:rPr>
      </w:pPr>
      <w:r w:rsidRPr="00DE1D0D">
        <w:rPr>
          <w:lang w:val="en-AU"/>
        </w:rPr>
        <w:t xml:space="preserve">The Tier 2 Non-admitted Care Services Classification Version </w:t>
      </w:r>
      <w:r w:rsidR="003E701D" w:rsidRPr="00DE1D0D">
        <w:rPr>
          <w:lang w:val="en-AU"/>
        </w:rPr>
        <w:t>10.0</w:t>
      </w:r>
      <w:r w:rsidRPr="00DE1D0D">
        <w:rPr>
          <w:lang w:val="en-AU"/>
        </w:rPr>
        <w:t xml:space="preserve"> is used to classify</w:t>
      </w:r>
      <w:r w:rsidR="000641A4" w:rsidRPr="00DE1D0D">
        <w:rPr>
          <w:lang w:val="en-AU"/>
        </w:rPr>
        <w:t xml:space="preserve"> </w:t>
      </w:r>
      <w:r w:rsidRPr="00DE1D0D">
        <w:rPr>
          <w:lang w:val="en-AU"/>
        </w:rPr>
        <w:t>non-admitted care for the purposes of ABF.</w:t>
      </w:r>
    </w:p>
    <w:p w14:paraId="62EED446" w14:textId="1912FA93" w:rsidR="004C0AE8" w:rsidRPr="00DE1D0D" w:rsidRDefault="004C0AE8" w:rsidP="006C0AD8">
      <w:pPr>
        <w:pStyle w:val="Heading2"/>
        <w:numPr>
          <w:ilvl w:val="1"/>
          <w:numId w:val="3"/>
        </w:numPr>
        <w:rPr>
          <w:lang w:val="en-AU"/>
        </w:rPr>
      </w:pPr>
      <w:bookmarkStart w:id="45" w:name="_Toc224052115"/>
      <w:r w:rsidRPr="00DE1D0D">
        <w:rPr>
          <w:lang w:val="en-AU"/>
        </w:rPr>
        <w:t>Analysis of costs to derive NWAU for non-admitted care</w:t>
      </w:r>
      <w:bookmarkEnd w:id="45"/>
    </w:p>
    <w:p w14:paraId="749C0D83" w14:textId="323247B4" w:rsidR="00C6014C" w:rsidRPr="00DE1D0D" w:rsidRDefault="00C6014C" w:rsidP="00C6014C">
      <w:pPr>
        <w:rPr>
          <w:lang w:val="en-AU"/>
        </w:rPr>
      </w:pPr>
      <w:r w:rsidRPr="00DE1D0D">
        <w:rPr>
          <w:lang w:val="en-AU"/>
        </w:rPr>
        <w:t>This section provides an overview of the steps involved in developing the NWAU for non-admitted (outpatient) care. The steps are included below.</w:t>
      </w:r>
    </w:p>
    <w:p w14:paraId="7C31AEFC" w14:textId="1B5CC3B4" w:rsidR="004C0AE8" w:rsidRPr="00DE1D0D" w:rsidRDefault="00194F5D" w:rsidP="00194F5D">
      <w:pPr>
        <w:pStyle w:val="Heading3"/>
        <w:rPr>
          <w:lang w:val="en-AU"/>
        </w:rPr>
      </w:pPr>
      <w:r w:rsidRPr="00DE1D0D">
        <w:rPr>
          <w:lang w:val="en-AU"/>
        </w:rPr>
        <w:t>6.2.1 Adoption of the NHCDC</w:t>
      </w:r>
    </w:p>
    <w:p w14:paraId="6D60229F" w14:textId="6928704B" w:rsidR="00120E7D" w:rsidRPr="00DE1D0D" w:rsidRDefault="00120E7D" w:rsidP="00120E7D">
      <w:pPr>
        <w:rPr>
          <w:lang w:val="en-AU"/>
        </w:rPr>
      </w:pPr>
      <w:r w:rsidRPr="00DE1D0D">
        <w:rPr>
          <w:lang w:val="en-AU"/>
        </w:rPr>
        <w:t>Historically, the non-admitted cost model relied heavily on the 2012 Ernst and Young Non-admitted and Subacute Care Costing Study (the EY Costing Study) due to the limited quality and stability of NHCDC reporting. With the improvement in reporting and quality of the NHCDC, the cost weights from NEP17 onwards have shifted to adopt the NHCDC.</w:t>
      </w:r>
    </w:p>
    <w:p w14:paraId="2658DF99" w14:textId="45EFFBEF" w:rsidR="00985CDF" w:rsidRPr="00DE1D0D" w:rsidRDefault="00F7495B" w:rsidP="00FA29E9">
      <w:pPr>
        <w:rPr>
          <w:lang w:val="en-AU"/>
        </w:rPr>
      </w:pPr>
      <w:r w:rsidRPr="00DE1D0D">
        <w:rPr>
          <w:lang w:val="en-AU"/>
        </w:rPr>
        <w:fldChar w:fldCharType="begin"/>
      </w:r>
      <w:r w:rsidRPr="00DE1D0D">
        <w:rPr>
          <w:lang w:val="en-AU"/>
        </w:rPr>
        <w:instrText xml:space="preserve"> REF _Ref184043807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14</w:t>
      </w:r>
      <w:r w:rsidRPr="00DE1D0D">
        <w:rPr>
          <w:lang w:val="en-AU"/>
        </w:rPr>
        <w:fldChar w:fldCharType="end"/>
      </w:r>
      <w:r w:rsidR="00120E7D" w:rsidRPr="00DE1D0D">
        <w:rPr>
          <w:lang w:val="en-AU"/>
        </w:rPr>
        <w:t xml:space="preserve"> illustrates the shift in hierarchy for non-admitted cost weight selection.</w:t>
      </w:r>
    </w:p>
    <w:p w14:paraId="5309AB5A" w14:textId="0BF20C5C" w:rsidR="00F7495B" w:rsidRPr="00DE1D0D" w:rsidRDefault="00F7495B" w:rsidP="00494792">
      <w:pPr>
        <w:pStyle w:val="TableFigureheading"/>
        <w:rPr>
          <w:lang w:val="en-AU"/>
        </w:rPr>
      </w:pPr>
      <w:bookmarkStart w:id="46" w:name="_Ref184043807"/>
      <w:r w:rsidRPr="00DE1D0D">
        <w:rPr>
          <w:lang w:val="en-AU"/>
        </w:rPr>
        <w:lastRenderedPageBreak/>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14</w:t>
      </w:r>
      <w:r w:rsidRPr="00DE1D0D">
        <w:rPr>
          <w:lang w:val="en-AU"/>
        </w:rPr>
        <w:fldChar w:fldCharType="end"/>
      </w:r>
      <w:bookmarkEnd w:id="46"/>
      <w:r w:rsidRPr="00DE1D0D">
        <w:rPr>
          <w:lang w:val="en-AU"/>
        </w:rPr>
        <w:t>: Non-admitted cost weight selection hierarchy</w:t>
      </w:r>
    </w:p>
    <w:tbl>
      <w:tblPr>
        <w:tblStyle w:val="IHPATable"/>
        <w:tblW w:w="9741" w:type="dxa"/>
        <w:tblLayout w:type="fixed"/>
        <w:tblLook w:val="0020" w:firstRow="1" w:lastRow="0" w:firstColumn="0" w:lastColumn="0" w:noHBand="0" w:noVBand="0"/>
        <w:tblCaption w:val="Table 10"/>
        <w:tblDescription w:val="Ongoing seconded employees 2021"/>
      </w:tblPr>
      <w:tblGrid>
        <w:gridCol w:w="2436"/>
        <w:gridCol w:w="2435"/>
        <w:gridCol w:w="2435"/>
        <w:gridCol w:w="2435"/>
      </w:tblGrid>
      <w:tr w:rsidR="0047458B" w:rsidRPr="00DE1D0D" w14:paraId="48BD1BFF" w14:textId="77777777" w:rsidTr="00FC347B">
        <w:trPr>
          <w:cnfStyle w:val="100000000000" w:firstRow="1" w:lastRow="0" w:firstColumn="0" w:lastColumn="0" w:oddVBand="0" w:evenVBand="0" w:oddHBand="0" w:evenHBand="0" w:firstRowFirstColumn="0" w:firstRowLastColumn="0" w:lastRowFirstColumn="0" w:lastRowLastColumn="0"/>
          <w:trHeight w:val="20"/>
        </w:trPr>
        <w:tc>
          <w:tcPr>
            <w:tcW w:w="9741" w:type="dxa"/>
            <w:gridSpan w:val="4"/>
            <w:tcBorders>
              <w:bottom w:val="single" w:sz="4" w:space="0" w:color="D9D9D9" w:themeColor="background2" w:themeShade="D9"/>
              <w:right w:val="single" w:sz="4" w:space="0" w:color="FFFFFF" w:themeColor="background2"/>
            </w:tcBorders>
            <w:shd w:val="clear" w:color="auto" w:fill="104F99" w:themeFill="accent2"/>
            <w:vAlign w:val="center"/>
          </w:tcPr>
          <w:p w14:paraId="6F2EA0C4" w14:textId="57D99EE7" w:rsidR="00FC347B" w:rsidRPr="00DE1D0D" w:rsidRDefault="00FC347B" w:rsidP="00494792">
            <w:pPr>
              <w:keepNext/>
              <w:spacing w:before="120" w:after="120"/>
              <w:rPr>
                <w:rFonts w:cs="Arial"/>
                <w:b/>
                <w:bCs/>
                <w:color w:val="FFFFFF" w:themeColor="background2"/>
                <w:szCs w:val="18"/>
                <w:lang w:val="en-AU"/>
              </w:rPr>
            </w:pPr>
            <w:r w:rsidRPr="00DE1D0D">
              <w:rPr>
                <w:rFonts w:cs="Arial"/>
                <w:b/>
                <w:bCs/>
                <w:color w:val="FFFFFF" w:themeColor="background2"/>
                <w:szCs w:val="18"/>
                <w:lang w:val="en-AU"/>
              </w:rPr>
              <w:t>Cost weight selection hi</w:t>
            </w:r>
            <w:r w:rsidR="006C43E4" w:rsidRPr="00DE1D0D">
              <w:rPr>
                <w:rFonts w:cs="Arial"/>
                <w:b/>
                <w:bCs/>
                <w:color w:val="FFFFFF" w:themeColor="background2"/>
                <w:szCs w:val="18"/>
                <w:lang w:val="en-AU"/>
              </w:rPr>
              <w:t>erarchy</w:t>
            </w:r>
          </w:p>
        </w:tc>
      </w:tr>
      <w:tr w:rsidR="0047458B" w:rsidRPr="00DE1D0D" w14:paraId="5DDDCBF7" w14:textId="5D739075" w:rsidTr="00FC347B">
        <w:trPr>
          <w:trHeight w:val="20"/>
        </w:trPr>
        <w:tc>
          <w:tcPr>
            <w:tcW w:w="2436" w:type="dxa"/>
            <w:tcBorders>
              <w:right w:val="single" w:sz="4" w:space="0" w:color="FFFFFF" w:themeColor="background2"/>
            </w:tcBorders>
            <w:shd w:val="clear" w:color="auto" w:fill="C1DAF8" w:themeFill="accent2" w:themeFillTint="33"/>
          </w:tcPr>
          <w:p w14:paraId="19E7E985" w14:textId="52B1E433" w:rsidR="0047458B" w:rsidRPr="00DE1D0D" w:rsidRDefault="0047458B" w:rsidP="00494792">
            <w:pPr>
              <w:keepNext/>
              <w:spacing w:before="120" w:after="120"/>
              <w:rPr>
                <w:rFonts w:ascii="Futura PT Book" w:hAnsi="Futura PT Book" w:cs="Futura PT Book"/>
                <w:b/>
                <w:bCs/>
                <w:color w:val="000000"/>
                <w:sz w:val="16"/>
                <w:szCs w:val="16"/>
                <w:lang w:val="en-AU"/>
              </w:rPr>
            </w:pPr>
          </w:p>
        </w:tc>
        <w:tc>
          <w:tcPr>
            <w:tcW w:w="2435" w:type="dxa"/>
            <w:tcBorders>
              <w:right w:val="single" w:sz="4" w:space="0" w:color="FFFFFF" w:themeColor="background2"/>
            </w:tcBorders>
            <w:shd w:val="clear" w:color="auto" w:fill="C1DAF8" w:themeFill="accent2" w:themeFillTint="33"/>
          </w:tcPr>
          <w:p w14:paraId="08378133" w14:textId="5917338F" w:rsidR="00FC347B" w:rsidRPr="00DE1D0D" w:rsidRDefault="006C43E4" w:rsidP="00494792">
            <w:pPr>
              <w:keepNext/>
              <w:spacing w:before="120" w:after="120"/>
              <w:rPr>
                <w:b/>
                <w:bCs/>
                <w:color w:val="1C1C1C"/>
                <w:sz w:val="16"/>
                <w:szCs w:val="16"/>
                <w:lang w:val="en-AU"/>
              </w:rPr>
            </w:pPr>
            <w:r w:rsidRPr="00DE1D0D">
              <w:rPr>
                <w:b/>
                <w:bCs/>
                <w:color w:val="1C1C1C"/>
                <w:sz w:val="16"/>
                <w:szCs w:val="16"/>
                <w:lang w:val="en-AU"/>
              </w:rPr>
              <w:t>NEP16</w:t>
            </w:r>
          </w:p>
        </w:tc>
        <w:tc>
          <w:tcPr>
            <w:tcW w:w="2435" w:type="dxa"/>
            <w:tcBorders>
              <w:right w:val="single" w:sz="4" w:space="0" w:color="FFFFFF" w:themeColor="background2"/>
            </w:tcBorders>
            <w:shd w:val="clear" w:color="auto" w:fill="C1DAF8" w:themeFill="accent2" w:themeFillTint="33"/>
          </w:tcPr>
          <w:p w14:paraId="04013FEA" w14:textId="7CB531B2" w:rsidR="00FC347B" w:rsidRPr="00DE1D0D" w:rsidRDefault="00397FD4" w:rsidP="00494792">
            <w:pPr>
              <w:keepNext/>
              <w:spacing w:before="120" w:after="120"/>
              <w:rPr>
                <w:b/>
                <w:bCs/>
                <w:color w:val="1C1C1C"/>
                <w:sz w:val="16"/>
                <w:szCs w:val="16"/>
                <w:lang w:val="en-AU"/>
              </w:rPr>
            </w:pPr>
            <w:r w:rsidRPr="00DE1D0D">
              <w:rPr>
                <w:b/>
                <w:bCs/>
                <w:color w:val="1C1C1C"/>
                <w:sz w:val="16"/>
                <w:szCs w:val="16"/>
                <w:lang w:val="en-AU"/>
              </w:rPr>
              <w:t>NEP17</w:t>
            </w:r>
          </w:p>
        </w:tc>
        <w:tc>
          <w:tcPr>
            <w:tcW w:w="2435" w:type="dxa"/>
            <w:tcBorders>
              <w:right w:val="single" w:sz="4" w:space="0" w:color="FFFFFF" w:themeColor="background2"/>
            </w:tcBorders>
            <w:shd w:val="clear" w:color="auto" w:fill="C1DAF8" w:themeFill="accent2" w:themeFillTint="33"/>
          </w:tcPr>
          <w:p w14:paraId="63C696DC" w14:textId="62070764" w:rsidR="00FC347B" w:rsidRPr="00DE1D0D" w:rsidRDefault="00397FD4" w:rsidP="00494792">
            <w:pPr>
              <w:keepNext/>
              <w:spacing w:before="120" w:after="120"/>
              <w:rPr>
                <w:b/>
                <w:bCs/>
                <w:color w:val="1C1C1C"/>
                <w:sz w:val="16"/>
                <w:szCs w:val="16"/>
                <w:lang w:val="en-AU"/>
              </w:rPr>
            </w:pPr>
            <w:r w:rsidRPr="00DE1D0D">
              <w:rPr>
                <w:b/>
                <w:bCs/>
                <w:color w:val="1C1C1C"/>
                <w:sz w:val="16"/>
                <w:szCs w:val="16"/>
                <w:lang w:val="en-AU"/>
              </w:rPr>
              <w:t>NEP18 to NEP2</w:t>
            </w:r>
            <w:r w:rsidR="00E30DFB" w:rsidRPr="00DE1D0D">
              <w:rPr>
                <w:b/>
                <w:bCs/>
                <w:color w:val="1C1C1C"/>
                <w:sz w:val="16"/>
                <w:szCs w:val="16"/>
                <w:lang w:val="en-AU"/>
              </w:rPr>
              <w:t>6</w:t>
            </w:r>
          </w:p>
        </w:tc>
      </w:tr>
      <w:tr w:rsidR="0047458B" w:rsidRPr="00DE1D0D" w14:paraId="46569106" w14:textId="355A6194" w:rsidTr="00FC347B">
        <w:trPr>
          <w:trHeight w:val="20"/>
        </w:trPr>
        <w:tc>
          <w:tcPr>
            <w:tcW w:w="2436" w:type="dxa"/>
            <w:tcBorders>
              <w:bottom w:val="single" w:sz="4" w:space="0" w:color="D9D9D9" w:themeColor="background2" w:themeShade="D9"/>
              <w:right w:val="single" w:sz="4" w:space="0" w:color="FFFFFF" w:themeColor="background2"/>
            </w:tcBorders>
          </w:tcPr>
          <w:p w14:paraId="20E6AB1C" w14:textId="61B6F7B5" w:rsidR="0047458B" w:rsidRPr="00DE1D0D" w:rsidRDefault="00397FD4">
            <w:pPr>
              <w:spacing w:before="120" w:after="120"/>
              <w:rPr>
                <w:rFonts w:ascii="Futura PT Book" w:hAnsi="Futura PT Book" w:cs="Futura PT Book"/>
                <w:color w:val="000000"/>
                <w:sz w:val="16"/>
                <w:szCs w:val="16"/>
                <w:lang w:val="en-AU"/>
              </w:rPr>
            </w:pPr>
            <w:r w:rsidRPr="00DE1D0D">
              <w:rPr>
                <w:color w:val="1C1C1C"/>
                <w:sz w:val="16"/>
                <w:szCs w:val="16"/>
                <w:lang w:val="en-AU"/>
              </w:rPr>
              <w:t>Stage 1</w:t>
            </w:r>
          </w:p>
        </w:tc>
        <w:tc>
          <w:tcPr>
            <w:tcW w:w="2435" w:type="dxa"/>
            <w:tcBorders>
              <w:bottom w:val="single" w:sz="4" w:space="0" w:color="D9D9D9" w:themeColor="background2" w:themeShade="D9"/>
              <w:right w:val="single" w:sz="4" w:space="0" w:color="FFFFFF" w:themeColor="background2"/>
            </w:tcBorders>
          </w:tcPr>
          <w:p w14:paraId="11B064F9" w14:textId="3135E942" w:rsidR="00FC347B" w:rsidRPr="00DE1D0D" w:rsidRDefault="001B79A9">
            <w:pPr>
              <w:spacing w:before="120" w:after="120"/>
              <w:rPr>
                <w:color w:val="1C1C1C"/>
                <w:sz w:val="16"/>
                <w:szCs w:val="16"/>
                <w:lang w:val="en-AU"/>
              </w:rPr>
            </w:pPr>
            <w:r w:rsidRPr="00DE1D0D">
              <w:rPr>
                <w:color w:val="1C1C1C"/>
                <w:sz w:val="16"/>
                <w:szCs w:val="16"/>
                <w:lang w:val="en-AU"/>
              </w:rPr>
              <w:t>Logical links to acute clinics or other clinics</w:t>
            </w:r>
          </w:p>
        </w:tc>
        <w:tc>
          <w:tcPr>
            <w:tcW w:w="2435" w:type="dxa"/>
            <w:tcBorders>
              <w:bottom w:val="single" w:sz="4" w:space="0" w:color="D9D9D9" w:themeColor="background2" w:themeShade="D9"/>
              <w:right w:val="single" w:sz="4" w:space="0" w:color="FFFFFF" w:themeColor="background2"/>
            </w:tcBorders>
          </w:tcPr>
          <w:p w14:paraId="7B8B6F95" w14:textId="62A0E4D2" w:rsidR="00FC347B" w:rsidRPr="00DE1D0D" w:rsidRDefault="00C012B6">
            <w:pPr>
              <w:spacing w:before="120" w:after="120"/>
              <w:rPr>
                <w:color w:val="1C1C1C"/>
                <w:sz w:val="16"/>
                <w:szCs w:val="16"/>
                <w:lang w:val="en-AU"/>
              </w:rPr>
            </w:pPr>
            <w:r w:rsidRPr="00DE1D0D">
              <w:rPr>
                <w:color w:val="1C1C1C"/>
                <w:sz w:val="16"/>
                <w:szCs w:val="16"/>
                <w:lang w:val="en-AU"/>
              </w:rPr>
              <w:t>Logical links to acute clinics</w:t>
            </w:r>
          </w:p>
        </w:tc>
        <w:tc>
          <w:tcPr>
            <w:tcW w:w="2435" w:type="dxa"/>
            <w:tcBorders>
              <w:bottom w:val="single" w:sz="4" w:space="0" w:color="D9D9D9" w:themeColor="background2" w:themeShade="D9"/>
              <w:right w:val="single" w:sz="4" w:space="0" w:color="FFFFFF" w:themeColor="background2"/>
            </w:tcBorders>
          </w:tcPr>
          <w:p w14:paraId="2D403789" w14:textId="2FDF7469" w:rsidR="00FC347B" w:rsidRPr="00DE1D0D" w:rsidRDefault="00096117">
            <w:pPr>
              <w:spacing w:before="120" w:after="120"/>
              <w:rPr>
                <w:color w:val="1C1C1C"/>
                <w:sz w:val="16"/>
                <w:szCs w:val="16"/>
                <w:lang w:val="en-AU"/>
              </w:rPr>
            </w:pPr>
            <w:r w:rsidRPr="00DE1D0D">
              <w:rPr>
                <w:color w:val="1C1C1C"/>
                <w:sz w:val="16"/>
                <w:szCs w:val="16"/>
                <w:lang w:val="en-AU"/>
              </w:rPr>
              <w:t>Logical links to acute clinics</w:t>
            </w:r>
          </w:p>
        </w:tc>
      </w:tr>
      <w:tr w:rsidR="0047458B" w:rsidRPr="00DE1D0D" w14:paraId="6875C8F0" w14:textId="491C7299" w:rsidTr="00FC347B">
        <w:trPr>
          <w:trHeight w:val="20"/>
        </w:trPr>
        <w:tc>
          <w:tcPr>
            <w:tcW w:w="2436" w:type="dxa"/>
            <w:tcBorders>
              <w:right w:val="single" w:sz="4" w:space="0" w:color="FFFFFF" w:themeColor="background2"/>
            </w:tcBorders>
          </w:tcPr>
          <w:p w14:paraId="02066C33" w14:textId="7518385C" w:rsidR="0047458B" w:rsidRPr="00DE1D0D" w:rsidRDefault="00397FD4">
            <w:pPr>
              <w:spacing w:before="120" w:after="120"/>
              <w:rPr>
                <w:rFonts w:ascii="Futura PT Book" w:hAnsi="Futura PT Book" w:cs="Futura PT Book"/>
                <w:color w:val="000000"/>
                <w:sz w:val="16"/>
                <w:szCs w:val="16"/>
                <w:lang w:val="en-AU"/>
              </w:rPr>
            </w:pPr>
            <w:r w:rsidRPr="00DE1D0D">
              <w:rPr>
                <w:color w:val="1C1C1C"/>
                <w:sz w:val="16"/>
                <w:szCs w:val="16"/>
                <w:lang w:val="en-AU"/>
              </w:rPr>
              <w:t>Stage 2</w:t>
            </w:r>
          </w:p>
        </w:tc>
        <w:tc>
          <w:tcPr>
            <w:tcW w:w="2435" w:type="dxa"/>
            <w:tcBorders>
              <w:right w:val="single" w:sz="4" w:space="0" w:color="FFFFFF" w:themeColor="background2"/>
            </w:tcBorders>
          </w:tcPr>
          <w:p w14:paraId="35334130" w14:textId="63959CEB" w:rsidR="00FC347B" w:rsidRPr="00DE1D0D" w:rsidRDefault="00B37AC3">
            <w:pPr>
              <w:spacing w:before="120" w:after="120"/>
              <w:rPr>
                <w:color w:val="1C1C1C"/>
                <w:sz w:val="16"/>
                <w:szCs w:val="16"/>
                <w:lang w:val="en-AU"/>
              </w:rPr>
            </w:pPr>
            <w:r w:rsidRPr="00DE1D0D">
              <w:rPr>
                <w:color w:val="1C1C1C"/>
                <w:sz w:val="16"/>
                <w:szCs w:val="16"/>
                <w:lang w:val="en-AU"/>
              </w:rPr>
              <w:t>Adopt EY Costing Study or other Costing studies</w:t>
            </w:r>
          </w:p>
        </w:tc>
        <w:tc>
          <w:tcPr>
            <w:tcW w:w="2435" w:type="dxa"/>
            <w:tcBorders>
              <w:right w:val="single" w:sz="4" w:space="0" w:color="FFFFFF" w:themeColor="background2"/>
            </w:tcBorders>
          </w:tcPr>
          <w:p w14:paraId="1C708115" w14:textId="3F74099D" w:rsidR="00FC347B" w:rsidRPr="00DE1D0D" w:rsidRDefault="00150082">
            <w:pPr>
              <w:spacing w:before="120" w:after="120"/>
              <w:rPr>
                <w:color w:val="1C1C1C"/>
                <w:sz w:val="16"/>
                <w:szCs w:val="16"/>
                <w:lang w:val="en-AU"/>
              </w:rPr>
            </w:pPr>
            <w:r w:rsidRPr="00DE1D0D">
              <w:rPr>
                <w:color w:val="1C1C1C"/>
                <w:sz w:val="16"/>
                <w:szCs w:val="16"/>
                <w:lang w:val="en-AU"/>
              </w:rPr>
              <w:t>Adopt NHCDC (provided adequate sample and stable across two years)</w:t>
            </w:r>
          </w:p>
        </w:tc>
        <w:tc>
          <w:tcPr>
            <w:tcW w:w="2435" w:type="dxa"/>
            <w:tcBorders>
              <w:right w:val="single" w:sz="4" w:space="0" w:color="FFFFFF" w:themeColor="background2"/>
            </w:tcBorders>
          </w:tcPr>
          <w:p w14:paraId="1B6CDF42" w14:textId="1F0C0126" w:rsidR="00FC347B" w:rsidRPr="00DE1D0D" w:rsidRDefault="000F1F3A">
            <w:pPr>
              <w:spacing w:before="120" w:after="120"/>
              <w:rPr>
                <w:color w:val="1C1C1C"/>
                <w:sz w:val="16"/>
                <w:szCs w:val="16"/>
                <w:lang w:val="en-AU"/>
              </w:rPr>
            </w:pPr>
            <w:r w:rsidRPr="00DE1D0D">
              <w:rPr>
                <w:color w:val="1C1C1C"/>
                <w:sz w:val="16"/>
                <w:szCs w:val="16"/>
                <w:lang w:val="en-AU"/>
              </w:rPr>
              <w:t>Adopt NHCDC (provided adequate sample and stable across three years)</w:t>
            </w:r>
          </w:p>
        </w:tc>
      </w:tr>
      <w:tr w:rsidR="0047458B" w:rsidRPr="00DE1D0D" w14:paraId="242978A2" w14:textId="6C0F629D" w:rsidTr="00FC347B">
        <w:trPr>
          <w:trHeight w:val="20"/>
        </w:trPr>
        <w:tc>
          <w:tcPr>
            <w:tcW w:w="2436" w:type="dxa"/>
            <w:tcBorders>
              <w:bottom w:val="single" w:sz="4" w:space="0" w:color="D9D9D9" w:themeColor="background2" w:themeShade="D9"/>
              <w:right w:val="single" w:sz="4" w:space="0" w:color="FFFFFF" w:themeColor="background2"/>
            </w:tcBorders>
          </w:tcPr>
          <w:p w14:paraId="09AA9833" w14:textId="0DC6C0C9" w:rsidR="0047458B" w:rsidRPr="00DE1D0D" w:rsidRDefault="00397FD4">
            <w:pPr>
              <w:spacing w:before="120" w:after="120"/>
              <w:rPr>
                <w:rFonts w:ascii="Futura PT Book" w:hAnsi="Futura PT Book" w:cs="Futura PT Book"/>
                <w:color w:val="000000"/>
                <w:sz w:val="16"/>
                <w:szCs w:val="16"/>
                <w:lang w:val="en-AU"/>
              </w:rPr>
            </w:pPr>
            <w:r w:rsidRPr="00DE1D0D">
              <w:rPr>
                <w:color w:val="1C1C1C"/>
                <w:sz w:val="16"/>
                <w:szCs w:val="16"/>
                <w:lang w:val="en-AU"/>
              </w:rPr>
              <w:t>Stage 3</w:t>
            </w:r>
          </w:p>
        </w:tc>
        <w:tc>
          <w:tcPr>
            <w:tcW w:w="2435" w:type="dxa"/>
            <w:tcBorders>
              <w:bottom w:val="single" w:sz="4" w:space="0" w:color="D9D9D9" w:themeColor="background2" w:themeShade="D9"/>
              <w:right w:val="single" w:sz="4" w:space="0" w:color="FFFFFF" w:themeColor="background2"/>
            </w:tcBorders>
          </w:tcPr>
          <w:p w14:paraId="4F8375A2" w14:textId="48FB5385" w:rsidR="00FC347B" w:rsidRPr="00DE1D0D" w:rsidRDefault="00C07E0B">
            <w:pPr>
              <w:spacing w:before="120" w:after="120"/>
              <w:rPr>
                <w:color w:val="1C1C1C"/>
                <w:sz w:val="16"/>
                <w:szCs w:val="16"/>
                <w:lang w:val="en-AU"/>
              </w:rPr>
            </w:pPr>
            <w:r w:rsidRPr="00DE1D0D">
              <w:rPr>
                <w:color w:val="1C1C1C"/>
                <w:sz w:val="16"/>
                <w:szCs w:val="16"/>
                <w:lang w:val="en-AU"/>
              </w:rPr>
              <w:t>Adopt NHCDC</w:t>
            </w:r>
          </w:p>
        </w:tc>
        <w:tc>
          <w:tcPr>
            <w:tcW w:w="2435" w:type="dxa"/>
            <w:tcBorders>
              <w:bottom w:val="single" w:sz="4" w:space="0" w:color="D9D9D9" w:themeColor="background2" w:themeShade="D9"/>
              <w:right w:val="single" w:sz="4" w:space="0" w:color="FFFFFF" w:themeColor="background2"/>
            </w:tcBorders>
          </w:tcPr>
          <w:p w14:paraId="37F86B25" w14:textId="07BA00B8" w:rsidR="00FC347B" w:rsidRPr="00DE1D0D" w:rsidRDefault="00B63A38">
            <w:pPr>
              <w:spacing w:before="120" w:after="120"/>
              <w:rPr>
                <w:color w:val="1C1C1C"/>
                <w:sz w:val="16"/>
                <w:szCs w:val="16"/>
                <w:lang w:val="en-AU"/>
              </w:rPr>
            </w:pPr>
            <w:r w:rsidRPr="00DE1D0D">
              <w:rPr>
                <w:color w:val="1C1C1C"/>
                <w:sz w:val="16"/>
                <w:szCs w:val="16"/>
                <w:lang w:val="en-AU"/>
              </w:rPr>
              <w:t>Adopt EY Costing Study or other costing studies</w:t>
            </w:r>
          </w:p>
        </w:tc>
        <w:tc>
          <w:tcPr>
            <w:tcW w:w="2435" w:type="dxa"/>
            <w:tcBorders>
              <w:bottom w:val="single" w:sz="4" w:space="0" w:color="D9D9D9" w:themeColor="background2" w:themeShade="D9"/>
              <w:right w:val="single" w:sz="4" w:space="0" w:color="FFFFFF" w:themeColor="background2"/>
            </w:tcBorders>
          </w:tcPr>
          <w:p w14:paraId="2E7C5CA9" w14:textId="38322EE2" w:rsidR="00FC347B" w:rsidRPr="00DE1D0D" w:rsidRDefault="00DC090F">
            <w:pPr>
              <w:spacing w:before="120" w:after="120"/>
              <w:rPr>
                <w:color w:val="1C1C1C"/>
                <w:sz w:val="16"/>
                <w:szCs w:val="16"/>
                <w:lang w:val="en-AU"/>
              </w:rPr>
            </w:pPr>
            <w:r w:rsidRPr="00DE1D0D">
              <w:rPr>
                <w:color w:val="1C1C1C"/>
                <w:sz w:val="16"/>
                <w:szCs w:val="16"/>
                <w:lang w:val="en-AU"/>
              </w:rPr>
              <w:t>Adopt EY Costing Study or other Costing studies</w:t>
            </w:r>
          </w:p>
        </w:tc>
      </w:tr>
    </w:tbl>
    <w:p w14:paraId="3818228F" w14:textId="4F3E8F9F" w:rsidR="000D07D5" w:rsidRPr="00DE1D0D" w:rsidRDefault="00F61494" w:rsidP="00E54A19">
      <w:pPr>
        <w:spacing w:before="120"/>
        <w:rPr>
          <w:b/>
          <w:bCs/>
          <w:lang w:val="en-AU"/>
        </w:rPr>
      </w:pPr>
      <w:r w:rsidRPr="00DE1D0D">
        <w:rPr>
          <w:lang w:val="en-AU"/>
        </w:rPr>
        <w:fldChar w:fldCharType="begin"/>
      </w:r>
      <w:r w:rsidRPr="00DE1D0D">
        <w:rPr>
          <w:lang w:val="en-AU"/>
        </w:rPr>
        <w:instrText xml:space="preserve"> REF _Ref184043859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15</w:t>
      </w:r>
      <w:r w:rsidRPr="00DE1D0D">
        <w:rPr>
          <w:lang w:val="en-AU"/>
        </w:rPr>
        <w:fldChar w:fldCharType="end"/>
      </w:r>
      <w:r w:rsidR="00385015" w:rsidRPr="00DE1D0D">
        <w:rPr>
          <w:lang w:val="en-AU"/>
        </w:rPr>
        <w:t xml:space="preserve"> provides a breakdown for each class by the source data</w:t>
      </w:r>
      <w:r w:rsidR="00F1604A" w:rsidRPr="00DE1D0D">
        <w:rPr>
          <w:lang w:val="en-AU"/>
        </w:rPr>
        <w:t xml:space="preserve"> and the number of clinics that are </w:t>
      </w:r>
      <w:r w:rsidR="00616F1B" w:rsidRPr="00DE1D0D">
        <w:rPr>
          <w:lang w:val="en-AU"/>
        </w:rPr>
        <w:t xml:space="preserve">not priced </w:t>
      </w:r>
      <w:r w:rsidR="0077514D" w:rsidRPr="00DE1D0D">
        <w:rPr>
          <w:lang w:val="en-AU"/>
        </w:rPr>
        <w:t>by the non-admitted model</w:t>
      </w:r>
      <w:r w:rsidR="00761C51" w:rsidRPr="00DE1D0D">
        <w:rPr>
          <w:lang w:val="en-AU"/>
        </w:rPr>
        <w:t>.</w:t>
      </w:r>
      <w:r w:rsidR="00D80C95" w:rsidRPr="00DE1D0D">
        <w:rPr>
          <w:lang w:val="en-AU"/>
        </w:rPr>
        <w:t xml:space="preserve"> </w:t>
      </w:r>
      <w:r w:rsidR="00E80635" w:rsidRPr="00DE1D0D">
        <w:rPr>
          <w:lang w:val="en-AU"/>
        </w:rPr>
        <w:t>C</w:t>
      </w:r>
      <w:r w:rsidR="00761C51" w:rsidRPr="00DE1D0D">
        <w:rPr>
          <w:lang w:val="en-AU"/>
        </w:rPr>
        <w:t>linics</w:t>
      </w:r>
      <w:r w:rsidR="00D80C95" w:rsidRPr="00DE1D0D">
        <w:rPr>
          <w:lang w:val="en-AU"/>
        </w:rPr>
        <w:t xml:space="preserve"> </w:t>
      </w:r>
      <w:r w:rsidR="00E80635" w:rsidRPr="00DE1D0D">
        <w:rPr>
          <w:lang w:val="en-AU"/>
        </w:rPr>
        <w:t xml:space="preserve">that are not priced by the non-admitted model </w:t>
      </w:r>
      <w:r w:rsidR="00D80C95" w:rsidRPr="00DE1D0D">
        <w:rPr>
          <w:lang w:val="en-AU"/>
        </w:rPr>
        <w:t>are</w:t>
      </w:r>
      <w:r w:rsidR="00543D83" w:rsidRPr="00DE1D0D">
        <w:rPr>
          <w:lang w:val="en-AU"/>
        </w:rPr>
        <w:t xml:space="preserve"> either block funded, </w:t>
      </w:r>
      <w:r w:rsidR="00B25604" w:rsidRPr="00DE1D0D">
        <w:rPr>
          <w:lang w:val="en-AU"/>
        </w:rPr>
        <w:t xml:space="preserve">out of scope, or </w:t>
      </w:r>
      <w:r w:rsidR="00543D83" w:rsidRPr="00DE1D0D">
        <w:rPr>
          <w:lang w:val="en-AU"/>
        </w:rPr>
        <w:t xml:space="preserve">not priced </w:t>
      </w:r>
      <w:r w:rsidR="00B25604" w:rsidRPr="00DE1D0D">
        <w:rPr>
          <w:lang w:val="en-AU"/>
        </w:rPr>
        <w:t>due to services being</w:t>
      </w:r>
      <w:r w:rsidR="00761C51" w:rsidRPr="00DE1D0D">
        <w:rPr>
          <w:lang w:val="en-AU"/>
        </w:rPr>
        <w:t xml:space="preserve"> bundled to the originating service</w:t>
      </w:r>
      <w:r w:rsidR="00B25604" w:rsidRPr="00DE1D0D">
        <w:rPr>
          <w:lang w:val="en-AU"/>
        </w:rPr>
        <w:t xml:space="preserve">. </w:t>
      </w:r>
    </w:p>
    <w:p w14:paraId="1895056B" w14:textId="77955ECE" w:rsidR="00F61494" w:rsidRPr="00DE1D0D" w:rsidRDefault="00F61494" w:rsidP="00F61494">
      <w:pPr>
        <w:pStyle w:val="TableFigureheading"/>
        <w:rPr>
          <w:lang w:val="en-AU"/>
        </w:rPr>
      </w:pPr>
      <w:bookmarkStart w:id="47" w:name="_Ref184043859"/>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15</w:t>
      </w:r>
      <w:r w:rsidRPr="00DE1D0D">
        <w:rPr>
          <w:lang w:val="en-AU"/>
        </w:rPr>
        <w:fldChar w:fldCharType="end"/>
      </w:r>
      <w:bookmarkEnd w:id="47"/>
      <w:r w:rsidRPr="00DE1D0D">
        <w:rPr>
          <w:lang w:val="en-AU"/>
        </w:rPr>
        <w:t>: Non-admitted data source breakdown</w:t>
      </w:r>
    </w:p>
    <w:tbl>
      <w:tblPr>
        <w:tblStyle w:val="IHPATable"/>
        <w:tblW w:w="9762" w:type="dxa"/>
        <w:tblLayout w:type="fixed"/>
        <w:tblLook w:val="0020" w:firstRow="1" w:lastRow="0" w:firstColumn="0" w:lastColumn="0" w:noHBand="0" w:noVBand="0"/>
        <w:tblCaption w:val="Table 10"/>
        <w:tblDescription w:val="Ongoing seconded employees 2021"/>
      </w:tblPr>
      <w:tblGrid>
        <w:gridCol w:w="3254"/>
        <w:gridCol w:w="3254"/>
        <w:gridCol w:w="3254"/>
      </w:tblGrid>
      <w:tr w:rsidR="00B04686" w:rsidRPr="00DE1D0D" w14:paraId="066DEDC9" w14:textId="25D333BD" w:rsidTr="00B04686">
        <w:trPr>
          <w:cnfStyle w:val="100000000000" w:firstRow="1" w:lastRow="0" w:firstColumn="0" w:lastColumn="0" w:oddVBand="0" w:evenVBand="0" w:oddHBand="0" w:evenHBand="0" w:firstRowFirstColumn="0" w:firstRowLastColumn="0" w:lastRowFirstColumn="0" w:lastRowLastColumn="0"/>
          <w:trHeight w:val="19"/>
        </w:trPr>
        <w:tc>
          <w:tcPr>
            <w:tcW w:w="3254" w:type="dxa"/>
            <w:tcBorders>
              <w:bottom w:val="single" w:sz="4" w:space="0" w:color="D9D9D9" w:themeColor="background2" w:themeShade="D9"/>
              <w:right w:val="single" w:sz="4" w:space="0" w:color="FFFFFF" w:themeColor="background2"/>
            </w:tcBorders>
            <w:shd w:val="clear" w:color="auto" w:fill="104F99" w:themeFill="accent2"/>
            <w:vAlign w:val="center"/>
          </w:tcPr>
          <w:p w14:paraId="6824E563" w14:textId="367A934C" w:rsidR="00B04686" w:rsidRPr="00DE1D0D" w:rsidRDefault="00B04686">
            <w:pPr>
              <w:spacing w:before="120" w:after="120"/>
              <w:jc w:val="center"/>
              <w:rPr>
                <w:rFonts w:cs="Arial"/>
                <w:b/>
                <w:bCs/>
                <w:color w:val="FFFFFF" w:themeColor="background2"/>
                <w:szCs w:val="18"/>
                <w:lang w:val="en-AU"/>
              </w:rPr>
            </w:pPr>
            <w:r w:rsidRPr="00DE1D0D">
              <w:rPr>
                <w:rFonts w:cs="Arial"/>
                <w:b/>
                <w:bCs/>
                <w:color w:val="FFFFFF" w:themeColor="background2"/>
                <w:szCs w:val="18"/>
                <w:lang w:val="en-AU"/>
              </w:rPr>
              <w:t>Source</w:t>
            </w:r>
          </w:p>
        </w:tc>
        <w:tc>
          <w:tcPr>
            <w:tcW w:w="3254" w:type="dxa"/>
            <w:tcBorders>
              <w:bottom w:val="single" w:sz="4" w:space="0" w:color="D9D9D9" w:themeColor="background2" w:themeShade="D9"/>
            </w:tcBorders>
            <w:shd w:val="clear" w:color="auto" w:fill="104F99" w:themeFill="accent2"/>
          </w:tcPr>
          <w:p w14:paraId="2F3FED3A" w14:textId="3388EE6B" w:rsidR="00B04686" w:rsidRPr="00DE1D0D" w:rsidRDefault="00D32B0A">
            <w:pPr>
              <w:spacing w:before="120" w:after="120"/>
              <w:jc w:val="center"/>
              <w:rPr>
                <w:rFonts w:cs="Arial"/>
                <w:b/>
                <w:color w:val="FFFFFF" w:themeColor="background2"/>
                <w:szCs w:val="18"/>
                <w:lang w:val="en-AU"/>
              </w:rPr>
            </w:pPr>
            <w:r w:rsidRPr="00DE1D0D">
              <w:rPr>
                <w:rFonts w:cs="Arial"/>
                <w:b/>
                <w:color w:val="FFFFFF" w:themeColor="background2"/>
                <w:szCs w:val="18"/>
                <w:lang w:val="en-AU"/>
              </w:rPr>
              <w:t>Number of cl</w:t>
            </w:r>
            <w:r w:rsidR="005A71D4" w:rsidRPr="00DE1D0D">
              <w:rPr>
                <w:rFonts w:cs="Arial"/>
                <w:b/>
                <w:color w:val="FFFFFF" w:themeColor="background2"/>
                <w:szCs w:val="18"/>
                <w:lang w:val="en-AU"/>
              </w:rPr>
              <w:t>asses</w:t>
            </w:r>
            <w:r w:rsidRPr="00DE1D0D">
              <w:rPr>
                <w:rFonts w:cs="Arial"/>
                <w:b/>
                <w:color w:val="FFFFFF" w:themeColor="background2"/>
                <w:szCs w:val="18"/>
                <w:lang w:val="en-AU"/>
              </w:rPr>
              <w:t xml:space="preserve"> for </w:t>
            </w:r>
            <w:r w:rsidRPr="00DE1D0D">
              <w:rPr>
                <w:rFonts w:cs="Arial"/>
                <w:b/>
                <w:bCs/>
                <w:color w:val="FFFFFF" w:themeColor="background2"/>
                <w:szCs w:val="18"/>
                <w:lang w:val="en-AU"/>
              </w:rPr>
              <w:t>NEP2</w:t>
            </w:r>
            <w:r w:rsidR="0072273D" w:rsidRPr="00DE1D0D">
              <w:rPr>
                <w:rFonts w:cs="Arial"/>
                <w:b/>
                <w:bCs/>
                <w:color w:val="FFFFFF" w:themeColor="background2"/>
                <w:szCs w:val="18"/>
                <w:lang w:val="en-AU"/>
              </w:rPr>
              <w:t>5</w:t>
            </w:r>
          </w:p>
        </w:tc>
        <w:tc>
          <w:tcPr>
            <w:tcW w:w="3254" w:type="dxa"/>
            <w:tcBorders>
              <w:bottom w:val="single" w:sz="4" w:space="0" w:color="D9D9D9" w:themeColor="background2" w:themeShade="D9"/>
              <w:right w:val="single" w:sz="4" w:space="0" w:color="FFFFFF" w:themeColor="background2"/>
            </w:tcBorders>
            <w:shd w:val="clear" w:color="auto" w:fill="104F99" w:themeFill="accent2"/>
          </w:tcPr>
          <w:p w14:paraId="3274ACD5" w14:textId="1999AE0E" w:rsidR="00B04686" w:rsidRPr="00DE1D0D" w:rsidRDefault="00D32B0A">
            <w:pPr>
              <w:spacing w:before="120" w:after="120"/>
              <w:jc w:val="center"/>
              <w:rPr>
                <w:rFonts w:cs="Arial"/>
                <w:b/>
                <w:color w:val="FFFFFF" w:themeColor="background2"/>
                <w:szCs w:val="18"/>
                <w:lang w:val="en-AU"/>
              </w:rPr>
            </w:pPr>
            <w:r w:rsidRPr="00DE1D0D">
              <w:rPr>
                <w:rFonts w:cs="Arial"/>
                <w:b/>
                <w:color w:val="FFFFFF" w:themeColor="background2"/>
                <w:szCs w:val="18"/>
                <w:lang w:val="en-AU"/>
              </w:rPr>
              <w:t>Number of cl</w:t>
            </w:r>
            <w:r w:rsidR="005A71D4" w:rsidRPr="00DE1D0D">
              <w:rPr>
                <w:rFonts w:cs="Arial"/>
                <w:b/>
                <w:color w:val="FFFFFF" w:themeColor="background2"/>
                <w:szCs w:val="18"/>
                <w:lang w:val="en-AU"/>
              </w:rPr>
              <w:t>asses</w:t>
            </w:r>
            <w:r w:rsidRPr="00DE1D0D">
              <w:rPr>
                <w:rFonts w:cs="Arial"/>
                <w:b/>
                <w:color w:val="FFFFFF" w:themeColor="background2"/>
                <w:szCs w:val="18"/>
                <w:lang w:val="en-AU"/>
              </w:rPr>
              <w:t xml:space="preserve"> for </w:t>
            </w:r>
            <w:r w:rsidRPr="00DE1D0D">
              <w:rPr>
                <w:rFonts w:cs="Arial"/>
                <w:b/>
                <w:bCs/>
                <w:color w:val="FFFFFF" w:themeColor="background2"/>
                <w:szCs w:val="18"/>
                <w:lang w:val="en-AU"/>
              </w:rPr>
              <w:t>NEP2</w:t>
            </w:r>
            <w:r w:rsidR="002E5B93" w:rsidRPr="00DE1D0D">
              <w:rPr>
                <w:rFonts w:cs="Arial"/>
                <w:b/>
                <w:bCs/>
                <w:color w:val="FFFFFF" w:themeColor="background2"/>
                <w:szCs w:val="18"/>
                <w:lang w:val="en-AU"/>
              </w:rPr>
              <w:t>6</w:t>
            </w:r>
          </w:p>
        </w:tc>
      </w:tr>
      <w:tr w:rsidR="00B04686" w:rsidRPr="00DE1D0D" w14:paraId="2721723E" w14:textId="4BA8DB0E" w:rsidTr="00B04686">
        <w:trPr>
          <w:trHeight w:val="19"/>
        </w:trPr>
        <w:tc>
          <w:tcPr>
            <w:tcW w:w="3254" w:type="dxa"/>
            <w:tcBorders>
              <w:right w:val="single" w:sz="4" w:space="0" w:color="FFFFFF" w:themeColor="background2"/>
            </w:tcBorders>
          </w:tcPr>
          <w:p w14:paraId="17CCDB48" w14:textId="55C271A1" w:rsidR="00B04686" w:rsidRPr="00DE1D0D" w:rsidRDefault="00AD1438">
            <w:pPr>
              <w:spacing w:before="120" w:after="120"/>
              <w:rPr>
                <w:rFonts w:ascii="Futura PT Book" w:hAnsi="Futura PT Book" w:cs="Futura PT Book"/>
                <w:color w:val="000000"/>
                <w:sz w:val="16"/>
                <w:szCs w:val="16"/>
                <w:lang w:val="en-AU"/>
              </w:rPr>
            </w:pPr>
            <w:r w:rsidRPr="00DE1D0D">
              <w:rPr>
                <w:color w:val="1C1C1C"/>
                <w:sz w:val="16"/>
                <w:szCs w:val="16"/>
                <w:lang w:val="en-AU"/>
              </w:rPr>
              <w:t>EY Costing Study</w:t>
            </w:r>
          </w:p>
        </w:tc>
        <w:tc>
          <w:tcPr>
            <w:tcW w:w="3254" w:type="dxa"/>
          </w:tcPr>
          <w:p w14:paraId="664555E0" w14:textId="0FEACCF3" w:rsidR="00B04686" w:rsidRPr="002F4473" w:rsidRDefault="00890EFB" w:rsidP="009726DC">
            <w:pPr>
              <w:spacing w:before="120" w:after="120"/>
              <w:jc w:val="center"/>
              <w:rPr>
                <w:color w:val="1C1C1C"/>
                <w:sz w:val="16"/>
                <w:szCs w:val="16"/>
                <w:lang w:val="en-AU"/>
              </w:rPr>
            </w:pPr>
            <w:r w:rsidRPr="002F4473">
              <w:rPr>
                <w:color w:val="1C1C1C"/>
                <w:sz w:val="16"/>
                <w:szCs w:val="16"/>
                <w:lang w:val="en-AU"/>
              </w:rPr>
              <w:t>3</w:t>
            </w:r>
          </w:p>
        </w:tc>
        <w:tc>
          <w:tcPr>
            <w:tcW w:w="3254" w:type="dxa"/>
            <w:tcBorders>
              <w:right w:val="single" w:sz="4" w:space="0" w:color="FFFFFF" w:themeColor="background2"/>
            </w:tcBorders>
          </w:tcPr>
          <w:p w14:paraId="27E87A5C" w14:textId="2FFB23EC" w:rsidR="00B04686" w:rsidRPr="002F4473" w:rsidRDefault="00D75A3B" w:rsidP="00B7490C">
            <w:pPr>
              <w:spacing w:before="120" w:after="120"/>
              <w:jc w:val="center"/>
              <w:rPr>
                <w:color w:val="1C1C1C"/>
                <w:sz w:val="16"/>
                <w:szCs w:val="16"/>
                <w:lang w:val="en-AU"/>
              </w:rPr>
            </w:pPr>
            <w:r w:rsidRPr="002F4473">
              <w:rPr>
                <w:color w:val="1C1C1C"/>
                <w:sz w:val="16"/>
                <w:szCs w:val="16"/>
                <w:lang w:val="en-AU"/>
              </w:rPr>
              <w:t>3</w:t>
            </w:r>
          </w:p>
        </w:tc>
      </w:tr>
      <w:tr w:rsidR="00B04686" w:rsidRPr="00DE1D0D" w14:paraId="573806B5" w14:textId="2E6BBF9D" w:rsidTr="00B04686">
        <w:trPr>
          <w:trHeight w:val="19"/>
        </w:trPr>
        <w:tc>
          <w:tcPr>
            <w:tcW w:w="3254" w:type="dxa"/>
            <w:tcBorders>
              <w:right w:val="single" w:sz="4" w:space="0" w:color="FFFFFF" w:themeColor="background2"/>
            </w:tcBorders>
          </w:tcPr>
          <w:p w14:paraId="591FD9B9" w14:textId="09515C4A" w:rsidR="00B04686" w:rsidRPr="00DE1D0D" w:rsidRDefault="007B310A">
            <w:pPr>
              <w:spacing w:before="120" w:after="120"/>
              <w:rPr>
                <w:rFonts w:ascii="Futura PT Book" w:hAnsi="Futura PT Book" w:cs="Futura PT Book"/>
                <w:color w:val="000000"/>
                <w:sz w:val="16"/>
                <w:szCs w:val="16"/>
                <w:lang w:val="en-AU"/>
              </w:rPr>
            </w:pPr>
            <w:r w:rsidRPr="00DE1D0D">
              <w:rPr>
                <w:color w:val="1C1C1C"/>
                <w:sz w:val="16"/>
                <w:szCs w:val="16"/>
                <w:lang w:val="en-AU"/>
              </w:rPr>
              <w:t>NHCDC Rounds 2</w:t>
            </w:r>
            <w:r w:rsidR="00887449" w:rsidRPr="00DE1D0D">
              <w:rPr>
                <w:color w:val="1C1C1C"/>
                <w:sz w:val="16"/>
                <w:szCs w:val="16"/>
                <w:lang w:val="en-AU"/>
              </w:rPr>
              <w:t>5</w:t>
            </w:r>
            <w:r w:rsidRPr="00DE1D0D">
              <w:rPr>
                <w:color w:val="1C1C1C"/>
                <w:sz w:val="16"/>
                <w:szCs w:val="16"/>
                <w:lang w:val="en-AU"/>
              </w:rPr>
              <w:t>, 2</w:t>
            </w:r>
            <w:r w:rsidR="00887449" w:rsidRPr="00DE1D0D">
              <w:rPr>
                <w:color w:val="1C1C1C"/>
                <w:sz w:val="16"/>
                <w:szCs w:val="16"/>
                <w:lang w:val="en-AU"/>
              </w:rPr>
              <w:t>6</w:t>
            </w:r>
            <w:r w:rsidRPr="00DE1D0D">
              <w:rPr>
                <w:color w:val="1C1C1C"/>
                <w:sz w:val="16"/>
                <w:szCs w:val="16"/>
                <w:lang w:val="en-AU"/>
              </w:rPr>
              <w:t xml:space="preserve"> and 2</w:t>
            </w:r>
            <w:r w:rsidR="00887449" w:rsidRPr="00DE1D0D">
              <w:rPr>
                <w:color w:val="1C1C1C"/>
                <w:sz w:val="16"/>
                <w:szCs w:val="16"/>
                <w:lang w:val="en-AU"/>
              </w:rPr>
              <w:t>7</w:t>
            </w:r>
          </w:p>
        </w:tc>
        <w:tc>
          <w:tcPr>
            <w:tcW w:w="3254" w:type="dxa"/>
          </w:tcPr>
          <w:p w14:paraId="3C679F35" w14:textId="082F686E" w:rsidR="00B04686" w:rsidRPr="002F4473" w:rsidRDefault="00890EFB" w:rsidP="009726DC">
            <w:pPr>
              <w:spacing w:before="120" w:after="120"/>
              <w:jc w:val="center"/>
              <w:rPr>
                <w:color w:val="1C1C1C"/>
                <w:sz w:val="16"/>
                <w:szCs w:val="16"/>
                <w:lang w:val="en-AU"/>
              </w:rPr>
            </w:pPr>
            <w:r w:rsidRPr="002F4473">
              <w:rPr>
                <w:color w:val="1C1C1C"/>
                <w:sz w:val="16"/>
                <w:szCs w:val="16"/>
                <w:lang w:val="en-AU"/>
              </w:rPr>
              <w:t>124</w:t>
            </w:r>
          </w:p>
        </w:tc>
        <w:tc>
          <w:tcPr>
            <w:tcW w:w="3254" w:type="dxa"/>
            <w:tcBorders>
              <w:right w:val="single" w:sz="4" w:space="0" w:color="FFFFFF" w:themeColor="background2"/>
            </w:tcBorders>
          </w:tcPr>
          <w:p w14:paraId="76A2C8E4" w14:textId="11CF04C7" w:rsidR="00B04686" w:rsidRPr="002F4473" w:rsidRDefault="00D75A3B" w:rsidP="00B7490C">
            <w:pPr>
              <w:spacing w:before="120" w:after="120"/>
              <w:jc w:val="center"/>
              <w:rPr>
                <w:color w:val="1C1C1C"/>
                <w:sz w:val="16"/>
                <w:szCs w:val="16"/>
                <w:lang w:val="en-AU"/>
              </w:rPr>
            </w:pPr>
            <w:r w:rsidRPr="002F4473">
              <w:rPr>
                <w:color w:val="1C1C1C"/>
                <w:sz w:val="16"/>
                <w:szCs w:val="16"/>
                <w:lang w:val="en-AU"/>
              </w:rPr>
              <w:t>12</w:t>
            </w:r>
            <w:r w:rsidR="002B3FFE" w:rsidRPr="002F4473">
              <w:rPr>
                <w:color w:val="1C1C1C"/>
                <w:sz w:val="16"/>
                <w:szCs w:val="16"/>
                <w:lang w:val="en-AU"/>
              </w:rPr>
              <w:t>8</w:t>
            </w:r>
          </w:p>
        </w:tc>
      </w:tr>
      <w:tr w:rsidR="00B04686" w:rsidRPr="00DE1D0D" w14:paraId="3B58130D" w14:textId="1EFDEC6F" w:rsidTr="00B04686">
        <w:trPr>
          <w:trHeight w:val="19"/>
        </w:trPr>
        <w:tc>
          <w:tcPr>
            <w:tcW w:w="3254" w:type="dxa"/>
            <w:tcBorders>
              <w:right w:val="single" w:sz="4" w:space="0" w:color="FFFFFF" w:themeColor="background2"/>
            </w:tcBorders>
          </w:tcPr>
          <w:p w14:paraId="1B662499" w14:textId="7D4886B6" w:rsidR="00B04686" w:rsidRPr="00DE1D0D" w:rsidRDefault="0081369E">
            <w:pPr>
              <w:spacing w:before="120" w:after="120"/>
              <w:rPr>
                <w:rFonts w:ascii="Futura PT Book" w:hAnsi="Futura PT Book" w:cs="Futura PT Book"/>
                <w:color w:val="000000"/>
                <w:sz w:val="16"/>
                <w:szCs w:val="16"/>
                <w:lang w:val="en-AU"/>
              </w:rPr>
            </w:pPr>
            <w:r w:rsidRPr="00DE1D0D">
              <w:rPr>
                <w:color w:val="1C1C1C"/>
                <w:sz w:val="16"/>
                <w:szCs w:val="16"/>
                <w:lang w:val="en-AU"/>
              </w:rPr>
              <w:t>Harmonised with admitted acute</w:t>
            </w:r>
          </w:p>
        </w:tc>
        <w:tc>
          <w:tcPr>
            <w:tcW w:w="3254" w:type="dxa"/>
          </w:tcPr>
          <w:p w14:paraId="0B15EA13" w14:textId="1DC5EFA6" w:rsidR="00B04686" w:rsidRPr="002F4473" w:rsidRDefault="00890EFB" w:rsidP="009726DC">
            <w:pPr>
              <w:spacing w:before="120" w:after="120"/>
              <w:jc w:val="center"/>
              <w:rPr>
                <w:color w:val="1C1C1C"/>
                <w:sz w:val="16"/>
                <w:szCs w:val="16"/>
                <w:lang w:val="en-AU"/>
              </w:rPr>
            </w:pPr>
            <w:r w:rsidRPr="002F4473">
              <w:rPr>
                <w:color w:val="1C1C1C"/>
                <w:sz w:val="16"/>
                <w:szCs w:val="16"/>
                <w:lang w:val="en-AU"/>
              </w:rPr>
              <w:t>2</w:t>
            </w:r>
          </w:p>
        </w:tc>
        <w:tc>
          <w:tcPr>
            <w:tcW w:w="3254" w:type="dxa"/>
            <w:tcBorders>
              <w:right w:val="single" w:sz="4" w:space="0" w:color="FFFFFF" w:themeColor="background2"/>
            </w:tcBorders>
          </w:tcPr>
          <w:p w14:paraId="0E642031" w14:textId="373FE591" w:rsidR="00B04686" w:rsidRPr="002F4473" w:rsidRDefault="00B7490C" w:rsidP="00B7490C">
            <w:pPr>
              <w:spacing w:before="120" w:after="120"/>
              <w:jc w:val="center"/>
              <w:rPr>
                <w:color w:val="1C1C1C"/>
                <w:sz w:val="16"/>
                <w:szCs w:val="16"/>
                <w:lang w:val="en-AU"/>
              </w:rPr>
            </w:pPr>
            <w:r w:rsidRPr="002F4473">
              <w:rPr>
                <w:color w:val="1C1C1C"/>
                <w:sz w:val="16"/>
                <w:szCs w:val="16"/>
                <w:lang w:val="en-AU"/>
              </w:rPr>
              <w:t>2</w:t>
            </w:r>
          </w:p>
        </w:tc>
      </w:tr>
      <w:tr w:rsidR="0077514D" w:rsidRPr="00DE1D0D" w14:paraId="5CE38C10" w14:textId="77777777" w:rsidTr="00B04686">
        <w:trPr>
          <w:trHeight w:val="19"/>
        </w:trPr>
        <w:tc>
          <w:tcPr>
            <w:tcW w:w="3254" w:type="dxa"/>
            <w:tcBorders>
              <w:right w:val="single" w:sz="4" w:space="0" w:color="FFFFFF" w:themeColor="background2"/>
            </w:tcBorders>
          </w:tcPr>
          <w:p w14:paraId="3A1D5A2A" w14:textId="3E2E351A" w:rsidR="0077514D" w:rsidRPr="00DE1D0D" w:rsidRDefault="00C10AA8" w:rsidP="0037202A">
            <w:pPr>
              <w:spacing w:before="120" w:after="120"/>
              <w:rPr>
                <w:color w:val="1C1C1C"/>
                <w:sz w:val="16"/>
                <w:szCs w:val="16"/>
                <w:lang w:val="en-AU"/>
              </w:rPr>
            </w:pPr>
            <w:r w:rsidRPr="00DE1D0D">
              <w:rPr>
                <w:color w:val="1C1C1C"/>
                <w:sz w:val="16"/>
                <w:szCs w:val="16"/>
                <w:lang w:val="en-AU"/>
              </w:rPr>
              <w:t>Manual treatment</w:t>
            </w:r>
          </w:p>
        </w:tc>
        <w:tc>
          <w:tcPr>
            <w:tcW w:w="3254" w:type="dxa"/>
          </w:tcPr>
          <w:p w14:paraId="1318D766" w14:textId="0DB80994" w:rsidR="0077514D" w:rsidRPr="002F4473" w:rsidRDefault="00C10AA8" w:rsidP="009726DC">
            <w:pPr>
              <w:spacing w:before="120" w:after="120"/>
              <w:jc w:val="center"/>
              <w:rPr>
                <w:color w:val="1C1C1C"/>
                <w:sz w:val="16"/>
                <w:szCs w:val="16"/>
                <w:lang w:val="en-AU"/>
              </w:rPr>
            </w:pPr>
            <w:r w:rsidRPr="002F4473">
              <w:rPr>
                <w:color w:val="1C1C1C"/>
                <w:sz w:val="16"/>
                <w:szCs w:val="16"/>
                <w:lang w:val="en-AU"/>
              </w:rPr>
              <w:t>7</w:t>
            </w:r>
          </w:p>
        </w:tc>
        <w:tc>
          <w:tcPr>
            <w:tcW w:w="3254" w:type="dxa"/>
            <w:tcBorders>
              <w:right w:val="single" w:sz="4" w:space="0" w:color="FFFFFF" w:themeColor="background2"/>
            </w:tcBorders>
          </w:tcPr>
          <w:p w14:paraId="3B0C2B3D" w14:textId="299D114A" w:rsidR="0077514D" w:rsidRPr="002F4473" w:rsidRDefault="003A28AD" w:rsidP="00B7490C">
            <w:pPr>
              <w:spacing w:before="120" w:after="120"/>
              <w:jc w:val="center"/>
              <w:rPr>
                <w:color w:val="1C1C1C"/>
                <w:sz w:val="16"/>
                <w:szCs w:val="16"/>
                <w:lang w:val="en-AU"/>
              </w:rPr>
            </w:pPr>
            <w:r w:rsidRPr="002F4473">
              <w:rPr>
                <w:color w:val="1C1C1C"/>
                <w:sz w:val="16"/>
                <w:szCs w:val="16"/>
                <w:lang w:val="en-AU"/>
              </w:rPr>
              <w:t>5</w:t>
            </w:r>
          </w:p>
        </w:tc>
      </w:tr>
      <w:tr w:rsidR="0077514D" w:rsidRPr="00DE1D0D" w14:paraId="4060923F" w14:textId="77777777" w:rsidTr="00B04686">
        <w:trPr>
          <w:trHeight w:val="19"/>
        </w:trPr>
        <w:tc>
          <w:tcPr>
            <w:tcW w:w="3254" w:type="dxa"/>
            <w:tcBorders>
              <w:right w:val="single" w:sz="4" w:space="0" w:color="FFFFFF" w:themeColor="background2"/>
            </w:tcBorders>
          </w:tcPr>
          <w:p w14:paraId="6FA69541" w14:textId="3DF0C12F" w:rsidR="0077514D" w:rsidRPr="00DE1D0D" w:rsidRDefault="00C10AA8" w:rsidP="0037202A">
            <w:pPr>
              <w:spacing w:before="120" w:after="120"/>
              <w:rPr>
                <w:color w:val="1C1C1C"/>
                <w:sz w:val="16"/>
                <w:szCs w:val="16"/>
                <w:lang w:val="en-AU"/>
              </w:rPr>
            </w:pPr>
            <w:r w:rsidRPr="00DE1D0D">
              <w:rPr>
                <w:color w:val="1C1C1C"/>
                <w:sz w:val="16"/>
                <w:szCs w:val="16"/>
                <w:lang w:val="en-AU"/>
              </w:rPr>
              <w:t>Block funded</w:t>
            </w:r>
          </w:p>
        </w:tc>
        <w:tc>
          <w:tcPr>
            <w:tcW w:w="3254" w:type="dxa"/>
          </w:tcPr>
          <w:p w14:paraId="64B8DD2A" w14:textId="629A113F" w:rsidR="0077514D" w:rsidRPr="002F4473" w:rsidRDefault="002E5B93" w:rsidP="009726DC">
            <w:pPr>
              <w:spacing w:before="120" w:after="120"/>
              <w:jc w:val="center"/>
              <w:rPr>
                <w:color w:val="1C1C1C"/>
                <w:sz w:val="16"/>
                <w:szCs w:val="16"/>
                <w:lang w:val="en-AU"/>
              </w:rPr>
            </w:pPr>
            <w:r w:rsidRPr="002F4473">
              <w:rPr>
                <w:color w:val="1C1C1C"/>
                <w:sz w:val="16"/>
                <w:szCs w:val="16"/>
                <w:lang w:val="en-AU"/>
              </w:rPr>
              <w:t>1</w:t>
            </w:r>
          </w:p>
        </w:tc>
        <w:tc>
          <w:tcPr>
            <w:tcW w:w="3254" w:type="dxa"/>
            <w:tcBorders>
              <w:right w:val="single" w:sz="4" w:space="0" w:color="FFFFFF" w:themeColor="background2"/>
            </w:tcBorders>
          </w:tcPr>
          <w:p w14:paraId="23098C85" w14:textId="18B84C20" w:rsidR="0077514D" w:rsidRPr="002F4473" w:rsidRDefault="00462A4A" w:rsidP="00B7490C">
            <w:pPr>
              <w:spacing w:before="120" w:after="120"/>
              <w:jc w:val="center"/>
              <w:rPr>
                <w:color w:val="1C1C1C"/>
                <w:sz w:val="16"/>
                <w:szCs w:val="16"/>
                <w:lang w:val="en-AU"/>
              </w:rPr>
            </w:pPr>
            <w:r w:rsidRPr="002F4473">
              <w:rPr>
                <w:color w:val="1C1C1C"/>
                <w:sz w:val="16"/>
                <w:szCs w:val="16"/>
                <w:lang w:val="en-AU"/>
              </w:rPr>
              <w:t>1</w:t>
            </w:r>
          </w:p>
        </w:tc>
      </w:tr>
      <w:tr w:rsidR="0077514D" w:rsidRPr="00DE1D0D" w14:paraId="172EC142" w14:textId="77777777" w:rsidTr="00B04686">
        <w:trPr>
          <w:trHeight w:val="19"/>
        </w:trPr>
        <w:tc>
          <w:tcPr>
            <w:tcW w:w="3254" w:type="dxa"/>
            <w:tcBorders>
              <w:right w:val="single" w:sz="4" w:space="0" w:color="FFFFFF" w:themeColor="background2"/>
            </w:tcBorders>
          </w:tcPr>
          <w:p w14:paraId="71025FFC" w14:textId="0132B014" w:rsidR="0077514D" w:rsidRPr="00DE1D0D" w:rsidRDefault="002F485F" w:rsidP="0037202A">
            <w:pPr>
              <w:spacing w:before="120" w:after="120"/>
              <w:rPr>
                <w:color w:val="1C1C1C"/>
                <w:sz w:val="16"/>
                <w:szCs w:val="16"/>
                <w:lang w:val="en-AU"/>
              </w:rPr>
            </w:pPr>
            <w:r w:rsidRPr="00DE1D0D">
              <w:rPr>
                <w:color w:val="1C1C1C"/>
                <w:sz w:val="16"/>
                <w:szCs w:val="16"/>
                <w:lang w:val="en-AU"/>
              </w:rPr>
              <w:t>Not priced</w:t>
            </w:r>
          </w:p>
        </w:tc>
        <w:tc>
          <w:tcPr>
            <w:tcW w:w="3254" w:type="dxa"/>
          </w:tcPr>
          <w:p w14:paraId="03293273" w14:textId="79B4838D" w:rsidR="0077514D" w:rsidRPr="002F4473" w:rsidRDefault="00D22AA5" w:rsidP="009726DC">
            <w:pPr>
              <w:spacing w:before="120" w:after="120"/>
              <w:jc w:val="center"/>
              <w:rPr>
                <w:color w:val="1C1C1C"/>
                <w:sz w:val="16"/>
                <w:szCs w:val="16"/>
                <w:lang w:val="en-AU"/>
              </w:rPr>
            </w:pPr>
            <w:r w:rsidRPr="002F4473">
              <w:rPr>
                <w:color w:val="1C1C1C"/>
                <w:sz w:val="16"/>
                <w:szCs w:val="16"/>
                <w:lang w:val="en-AU"/>
              </w:rPr>
              <w:t>10</w:t>
            </w:r>
          </w:p>
        </w:tc>
        <w:tc>
          <w:tcPr>
            <w:tcW w:w="3254" w:type="dxa"/>
            <w:tcBorders>
              <w:right w:val="single" w:sz="4" w:space="0" w:color="FFFFFF" w:themeColor="background2"/>
            </w:tcBorders>
          </w:tcPr>
          <w:p w14:paraId="5E810878" w14:textId="17FA9E00" w:rsidR="0077514D" w:rsidRPr="002F4473" w:rsidRDefault="00D22AA5" w:rsidP="00B7490C">
            <w:pPr>
              <w:spacing w:before="120" w:after="120"/>
              <w:jc w:val="center"/>
              <w:rPr>
                <w:color w:val="1C1C1C"/>
                <w:sz w:val="16"/>
                <w:szCs w:val="16"/>
                <w:lang w:val="en-AU"/>
              </w:rPr>
            </w:pPr>
            <w:r w:rsidRPr="002F4473">
              <w:rPr>
                <w:color w:val="1C1C1C"/>
                <w:sz w:val="16"/>
                <w:szCs w:val="16"/>
                <w:lang w:val="en-AU"/>
              </w:rPr>
              <w:t>10</w:t>
            </w:r>
          </w:p>
        </w:tc>
      </w:tr>
      <w:tr w:rsidR="00B04686" w:rsidRPr="00DE1D0D" w14:paraId="3F1ED0C3" w14:textId="0D3CE38A" w:rsidTr="00B04686">
        <w:trPr>
          <w:trHeight w:val="19"/>
        </w:trPr>
        <w:tc>
          <w:tcPr>
            <w:tcW w:w="3254" w:type="dxa"/>
            <w:tcBorders>
              <w:right w:val="single" w:sz="4" w:space="0" w:color="FFFFFF" w:themeColor="background2"/>
            </w:tcBorders>
          </w:tcPr>
          <w:p w14:paraId="3CDFA22E" w14:textId="1EDFD46B" w:rsidR="00B04686" w:rsidRPr="00DE1D0D" w:rsidRDefault="002F485F">
            <w:pPr>
              <w:spacing w:before="120" w:after="120"/>
              <w:rPr>
                <w:color w:val="1C1C1C"/>
                <w:sz w:val="16"/>
                <w:szCs w:val="16"/>
                <w:lang w:val="en-AU"/>
              </w:rPr>
            </w:pPr>
            <w:r w:rsidRPr="00DE1D0D">
              <w:rPr>
                <w:color w:val="1C1C1C"/>
                <w:sz w:val="16"/>
                <w:szCs w:val="16"/>
                <w:lang w:val="en-AU"/>
              </w:rPr>
              <w:t>Out of scope</w:t>
            </w:r>
          </w:p>
        </w:tc>
        <w:tc>
          <w:tcPr>
            <w:tcW w:w="3254" w:type="dxa"/>
          </w:tcPr>
          <w:p w14:paraId="4053E221" w14:textId="0EB443BE" w:rsidR="00B04686" w:rsidRPr="002F4473" w:rsidRDefault="00D22AA5" w:rsidP="009726DC">
            <w:pPr>
              <w:spacing w:before="120" w:after="120"/>
              <w:jc w:val="center"/>
              <w:rPr>
                <w:color w:val="1C1C1C"/>
                <w:sz w:val="16"/>
                <w:szCs w:val="16"/>
                <w:lang w:val="en-AU"/>
              </w:rPr>
            </w:pPr>
            <w:r w:rsidRPr="002F4473">
              <w:rPr>
                <w:color w:val="1C1C1C"/>
                <w:sz w:val="16"/>
                <w:szCs w:val="16"/>
                <w:lang w:val="en-AU"/>
              </w:rPr>
              <w:t>5</w:t>
            </w:r>
          </w:p>
        </w:tc>
        <w:tc>
          <w:tcPr>
            <w:tcW w:w="3254" w:type="dxa"/>
            <w:tcBorders>
              <w:right w:val="single" w:sz="4" w:space="0" w:color="FFFFFF" w:themeColor="background2"/>
            </w:tcBorders>
          </w:tcPr>
          <w:p w14:paraId="73F1D8E8" w14:textId="374E4CA0" w:rsidR="00B04686" w:rsidRPr="002F4473" w:rsidRDefault="00D22AA5" w:rsidP="00B7490C">
            <w:pPr>
              <w:spacing w:before="120" w:after="120"/>
              <w:jc w:val="center"/>
              <w:rPr>
                <w:color w:val="1C1C1C"/>
                <w:sz w:val="16"/>
                <w:szCs w:val="16"/>
                <w:lang w:val="en-AU"/>
              </w:rPr>
            </w:pPr>
            <w:r w:rsidRPr="002F4473">
              <w:rPr>
                <w:color w:val="1C1C1C"/>
                <w:sz w:val="16"/>
                <w:szCs w:val="16"/>
                <w:lang w:val="en-AU"/>
              </w:rPr>
              <w:t>5</w:t>
            </w:r>
          </w:p>
        </w:tc>
      </w:tr>
      <w:tr w:rsidR="00B04686" w:rsidRPr="00DE1D0D" w14:paraId="1D2407DA" w14:textId="101F859D" w:rsidTr="00B04686">
        <w:trPr>
          <w:trHeight w:val="19"/>
        </w:trPr>
        <w:tc>
          <w:tcPr>
            <w:tcW w:w="3254" w:type="dxa"/>
            <w:tcBorders>
              <w:right w:val="single" w:sz="4" w:space="0" w:color="FFFFFF" w:themeColor="background2"/>
            </w:tcBorders>
            <w:shd w:val="clear" w:color="auto" w:fill="C1DAF8" w:themeFill="accent2" w:themeFillTint="33"/>
          </w:tcPr>
          <w:p w14:paraId="1C3B9D96" w14:textId="77777777" w:rsidR="00B04686" w:rsidRPr="00DE1D0D" w:rsidRDefault="00B04686">
            <w:pPr>
              <w:spacing w:before="120" w:after="120"/>
              <w:rPr>
                <w:b/>
                <w:bCs/>
                <w:color w:val="1C1C1C"/>
                <w:sz w:val="16"/>
                <w:szCs w:val="16"/>
                <w:lang w:val="en-AU"/>
              </w:rPr>
            </w:pPr>
            <w:r w:rsidRPr="00DE1D0D">
              <w:rPr>
                <w:b/>
                <w:bCs/>
                <w:color w:val="1C1C1C"/>
                <w:sz w:val="16"/>
                <w:szCs w:val="16"/>
                <w:lang w:val="en-AU"/>
              </w:rPr>
              <w:t>Total</w:t>
            </w:r>
          </w:p>
        </w:tc>
        <w:tc>
          <w:tcPr>
            <w:tcW w:w="3254" w:type="dxa"/>
            <w:shd w:val="clear" w:color="auto" w:fill="C1DAF8" w:themeFill="accent2" w:themeFillTint="33"/>
          </w:tcPr>
          <w:p w14:paraId="17C8BDCB" w14:textId="58DE0F06" w:rsidR="00B04686" w:rsidRPr="002F4473" w:rsidRDefault="00620C0F" w:rsidP="009726DC">
            <w:pPr>
              <w:spacing w:before="120" w:after="120"/>
              <w:jc w:val="center"/>
              <w:rPr>
                <w:b/>
                <w:color w:val="1C1C1C"/>
                <w:sz w:val="16"/>
                <w:szCs w:val="16"/>
                <w:lang w:val="en-AU"/>
              </w:rPr>
            </w:pPr>
            <w:r w:rsidRPr="002F4473">
              <w:rPr>
                <w:b/>
                <w:bCs/>
                <w:color w:val="1C1C1C"/>
                <w:sz w:val="16"/>
                <w:szCs w:val="16"/>
                <w:lang w:val="en-AU"/>
              </w:rPr>
              <w:t>1</w:t>
            </w:r>
            <w:r w:rsidR="003255F5" w:rsidRPr="002F4473">
              <w:rPr>
                <w:b/>
                <w:bCs/>
                <w:color w:val="1C1C1C"/>
                <w:sz w:val="16"/>
                <w:szCs w:val="16"/>
                <w:lang w:val="en-AU"/>
              </w:rPr>
              <w:t>5</w:t>
            </w:r>
            <w:r w:rsidR="002E5B93" w:rsidRPr="002F4473">
              <w:rPr>
                <w:b/>
                <w:bCs/>
                <w:color w:val="1C1C1C"/>
                <w:sz w:val="16"/>
                <w:szCs w:val="16"/>
                <w:lang w:val="en-AU"/>
              </w:rPr>
              <w:t>2</w:t>
            </w:r>
          </w:p>
        </w:tc>
        <w:tc>
          <w:tcPr>
            <w:tcW w:w="3254" w:type="dxa"/>
            <w:tcBorders>
              <w:right w:val="single" w:sz="4" w:space="0" w:color="FFFFFF" w:themeColor="background2"/>
            </w:tcBorders>
            <w:shd w:val="clear" w:color="auto" w:fill="C1DAF8" w:themeFill="accent2" w:themeFillTint="33"/>
          </w:tcPr>
          <w:p w14:paraId="2455939B" w14:textId="0572C34A" w:rsidR="00B04686" w:rsidRPr="002F4473" w:rsidRDefault="003255F5" w:rsidP="00B7490C">
            <w:pPr>
              <w:spacing w:before="120" w:after="120"/>
              <w:jc w:val="center"/>
              <w:rPr>
                <w:b/>
                <w:color w:val="1C1C1C"/>
                <w:sz w:val="16"/>
                <w:szCs w:val="16"/>
                <w:lang w:val="en-AU"/>
              </w:rPr>
            </w:pPr>
            <w:r w:rsidRPr="002F4473">
              <w:rPr>
                <w:b/>
                <w:bCs/>
                <w:color w:val="1C1C1C"/>
                <w:sz w:val="16"/>
                <w:szCs w:val="16"/>
                <w:lang w:val="en-AU"/>
              </w:rPr>
              <w:t>15</w:t>
            </w:r>
            <w:r w:rsidR="00254129" w:rsidRPr="002F4473">
              <w:rPr>
                <w:b/>
                <w:bCs/>
                <w:color w:val="1C1C1C"/>
                <w:sz w:val="16"/>
                <w:szCs w:val="16"/>
                <w:lang w:val="en-AU"/>
              </w:rPr>
              <w:t>4</w:t>
            </w:r>
          </w:p>
        </w:tc>
      </w:tr>
    </w:tbl>
    <w:p w14:paraId="17BD6026" w14:textId="4616DA1A" w:rsidR="001453A6" w:rsidRPr="00DE1D0D" w:rsidRDefault="001453A6" w:rsidP="009F78A2">
      <w:pPr>
        <w:spacing w:before="120"/>
        <w:rPr>
          <w:lang w:val="en-AU"/>
        </w:rPr>
      </w:pPr>
      <w:r w:rsidRPr="00DE1D0D">
        <w:rPr>
          <w:lang w:val="en-AU"/>
        </w:rPr>
        <w:t>The non-admitted model imposes a three-year time period for the evaluation of stability. The determination of stability in the NHCDC now necessitates the difference in average price between the current data period and previous data collection to be within the 20</w:t>
      </w:r>
      <w:r w:rsidR="009F78A2" w:rsidRPr="00DE1D0D">
        <w:rPr>
          <w:lang w:val="en-AU"/>
        </w:rPr>
        <w:t>%</w:t>
      </w:r>
      <w:r w:rsidRPr="00DE1D0D">
        <w:rPr>
          <w:lang w:val="en-AU"/>
        </w:rPr>
        <w:t xml:space="preserve"> threshold, as well as the difference in average price between the last data period and two years ago.</w:t>
      </w:r>
    </w:p>
    <w:p w14:paraId="3EDED221" w14:textId="7AE2DE3F" w:rsidR="001453A6" w:rsidRPr="002F4473" w:rsidRDefault="001453A6" w:rsidP="001453A6">
      <w:pPr>
        <w:rPr>
          <w:lang w:val="en-AU"/>
        </w:rPr>
      </w:pPr>
      <w:r w:rsidRPr="002F4473">
        <w:rPr>
          <w:lang w:val="en-AU"/>
        </w:rPr>
        <w:t>Additionally, the Stability Policy requires that the year-to-year movement in price weights be restricted to a maximum of 20</w:t>
      </w:r>
      <w:r w:rsidR="009F78A2" w:rsidRPr="002F4473">
        <w:rPr>
          <w:lang w:val="en-AU"/>
        </w:rPr>
        <w:t>%</w:t>
      </w:r>
      <w:r w:rsidRPr="002F4473">
        <w:rPr>
          <w:lang w:val="en-AU"/>
        </w:rPr>
        <w:t>.</w:t>
      </w:r>
    </w:p>
    <w:p w14:paraId="0F36E406" w14:textId="4C1DD746" w:rsidR="00792561" w:rsidRPr="00DE1D0D" w:rsidRDefault="001453A6" w:rsidP="00792561">
      <w:pPr>
        <w:rPr>
          <w:lang w:val="en-AU"/>
        </w:rPr>
      </w:pPr>
      <w:r w:rsidRPr="002F4473">
        <w:rPr>
          <w:lang w:val="en-AU"/>
        </w:rPr>
        <w:t>In NEP2</w:t>
      </w:r>
      <w:r w:rsidR="009B418B" w:rsidRPr="002F4473">
        <w:rPr>
          <w:lang w:val="en-AU"/>
        </w:rPr>
        <w:t>6</w:t>
      </w:r>
      <w:r w:rsidRPr="002F4473">
        <w:rPr>
          <w:lang w:val="en-AU"/>
        </w:rPr>
        <w:t xml:space="preserve">, </w:t>
      </w:r>
      <w:r w:rsidR="00FE492C" w:rsidRPr="002F4473">
        <w:rPr>
          <w:lang w:val="en-AU"/>
        </w:rPr>
        <w:t xml:space="preserve">four </w:t>
      </w:r>
      <w:r w:rsidRPr="002F4473">
        <w:rPr>
          <w:lang w:val="en-AU"/>
        </w:rPr>
        <w:t>cl</w:t>
      </w:r>
      <w:r w:rsidR="00FE492C" w:rsidRPr="002F4473">
        <w:rPr>
          <w:lang w:val="en-AU"/>
        </w:rPr>
        <w:t>asses</w:t>
      </w:r>
      <w:r w:rsidRPr="00DE1D0D">
        <w:rPr>
          <w:lang w:val="en-AU"/>
        </w:rPr>
        <w:t xml:space="preserve"> were stabilised in adherence to the Stability Policy. </w:t>
      </w:r>
      <w:r w:rsidR="00F61494" w:rsidRPr="00DE1D0D">
        <w:rPr>
          <w:lang w:val="en-AU"/>
        </w:rPr>
        <w:fldChar w:fldCharType="begin"/>
      </w:r>
      <w:r w:rsidR="00F61494" w:rsidRPr="00DE1D0D">
        <w:rPr>
          <w:lang w:val="en-AU"/>
        </w:rPr>
        <w:instrText xml:space="preserve"> REF _Ref184043912 \h  \* MERGEFORMAT </w:instrText>
      </w:r>
      <w:r w:rsidR="00F61494" w:rsidRPr="00DE1D0D">
        <w:rPr>
          <w:lang w:val="en-AU"/>
        </w:rPr>
      </w:r>
      <w:r w:rsidR="00F61494" w:rsidRPr="00DE1D0D">
        <w:rPr>
          <w:lang w:val="en-AU"/>
        </w:rPr>
        <w:fldChar w:fldCharType="separate"/>
      </w:r>
      <w:r w:rsidR="00F57FD2" w:rsidRPr="00DE1D0D">
        <w:rPr>
          <w:lang w:val="en-AU"/>
        </w:rPr>
        <w:t xml:space="preserve">Table </w:t>
      </w:r>
      <w:r w:rsidR="00F57FD2">
        <w:rPr>
          <w:lang w:val="en-AU"/>
        </w:rPr>
        <w:t>16</w:t>
      </w:r>
      <w:r w:rsidR="00F61494" w:rsidRPr="00DE1D0D">
        <w:rPr>
          <w:lang w:val="en-AU"/>
        </w:rPr>
        <w:fldChar w:fldCharType="end"/>
      </w:r>
      <w:r w:rsidRPr="00DE1D0D">
        <w:rPr>
          <w:lang w:val="en-AU"/>
        </w:rPr>
        <w:t xml:space="preserve"> provides the stabilised classes broken down to a series level.</w:t>
      </w:r>
    </w:p>
    <w:p w14:paraId="3ACD1852" w14:textId="3C16CA94" w:rsidR="00F61494" w:rsidRPr="00DE1D0D" w:rsidRDefault="00F61494" w:rsidP="00F61494">
      <w:pPr>
        <w:pStyle w:val="TableFigureheading"/>
        <w:rPr>
          <w:lang w:val="en-AU"/>
        </w:rPr>
      </w:pPr>
      <w:bookmarkStart w:id="48" w:name="_Ref184043912"/>
      <w:r w:rsidRPr="00DE1D0D">
        <w:rPr>
          <w:lang w:val="en-AU"/>
        </w:rPr>
        <w:lastRenderedPageBreak/>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16</w:t>
      </w:r>
      <w:r w:rsidRPr="00DE1D0D">
        <w:rPr>
          <w:lang w:val="en-AU"/>
        </w:rPr>
        <w:fldChar w:fldCharType="end"/>
      </w:r>
      <w:bookmarkEnd w:id="48"/>
      <w:r w:rsidRPr="00DE1D0D">
        <w:rPr>
          <w:lang w:val="en-AU"/>
        </w:rPr>
        <w:t>: Non-admitted stabilised classes by series</w:t>
      </w:r>
    </w:p>
    <w:tbl>
      <w:tblPr>
        <w:tblStyle w:val="IHPATable"/>
        <w:tblW w:w="9781" w:type="dxa"/>
        <w:tblLayout w:type="fixed"/>
        <w:tblLook w:val="0020" w:firstRow="1" w:lastRow="0" w:firstColumn="0" w:lastColumn="0" w:noHBand="0" w:noVBand="0"/>
        <w:tblCaption w:val="Table 10"/>
        <w:tblDescription w:val="Ongoing seconded employees 2021"/>
      </w:tblPr>
      <w:tblGrid>
        <w:gridCol w:w="5245"/>
        <w:gridCol w:w="4536"/>
      </w:tblGrid>
      <w:tr w:rsidR="00894A03" w:rsidRPr="00DE1D0D" w14:paraId="3A5824F8" w14:textId="398ABA10" w:rsidTr="00A728B3">
        <w:trPr>
          <w:cnfStyle w:val="100000000000" w:firstRow="1" w:lastRow="0" w:firstColumn="0" w:lastColumn="0" w:oddVBand="0" w:evenVBand="0" w:oddHBand="0" w:evenHBand="0" w:firstRowFirstColumn="0" w:firstRowLastColumn="0" w:lastRowFirstColumn="0" w:lastRowLastColumn="0"/>
          <w:trHeight w:val="20"/>
        </w:trPr>
        <w:tc>
          <w:tcPr>
            <w:tcW w:w="5245" w:type="dxa"/>
            <w:tcBorders>
              <w:bottom w:val="single" w:sz="4" w:space="0" w:color="D9D9D9" w:themeColor="background2" w:themeShade="D9"/>
              <w:right w:val="single" w:sz="4" w:space="0" w:color="FFFFFF" w:themeColor="background2"/>
            </w:tcBorders>
            <w:shd w:val="clear" w:color="auto" w:fill="104F99" w:themeFill="accent2"/>
            <w:vAlign w:val="center"/>
          </w:tcPr>
          <w:p w14:paraId="6633FB6C" w14:textId="7A1588F8" w:rsidR="00894A03" w:rsidRPr="00DE1D0D" w:rsidRDefault="00EB40DE">
            <w:pPr>
              <w:spacing w:before="120" w:after="120"/>
              <w:jc w:val="center"/>
              <w:rPr>
                <w:rFonts w:cs="Arial"/>
                <w:b/>
                <w:bCs/>
                <w:color w:val="FFFFFF" w:themeColor="background2"/>
                <w:szCs w:val="18"/>
                <w:lang w:val="en-AU"/>
              </w:rPr>
            </w:pPr>
            <w:r w:rsidRPr="00DE1D0D">
              <w:rPr>
                <w:rFonts w:cs="Arial"/>
                <w:b/>
                <w:bCs/>
                <w:color w:val="FFFFFF" w:themeColor="background2"/>
                <w:szCs w:val="18"/>
                <w:lang w:val="en-AU"/>
              </w:rPr>
              <w:t>Seri</w:t>
            </w:r>
            <w:r w:rsidR="0039665F" w:rsidRPr="00DE1D0D">
              <w:rPr>
                <w:rFonts w:cs="Arial"/>
                <w:b/>
                <w:bCs/>
                <w:color w:val="FFFFFF" w:themeColor="background2"/>
                <w:szCs w:val="18"/>
                <w:lang w:val="en-AU"/>
              </w:rPr>
              <w:t>es</w:t>
            </w:r>
          </w:p>
        </w:tc>
        <w:tc>
          <w:tcPr>
            <w:tcW w:w="4536" w:type="dxa"/>
            <w:tcBorders>
              <w:bottom w:val="single" w:sz="4" w:space="0" w:color="D9D9D9" w:themeColor="background2" w:themeShade="D9"/>
              <w:right w:val="single" w:sz="4" w:space="0" w:color="FFFFFF" w:themeColor="background2"/>
            </w:tcBorders>
            <w:shd w:val="clear" w:color="auto" w:fill="104F99" w:themeFill="accent2"/>
          </w:tcPr>
          <w:p w14:paraId="1A10DA92" w14:textId="28E78362" w:rsidR="00894A03" w:rsidRPr="00DE1D0D" w:rsidRDefault="0039665F">
            <w:pPr>
              <w:spacing w:before="120" w:after="120"/>
              <w:jc w:val="center"/>
              <w:rPr>
                <w:rFonts w:ascii="Futura PT Book" w:hAnsi="Futura PT Book" w:cs="Futura PT Book"/>
                <w:b/>
                <w:bCs/>
                <w:color w:val="FFFFFF" w:themeColor="background2"/>
                <w:szCs w:val="18"/>
                <w:lang w:val="en-AU"/>
              </w:rPr>
            </w:pPr>
            <w:r w:rsidRPr="00DE1D0D">
              <w:rPr>
                <w:rFonts w:ascii="Futura PT Book" w:hAnsi="Futura PT Book" w:cs="Futura PT Book"/>
                <w:b/>
                <w:bCs/>
                <w:color w:val="FFFFFF" w:themeColor="background2"/>
                <w:szCs w:val="18"/>
                <w:lang w:val="en-AU"/>
              </w:rPr>
              <w:t xml:space="preserve">Number of </w:t>
            </w:r>
            <w:r w:rsidR="006D1D61" w:rsidRPr="00DE1D0D">
              <w:rPr>
                <w:rFonts w:ascii="Futura PT Book" w:hAnsi="Futura PT Book" w:cs="Futura PT Book"/>
                <w:b/>
                <w:bCs/>
                <w:color w:val="FFFFFF" w:themeColor="background2"/>
                <w:szCs w:val="18"/>
                <w:lang w:val="en-AU"/>
              </w:rPr>
              <w:t>stabili</w:t>
            </w:r>
            <w:r w:rsidR="00A728B3" w:rsidRPr="00DE1D0D">
              <w:rPr>
                <w:rFonts w:ascii="Futura PT Book" w:hAnsi="Futura PT Book" w:cs="Futura PT Book"/>
                <w:b/>
                <w:bCs/>
                <w:color w:val="FFFFFF" w:themeColor="background2"/>
                <w:szCs w:val="18"/>
                <w:lang w:val="en-AU"/>
              </w:rPr>
              <w:t>s</w:t>
            </w:r>
            <w:r w:rsidR="006D1D61" w:rsidRPr="00DE1D0D">
              <w:rPr>
                <w:rFonts w:ascii="Futura PT Book" w:hAnsi="Futura PT Book" w:cs="Futura PT Book"/>
                <w:b/>
                <w:bCs/>
                <w:color w:val="FFFFFF" w:themeColor="background2"/>
                <w:szCs w:val="18"/>
                <w:lang w:val="en-AU"/>
              </w:rPr>
              <w:t>ed cl</w:t>
            </w:r>
            <w:r w:rsidR="001F2720" w:rsidRPr="00DE1D0D">
              <w:rPr>
                <w:rFonts w:ascii="Futura PT Book" w:hAnsi="Futura PT Book" w:cs="Futura PT Book"/>
                <w:b/>
                <w:bCs/>
                <w:color w:val="FFFFFF" w:themeColor="background2"/>
                <w:szCs w:val="18"/>
                <w:lang w:val="en-AU"/>
              </w:rPr>
              <w:t>asses</w:t>
            </w:r>
          </w:p>
        </w:tc>
      </w:tr>
      <w:tr w:rsidR="00894A03" w:rsidRPr="002F4473" w14:paraId="57516AF4" w14:textId="24D02AD4" w:rsidTr="00A728B3">
        <w:trPr>
          <w:trHeight w:val="20"/>
        </w:trPr>
        <w:tc>
          <w:tcPr>
            <w:tcW w:w="5245" w:type="dxa"/>
            <w:tcBorders>
              <w:right w:val="single" w:sz="4" w:space="0" w:color="FFFFFF" w:themeColor="background2"/>
            </w:tcBorders>
          </w:tcPr>
          <w:p w14:paraId="44FE9360" w14:textId="7047E7E8" w:rsidR="00894A03" w:rsidRPr="002F4473" w:rsidRDefault="006D1D61">
            <w:pPr>
              <w:spacing w:before="120" w:after="120"/>
              <w:rPr>
                <w:rFonts w:ascii="Futura PT Book" w:hAnsi="Futura PT Book" w:cs="Futura PT Book"/>
                <w:color w:val="000000"/>
                <w:sz w:val="16"/>
                <w:szCs w:val="16"/>
                <w:lang w:val="en-AU"/>
              </w:rPr>
            </w:pPr>
            <w:r w:rsidRPr="002F4473">
              <w:rPr>
                <w:color w:val="1C1C1C"/>
                <w:sz w:val="16"/>
                <w:szCs w:val="16"/>
                <w:lang w:val="en-AU"/>
              </w:rPr>
              <w:t xml:space="preserve">10: </w:t>
            </w:r>
            <w:r w:rsidR="00F54ADC" w:rsidRPr="002F4473">
              <w:rPr>
                <w:color w:val="1C1C1C"/>
                <w:sz w:val="16"/>
                <w:szCs w:val="16"/>
                <w:lang w:val="en-AU"/>
              </w:rPr>
              <w:t>Pro</w:t>
            </w:r>
            <w:r w:rsidR="001841C4" w:rsidRPr="002F4473">
              <w:rPr>
                <w:color w:val="1C1C1C"/>
                <w:sz w:val="16"/>
                <w:szCs w:val="16"/>
                <w:lang w:val="en-AU"/>
              </w:rPr>
              <w:t>ce</w:t>
            </w:r>
            <w:r w:rsidR="00B912D1" w:rsidRPr="002F4473">
              <w:rPr>
                <w:color w:val="1C1C1C"/>
                <w:sz w:val="16"/>
                <w:szCs w:val="16"/>
                <w:lang w:val="en-AU"/>
              </w:rPr>
              <w:t>dur</w:t>
            </w:r>
            <w:r w:rsidR="00C2765C" w:rsidRPr="002F4473">
              <w:rPr>
                <w:color w:val="1C1C1C"/>
                <w:sz w:val="16"/>
                <w:szCs w:val="16"/>
                <w:lang w:val="en-AU"/>
              </w:rPr>
              <w:t>es</w:t>
            </w:r>
          </w:p>
        </w:tc>
        <w:tc>
          <w:tcPr>
            <w:tcW w:w="4536" w:type="dxa"/>
            <w:tcBorders>
              <w:right w:val="single" w:sz="4" w:space="0" w:color="FFFFFF" w:themeColor="background2"/>
            </w:tcBorders>
          </w:tcPr>
          <w:p w14:paraId="6107C248" w14:textId="45D5A90B" w:rsidR="00894A03" w:rsidRPr="002F4473" w:rsidRDefault="001473B2" w:rsidP="002F1764">
            <w:pPr>
              <w:spacing w:before="120" w:after="120"/>
              <w:jc w:val="center"/>
              <w:rPr>
                <w:color w:val="1C1C1C"/>
                <w:sz w:val="16"/>
                <w:szCs w:val="16"/>
                <w:lang w:val="en-AU"/>
              </w:rPr>
            </w:pPr>
            <w:r w:rsidRPr="002F4473">
              <w:rPr>
                <w:color w:val="1C1C1C"/>
                <w:sz w:val="16"/>
                <w:szCs w:val="16"/>
                <w:lang w:val="en-AU"/>
              </w:rPr>
              <w:t>0</w:t>
            </w:r>
          </w:p>
        </w:tc>
      </w:tr>
      <w:tr w:rsidR="00894A03" w:rsidRPr="002F4473" w14:paraId="3E771437" w14:textId="39E0E527" w:rsidTr="00CE1B21">
        <w:trPr>
          <w:trHeight w:val="20"/>
        </w:trPr>
        <w:tc>
          <w:tcPr>
            <w:tcW w:w="5245" w:type="dxa"/>
            <w:tcBorders>
              <w:right w:val="single" w:sz="4" w:space="0" w:color="FFFFFF" w:themeColor="background2"/>
            </w:tcBorders>
            <w:vAlign w:val="center"/>
          </w:tcPr>
          <w:p w14:paraId="69810295" w14:textId="0267EE25" w:rsidR="00894A03" w:rsidRPr="002F4473" w:rsidRDefault="00C2765C">
            <w:pPr>
              <w:spacing w:before="120" w:after="120"/>
              <w:rPr>
                <w:rFonts w:ascii="Futura PT Book" w:hAnsi="Futura PT Book" w:cs="Futura PT Book"/>
                <w:color w:val="000000"/>
                <w:sz w:val="16"/>
                <w:szCs w:val="16"/>
                <w:lang w:val="en-AU"/>
              </w:rPr>
            </w:pPr>
            <w:r w:rsidRPr="002F4473">
              <w:rPr>
                <w:color w:val="1C1C1C"/>
                <w:sz w:val="16"/>
                <w:szCs w:val="16"/>
                <w:lang w:val="en-AU"/>
              </w:rPr>
              <w:t xml:space="preserve">20: </w:t>
            </w:r>
            <w:r w:rsidR="000B6955" w:rsidRPr="002F4473">
              <w:rPr>
                <w:color w:val="1C1C1C"/>
                <w:sz w:val="16"/>
                <w:szCs w:val="16"/>
                <w:lang w:val="en-AU"/>
              </w:rPr>
              <w:t>Medical consultation services</w:t>
            </w:r>
          </w:p>
        </w:tc>
        <w:tc>
          <w:tcPr>
            <w:tcW w:w="4536" w:type="dxa"/>
            <w:tcBorders>
              <w:right w:val="single" w:sz="4" w:space="0" w:color="FFFFFF" w:themeColor="background2"/>
            </w:tcBorders>
            <w:vAlign w:val="center"/>
          </w:tcPr>
          <w:p w14:paraId="03C3D6F3" w14:textId="6F14A1D6" w:rsidR="00894A03" w:rsidRPr="002F4473" w:rsidRDefault="00FE492C" w:rsidP="002F1764">
            <w:pPr>
              <w:spacing w:before="120" w:after="120"/>
              <w:jc w:val="center"/>
              <w:rPr>
                <w:color w:val="1C1C1C"/>
                <w:sz w:val="16"/>
                <w:szCs w:val="16"/>
                <w:lang w:val="en-AU"/>
              </w:rPr>
            </w:pPr>
            <w:r w:rsidRPr="002F4473">
              <w:rPr>
                <w:color w:val="1C1C1C"/>
                <w:sz w:val="16"/>
                <w:szCs w:val="16"/>
                <w:lang w:val="en-AU"/>
              </w:rPr>
              <w:t>2</w:t>
            </w:r>
          </w:p>
        </w:tc>
      </w:tr>
      <w:tr w:rsidR="00894A03" w:rsidRPr="002F4473" w14:paraId="722A3B5B" w14:textId="1201C9FF" w:rsidTr="00A728B3">
        <w:trPr>
          <w:trHeight w:val="20"/>
        </w:trPr>
        <w:tc>
          <w:tcPr>
            <w:tcW w:w="5245" w:type="dxa"/>
            <w:tcBorders>
              <w:right w:val="single" w:sz="4" w:space="0" w:color="FFFFFF" w:themeColor="background2"/>
            </w:tcBorders>
          </w:tcPr>
          <w:p w14:paraId="794F54D9" w14:textId="6719E9FB" w:rsidR="00894A03" w:rsidRPr="002F4473" w:rsidRDefault="000B6955">
            <w:pPr>
              <w:spacing w:before="120" w:after="120"/>
              <w:rPr>
                <w:rFonts w:ascii="Futura PT Book" w:hAnsi="Futura PT Book" w:cs="Futura PT Book"/>
                <w:color w:val="000000"/>
                <w:sz w:val="16"/>
                <w:szCs w:val="16"/>
                <w:lang w:val="en-AU"/>
              </w:rPr>
            </w:pPr>
            <w:r w:rsidRPr="002F4473">
              <w:rPr>
                <w:color w:val="1C1C1C"/>
                <w:sz w:val="16"/>
                <w:szCs w:val="16"/>
                <w:lang w:val="en-AU"/>
              </w:rPr>
              <w:t>40:</w:t>
            </w:r>
            <w:r w:rsidR="002F1764" w:rsidRPr="002F4473">
              <w:rPr>
                <w:color w:val="1C1C1C"/>
                <w:sz w:val="16"/>
                <w:szCs w:val="16"/>
                <w:lang w:val="en-AU"/>
              </w:rPr>
              <w:t xml:space="preserve"> </w:t>
            </w:r>
            <w:r w:rsidRPr="002F4473">
              <w:rPr>
                <w:color w:val="1C1C1C"/>
                <w:sz w:val="16"/>
                <w:szCs w:val="16"/>
                <w:lang w:val="en-AU"/>
              </w:rPr>
              <w:t xml:space="preserve">Allied health and/or </w:t>
            </w:r>
            <w:r w:rsidR="00266633" w:rsidRPr="002F4473">
              <w:rPr>
                <w:color w:val="1C1C1C"/>
                <w:sz w:val="16"/>
                <w:szCs w:val="16"/>
                <w:lang w:val="en-AU"/>
              </w:rPr>
              <w:t>clinical nurse specialist</w:t>
            </w:r>
            <w:r w:rsidR="00A728B3" w:rsidRPr="002F4473">
              <w:rPr>
                <w:color w:val="1C1C1C"/>
                <w:sz w:val="16"/>
                <w:szCs w:val="16"/>
                <w:lang w:val="en-AU"/>
              </w:rPr>
              <w:t xml:space="preserve"> intervention services</w:t>
            </w:r>
          </w:p>
        </w:tc>
        <w:tc>
          <w:tcPr>
            <w:tcW w:w="4536" w:type="dxa"/>
            <w:tcBorders>
              <w:right w:val="single" w:sz="4" w:space="0" w:color="FFFFFF" w:themeColor="background2"/>
            </w:tcBorders>
          </w:tcPr>
          <w:p w14:paraId="69AEFEFF" w14:textId="6058EEB4" w:rsidR="00894A03" w:rsidRPr="002F4473" w:rsidRDefault="002F1764" w:rsidP="002F1764">
            <w:pPr>
              <w:spacing w:before="120" w:after="120"/>
              <w:jc w:val="center"/>
              <w:rPr>
                <w:color w:val="1C1C1C"/>
                <w:sz w:val="16"/>
                <w:szCs w:val="16"/>
                <w:lang w:val="en-AU"/>
              </w:rPr>
            </w:pPr>
            <w:r w:rsidRPr="002F4473">
              <w:rPr>
                <w:color w:val="1C1C1C"/>
                <w:sz w:val="16"/>
                <w:szCs w:val="16"/>
                <w:lang w:val="en-AU"/>
              </w:rPr>
              <w:t>2</w:t>
            </w:r>
          </w:p>
        </w:tc>
      </w:tr>
    </w:tbl>
    <w:p w14:paraId="50DA16EA" w14:textId="2A65C52E" w:rsidR="006565EC" w:rsidRPr="002F4473" w:rsidRDefault="00484B9C" w:rsidP="00CE7209">
      <w:pPr>
        <w:pStyle w:val="Heading3"/>
        <w:rPr>
          <w:lang w:val="en-AU"/>
        </w:rPr>
      </w:pPr>
      <w:r w:rsidRPr="002F4473">
        <w:rPr>
          <w:lang w:val="en-AU"/>
        </w:rPr>
        <w:t xml:space="preserve">6.2.2 </w:t>
      </w:r>
      <w:r w:rsidR="00D0758B" w:rsidRPr="002F4473">
        <w:rPr>
          <w:lang w:val="en-AU"/>
        </w:rPr>
        <w:t>Data preparation</w:t>
      </w:r>
    </w:p>
    <w:p w14:paraId="6FE52B43" w14:textId="7D2BB1A9" w:rsidR="002F5EB5" w:rsidRPr="002F4473" w:rsidRDefault="002F5EB5" w:rsidP="002F5EB5">
      <w:pPr>
        <w:rPr>
          <w:lang w:val="en-AU"/>
        </w:rPr>
      </w:pPr>
      <w:r w:rsidRPr="002F4473">
        <w:rPr>
          <w:lang w:val="en-AU"/>
        </w:rPr>
        <w:t xml:space="preserve">Non-admitted patient cost data was received for </w:t>
      </w:r>
      <w:r w:rsidR="00F33341" w:rsidRPr="002F4473">
        <w:rPr>
          <w:lang w:val="en-AU"/>
        </w:rPr>
        <w:t>eight</w:t>
      </w:r>
      <w:r w:rsidRPr="002F4473">
        <w:rPr>
          <w:lang w:val="en-AU"/>
        </w:rPr>
        <w:t xml:space="preserve"> jurisdictions. NHCDC Round 2</w:t>
      </w:r>
      <w:r w:rsidR="0059172B" w:rsidRPr="002F4473">
        <w:rPr>
          <w:lang w:val="en-AU"/>
        </w:rPr>
        <w:t>8</w:t>
      </w:r>
      <w:r w:rsidRPr="002F4473">
        <w:rPr>
          <w:lang w:val="en-AU"/>
        </w:rPr>
        <w:t xml:space="preserve"> (202</w:t>
      </w:r>
      <w:r w:rsidR="00F33341" w:rsidRPr="002F4473">
        <w:rPr>
          <w:lang w:val="en-AU"/>
        </w:rPr>
        <w:t>3</w:t>
      </w:r>
      <w:r w:rsidRPr="002F4473">
        <w:rPr>
          <w:lang w:val="en-AU"/>
        </w:rPr>
        <w:t>–2</w:t>
      </w:r>
      <w:r w:rsidR="00F33341" w:rsidRPr="002F4473">
        <w:rPr>
          <w:lang w:val="en-AU"/>
        </w:rPr>
        <w:t>4</w:t>
      </w:r>
      <w:r w:rsidRPr="002F4473">
        <w:rPr>
          <w:lang w:val="en-AU"/>
        </w:rPr>
        <w:t xml:space="preserve">) included non-admitted data for </w:t>
      </w:r>
      <w:r w:rsidR="00F3606D" w:rsidRPr="002F4473">
        <w:rPr>
          <w:lang w:val="en-AU"/>
        </w:rPr>
        <w:t>30</w:t>
      </w:r>
      <w:r w:rsidR="00E57D09" w:rsidRPr="002F4473">
        <w:rPr>
          <w:lang w:val="en-AU"/>
        </w:rPr>
        <w:t>8</w:t>
      </w:r>
      <w:r w:rsidR="00B23796" w:rsidRPr="002F4473">
        <w:rPr>
          <w:lang w:val="en-AU"/>
        </w:rPr>
        <w:t xml:space="preserve"> </w:t>
      </w:r>
      <w:r w:rsidRPr="002F4473">
        <w:rPr>
          <w:lang w:val="en-AU"/>
        </w:rPr>
        <w:t>ABF establishments and 14</w:t>
      </w:r>
      <w:r w:rsidR="00E57D09" w:rsidRPr="002F4473">
        <w:rPr>
          <w:lang w:val="en-AU"/>
        </w:rPr>
        <w:t>7</w:t>
      </w:r>
      <w:r w:rsidRPr="002F4473">
        <w:rPr>
          <w:lang w:val="en-AU"/>
        </w:rPr>
        <w:t xml:space="preserve"> </w:t>
      </w:r>
      <w:r w:rsidR="00B60C14" w:rsidRPr="002F4473">
        <w:rPr>
          <w:lang w:val="en-AU"/>
        </w:rPr>
        <w:t xml:space="preserve">valid </w:t>
      </w:r>
      <w:r w:rsidRPr="002F4473">
        <w:rPr>
          <w:lang w:val="en-AU"/>
        </w:rPr>
        <w:t>Tier 2 classes</w:t>
      </w:r>
      <w:r w:rsidR="00B53CF5" w:rsidRPr="002F4473">
        <w:rPr>
          <w:lang w:val="en-AU"/>
        </w:rPr>
        <w:t xml:space="preserve"> which successfully map to </w:t>
      </w:r>
      <w:r w:rsidR="00DC6375" w:rsidRPr="002F4473">
        <w:rPr>
          <w:lang w:val="en-AU"/>
        </w:rPr>
        <w:t xml:space="preserve">the </w:t>
      </w:r>
      <w:r w:rsidR="00DE1676" w:rsidRPr="002F4473">
        <w:rPr>
          <w:lang w:val="en-AU"/>
        </w:rPr>
        <w:t>Tier 2 Non-admitted Care Services Classification</w:t>
      </w:r>
      <w:r w:rsidR="008033B6" w:rsidRPr="002F4473">
        <w:rPr>
          <w:lang w:val="en-AU"/>
        </w:rPr>
        <w:t>, c</w:t>
      </w:r>
      <w:r w:rsidRPr="002F4473">
        <w:rPr>
          <w:lang w:val="en-AU"/>
        </w:rPr>
        <w:t xml:space="preserve">ompared to </w:t>
      </w:r>
      <w:r w:rsidR="00737DBA" w:rsidRPr="002F4473">
        <w:rPr>
          <w:lang w:val="en-AU"/>
        </w:rPr>
        <w:t>2</w:t>
      </w:r>
      <w:r w:rsidR="00A00485" w:rsidRPr="002F4473">
        <w:rPr>
          <w:lang w:val="en-AU"/>
        </w:rPr>
        <w:t>93</w:t>
      </w:r>
      <w:r w:rsidRPr="002F4473">
        <w:rPr>
          <w:lang w:val="en-AU"/>
        </w:rPr>
        <w:t xml:space="preserve"> ABF establishments and 14</w:t>
      </w:r>
      <w:r w:rsidR="00A00485" w:rsidRPr="002F4473">
        <w:rPr>
          <w:lang w:val="en-AU"/>
        </w:rPr>
        <w:t>6</w:t>
      </w:r>
      <w:r w:rsidRPr="002F4473">
        <w:rPr>
          <w:lang w:val="en-AU"/>
        </w:rPr>
        <w:t xml:space="preserve"> Tier 2 classes in NHCDC Round 2</w:t>
      </w:r>
      <w:r w:rsidR="00F33341" w:rsidRPr="002F4473">
        <w:rPr>
          <w:lang w:val="en-AU"/>
        </w:rPr>
        <w:t>7</w:t>
      </w:r>
      <w:r w:rsidRPr="002F4473">
        <w:rPr>
          <w:lang w:val="en-AU"/>
        </w:rPr>
        <w:t xml:space="preserve"> (202</w:t>
      </w:r>
      <w:r w:rsidR="003C6803" w:rsidRPr="002F4473">
        <w:rPr>
          <w:lang w:val="en-AU"/>
        </w:rPr>
        <w:t>2</w:t>
      </w:r>
      <w:r w:rsidRPr="002F4473">
        <w:rPr>
          <w:lang w:val="en-AU"/>
        </w:rPr>
        <w:t>–2</w:t>
      </w:r>
      <w:r w:rsidR="003C6803" w:rsidRPr="002F4473">
        <w:rPr>
          <w:lang w:val="en-AU"/>
        </w:rPr>
        <w:t>3</w:t>
      </w:r>
      <w:r w:rsidRPr="002F4473">
        <w:rPr>
          <w:lang w:val="en-AU"/>
        </w:rPr>
        <w:t>). Similarly to other streams, blood, PBS, and TTR were removed.</w:t>
      </w:r>
    </w:p>
    <w:p w14:paraId="45B9A5A5" w14:textId="0C91C226" w:rsidR="002F5EB5" w:rsidRPr="00DE1D0D" w:rsidRDefault="002F5EB5" w:rsidP="002F5EB5">
      <w:pPr>
        <w:rPr>
          <w:lang w:val="en-AU"/>
        </w:rPr>
      </w:pPr>
      <w:r w:rsidRPr="002F4473">
        <w:rPr>
          <w:lang w:val="en-AU"/>
        </w:rPr>
        <w:t>In NEP2</w:t>
      </w:r>
      <w:r w:rsidR="006428C4" w:rsidRPr="002F4473">
        <w:rPr>
          <w:lang w:val="en-AU"/>
        </w:rPr>
        <w:t>6</w:t>
      </w:r>
      <w:r w:rsidRPr="002F4473">
        <w:rPr>
          <w:lang w:val="en-AU"/>
        </w:rPr>
        <w:t>, the cost weights for some cl</w:t>
      </w:r>
      <w:r w:rsidR="00D05C0A" w:rsidRPr="002F4473">
        <w:rPr>
          <w:lang w:val="en-AU"/>
        </w:rPr>
        <w:t>asses</w:t>
      </w:r>
      <w:r w:rsidRPr="002F4473">
        <w:rPr>
          <w:lang w:val="en-AU"/>
        </w:rPr>
        <w:t xml:space="preserve"> were determined using the 2012 EY Costing Study. The direct costs collected were inflated to 202</w:t>
      </w:r>
      <w:r w:rsidR="006428C4" w:rsidRPr="002F4473">
        <w:rPr>
          <w:lang w:val="en-AU"/>
        </w:rPr>
        <w:t>3</w:t>
      </w:r>
      <w:r w:rsidRPr="002F4473">
        <w:rPr>
          <w:lang w:val="en-AU"/>
        </w:rPr>
        <w:t>–2</w:t>
      </w:r>
      <w:r w:rsidR="006428C4" w:rsidRPr="002F4473">
        <w:rPr>
          <w:lang w:val="en-AU"/>
        </w:rPr>
        <w:t>4</w:t>
      </w:r>
      <w:r w:rsidRPr="002F4473">
        <w:rPr>
          <w:lang w:val="en-AU"/>
        </w:rPr>
        <w:t xml:space="preserve"> in-scope costs using a combination of an historical inflation factor of 1.25 to account for overheads, and the</w:t>
      </w:r>
      <w:r w:rsidRPr="00DE1D0D">
        <w:rPr>
          <w:lang w:val="en-AU"/>
        </w:rPr>
        <w:t xml:space="preserve"> historical NEP indexation rates.</w:t>
      </w:r>
    </w:p>
    <w:p w14:paraId="7E1491F7" w14:textId="4BB7AD97" w:rsidR="002F5EB5" w:rsidRDefault="002F5EB5" w:rsidP="002F5EB5">
      <w:pPr>
        <w:rPr>
          <w:lang w:val="en-AU"/>
        </w:rPr>
      </w:pPr>
      <w:r w:rsidRPr="00DE1D0D">
        <w:rPr>
          <w:lang w:val="en-AU"/>
        </w:rPr>
        <w:t>Establishment and class combinations were excluded based on jurisdictional advice and cost ratios being significantly different from the population.</w:t>
      </w:r>
    </w:p>
    <w:p w14:paraId="046E1A63" w14:textId="4BB0EF90" w:rsidR="004E08C3" w:rsidRPr="00DE1D0D" w:rsidRDefault="00B14BF6" w:rsidP="002F5EB5">
      <w:pPr>
        <w:rPr>
          <w:lang w:val="en-AU"/>
        </w:rPr>
      </w:pPr>
      <w:r>
        <w:rPr>
          <w:lang w:val="en-AU"/>
        </w:rPr>
        <w:t xml:space="preserve">Events with no </w:t>
      </w:r>
      <w:r w:rsidR="00F8496E">
        <w:rPr>
          <w:lang w:val="en-AU"/>
        </w:rPr>
        <w:t>class assigned or invalid class entries were excluded. Home-delivered clinics which reported more than one monthly visit per establishment and patient were excluded.</w:t>
      </w:r>
    </w:p>
    <w:p w14:paraId="452E64AA" w14:textId="4CAC0B2B" w:rsidR="00D0758B" w:rsidRPr="00DE1D0D" w:rsidRDefault="002F5EB5" w:rsidP="00D0758B">
      <w:pPr>
        <w:rPr>
          <w:lang w:val="en-AU"/>
        </w:rPr>
      </w:pPr>
      <w:r w:rsidRPr="00DE1D0D">
        <w:rPr>
          <w:lang w:val="en-AU"/>
        </w:rPr>
        <w:t>Class specific outlier exclusion rules developed for NEP18 were again included in the NEP2</w:t>
      </w:r>
      <w:r w:rsidR="006428C4" w:rsidRPr="00DE1D0D">
        <w:rPr>
          <w:lang w:val="en-AU"/>
        </w:rPr>
        <w:t>6</w:t>
      </w:r>
      <w:r w:rsidRPr="00DE1D0D">
        <w:rPr>
          <w:lang w:val="en-AU"/>
        </w:rPr>
        <w:t xml:space="preserve"> model. At the service event level, conservative record level trimming within clinics was undertaken to exclude records with:</w:t>
      </w:r>
    </w:p>
    <w:p w14:paraId="112E79D1" w14:textId="19DE35F9" w:rsidR="002F5EB5" w:rsidRPr="00DE1D0D" w:rsidRDefault="009A122F" w:rsidP="004F3C4D">
      <w:pPr>
        <w:pStyle w:val="ListParagraph"/>
        <w:numPr>
          <w:ilvl w:val="0"/>
          <w:numId w:val="47"/>
        </w:numPr>
        <w:rPr>
          <w:lang w:val="en-AU"/>
        </w:rPr>
      </w:pPr>
      <w:r w:rsidRPr="00DE1D0D">
        <w:rPr>
          <w:lang w:val="en-AU"/>
        </w:rPr>
        <w:t>Costs less than $5.</w:t>
      </w:r>
    </w:p>
    <w:p w14:paraId="5465A875" w14:textId="5DBF9883" w:rsidR="009A122F" w:rsidRPr="00DE1D0D" w:rsidRDefault="007B07A7" w:rsidP="004F3C4D">
      <w:pPr>
        <w:pStyle w:val="ListParagraph"/>
        <w:numPr>
          <w:ilvl w:val="0"/>
          <w:numId w:val="47"/>
        </w:numPr>
        <w:rPr>
          <w:lang w:val="en-AU"/>
        </w:rPr>
      </w:pPr>
      <w:r w:rsidRPr="00DE1D0D">
        <w:rPr>
          <w:lang w:val="en-AU"/>
        </w:rPr>
        <w:t>Extreme</w:t>
      </w:r>
      <w:r w:rsidR="009644C9" w:rsidRPr="00DE1D0D">
        <w:rPr>
          <w:lang w:val="en-AU"/>
        </w:rPr>
        <w:t xml:space="preserve"> outlier costs at both the high and low end when ranked.</w:t>
      </w:r>
    </w:p>
    <w:p w14:paraId="177AEEA8" w14:textId="53E9FE08" w:rsidR="002A193C" w:rsidRPr="00DE1D0D" w:rsidRDefault="00747F6D" w:rsidP="004F3C4D">
      <w:pPr>
        <w:pStyle w:val="ListParagraph"/>
        <w:numPr>
          <w:ilvl w:val="0"/>
          <w:numId w:val="47"/>
        </w:numPr>
        <w:rPr>
          <w:lang w:val="en-AU"/>
        </w:rPr>
      </w:pPr>
      <w:r w:rsidRPr="00DE1D0D">
        <w:rPr>
          <w:lang w:val="en-AU"/>
        </w:rPr>
        <w:t>Cost ratios being significantly different from the population.</w:t>
      </w:r>
    </w:p>
    <w:p w14:paraId="3F749725" w14:textId="33F36522" w:rsidR="00820904" w:rsidRPr="00DE1D0D" w:rsidRDefault="00820904" w:rsidP="00820904">
      <w:pPr>
        <w:rPr>
          <w:lang w:val="en-AU"/>
        </w:rPr>
      </w:pPr>
      <w:r w:rsidRPr="00DE1D0D">
        <w:rPr>
          <w:lang w:val="en-AU"/>
        </w:rPr>
        <w:t xml:space="preserve">For class 40.43 </w:t>
      </w:r>
      <w:r w:rsidRPr="00DE1D0D">
        <w:rPr>
          <w:i/>
          <w:iCs/>
          <w:lang w:val="en-AU"/>
        </w:rPr>
        <w:t>hepatobiliary</w:t>
      </w:r>
      <w:r w:rsidRPr="00DE1D0D">
        <w:rPr>
          <w:lang w:val="en-AU"/>
        </w:rPr>
        <w:t xml:space="preserve"> a targeted approach was used to remove costs associated with Commonwealth pharmaceutical programs. The cost of new medicines introduced in March 2016 (used in the hepatobiliary clinic) were found to not be accurately excluded in IHACPA’s pharmaceutical claim linking process. Consequently, the direct pharmacy cost bucket values for episodes separated after March 2016 were adjusted to align with the pre-March 2016 average cost of $118 (</w:t>
      </w:r>
      <w:r w:rsidR="009644C9" w:rsidRPr="00DE1D0D">
        <w:rPr>
          <w:lang w:val="en-AU"/>
        </w:rPr>
        <w:t xml:space="preserve">which is subsequently </w:t>
      </w:r>
      <w:r w:rsidRPr="00DE1D0D">
        <w:rPr>
          <w:lang w:val="en-AU"/>
        </w:rPr>
        <w:t>adjusted for inflation).</w:t>
      </w:r>
    </w:p>
    <w:p w14:paraId="76D74E37" w14:textId="0CDE74FB" w:rsidR="00820904" w:rsidRPr="00DE1D0D" w:rsidRDefault="00820904" w:rsidP="00820904">
      <w:pPr>
        <w:rPr>
          <w:lang w:val="en-AU"/>
        </w:rPr>
      </w:pPr>
      <w:r w:rsidRPr="00DE1D0D">
        <w:rPr>
          <w:lang w:val="en-AU"/>
        </w:rPr>
        <w:t>The 30 series class is diagnostic and is not priced.</w:t>
      </w:r>
    </w:p>
    <w:p w14:paraId="14CA54DF" w14:textId="1191626C" w:rsidR="005067E2" w:rsidRPr="00DE1D0D" w:rsidRDefault="00820904" w:rsidP="005067E2">
      <w:pPr>
        <w:rPr>
          <w:lang w:val="en-AU"/>
        </w:rPr>
      </w:pPr>
      <w:r w:rsidRPr="00DE1D0D">
        <w:rPr>
          <w:lang w:val="en-AU"/>
        </w:rPr>
        <w:t xml:space="preserve">In NEP24, the Tier 2 non-admitted services classification version 9.0 is priced, which </w:t>
      </w:r>
      <w:r w:rsidR="00D46AB6" w:rsidRPr="00DE1D0D">
        <w:rPr>
          <w:lang w:val="en-AU"/>
        </w:rPr>
        <w:t xml:space="preserve">added </w:t>
      </w:r>
      <w:r w:rsidRPr="00DE1D0D">
        <w:rPr>
          <w:lang w:val="en-AU"/>
        </w:rPr>
        <w:t xml:space="preserve">classes 10.22 </w:t>
      </w:r>
      <w:r w:rsidRPr="00DE1D0D">
        <w:rPr>
          <w:i/>
          <w:lang w:val="en-AU"/>
        </w:rPr>
        <w:t>Subcutaneous immunoglobulin (SCIg) infusion therapy – home delivered</w:t>
      </w:r>
      <w:r w:rsidRPr="00DE1D0D">
        <w:rPr>
          <w:lang w:val="en-AU"/>
        </w:rPr>
        <w:t xml:space="preserve"> and 40.68 </w:t>
      </w:r>
      <w:r w:rsidRPr="00DE1D0D">
        <w:rPr>
          <w:i/>
          <w:lang w:val="en-AU"/>
        </w:rPr>
        <w:t>Supervised administration of opioid substitution therapy</w:t>
      </w:r>
      <w:r w:rsidRPr="00DE1D0D">
        <w:rPr>
          <w:lang w:val="en-AU"/>
        </w:rPr>
        <w:t>. In the absence of activity or cost data for these classes collected 2021-22</w:t>
      </w:r>
      <w:r w:rsidR="0018356E" w:rsidRPr="00DE1D0D">
        <w:rPr>
          <w:lang w:val="en-AU"/>
        </w:rPr>
        <w:t>,</w:t>
      </w:r>
      <w:r w:rsidR="00424CEF" w:rsidRPr="00DE1D0D">
        <w:rPr>
          <w:lang w:val="en-AU"/>
        </w:rPr>
        <w:t xml:space="preserve"> 2022-23</w:t>
      </w:r>
      <w:r w:rsidRPr="00DE1D0D">
        <w:rPr>
          <w:lang w:val="en-AU"/>
        </w:rPr>
        <w:t xml:space="preserve">, </w:t>
      </w:r>
      <w:r w:rsidR="0018356E" w:rsidRPr="00DE1D0D">
        <w:rPr>
          <w:lang w:val="en-AU"/>
        </w:rPr>
        <w:t>or 2023-24</w:t>
      </w:r>
      <w:r w:rsidRPr="00DE1D0D">
        <w:rPr>
          <w:lang w:val="en-AU"/>
        </w:rPr>
        <w:t xml:space="preserve">, the </w:t>
      </w:r>
      <w:r w:rsidR="00877474" w:rsidRPr="00DE1D0D">
        <w:rPr>
          <w:lang w:val="en-AU"/>
        </w:rPr>
        <w:t xml:space="preserve">prices of these clinics continue </w:t>
      </w:r>
      <w:r w:rsidR="005521DA" w:rsidRPr="00DE1D0D">
        <w:rPr>
          <w:lang w:val="en-AU"/>
        </w:rPr>
        <w:t>to be</w:t>
      </w:r>
      <w:r w:rsidRPr="00DE1D0D">
        <w:rPr>
          <w:lang w:val="en-AU"/>
        </w:rPr>
        <w:t xml:space="preserve"> determined by combining data from other classes based on jurisdictional advice.</w:t>
      </w:r>
    </w:p>
    <w:p w14:paraId="16EDF368" w14:textId="5B1BEFE8" w:rsidR="00CC31F4" w:rsidRPr="00DE1D0D" w:rsidRDefault="00CC31F4" w:rsidP="005067E2">
      <w:pPr>
        <w:rPr>
          <w:lang w:val="en-AU"/>
        </w:rPr>
      </w:pPr>
      <w:r w:rsidRPr="00DE1D0D">
        <w:rPr>
          <w:lang w:val="en-AU"/>
        </w:rPr>
        <w:lastRenderedPageBreak/>
        <w:t xml:space="preserve">For NEP26, </w:t>
      </w:r>
      <w:r w:rsidR="00626412" w:rsidRPr="00DE1D0D">
        <w:rPr>
          <w:lang w:val="en-AU"/>
        </w:rPr>
        <w:t xml:space="preserve">the Tier 2 non-admitted services classification </w:t>
      </w:r>
      <w:r w:rsidR="00043AC7" w:rsidRPr="00DE1D0D">
        <w:rPr>
          <w:lang w:val="en-AU"/>
        </w:rPr>
        <w:t xml:space="preserve">version 10.0 </w:t>
      </w:r>
      <w:r w:rsidR="00626412" w:rsidRPr="00DE1D0D">
        <w:rPr>
          <w:lang w:val="en-AU"/>
        </w:rPr>
        <w:t xml:space="preserve">is </w:t>
      </w:r>
      <w:r w:rsidR="00EA6A26" w:rsidRPr="00DE1D0D">
        <w:rPr>
          <w:lang w:val="en-AU"/>
        </w:rPr>
        <w:t xml:space="preserve">used for pricing. This </w:t>
      </w:r>
      <w:r w:rsidR="00626412" w:rsidRPr="00DE1D0D">
        <w:rPr>
          <w:lang w:val="en-AU"/>
        </w:rPr>
        <w:t xml:space="preserve">added classes </w:t>
      </w:r>
      <w:r w:rsidR="00AC3DB0" w:rsidRPr="00DE1D0D">
        <w:rPr>
          <w:lang w:val="en-AU"/>
        </w:rPr>
        <w:t xml:space="preserve">20.59 </w:t>
      </w:r>
      <w:r w:rsidR="00AC3DB0" w:rsidRPr="00DE1D0D">
        <w:rPr>
          <w:i/>
          <w:lang w:val="en-AU"/>
        </w:rPr>
        <w:t xml:space="preserve">Voluntary assisted dying </w:t>
      </w:r>
      <w:r w:rsidR="00AC3DB0" w:rsidRPr="00DE1D0D">
        <w:rPr>
          <w:lang w:val="en-AU"/>
        </w:rPr>
        <w:t xml:space="preserve">and 40.69 </w:t>
      </w:r>
      <w:r w:rsidR="00AC3DB0" w:rsidRPr="00DE1D0D">
        <w:rPr>
          <w:i/>
          <w:lang w:val="en-AU"/>
        </w:rPr>
        <w:t>Voluntary assisted dying</w:t>
      </w:r>
      <w:r w:rsidR="00636B92" w:rsidRPr="00DE1D0D">
        <w:rPr>
          <w:i/>
          <w:lang w:val="en-AU"/>
        </w:rPr>
        <w:t xml:space="preserve">. </w:t>
      </w:r>
      <w:r w:rsidR="00636B92" w:rsidRPr="00DE1D0D">
        <w:rPr>
          <w:lang w:val="en-AU"/>
        </w:rPr>
        <w:t>In the absence of activity or cost data for these classes collect</w:t>
      </w:r>
      <w:r w:rsidR="00AF2DED" w:rsidRPr="00DE1D0D">
        <w:rPr>
          <w:lang w:val="en-AU"/>
        </w:rPr>
        <w:t>ed</w:t>
      </w:r>
      <w:r w:rsidR="00636B92" w:rsidRPr="00DE1D0D">
        <w:rPr>
          <w:lang w:val="en-AU"/>
        </w:rPr>
        <w:t xml:space="preserve"> in </w:t>
      </w:r>
      <w:r w:rsidR="003358AE" w:rsidRPr="00DE1D0D">
        <w:rPr>
          <w:lang w:val="en-AU"/>
        </w:rPr>
        <w:t>2021-22, 2022-23, or 2023-24, the price</w:t>
      </w:r>
      <w:r w:rsidR="000257A7" w:rsidRPr="00DE1D0D">
        <w:rPr>
          <w:lang w:val="en-AU"/>
        </w:rPr>
        <w:t xml:space="preserve">s </w:t>
      </w:r>
      <w:r w:rsidR="00AF2DED" w:rsidRPr="00DE1D0D">
        <w:rPr>
          <w:lang w:val="en-AU"/>
        </w:rPr>
        <w:t>are</w:t>
      </w:r>
      <w:r w:rsidR="000257A7" w:rsidRPr="00DE1D0D">
        <w:rPr>
          <w:lang w:val="en-AU"/>
        </w:rPr>
        <w:t xml:space="preserve"> pegged to their </w:t>
      </w:r>
      <w:r w:rsidR="00EA6A26" w:rsidRPr="00DE1D0D">
        <w:rPr>
          <w:lang w:val="en-AU"/>
        </w:rPr>
        <w:t xml:space="preserve">respective </w:t>
      </w:r>
      <w:r w:rsidR="000257A7" w:rsidRPr="00DE1D0D">
        <w:rPr>
          <w:lang w:val="en-AU"/>
        </w:rPr>
        <w:t>20</w:t>
      </w:r>
      <w:r w:rsidR="00EA6A26" w:rsidRPr="00DE1D0D">
        <w:rPr>
          <w:lang w:val="en-AU"/>
        </w:rPr>
        <w:t>-</w:t>
      </w:r>
      <w:r w:rsidR="000257A7" w:rsidRPr="00DE1D0D">
        <w:rPr>
          <w:lang w:val="en-AU"/>
        </w:rPr>
        <w:t xml:space="preserve"> and 40</w:t>
      </w:r>
      <w:r w:rsidR="00EA6A26" w:rsidRPr="00DE1D0D">
        <w:rPr>
          <w:lang w:val="en-AU"/>
        </w:rPr>
        <w:t>-</w:t>
      </w:r>
      <w:r w:rsidR="000257A7" w:rsidRPr="00DE1D0D">
        <w:rPr>
          <w:lang w:val="en-AU"/>
        </w:rPr>
        <w:t xml:space="preserve">series </w:t>
      </w:r>
      <w:r w:rsidR="000257A7" w:rsidRPr="00DE1D0D">
        <w:rPr>
          <w:i/>
          <w:iCs/>
          <w:lang w:val="en-AU"/>
        </w:rPr>
        <w:t>General Medicine</w:t>
      </w:r>
      <w:r w:rsidR="000257A7" w:rsidRPr="00DE1D0D">
        <w:rPr>
          <w:lang w:val="en-AU"/>
        </w:rPr>
        <w:t xml:space="preserve"> counterparts 20.</w:t>
      </w:r>
      <w:r w:rsidR="00D83600" w:rsidRPr="00DE1D0D">
        <w:rPr>
          <w:lang w:val="en-AU"/>
        </w:rPr>
        <w:t>05 and 40.53.</w:t>
      </w:r>
    </w:p>
    <w:p w14:paraId="3CF79D80" w14:textId="5BBF2DF8" w:rsidR="00820904" w:rsidRPr="00DE1D0D" w:rsidRDefault="001A2041" w:rsidP="00820904">
      <w:pPr>
        <w:pStyle w:val="Heading3"/>
        <w:rPr>
          <w:lang w:val="en-AU"/>
        </w:rPr>
      </w:pPr>
      <w:r w:rsidRPr="00DE1D0D">
        <w:rPr>
          <w:lang w:val="en-AU"/>
        </w:rPr>
        <w:t>6.2.3 Adjustments</w:t>
      </w:r>
    </w:p>
    <w:p w14:paraId="564D0CA9" w14:textId="1288A47B" w:rsidR="00F14266" w:rsidRPr="00DE1D0D" w:rsidRDefault="00F14266" w:rsidP="00F14266">
      <w:pPr>
        <w:rPr>
          <w:lang w:val="en-AU"/>
        </w:rPr>
      </w:pPr>
      <w:r w:rsidRPr="00DE1D0D">
        <w:rPr>
          <w:lang w:val="en-AU"/>
        </w:rPr>
        <w:t xml:space="preserve">The paediatric adjustment for Tier 2 classes priced using NHCDC only was introduced for NEP20. Adjustments in the non-admitted model are calculated following the admitted acute methodology described in Section 2.2.9. </w:t>
      </w:r>
    </w:p>
    <w:p w14:paraId="2999C911" w14:textId="73E4A363" w:rsidR="001A2041" w:rsidRPr="00DE1D0D" w:rsidRDefault="00F14266" w:rsidP="001A2041">
      <w:pPr>
        <w:rPr>
          <w:lang w:val="en-AU"/>
        </w:rPr>
      </w:pPr>
      <w:r w:rsidRPr="00DE1D0D">
        <w:rPr>
          <w:lang w:val="en-AU"/>
        </w:rPr>
        <w:t>The application of the paediatric adjustment mirrors the methodology of the acute model as follows:</w:t>
      </w:r>
    </w:p>
    <w:p w14:paraId="607D2109" w14:textId="18070594" w:rsidR="00844198" w:rsidRPr="00DE1D0D" w:rsidRDefault="002E64E1" w:rsidP="00844198">
      <w:pPr>
        <w:pStyle w:val="ListParagraph"/>
        <w:numPr>
          <w:ilvl w:val="0"/>
          <w:numId w:val="48"/>
        </w:numPr>
        <w:rPr>
          <w:lang w:val="en-AU"/>
        </w:rPr>
      </w:pPr>
      <w:r w:rsidRPr="00DE1D0D">
        <w:rPr>
          <w:lang w:val="en-AU"/>
        </w:rPr>
        <w:t>S</w:t>
      </w:r>
      <w:r w:rsidR="00FE1164" w:rsidRPr="00DE1D0D">
        <w:rPr>
          <w:lang w:val="en-AU"/>
        </w:rPr>
        <w:t xml:space="preserve">pecialist paediatric patients are identified as being less than or equal to 17 years of age, from an establishment identified as delivering specialised paediatric services (listed in </w:t>
      </w:r>
      <w:r w:rsidR="00FE1164" w:rsidRPr="00DE1D0D">
        <w:rPr>
          <w:b/>
          <w:bCs/>
          <w:lang w:val="en-AU"/>
        </w:rPr>
        <w:t>Appendix E</w:t>
      </w:r>
      <w:r w:rsidR="00FE1164" w:rsidRPr="00DE1D0D">
        <w:rPr>
          <w:lang w:val="en-AU"/>
        </w:rPr>
        <w:t xml:space="preserve"> of the National Efficient Price Determination 202</w:t>
      </w:r>
      <w:r w:rsidR="00C16534" w:rsidRPr="00DE1D0D">
        <w:rPr>
          <w:lang w:val="en-AU"/>
        </w:rPr>
        <w:t>6</w:t>
      </w:r>
      <w:r w:rsidR="00FE1164" w:rsidRPr="00DE1D0D">
        <w:rPr>
          <w:lang w:val="en-AU"/>
        </w:rPr>
        <w:t>–2</w:t>
      </w:r>
      <w:r w:rsidR="00C16534" w:rsidRPr="00DE1D0D">
        <w:rPr>
          <w:lang w:val="en-AU"/>
        </w:rPr>
        <w:t>7</w:t>
      </w:r>
      <w:r w:rsidR="00FE1164" w:rsidRPr="00DE1D0D">
        <w:rPr>
          <w:lang w:val="en-AU"/>
        </w:rPr>
        <w:t xml:space="preserve"> as specialised children’s hospitals).</w:t>
      </w:r>
    </w:p>
    <w:p w14:paraId="46C86198" w14:textId="59BF8402" w:rsidR="00FE1164" w:rsidRPr="00DE1D0D" w:rsidRDefault="00FD32D8" w:rsidP="00844198">
      <w:pPr>
        <w:pStyle w:val="ListParagraph"/>
        <w:numPr>
          <w:ilvl w:val="0"/>
          <w:numId w:val="48"/>
        </w:numPr>
        <w:rPr>
          <w:lang w:val="en-AU"/>
        </w:rPr>
      </w:pPr>
      <w:r w:rsidRPr="00DE1D0D">
        <w:rPr>
          <w:lang w:val="en-AU"/>
        </w:rPr>
        <w:t>The paediatric adjustment for each Tier 2 class is:</w:t>
      </w:r>
    </w:p>
    <w:p w14:paraId="3C87E585" w14:textId="17A14222" w:rsidR="00BE4CBD" w:rsidRPr="00DE1D0D" w:rsidRDefault="00C344C6" w:rsidP="00BF2F13">
      <w:pPr>
        <w:pStyle w:val="ListLevel2"/>
        <w:rPr>
          <w:lang w:val="en-AU"/>
        </w:rPr>
      </w:pPr>
      <w:r w:rsidRPr="00DE1D0D">
        <w:rPr>
          <w:lang w:val="en-AU"/>
        </w:rPr>
        <w:t>r</w:t>
      </w:r>
      <w:r w:rsidR="009A1F60" w:rsidRPr="00DE1D0D">
        <w:rPr>
          <w:lang w:val="en-AU"/>
        </w:rPr>
        <w:t>ounded to the nearest whole per cent.</w:t>
      </w:r>
    </w:p>
    <w:p w14:paraId="74E32DDA" w14:textId="6CEC6F90" w:rsidR="009A1F60" w:rsidRPr="00DE1D0D" w:rsidRDefault="00C344C6" w:rsidP="00BF2F13">
      <w:pPr>
        <w:pStyle w:val="ListLevel2"/>
        <w:rPr>
          <w:lang w:val="en-AU"/>
        </w:rPr>
      </w:pPr>
      <w:r w:rsidRPr="00DE1D0D">
        <w:rPr>
          <w:lang w:val="en-AU"/>
        </w:rPr>
        <w:t>c</w:t>
      </w:r>
      <w:r w:rsidR="003107D1" w:rsidRPr="00DE1D0D">
        <w:rPr>
          <w:lang w:val="en-AU"/>
        </w:rPr>
        <w:t>apped and floored at 200</w:t>
      </w:r>
      <w:r w:rsidR="00630196" w:rsidRPr="00DE1D0D">
        <w:rPr>
          <w:lang w:val="en-AU"/>
        </w:rPr>
        <w:t>%</w:t>
      </w:r>
      <w:r w:rsidR="003107D1" w:rsidRPr="00DE1D0D">
        <w:rPr>
          <w:lang w:val="en-AU"/>
        </w:rPr>
        <w:t xml:space="preserve"> and 80</w:t>
      </w:r>
      <w:r w:rsidR="00630196" w:rsidRPr="00DE1D0D">
        <w:rPr>
          <w:lang w:val="en-AU"/>
        </w:rPr>
        <w:t>%</w:t>
      </w:r>
      <w:r w:rsidR="003107D1" w:rsidRPr="00DE1D0D">
        <w:rPr>
          <w:lang w:val="en-AU"/>
        </w:rPr>
        <w:t xml:space="preserve"> respectively.</w:t>
      </w:r>
    </w:p>
    <w:p w14:paraId="6C346CB9" w14:textId="4CB987BB" w:rsidR="003107D1" w:rsidRPr="00DE1D0D" w:rsidRDefault="00C344C6" w:rsidP="00BF2F13">
      <w:pPr>
        <w:pStyle w:val="ListLevel2"/>
        <w:rPr>
          <w:lang w:val="en-AU"/>
        </w:rPr>
      </w:pPr>
      <w:r w:rsidRPr="00DE1D0D">
        <w:rPr>
          <w:lang w:val="en-AU"/>
        </w:rPr>
        <w:t>s</w:t>
      </w:r>
      <w:r w:rsidR="00D577FF" w:rsidRPr="00DE1D0D">
        <w:rPr>
          <w:lang w:val="en-AU"/>
        </w:rPr>
        <w:t>et to one (that is, no adjustment) if the adjustment was within 5</w:t>
      </w:r>
      <w:r w:rsidR="00630196" w:rsidRPr="00DE1D0D">
        <w:rPr>
          <w:lang w:val="en-AU"/>
        </w:rPr>
        <w:t>%</w:t>
      </w:r>
      <w:r w:rsidR="00D577FF" w:rsidRPr="00DE1D0D">
        <w:rPr>
          <w:lang w:val="en-AU"/>
        </w:rPr>
        <w:t xml:space="preserve"> either side of 100</w:t>
      </w:r>
      <w:r w:rsidR="00630196" w:rsidRPr="00DE1D0D">
        <w:rPr>
          <w:lang w:val="en-AU"/>
        </w:rPr>
        <w:t>%</w:t>
      </w:r>
      <w:r w:rsidR="00D577FF" w:rsidRPr="00DE1D0D">
        <w:rPr>
          <w:lang w:val="en-AU"/>
        </w:rPr>
        <w:t>, or the calculated adjustment has changed to be less than or greater than 100</w:t>
      </w:r>
      <w:r w:rsidR="00630196" w:rsidRPr="00DE1D0D">
        <w:rPr>
          <w:lang w:val="en-AU"/>
        </w:rPr>
        <w:t>%</w:t>
      </w:r>
      <w:r w:rsidR="00567320" w:rsidRPr="00DE1D0D">
        <w:rPr>
          <w:lang w:val="en-AU"/>
        </w:rPr>
        <w:t xml:space="preserve">. This rule was </w:t>
      </w:r>
      <w:r w:rsidR="001C4496" w:rsidRPr="00DE1D0D">
        <w:rPr>
          <w:lang w:val="en-AU"/>
        </w:rPr>
        <w:t>first implemented</w:t>
      </w:r>
      <w:r w:rsidR="00D577FF" w:rsidRPr="00DE1D0D">
        <w:rPr>
          <w:lang w:val="en-AU"/>
        </w:rPr>
        <w:t xml:space="preserve"> in </w:t>
      </w:r>
      <w:r w:rsidR="001C4496" w:rsidRPr="00DE1D0D">
        <w:rPr>
          <w:lang w:val="en-AU"/>
        </w:rPr>
        <w:t xml:space="preserve">NEP24 and </w:t>
      </w:r>
      <w:r w:rsidR="00C321CE" w:rsidRPr="00DE1D0D">
        <w:rPr>
          <w:lang w:val="en-AU"/>
        </w:rPr>
        <w:t>continues</w:t>
      </w:r>
      <w:r w:rsidR="00D577FF" w:rsidRPr="00DE1D0D">
        <w:rPr>
          <w:lang w:val="en-AU"/>
        </w:rPr>
        <w:t xml:space="preserve"> to </w:t>
      </w:r>
      <w:r w:rsidR="00C321CE" w:rsidRPr="00DE1D0D">
        <w:rPr>
          <w:lang w:val="en-AU"/>
        </w:rPr>
        <w:t>be used</w:t>
      </w:r>
      <w:r w:rsidR="00D577FF" w:rsidRPr="00DE1D0D">
        <w:rPr>
          <w:lang w:val="en-AU"/>
        </w:rPr>
        <w:t xml:space="preserve"> for </w:t>
      </w:r>
      <w:r w:rsidR="00C321CE" w:rsidRPr="00DE1D0D">
        <w:rPr>
          <w:lang w:val="en-AU"/>
        </w:rPr>
        <w:t>NEP2</w:t>
      </w:r>
      <w:r w:rsidR="008C24FE" w:rsidRPr="00DE1D0D">
        <w:rPr>
          <w:lang w:val="en-AU"/>
        </w:rPr>
        <w:t>6</w:t>
      </w:r>
      <w:r w:rsidR="00D577FF" w:rsidRPr="00DE1D0D">
        <w:rPr>
          <w:lang w:val="en-AU"/>
        </w:rPr>
        <w:t>.</w:t>
      </w:r>
    </w:p>
    <w:p w14:paraId="3FFCCBF8" w14:textId="4D12AE10" w:rsidR="00D577FF" w:rsidRPr="00DE1D0D" w:rsidRDefault="00931D6C" w:rsidP="00D04956">
      <w:pPr>
        <w:pStyle w:val="ListParagraph"/>
        <w:numPr>
          <w:ilvl w:val="0"/>
          <w:numId w:val="48"/>
        </w:numPr>
        <w:rPr>
          <w:lang w:val="en-AU"/>
        </w:rPr>
      </w:pPr>
      <w:r w:rsidRPr="00DE1D0D">
        <w:rPr>
          <w:lang w:val="en-AU"/>
        </w:rPr>
        <w:t>The cost parameters of each Tier 2 class are then calibrated to ensure that the modelled costs, with the paediatric adjustment applied, are equal to the actual costs of the Tier 2 class.</w:t>
      </w:r>
    </w:p>
    <w:p w14:paraId="601F586E" w14:textId="77777777" w:rsidR="00450896" w:rsidRPr="00DE1D0D" w:rsidRDefault="00450896" w:rsidP="00450896">
      <w:pPr>
        <w:rPr>
          <w:lang w:val="en-AU"/>
        </w:rPr>
      </w:pPr>
      <w:r w:rsidRPr="00DE1D0D">
        <w:rPr>
          <w:lang w:val="en-AU"/>
        </w:rPr>
        <w:t xml:space="preserve">The adjustments for patient residential area remoteness and Indigenous adjustments are calculated in a single step. </w:t>
      </w:r>
    </w:p>
    <w:p w14:paraId="4BEBFB31" w14:textId="35F88D8B" w:rsidR="00927C0C" w:rsidRPr="00DE1D0D" w:rsidRDefault="00B70535" w:rsidP="00BE4CBD">
      <w:pPr>
        <w:rPr>
          <w:lang w:val="en-AU"/>
        </w:rPr>
      </w:pPr>
      <w:r w:rsidRPr="00DE1D0D">
        <w:rPr>
          <w:lang w:val="en-AU"/>
        </w:rPr>
        <w:t>From</w:t>
      </w:r>
      <w:r w:rsidR="00450896" w:rsidRPr="00DE1D0D">
        <w:rPr>
          <w:lang w:val="en-AU"/>
        </w:rPr>
        <w:t xml:space="preserve"> NEP24</w:t>
      </w:r>
      <w:r w:rsidRPr="00DE1D0D">
        <w:rPr>
          <w:lang w:val="en-AU"/>
        </w:rPr>
        <w:t xml:space="preserve"> onwards</w:t>
      </w:r>
      <w:r w:rsidR="00450896" w:rsidRPr="00DE1D0D">
        <w:rPr>
          <w:lang w:val="en-AU"/>
        </w:rPr>
        <w:t>, IHACPA implemented a change to three Tier 2 classes that are multidisciplinary by definition:</w:t>
      </w:r>
    </w:p>
    <w:p w14:paraId="417FEF22" w14:textId="370542AE" w:rsidR="00450896" w:rsidRPr="00DE1D0D" w:rsidRDefault="00C51B9B" w:rsidP="00450896">
      <w:pPr>
        <w:pStyle w:val="ListParagraph"/>
        <w:numPr>
          <w:ilvl w:val="0"/>
          <w:numId w:val="49"/>
        </w:numPr>
        <w:rPr>
          <w:lang w:val="en-AU"/>
        </w:rPr>
      </w:pPr>
      <w:r w:rsidRPr="00DE1D0D">
        <w:rPr>
          <w:lang w:val="en-AU"/>
        </w:rPr>
        <w:t xml:space="preserve">20.48 </w:t>
      </w:r>
      <w:r w:rsidRPr="00DE1D0D">
        <w:rPr>
          <w:i/>
          <w:lang w:val="en-AU"/>
        </w:rPr>
        <w:t>Multidisciplinary burns clinic</w:t>
      </w:r>
    </w:p>
    <w:p w14:paraId="0EC3775C" w14:textId="498E435C" w:rsidR="00C51B9B" w:rsidRPr="00DE1D0D" w:rsidRDefault="000F0B6B" w:rsidP="00450896">
      <w:pPr>
        <w:pStyle w:val="ListParagraph"/>
        <w:numPr>
          <w:ilvl w:val="0"/>
          <w:numId w:val="49"/>
        </w:numPr>
        <w:rPr>
          <w:lang w:val="en-AU"/>
        </w:rPr>
      </w:pPr>
      <w:r w:rsidRPr="00DE1D0D">
        <w:rPr>
          <w:lang w:val="en-AU"/>
        </w:rPr>
        <w:t xml:space="preserve">20.56 </w:t>
      </w:r>
      <w:r w:rsidRPr="00DE1D0D">
        <w:rPr>
          <w:i/>
          <w:lang w:val="en-AU"/>
        </w:rPr>
        <w:t>Multidisciplinary case conference – patient not present</w:t>
      </w:r>
    </w:p>
    <w:p w14:paraId="2E368178" w14:textId="0FD2FFC6" w:rsidR="000F0B6B" w:rsidRPr="00DE1D0D" w:rsidRDefault="002C02BA" w:rsidP="00450896">
      <w:pPr>
        <w:pStyle w:val="ListParagraph"/>
        <w:numPr>
          <w:ilvl w:val="0"/>
          <w:numId w:val="49"/>
        </w:numPr>
        <w:rPr>
          <w:lang w:val="en-AU"/>
        </w:rPr>
      </w:pPr>
      <w:r w:rsidRPr="00DE1D0D">
        <w:rPr>
          <w:lang w:val="en-AU"/>
        </w:rPr>
        <w:t xml:space="preserve">40.62 </w:t>
      </w:r>
      <w:r w:rsidRPr="00DE1D0D">
        <w:rPr>
          <w:i/>
          <w:lang w:val="en-AU"/>
        </w:rPr>
        <w:t>Multidisciplinary case conference – patient not present</w:t>
      </w:r>
    </w:p>
    <w:p w14:paraId="45502CA7" w14:textId="3025C07B" w:rsidR="0011080E" w:rsidRPr="00DE1D0D" w:rsidRDefault="0011080E" w:rsidP="0011080E">
      <w:pPr>
        <w:rPr>
          <w:i/>
          <w:lang w:val="en-AU"/>
        </w:rPr>
      </w:pPr>
      <w:r w:rsidRPr="00DE1D0D">
        <w:rPr>
          <w:lang w:val="en-AU"/>
        </w:rPr>
        <w:t xml:space="preserve">For NEP26, </w:t>
      </w:r>
      <w:r w:rsidR="00FD4B49" w:rsidRPr="00DE1D0D">
        <w:rPr>
          <w:lang w:val="en-AU"/>
        </w:rPr>
        <w:t>IHACP</w:t>
      </w:r>
      <w:r w:rsidR="00070E0C" w:rsidRPr="00DE1D0D">
        <w:rPr>
          <w:lang w:val="en-AU"/>
        </w:rPr>
        <w:t>A</w:t>
      </w:r>
      <w:r w:rsidR="0062371B" w:rsidRPr="00DE1D0D">
        <w:rPr>
          <w:lang w:val="en-AU"/>
        </w:rPr>
        <w:t xml:space="preserve"> also </w:t>
      </w:r>
      <w:r w:rsidR="00070E0C" w:rsidRPr="00DE1D0D">
        <w:rPr>
          <w:lang w:val="en-AU"/>
        </w:rPr>
        <w:t>removed</w:t>
      </w:r>
      <w:r w:rsidR="00123C7D" w:rsidRPr="00DE1D0D">
        <w:rPr>
          <w:lang w:val="en-AU"/>
        </w:rPr>
        <w:t xml:space="preserve"> </w:t>
      </w:r>
      <w:r w:rsidR="00763E02" w:rsidRPr="00DE1D0D">
        <w:rPr>
          <w:lang w:val="en-AU"/>
        </w:rPr>
        <w:t>multidis</w:t>
      </w:r>
      <w:r w:rsidR="00B8327B" w:rsidRPr="00DE1D0D">
        <w:rPr>
          <w:lang w:val="en-AU"/>
        </w:rPr>
        <w:t>ciplinary adjustment</w:t>
      </w:r>
      <w:r w:rsidR="00123C7D" w:rsidRPr="00DE1D0D">
        <w:rPr>
          <w:lang w:val="en-AU"/>
        </w:rPr>
        <w:t xml:space="preserve"> eligibility for</w:t>
      </w:r>
      <w:r w:rsidRPr="00DE1D0D">
        <w:rPr>
          <w:lang w:val="en-AU"/>
        </w:rPr>
        <w:t xml:space="preserve"> </w:t>
      </w:r>
      <w:r w:rsidR="00D37A55" w:rsidRPr="00DE1D0D">
        <w:rPr>
          <w:lang w:val="en-AU"/>
        </w:rPr>
        <w:t>the 10-series classes</w:t>
      </w:r>
      <w:r w:rsidR="00142112" w:rsidRPr="00DE1D0D">
        <w:rPr>
          <w:lang w:val="en-AU"/>
        </w:rPr>
        <w:t xml:space="preserve">. </w:t>
      </w:r>
      <w:r w:rsidR="00AB73D0" w:rsidRPr="00DE1D0D">
        <w:rPr>
          <w:lang w:val="en-AU"/>
        </w:rPr>
        <w:t>I</w:t>
      </w:r>
      <w:r w:rsidR="001F42C8" w:rsidRPr="00DE1D0D">
        <w:rPr>
          <w:lang w:val="en-AU"/>
        </w:rPr>
        <w:t xml:space="preserve">t is </w:t>
      </w:r>
      <w:r w:rsidR="009902E0" w:rsidRPr="00DE1D0D">
        <w:rPr>
          <w:lang w:val="en-AU"/>
        </w:rPr>
        <w:t xml:space="preserve">also </w:t>
      </w:r>
      <w:r w:rsidR="001F42C8" w:rsidRPr="00DE1D0D">
        <w:rPr>
          <w:lang w:val="en-AU"/>
        </w:rPr>
        <w:t>noted that</w:t>
      </w:r>
      <w:r w:rsidR="00506F5D" w:rsidRPr="00DE1D0D">
        <w:rPr>
          <w:lang w:val="en-AU"/>
        </w:rPr>
        <w:t xml:space="preserve"> </w:t>
      </w:r>
      <w:r w:rsidR="00CA3069" w:rsidRPr="00DE1D0D">
        <w:rPr>
          <w:lang w:val="en-AU"/>
        </w:rPr>
        <w:t>Tier 2 class</w:t>
      </w:r>
      <w:r w:rsidR="00506F5D" w:rsidRPr="00DE1D0D">
        <w:rPr>
          <w:lang w:val="en-AU"/>
        </w:rPr>
        <w:t xml:space="preserve"> 10.21 </w:t>
      </w:r>
      <w:r w:rsidR="006A24E8" w:rsidRPr="00DE1D0D">
        <w:rPr>
          <w:i/>
          <w:lang w:val="en-AU"/>
        </w:rPr>
        <w:t>C</w:t>
      </w:r>
      <w:r w:rsidR="00992AC9" w:rsidRPr="00DE1D0D">
        <w:rPr>
          <w:i/>
          <w:lang w:val="en-AU"/>
        </w:rPr>
        <w:t>OVID</w:t>
      </w:r>
      <w:r w:rsidR="006A24E8" w:rsidRPr="00DE1D0D">
        <w:rPr>
          <w:i/>
          <w:lang w:val="en-AU"/>
        </w:rPr>
        <w:t xml:space="preserve">-19 vaccination </w:t>
      </w:r>
      <w:r w:rsidR="00506F5D" w:rsidRPr="00DE1D0D">
        <w:rPr>
          <w:lang w:val="en-AU"/>
        </w:rPr>
        <w:t>is not priced by</w:t>
      </w:r>
      <w:r w:rsidR="00CA3069" w:rsidRPr="00DE1D0D">
        <w:rPr>
          <w:lang w:val="en-AU"/>
        </w:rPr>
        <w:t xml:space="preserve"> IHACPA </w:t>
      </w:r>
      <w:r w:rsidR="00506F5D" w:rsidRPr="00DE1D0D">
        <w:rPr>
          <w:lang w:val="en-AU"/>
        </w:rPr>
        <w:t xml:space="preserve">as it is funded </w:t>
      </w:r>
      <w:r w:rsidR="004B3CC5" w:rsidRPr="00DE1D0D">
        <w:rPr>
          <w:lang w:val="en-AU"/>
        </w:rPr>
        <w:t>separately by the Commonwealth</w:t>
      </w:r>
      <w:r w:rsidR="00627FBE" w:rsidRPr="00DE1D0D">
        <w:rPr>
          <w:lang w:val="en-AU"/>
        </w:rPr>
        <w:t>,</w:t>
      </w:r>
      <w:r w:rsidR="00317F6A" w:rsidRPr="00DE1D0D">
        <w:rPr>
          <w:lang w:val="en-AU"/>
        </w:rPr>
        <w:t xml:space="preserve"> and </w:t>
      </w:r>
      <w:r w:rsidR="00EC536A" w:rsidRPr="00DE1D0D">
        <w:rPr>
          <w:lang w:val="en-AU"/>
        </w:rPr>
        <w:t xml:space="preserve">10.19 </w:t>
      </w:r>
      <w:r w:rsidR="007603BE" w:rsidRPr="00DE1D0D">
        <w:rPr>
          <w:i/>
          <w:iCs/>
          <w:lang w:val="en-AU"/>
        </w:rPr>
        <w:t>Ventilation – home delivered</w:t>
      </w:r>
      <w:r w:rsidR="007603BE" w:rsidRPr="00DE1D0D">
        <w:rPr>
          <w:lang w:val="en-AU"/>
        </w:rPr>
        <w:t xml:space="preserve"> is </w:t>
      </w:r>
      <w:r w:rsidR="006A2ECD" w:rsidRPr="00DE1D0D">
        <w:rPr>
          <w:lang w:val="en-AU"/>
        </w:rPr>
        <w:t xml:space="preserve">block </w:t>
      </w:r>
      <w:r w:rsidR="007603BE" w:rsidRPr="00DE1D0D">
        <w:rPr>
          <w:lang w:val="en-AU"/>
        </w:rPr>
        <w:t>funded</w:t>
      </w:r>
      <w:r w:rsidR="00AB73D0" w:rsidRPr="00DE1D0D">
        <w:rPr>
          <w:lang w:val="en-AU"/>
        </w:rPr>
        <w:t xml:space="preserve">. </w:t>
      </w:r>
      <w:r w:rsidR="00963F13" w:rsidRPr="00DE1D0D">
        <w:rPr>
          <w:lang w:val="en-AU"/>
        </w:rPr>
        <w:t>Therefore,</w:t>
      </w:r>
      <w:r w:rsidR="00AB73D0" w:rsidRPr="00DE1D0D">
        <w:rPr>
          <w:lang w:val="en-AU"/>
        </w:rPr>
        <w:t xml:space="preserve"> these two classes were </w:t>
      </w:r>
      <w:r w:rsidR="00627FBE" w:rsidRPr="00DE1D0D">
        <w:rPr>
          <w:lang w:val="en-AU"/>
        </w:rPr>
        <w:t xml:space="preserve">not subject to the </w:t>
      </w:r>
      <w:r w:rsidR="00AB73D0" w:rsidRPr="00DE1D0D">
        <w:rPr>
          <w:lang w:val="en-AU"/>
        </w:rPr>
        <w:t xml:space="preserve">pricing or </w:t>
      </w:r>
      <w:r w:rsidR="00627FBE" w:rsidRPr="00DE1D0D">
        <w:rPr>
          <w:lang w:val="en-AU"/>
        </w:rPr>
        <w:t>adjustment</w:t>
      </w:r>
      <w:r w:rsidR="00AB73D0" w:rsidRPr="00DE1D0D">
        <w:rPr>
          <w:lang w:val="en-AU"/>
        </w:rPr>
        <w:t>s described</w:t>
      </w:r>
      <w:r w:rsidR="00627FBE" w:rsidRPr="00DE1D0D">
        <w:rPr>
          <w:lang w:val="en-AU"/>
        </w:rPr>
        <w:t xml:space="preserve"> </w:t>
      </w:r>
      <w:r w:rsidR="00AB73D0" w:rsidRPr="00DE1D0D">
        <w:rPr>
          <w:lang w:val="en-AU"/>
        </w:rPr>
        <w:t>here</w:t>
      </w:r>
      <w:r w:rsidR="009902E0" w:rsidRPr="00DE1D0D">
        <w:rPr>
          <w:lang w:val="en-AU"/>
        </w:rPr>
        <w:t>.</w:t>
      </w:r>
      <w:r w:rsidR="00952267" w:rsidRPr="00DE1D0D">
        <w:rPr>
          <w:lang w:val="en-AU"/>
        </w:rPr>
        <w:t xml:space="preserve"> </w:t>
      </w:r>
    </w:p>
    <w:p w14:paraId="19191B54" w14:textId="09809EE2" w:rsidR="00433021" w:rsidRPr="00DE1D0D" w:rsidRDefault="00433021" w:rsidP="00433021">
      <w:pPr>
        <w:rPr>
          <w:lang w:val="en-AU"/>
        </w:rPr>
      </w:pPr>
      <w:r w:rsidRPr="00DE1D0D">
        <w:rPr>
          <w:lang w:val="en-AU"/>
        </w:rPr>
        <w:t>The base price of these Tier 2 classes is calculated on cost data reported by jurisdictions, which already reflects the multidisciplinary nature of the care provided under each class. Further application of the non-admitted multidisciplinary clinics (NMC) adjustment would promote overpricing and may distort the model by over-weighting these clinics relative to others.</w:t>
      </w:r>
    </w:p>
    <w:p w14:paraId="733A1AF0" w14:textId="58A1E264" w:rsidR="00433021" w:rsidRPr="00DE1D0D" w:rsidRDefault="00433021" w:rsidP="00433021">
      <w:pPr>
        <w:rPr>
          <w:lang w:val="en-AU"/>
        </w:rPr>
      </w:pPr>
      <w:r w:rsidRPr="00DE1D0D">
        <w:rPr>
          <w:lang w:val="en-AU"/>
        </w:rPr>
        <w:t>The NMC value was calculated by averaging across three years of empirical values, in accordance with IHACPA’s Stability Policy, to produce the adopted NMC adjustment.</w:t>
      </w:r>
    </w:p>
    <w:p w14:paraId="17285696" w14:textId="77777777" w:rsidR="00433021" w:rsidRPr="00DE1D0D" w:rsidRDefault="00433021" w:rsidP="00433021">
      <w:pPr>
        <w:rPr>
          <w:lang w:val="en-AU"/>
        </w:rPr>
      </w:pPr>
      <w:r w:rsidRPr="00DE1D0D">
        <w:rPr>
          <w:lang w:val="en-AU"/>
        </w:rPr>
        <w:lastRenderedPageBreak/>
        <w:t>The Indigenous adjustment is a cost-weighted average value based on all stream data. The patient residential remoteness and patient treatment remoteness values are adopted from the corresponding adjustments in the admitted acute model.</w:t>
      </w:r>
    </w:p>
    <w:p w14:paraId="251711F6" w14:textId="163C533A" w:rsidR="002C02BA" w:rsidRPr="002F4473" w:rsidRDefault="00433021" w:rsidP="002C02BA">
      <w:pPr>
        <w:rPr>
          <w:lang w:val="en-AU"/>
        </w:rPr>
      </w:pPr>
      <w:r w:rsidRPr="00DE1D0D">
        <w:rPr>
          <w:lang w:val="en-AU"/>
        </w:rPr>
        <w:t xml:space="preserve">The application of the adjustment parameters </w:t>
      </w:r>
      <w:r w:rsidR="0078296F" w:rsidRPr="00DE1D0D">
        <w:rPr>
          <w:lang w:val="en-AU"/>
        </w:rPr>
        <w:t>mirrors</w:t>
      </w:r>
      <w:r w:rsidRPr="00DE1D0D">
        <w:rPr>
          <w:lang w:val="en-AU"/>
        </w:rPr>
        <w:t xml:space="preserve"> the </w:t>
      </w:r>
      <w:r w:rsidRPr="002F4473">
        <w:rPr>
          <w:lang w:val="en-AU"/>
        </w:rPr>
        <w:t>methodology of the acute model as follows:</w:t>
      </w:r>
    </w:p>
    <w:p w14:paraId="68CC6B05" w14:textId="044A13B5" w:rsidR="00433021" w:rsidRPr="00DE1D0D" w:rsidRDefault="00FF53BC" w:rsidP="008308F4">
      <w:pPr>
        <w:pStyle w:val="ListParagraph"/>
        <w:numPr>
          <w:ilvl w:val="0"/>
          <w:numId w:val="50"/>
        </w:numPr>
        <w:rPr>
          <w:lang w:val="en-AU"/>
        </w:rPr>
      </w:pPr>
      <w:r w:rsidRPr="002F4473">
        <w:rPr>
          <w:lang w:val="en-AU"/>
        </w:rPr>
        <w:t>The stabilised NMC adjustment is applied to all multi-disciplinary clinic records excluding the three multidisciplinary clinics listed above</w:t>
      </w:r>
      <w:r w:rsidR="0D3F6E54" w:rsidRPr="002F4473">
        <w:rPr>
          <w:lang w:val="en-AU"/>
        </w:rPr>
        <w:t xml:space="preserve"> and the 10</w:t>
      </w:r>
      <w:r w:rsidR="00126CFB">
        <w:rPr>
          <w:lang w:val="en-AU"/>
        </w:rPr>
        <w:t>-</w:t>
      </w:r>
      <w:r w:rsidR="0D3F6E54" w:rsidRPr="002F4473">
        <w:rPr>
          <w:lang w:val="en-AU"/>
        </w:rPr>
        <w:t>series classes</w:t>
      </w:r>
      <w:r w:rsidRPr="002F4473">
        <w:rPr>
          <w:lang w:val="en-AU"/>
        </w:rPr>
        <w:t>, and concurrently, the Indigenous adjustment and patient remoteness adjustment are applied to all Indigenous and/or regional patient records; the class means are then calibrated</w:t>
      </w:r>
      <w:r w:rsidRPr="00DE1D0D">
        <w:rPr>
          <w:lang w:val="en-AU"/>
        </w:rPr>
        <w:t>.</w:t>
      </w:r>
    </w:p>
    <w:p w14:paraId="7D1BBC91" w14:textId="0FF71E8C" w:rsidR="00FF53BC" w:rsidRPr="00DE1D0D" w:rsidRDefault="00FA235F" w:rsidP="008308F4">
      <w:pPr>
        <w:pStyle w:val="ListParagraph"/>
        <w:numPr>
          <w:ilvl w:val="0"/>
          <w:numId w:val="50"/>
        </w:numPr>
        <w:rPr>
          <w:lang w:val="en-AU"/>
        </w:rPr>
      </w:pPr>
      <w:r w:rsidRPr="00DE1D0D">
        <w:rPr>
          <w:lang w:val="en-AU"/>
        </w:rPr>
        <w:t>The patient treatment remoteness adjustment is applied to all regional patient records and then class means are calibrated.</w:t>
      </w:r>
    </w:p>
    <w:p w14:paraId="51764300" w14:textId="775A3045" w:rsidR="00FA235F" w:rsidRPr="00DE1D0D" w:rsidRDefault="00113E59" w:rsidP="00113E59">
      <w:pPr>
        <w:pStyle w:val="Heading3"/>
        <w:rPr>
          <w:lang w:val="en-AU"/>
        </w:rPr>
      </w:pPr>
      <w:r w:rsidRPr="00DE1D0D">
        <w:rPr>
          <w:lang w:val="en-AU"/>
        </w:rPr>
        <w:t>6.2.4 Price weights and NWAU</w:t>
      </w:r>
    </w:p>
    <w:p w14:paraId="26862D4B" w14:textId="411E0D8F" w:rsidR="000F76A6" w:rsidRPr="00DE1D0D" w:rsidRDefault="000F76A6" w:rsidP="000F76A6">
      <w:pPr>
        <w:rPr>
          <w:b/>
          <w:bCs/>
          <w:lang w:val="en-AU"/>
        </w:rPr>
      </w:pPr>
      <w:r w:rsidRPr="00DE1D0D">
        <w:rPr>
          <w:b/>
          <w:lang w:val="en-AU"/>
        </w:rPr>
        <w:t>Price of a non-admitted ABF activity</w:t>
      </w:r>
    </w:p>
    <w:p w14:paraId="04845377" w14:textId="28140196" w:rsidR="000F76A6" w:rsidRPr="00DE1D0D" w:rsidRDefault="001774B8" w:rsidP="000F76A6">
      <w:pPr>
        <w:rPr>
          <w:b/>
          <w:bCs/>
          <w:lang w:val="en-AU"/>
        </w:rPr>
      </w:pPr>
      <m:oMathPara>
        <m:oMath>
          <m:r>
            <m:rPr>
              <m:sty m:val="bi"/>
            </m:rPr>
            <w:rPr>
              <w:rFonts w:ascii="Cambria Math" w:hAnsi="Cambria Math"/>
              <w:lang w:val="en-AU"/>
            </w:rPr>
            <m:t>=</m:t>
          </m:r>
          <m:d>
            <m:dPr>
              <m:begChr m:val="{"/>
              <m:endChr m:val="}"/>
              <m:ctrlPr>
                <w:rPr>
                  <w:rFonts w:ascii="Cambria Math" w:hAnsi="Cambria Math"/>
                  <w:lang w:val="en-AU"/>
                </w:rPr>
              </m:ctrlPr>
            </m:dPr>
            <m:e>
              <m:r>
                <m:rPr>
                  <m:sty m:val="p"/>
                </m:rPr>
                <w:rPr>
                  <w:rFonts w:ascii="Cambria Math" w:hAnsi="Cambria Math"/>
                  <w:lang w:val="en-AU"/>
                </w:rPr>
                <m:t>PW ×</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Paed</m:t>
                  </m:r>
                </m:sub>
              </m:sSub>
              <m:r>
                <w:rPr>
                  <w:rFonts w:ascii="Cambria Math" w:hAnsi="Cambria Math"/>
                  <w:lang w:val="en-AU"/>
                </w:rPr>
                <m:t xml:space="preserve"> ×</m:t>
              </m:r>
              <m:d>
                <m:dPr>
                  <m:ctrlPr>
                    <w:rPr>
                      <w:rFonts w:ascii="Cambria Math" w:hAnsi="Cambria Math"/>
                      <w:lang w:val="en-AU"/>
                    </w:rPr>
                  </m:ctrlPr>
                </m:dPr>
                <m:e>
                  <m:r>
                    <m:rPr>
                      <m:sty m:val="p"/>
                    </m:rPr>
                    <w:rPr>
                      <w:rFonts w:ascii="Cambria Math" w:hAnsi="Cambria Math"/>
                      <w:lang w:val="en-AU"/>
                    </w:rPr>
                    <m:t>1+</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NMC</m:t>
                      </m:r>
                    </m:sub>
                  </m:sSub>
                  <m:r>
                    <w:rPr>
                      <w:rFonts w:ascii="Cambria Math" w:hAnsi="Cambria Math"/>
                      <w:lang w:val="en-AU"/>
                    </w:rPr>
                    <m:t xml:space="preserve">+ </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Ind</m:t>
                      </m:r>
                    </m:sub>
                  </m:sSub>
                  <m:r>
                    <m:rPr>
                      <m:sty m:val="p"/>
                    </m:rPr>
                    <w:rPr>
                      <w:rFonts w:ascii="Cambria Math" w:hAnsi="Cambria Math"/>
                      <w:lang w:val="en-AU"/>
                    </w:rPr>
                    <m:t>+</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Res</m:t>
                      </m:r>
                    </m:sub>
                  </m:sSub>
                </m:e>
              </m:d>
              <m:r>
                <m:rPr>
                  <m:sty m:val="p"/>
                </m:rPr>
                <w:rPr>
                  <w:rFonts w:ascii="Cambria Math" w:hAnsi="Cambria Math"/>
                  <w:lang w:val="en-AU"/>
                </w:rPr>
                <m:t>×(1+</m:t>
              </m:r>
              <m:sSub>
                <m:sSubPr>
                  <m:ctrlPr>
                    <w:rPr>
                      <w:rFonts w:ascii="Cambria Math" w:hAnsi="Cambria Math"/>
                      <w:lang w:val="en-AU"/>
                    </w:rPr>
                  </m:ctrlPr>
                </m:sSubPr>
                <m:e>
                  <m:r>
                    <m:rPr>
                      <m:sty m:val="p"/>
                    </m:rPr>
                    <w:rPr>
                      <w:rFonts w:ascii="Cambria Math" w:hAnsi="Cambria Math"/>
                      <w:lang w:val="en-AU"/>
                    </w:rPr>
                    <m:t>A</m:t>
                  </m:r>
                </m:e>
                <m:sub>
                  <m:r>
                    <m:rPr>
                      <m:sty m:val="p"/>
                    </m:rPr>
                    <w:rPr>
                      <w:rFonts w:ascii="Cambria Math" w:hAnsi="Cambria Math"/>
                      <w:lang w:val="en-AU"/>
                    </w:rPr>
                    <m:t>Treat</m:t>
                  </m:r>
                </m:sub>
              </m:sSub>
              <m:r>
                <m:rPr>
                  <m:sty m:val="p"/>
                </m:rPr>
                <w:rPr>
                  <w:rFonts w:ascii="Cambria Math" w:hAnsi="Cambria Math"/>
                  <w:lang w:val="en-AU"/>
                </w:rPr>
                <m:t>)</m:t>
              </m:r>
            </m:e>
          </m:d>
          <m:r>
            <m:rPr>
              <m:sty m:val="p"/>
            </m:rPr>
            <w:rPr>
              <w:rFonts w:ascii="Cambria Math" w:hAnsi="Cambria Math"/>
              <w:lang w:val="en-AU"/>
            </w:rPr>
            <m:t xml:space="preserve"> ×NEP</m:t>
          </m:r>
        </m:oMath>
      </m:oMathPara>
    </w:p>
    <w:p w14:paraId="6382BF11" w14:textId="026AA6D4" w:rsidR="000F76A6" w:rsidRPr="00DE1D0D" w:rsidRDefault="000F76A6" w:rsidP="000F76A6">
      <w:pPr>
        <w:rPr>
          <w:lang w:val="en-AU"/>
        </w:rPr>
      </w:pPr>
      <w:r w:rsidRPr="00DE1D0D">
        <w:rPr>
          <w:lang w:val="en-AU"/>
        </w:rPr>
        <w:t>Where:</w:t>
      </w:r>
    </w:p>
    <w:p w14:paraId="3D7EC0E8" w14:textId="45080E47" w:rsidR="00BE4C97" w:rsidRPr="00DE1D0D" w:rsidRDefault="00BE4C97" w:rsidP="000F76A6">
      <w:pPr>
        <w:rPr>
          <w:lang w:val="en-AU"/>
        </w:rPr>
      </w:pPr>
      <w:r w:rsidRPr="00DE1D0D">
        <w:rPr>
          <w:b/>
          <w:bCs/>
          <w:lang w:val="en-AU"/>
        </w:rPr>
        <w:t>A</w:t>
      </w:r>
      <w:r w:rsidRPr="00DE1D0D">
        <w:rPr>
          <w:b/>
          <w:bCs/>
          <w:vertAlign w:val="subscript"/>
          <w:lang w:val="en-AU"/>
        </w:rPr>
        <w:t>Paed</w:t>
      </w:r>
      <w:r w:rsidRPr="00DE1D0D">
        <w:rPr>
          <w:lang w:val="en-AU"/>
        </w:rPr>
        <w:tab/>
      </w:r>
      <w:r w:rsidRPr="00DE1D0D">
        <w:rPr>
          <w:lang w:val="en-AU"/>
        </w:rPr>
        <w:tab/>
        <w:t>means the paediatric adjustment</w:t>
      </w:r>
    </w:p>
    <w:p w14:paraId="3CA8C369" w14:textId="051C9577" w:rsidR="003B45A6" w:rsidRPr="00DE1D0D" w:rsidRDefault="003B45A6" w:rsidP="000F76A6">
      <w:pPr>
        <w:rPr>
          <w:lang w:val="en-AU"/>
        </w:rPr>
      </w:pPr>
      <w:r w:rsidRPr="00DE1D0D">
        <w:rPr>
          <w:b/>
          <w:bCs/>
          <w:lang w:val="en-AU"/>
        </w:rPr>
        <w:t>A</w:t>
      </w:r>
      <w:r w:rsidR="00046383" w:rsidRPr="00DE1D0D">
        <w:rPr>
          <w:b/>
          <w:bCs/>
          <w:vertAlign w:val="subscript"/>
          <w:lang w:val="en-AU"/>
        </w:rPr>
        <w:t>NMC</w:t>
      </w:r>
      <w:r w:rsidRPr="00DE1D0D">
        <w:rPr>
          <w:lang w:val="en-AU"/>
        </w:rPr>
        <w:tab/>
      </w:r>
      <w:r w:rsidRPr="00DE1D0D">
        <w:rPr>
          <w:lang w:val="en-AU"/>
        </w:rPr>
        <w:tab/>
        <w:t xml:space="preserve">means the </w:t>
      </w:r>
      <w:r w:rsidR="00BB77E4" w:rsidRPr="00DE1D0D">
        <w:rPr>
          <w:lang w:val="en-AU"/>
        </w:rPr>
        <w:t>non-admitted multi-disciplinary clinic</w:t>
      </w:r>
      <w:r w:rsidRPr="00DE1D0D">
        <w:rPr>
          <w:lang w:val="en-AU"/>
        </w:rPr>
        <w:t xml:space="preserve"> adjustment</w:t>
      </w:r>
    </w:p>
    <w:p w14:paraId="29E8C9EA" w14:textId="0A20E9BD" w:rsidR="000F76A6" w:rsidRPr="00DE1D0D" w:rsidRDefault="000F76A6" w:rsidP="000F76A6">
      <w:pPr>
        <w:rPr>
          <w:lang w:val="en-AU"/>
        </w:rPr>
      </w:pPr>
      <w:r w:rsidRPr="00DE1D0D">
        <w:rPr>
          <w:b/>
          <w:bCs/>
          <w:lang w:val="en-AU"/>
        </w:rPr>
        <w:t>A</w:t>
      </w:r>
      <w:r w:rsidRPr="00DE1D0D">
        <w:rPr>
          <w:b/>
          <w:bCs/>
          <w:vertAlign w:val="subscript"/>
          <w:lang w:val="en-AU"/>
        </w:rPr>
        <w:t>Ind</w:t>
      </w:r>
      <w:r w:rsidRPr="00DE1D0D">
        <w:rPr>
          <w:lang w:val="en-AU"/>
        </w:rPr>
        <w:tab/>
      </w:r>
      <w:r w:rsidRPr="00DE1D0D">
        <w:rPr>
          <w:lang w:val="en-AU"/>
        </w:rPr>
        <w:tab/>
        <w:t>means the Indigenous adjustment</w:t>
      </w:r>
    </w:p>
    <w:p w14:paraId="6498A9C1" w14:textId="77777777" w:rsidR="001448E2" w:rsidRPr="00DE1D0D" w:rsidRDefault="000F76A6" w:rsidP="00612D27">
      <w:pPr>
        <w:ind w:left="1440" w:hanging="1440"/>
        <w:rPr>
          <w:lang w:val="en-AU"/>
        </w:rPr>
      </w:pPr>
      <w:r w:rsidRPr="00DE1D0D">
        <w:rPr>
          <w:b/>
          <w:bCs/>
          <w:lang w:val="en-AU"/>
        </w:rPr>
        <w:t>A</w:t>
      </w:r>
      <w:r w:rsidRPr="00DE1D0D">
        <w:rPr>
          <w:b/>
          <w:bCs/>
          <w:vertAlign w:val="subscript"/>
          <w:lang w:val="en-AU"/>
        </w:rPr>
        <w:t>Res</w:t>
      </w:r>
      <w:r w:rsidRPr="00DE1D0D">
        <w:rPr>
          <w:lang w:val="en-AU"/>
        </w:rPr>
        <w:tab/>
        <w:t xml:space="preserve">means each or any patient residential remoteness area adjustment </w:t>
      </w:r>
    </w:p>
    <w:p w14:paraId="534B4BB4" w14:textId="76D2C691" w:rsidR="000F76A6" w:rsidRPr="00DE1D0D" w:rsidRDefault="000F76A6" w:rsidP="00612D27">
      <w:pPr>
        <w:ind w:left="1440" w:hanging="1440"/>
        <w:rPr>
          <w:lang w:val="en-AU"/>
        </w:rPr>
      </w:pPr>
      <w:r w:rsidRPr="00DE1D0D">
        <w:rPr>
          <w:b/>
          <w:bCs/>
          <w:lang w:val="en-AU"/>
        </w:rPr>
        <w:t>A</w:t>
      </w:r>
      <w:r w:rsidRPr="00DE1D0D">
        <w:rPr>
          <w:b/>
          <w:bCs/>
          <w:vertAlign w:val="subscript"/>
          <w:lang w:val="en-AU"/>
        </w:rPr>
        <w:t>Treat</w:t>
      </w:r>
      <w:r w:rsidRPr="00DE1D0D">
        <w:rPr>
          <w:lang w:val="en-AU"/>
        </w:rPr>
        <w:tab/>
        <w:t xml:space="preserve">means each or any patient treatment remoteness area adjustment </w:t>
      </w:r>
    </w:p>
    <w:p w14:paraId="0AA40B1D" w14:textId="14DAB0A0" w:rsidR="000F76A6" w:rsidRPr="00DE1D0D" w:rsidRDefault="000F76A6" w:rsidP="000F76A6">
      <w:pPr>
        <w:rPr>
          <w:lang w:val="en-AU"/>
        </w:rPr>
      </w:pPr>
      <w:r w:rsidRPr="00DE1D0D">
        <w:rPr>
          <w:b/>
          <w:bCs/>
          <w:lang w:val="en-AU"/>
        </w:rPr>
        <w:t>NEP</w:t>
      </w:r>
      <w:r w:rsidRPr="00DE1D0D">
        <w:rPr>
          <w:lang w:val="en-AU"/>
        </w:rPr>
        <w:tab/>
      </w:r>
      <w:r w:rsidRPr="00DE1D0D">
        <w:rPr>
          <w:lang w:val="en-AU"/>
        </w:rPr>
        <w:tab/>
        <w:t>means National Efficient Price 202</w:t>
      </w:r>
      <w:r w:rsidR="00EE0139" w:rsidRPr="00DE1D0D">
        <w:rPr>
          <w:lang w:val="en-AU"/>
        </w:rPr>
        <w:t>6</w:t>
      </w:r>
      <w:r w:rsidRPr="00DE1D0D">
        <w:rPr>
          <w:lang w:val="en-AU"/>
        </w:rPr>
        <w:t>–2</w:t>
      </w:r>
      <w:r w:rsidR="00EE0139" w:rsidRPr="00DE1D0D">
        <w:rPr>
          <w:lang w:val="en-AU"/>
        </w:rPr>
        <w:t>7</w:t>
      </w:r>
      <w:r w:rsidRPr="00DE1D0D">
        <w:rPr>
          <w:lang w:val="en-AU"/>
        </w:rPr>
        <w:t xml:space="preserve"> </w:t>
      </w:r>
    </w:p>
    <w:p w14:paraId="524B1F64" w14:textId="6F8061E4" w:rsidR="000F76A6" w:rsidRPr="00DE1D0D" w:rsidRDefault="000F76A6" w:rsidP="000F76A6">
      <w:pPr>
        <w:ind w:left="1440" w:hanging="1440"/>
        <w:rPr>
          <w:lang w:val="en-AU"/>
        </w:rPr>
      </w:pPr>
      <w:r w:rsidRPr="00DE1D0D">
        <w:rPr>
          <w:b/>
          <w:bCs/>
          <w:lang w:val="en-AU"/>
        </w:rPr>
        <w:t>PW</w:t>
      </w:r>
      <w:r w:rsidRPr="00DE1D0D">
        <w:rPr>
          <w:lang w:val="en-AU"/>
        </w:rPr>
        <w:tab/>
        <w:t xml:space="preserve">means the price weight for an ABF activity as set out in </w:t>
      </w:r>
      <w:r w:rsidRPr="00DE1D0D">
        <w:rPr>
          <w:b/>
          <w:lang w:val="en-AU"/>
        </w:rPr>
        <w:t>Appendix L</w:t>
      </w:r>
      <w:r w:rsidRPr="00DE1D0D">
        <w:rPr>
          <w:lang w:val="en-AU"/>
        </w:rPr>
        <w:t xml:space="preserve"> of the </w:t>
      </w:r>
      <w:r w:rsidR="00970681" w:rsidRPr="00DE1D0D">
        <w:rPr>
          <w:lang w:val="en-AU"/>
        </w:rPr>
        <w:t>accompanying</w:t>
      </w:r>
      <w:r w:rsidRPr="00DE1D0D">
        <w:rPr>
          <w:lang w:val="en-AU"/>
        </w:rPr>
        <w:t xml:space="preserve"> National Efficient Price Determination 202</w:t>
      </w:r>
      <w:r w:rsidR="009977E4" w:rsidRPr="00DE1D0D">
        <w:rPr>
          <w:lang w:val="en-AU"/>
        </w:rPr>
        <w:t>6</w:t>
      </w:r>
      <w:r w:rsidRPr="00DE1D0D">
        <w:rPr>
          <w:lang w:val="en-AU"/>
        </w:rPr>
        <w:t>–2</w:t>
      </w:r>
      <w:r w:rsidR="009977E4" w:rsidRPr="00DE1D0D">
        <w:rPr>
          <w:lang w:val="en-AU"/>
        </w:rPr>
        <w:t>7</w:t>
      </w:r>
      <w:r w:rsidRPr="00DE1D0D">
        <w:rPr>
          <w:lang w:val="en-AU"/>
        </w:rPr>
        <w:t>.</w:t>
      </w:r>
    </w:p>
    <w:p w14:paraId="0481F667" w14:textId="1159CAD9" w:rsidR="00113E59" w:rsidRPr="00DE1D0D" w:rsidRDefault="00E26D47" w:rsidP="00113E59">
      <w:pPr>
        <w:rPr>
          <w:lang w:val="en-AU"/>
        </w:rPr>
      </w:pPr>
      <w:r w:rsidRPr="00DE1D0D">
        <w:rPr>
          <w:lang w:val="en-AU"/>
        </w:rPr>
        <w:fldChar w:fldCharType="begin"/>
      </w:r>
      <w:r w:rsidRPr="00DE1D0D">
        <w:rPr>
          <w:lang w:val="en-AU"/>
        </w:rPr>
        <w:instrText xml:space="preserve"> REF _Ref184044222 \h </w:instrText>
      </w:r>
      <w:r w:rsidR="002C7158" w:rsidRPr="00DE1D0D">
        <w:rPr>
          <w:lang w:val="en-AU"/>
        </w:rPr>
        <w:instrText xml:space="preserve">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17</w:t>
      </w:r>
      <w:r w:rsidRPr="00DE1D0D">
        <w:rPr>
          <w:lang w:val="en-AU"/>
        </w:rPr>
        <w:fldChar w:fldCharType="end"/>
      </w:r>
      <w:r w:rsidR="00CE5BAB" w:rsidRPr="00DE1D0D">
        <w:rPr>
          <w:lang w:val="en-AU"/>
        </w:rPr>
        <w:t xml:space="preserve"> outlines the required information in order to apply the above formula.</w:t>
      </w:r>
    </w:p>
    <w:p w14:paraId="6ECCDF71" w14:textId="77D263EE" w:rsidR="00E26D47" w:rsidRPr="00DE1D0D" w:rsidRDefault="00E26D47" w:rsidP="00E26D47">
      <w:pPr>
        <w:pStyle w:val="TableFigureheading"/>
        <w:rPr>
          <w:lang w:val="en-AU"/>
        </w:rPr>
      </w:pPr>
      <w:bookmarkStart w:id="49" w:name="_Ref184044222"/>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17</w:t>
      </w:r>
      <w:r w:rsidRPr="00DE1D0D">
        <w:rPr>
          <w:lang w:val="en-AU"/>
        </w:rPr>
        <w:fldChar w:fldCharType="end"/>
      </w:r>
      <w:bookmarkEnd w:id="49"/>
      <w:r w:rsidRPr="00DE1D0D">
        <w:rPr>
          <w:lang w:val="en-AU"/>
        </w:rPr>
        <w:t>: Dataset and tables required for assignment of NWAU to non-admitted patient data</w:t>
      </w:r>
    </w:p>
    <w:tbl>
      <w:tblPr>
        <w:tblStyle w:val="IHPATable"/>
        <w:tblW w:w="9781" w:type="dxa"/>
        <w:tblLayout w:type="fixed"/>
        <w:tblLook w:val="0020" w:firstRow="1" w:lastRow="0" w:firstColumn="0" w:lastColumn="0" w:noHBand="0" w:noVBand="0"/>
        <w:tblCaption w:val="Table 10"/>
        <w:tblDescription w:val="Ongoing seconded employees 2021"/>
      </w:tblPr>
      <w:tblGrid>
        <w:gridCol w:w="2778"/>
        <w:gridCol w:w="7003"/>
      </w:tblGrid>
      <w:tr w:rsidR="00A722E0" w:rsidRPr="00DE1D0D" w14:paraId="2966EB94" w14:textId="073A9631" w:rsidTr="00F47B36">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5094AF63" w14:textId="10E6427F" w:rsidR="00A722E0" w:rsidRPr="00DE1D0D" w:rsidRDefault="006A3C4E">
            <w:pPr>
              <w:spacing w:before="120" w:after="120"/>
              <w:jc w:val="center"/>
              <w:rPr>
                <w:rFonts w:cs="Arial"/>
                <w:b/>
                <w:bCs/>
                <w:color w:val="FFFFFF" w:themeColor="background2"/>
                <w:szCs w:val="18"/>
                <w:lang w:val="en-AU"/>
              </w:rPr>
            </w:pPr>
            <w:r w:rsidRPr="00DE1D0D">
              <w:rPr>
                <w:rFonts w:cs="Arial"/>
                <w:b/>
                <w:bCs/>
                <w:color w:val="FFFFFF" w:themeColor="background2"/>
                <w:szCs w:val="18"/>
                <w:lang w:val="en-AU"/>
              </w:rPr>
              <w:t>Input dataset or table</w:t>
            </w:r>
          </w:p>
        </w:tc>
        <w:tc>
          <w:tcPr>
            <w:tcW w:w="7003" w:type="dxa"/>
            <w:tcBorders>
              <w:bottom w:val="single" w:sz="4" w:space="0" w:color="D9D9D9" w:themeColor="background2" w:themeShade="D9"/>
              <w:right w:val="single" w:sz="4" w:space="0" w:color="FFFFFF" w:themeColor="background2"/>
            </w:tcBorders>
            <w:shd w:val="clear" w:color="auto" w:fill="104F99" w:themeFill="accent2"/>
          </w:tcPr>
          <w:p w14:paraId="6DA08BAC" w14:textId="0A55797A" w:rsidR="00A722E0" w:rsidRPr="00DE1D0D" w:rsidRDefault="005417B6">
            <w:pPr>
              <w:spacing w:before="120" w:after="120"/>
              <w:jc w:val="center"/>
              <w:rPr>
                <w:rFonts w:cs="Arial"/>
                <w:b/>
                <w:bCs/>
                <w:color w:val="FFFFFF" w:themeColor="background2"/>
                <w:szCs w:val="18"/>
                <w:lang w:val="en-AU"/>
              </w:rPr>
            </w:pPr>
            <w:r w:rsidRPr="00DE1D0D">
              <w:rPr>
                <w:rFonts w:cs="Arial"/>
                <w:b/>
                <w:bCs/>
                <w:color w:val="FFFFFF" w:themeColor="background2"/>
                <w:szCs w:val="18"/>
                <w:lang w:val="en-AU"/>
              </w:rPr>
              <w:t>Description</w:t>
            </w:r>
          </w:p>
        </w:tc>
      </w:tr>
      <w:tr w:rsidR="00A722E0" w:rsidRPr="00DE1D0D" w14:paraId="30B0853E" w14:textId="57BA7C95" w:rsidTr="00F47B36">
        <w:trPr>
          <w:trHeight w:val="20"/>
        </w:trPr>
        <w:tc>
          <w:tcPr>
            <w:tcW w:w="2778" w:type="dxa"/>
            <w:tcBorders>
              <w:right w:val="single" w:sz="4" w:space="0" w:color="FFFFFF" w:themeColor="background2"/>
            </w:tcBorders>
          </w:tcPr>
          <w:p w14:paraId="73742E96" w14:textId="3098A6EE" w:rsidR="00A722E0" w:rsidRPr="00DE1D0D" w:rsidRDefault="009735A6">
            <w:pPr>
              <w:spacing w:before="120" w:after="120"/>
              <w:rPr>
                <w:rFonts w:ascii="Futura PT Book" w:hAnsi="Futura PT Book" w:cs="Futura PT Book"/>
                <w:color w:val="000000"/>
                <w:sz w:val="16"/>
                <w:szCs w:val="16"/>
                <w:lang w:val="en-AU"/>
              </w:rPr>
            </w:pPr>
            <w:r w:rsidRPr="00DE1D0D">
              <w:rPr>
                <w:color w:val="1C1C1C"/>
                <w:sz w:val="16"/>
                <w:szCs w:val="16"/>
                <w:lang w:val="en-AU"/>
              </w:rPr>
              <w:t>ABF NAP NBEDS</w:t>
            </w:r>
          </w:p>
        </w:tc>
        <w:tc>
          <w:tcPr>
            <w:tcW w:w="7003" w:type="dxa"/>
            <w:tcBorders>
              <w:right w:val="single" w:sz="4" w:space="0" w:color="FFFFFF" w:themeColor="background2"/>
            </w:tcBorders>
          </w:tcPr>
          <w:p w14:paraId="284A3BEB" w14:textId="64008753" w:rsidR="00A722E0" w:rsidRPr="00DE1D0D" w:rsidRDefault="00CF2D70">
            <w:pPr>
              <w:spacing w:before="120" w:after="120"/>
              <w:rPr>
                <w:color w:val="1C1C1C"/>
                <w:sz w:val="16"/>
                <w:szCs w:val="16"/>
                <w:lang w:val="en-AU"/>
              </w:rPr>
            </w:pPr>
            <w:r w:rsidRPr="00DE1D0D">
              <w:rPr>
                <w:color w:val="1C1C1C"/>
                <w:sz w:val="16"/>
                <w:szCs w:val="16"/>
                <w:lang w:val="en-AU"/>
              </w:rPr>
              <w:t>Non-admitted patient National Best Endeavours Data Set (ABF NAP NBEDS)</w:t>
            </w:r>
          </w:p>
        </w:tc>
      </w:tr>
      <w:tr w:rsidR="00A722E0" w:rsidRPr="00DE1D0D" w14:paraId="3764DDD4" w14:textId="5A1242B7" w:rsidTr="00F47B36">
        <w:trPr>
          <w:trHeight w:val="20"/>
        </w:trPr>
        <w:tc>
          <w:tcPr>
            <w:tcW w:w="2778" w:type="dxa"/>
            <w:tcBorders>
              <w:right w:val="single" w:sz="4" w:space="0" w:color="FFFFFF" w:themeColor="background2"/>
            </w:tcBorders>
          </w:tcPr>
          <w:p w14:paraId="7EF45ECE" w14:textId="4DA83842" w:rsidR="00A722E0" w:rsidRPr="00DE1D0D" w:rsidRDefault="00407534">
            <w:pPr>
              <w:spacing w:before="120" w:after="120"/>
              <w:rPr>
                <w:rFonts w:ascii="Futura PT Book" w:hAnsi="Futura PT Book" w:cs="Futura PT Book"/>
                <w:color w:val="000000"/>
                <w:sz w:val="16"/>
                <w:szCs w:val="16"/>
                <w:lang w:val="en-AU"/>
              </w:rPr>
            </w:pPr>
            <w:r w:rsidRPr="00DE1D0D">
              <w:rPr>
                <w:color w:val="1C1C1C"/>
                <w:sz w:val="16"/>
                <w:szCs w:val="16"/>
                <w:lang w:val="en-AU"/>
              </w:rPr>
              <w:t>202</w:t>
            </w:r>
            <w:r w:rsidR="009977E4" w:rsidRPr="00DE1D0D">
              <w:rPr>
                <w:color w:val="1C1C1C"/>
                <w:sz w:val="16"/>
                <w:szCs w:val="16"/>
                <w:lang w:val="en-AU"/>
              </w:rPr>
              <w:t>6</w:t>
            </w:r>
            <w:r w:rsidRPr="00DE1D0D">
              <w:rPr>
                <w:color w:val="1C1C1C"/>
                <w:sz w:val="16"/>
                <w:szCs w:val="16"/>
                <w:lang w:val="en-AU"/>
              </w:rPr>
              <w:t>–2</w:t>
            </w:r>
            <w:r w:rsidR="009977E4" w:rsidRPr="00DE1D0D">
              <w:rPr>
                <w:color w:val="1C1C1C"/>
                <w:sz w:val="16"/>
                <w:szCs w:val="16"/>
                <w:lang w:val="en-AU"/>
              </w:rPr>
              <w:t>7</w:t>
            </w:r>
            <w:r w:rsidRPr="00DE1D0D">
              <w:rPr>
                <w:color w:val="1C1C1C"/>
                <w:sz w:val="16"/>
                <w:szCs w:val="16"/>
                <w:lang w:val="en-AU"/>
              </w:rPr>
              <w:t xml:space="preserve"> NWAU price weight table</w:t>
            </w:r>
          </w:p>
        </w:tc>
        <w:tc>
          <w:tcPr>
            <w:tcW w:w="7003" w:type="dxa"/>
            <w:tcBorders>
              <w:right w:val="single" w:sz="4" w:space="0" w:color="FFFFFF" w:themeColor="background2"/>
            </w:tcBorders>
          </w:tcPr>
          <w:p w14:paraId="099649C4" w14:textId="47B157E6" w:rsidR="00A722E0" w:rsidRPr="00DE1D0D" w:rsidRDefault="00085122">
            <w:pPr>
              <w:spacing w:before="120" w:after="120"/>
              <w:rPr>
                <w:color w:val="1C1C1C"/>
                <w:sz w:val="16"/>
                <w:szCs w:val="16"/>
                <w:lang w:val="en-AU"/>
              </w:rPr>
            </w:pPr>
            <w:r w:rsidRPr="00DE1D0D">
              <w:rPr>
                <w:color w:val="1C1C1C"/>
                <w:sz w:val="16"/>
                <w:szCs w:val="16"/>
                <w:lang w:val="en-AU"/>
              </w:rPr>
              <w:t>202</w:t>
            </w:r>
            <w:r w:rsidR="009977E4" w:rsidRPr="00DE1D0D">
              <w:rPr>
                <w:color w:val="1C1C1C"/>
                <w:sz w:val="16"/>
                <w:szCs w:val="16"/>
                <w:lang w:val="en-AU"/>
              </w:rPr>
              <w:t>6</w:t>
            </w:r>
            <w:r w:rsidRPr="00DE1D0D">
              <w:rPr>
                <w:color w:val="1C1C1C"/>
                <w:sz w:val="16"/>
                <w:szCs w:val="16"/>
                <w:lang w:val="en-AU"/>
              </w:rPr>
              <w:t>–2</w:t>
            </w:r>
            <w:r w:rsidR="009977E4" w:rsidRPr="00DE1D0D">
              <w:rPr>
                <w:color w:val="1C1C1C"/>
                <w:sz w:val="16"/>
                <w:szCs w:val="16"/>
                <w:lang w:val="en-AU"/>
              </w:rPr>
              <w:t>7</w:t>
            </w:r>
            <w:r w:rsidRPr="00DE1D0D">
              <w:rPr>
                <w:color w:val="1C1C1C"/>
                <w:sz w:val="16"/>
                <w:szCs w:val="16"/>
                <w:lang w:val="en-AU"/>
              </w:rPr>
              <w:t xml:space="preserve"> non-admitted NWAU price weight table found in the National Efficient Price Determination 202</w:t>
            </w:r>
            <w:r w:rsidR="009977E4" w:rsidRPr="00DE1D0D">
              <w:rPr>
                <w:color w:val="1C1C1C"/>
                <w:sz w:val="16"/>
                <w:szCs w:val="16"/>
                <w:lang w:val="en-AU"/>
              </w:rPr>
              <w:t>6</w:t>
            </w:r>
            <w:r w:rsidRPr="00DE1D0D">
              <w:rPr>
                <w:color w:val="1C1C1C"/>
                <w:sz w:val="16"/>
                <w:szCs w:val="16"/>
                <w:lang w:val="en-AU"/>
              </w:rPr>
              <w:t>–2</w:t>
            </w:r>
            <w:r w:rsidR="009977E4" w:rsidRPr="00DE1D0D">
              <w:rPr>
                <w:color w:val="1C1C1C"/>
                <w:sz w:val="16"/>
                <w:szCs w:val="16"/>
                <w:lang w:val="en-AU"/>
              </w:rPr>
              <w:t>7</w:t>
            </w:r>
            <w:r w:rsidRPr="00DE1D0D">
              <w:rPr>
                <w:color w:val="1C1C1C"/>
                <w:sz w:val="16"/>
                <w:szCs w:val="16"/>
                <w:lang w:val="en-AU"/>
              </w:rPr>
              <w:t>.</w:t>
            </w:r>
          </w:p>
        </w:tc>
      </w:tr>
      <w:tr w:rsidR="00A722E0" w:rsidRPr="00DE1D0D" w14:paraId="2CE35D2D" w14:textId="638206C0" w:rsidTr="00F47B36">
        <w:trPr>
          <w:trHeight w:val="20"/>
        </w:trPr>
        <w:tc>
          <w:tcPr>
            <w:tcW w:w="2778" w:type="dxa"/>
            <w:tcBorders>
              <w:right w:val="single" w:sz="4" w:space="0" w:color="FFFFFF" w:themeColor="background2"/>
            </w:tcBorders>
          </w:tcPr>
          <w:p w14:paraId="339EDD11" w14:textId="59C7C756" w:rsidR="00A722E0" w:rsidRPr="00DE1D0D" w:rsidRDefault="00EC0EE8">
            <w:pPr>
              <w:spacing w:before="120" w:after="120"/>
              <w:rPr>
                <w:rFonts w:ascii="Futura PT Book" w:hAnsi="Futura PT Book" w:cs="Futura PT Book"/>
                <w:color w:val="000000"/>
                <w:sz w:val="16"/>
                <w:szCs w:val="16"/>
                <w:lang w:val="en-AU"/>
              </w:rPr>
            </w:pPr>
            <w:r w:rsidRPr="00DE1D0D">
              <w:rPr>
                <w:color w:val="1C1C1C"/>
                <w:sz w:val="16"/>
                <w:szCs w:val="16"/>
                <w:lang w:val="en-AU"/>
              </w:rPr>
              <w:t>202</w:t>
            </w:r>
            <w:r w:rsidR="009977E4" w:rsidRPr="00DE1D0D">
              <w:rPr>
                <w:color w:val="1C1C1C"/>
                <w:sz w:val="16"/>
                <w:szCs w:val="16"/>
                <w:lang w:val="en-AU"/>
              </w:rPr>
              <w:t>6</w:t>
            </w:r>
            <w:r w:rsidRPr="00DE1D0D">
              <w:rPr>
                <w:color w:val="1C1C1C"/>
                <w:sz w:val="16"/>
                <w:szCs w:val="16"/>
                <w:lang w:val="en-AU"/>
              </w:rPr>
              <w:t>–2</w:t>
            </w:r>
            <w:r w:rsidR="009977E4" w:rsidRPr="00DE1D0D">
              <w:rPr>
                <w:color w:val="1C1C1C"/>
                <w:sz w:val="16"/>
                <w:szCs w:val="16"/>
                <w:lang w:val="en-AU"/>
              </w:rPr>
              <w:t>7</w:t>
            </w:r>
            <w:r w:rsidRPr="00DE1D0D">
              <w:rPr>
                <w:color w:val="1C1C1C"/>
                <w:sz w:val="16"/>
                <w:szCs w:val="16"/>
                <w:lang w:val="en-AU"/>
              </w:rPr>
              <w:t xml:space="preserve"> NWAU adjustments</w:t>
            </w:r>
          </w:p>
        </w:tc>
        <w:tc>
          <w:tcPr>
            <w:tcW w:w="7003" w:type="dxa"/>
            <w:tcBorders>
              <w:right w:val="single" w:sz="4" w:space="0" w:color="FFFFFF" w:themeColor="background2"/>
            </w:tcBorders>
          </w:tcPr>
          <w:p w14:paraId="0E49D024" w14:textId="55518851" w:rsidR="00A722E0" w:rsidRPr="00DE1D0D" w:rsidRDefault="00F47B36">
            <w:pPr>
              <w:spacing w:before="120" w:after="120"/>
              <w:rPr>
                <w:color w:val="1C1C1C"/>
                <w:sz w:val="16"/>
                <w:szCs w:val="16"/>
                <w:lang w:val="en-AU"/>
              </w:rPr>
            </w:pPr>
            <w:r w:rsidRPr="00DE1D0D">
              <w:rPr>
                <w:color w:val="1C1C1C"/>
                <w:sz w:val="16"/>
                <w:szCs w:val="16"/>
                <w:lang w:val="en-AU"/>
              </w:rPr>
              <w:t>202</w:t>
            </w:r>
            <w:r w:rsidR="009977E4" w:rsidRPr="00DE1D0D">
              <w:rPr>
                <w:color w:val="1C1C1C"/>
                <w:sz w:val="16"/>
                <w:szCs w:val="16"/>
                <w:lang w:val="en-AU"/>
              </w:rPr>
              <w:t>6</w:t>
            </w:r>
            <w:r w:rsidRPr="00DE1D0D">
              <w:rPr>
                <w:color w:val="1C1C1C"/>
                <w:sz w:val="16"/>
                <w:szCs w:val="16"/>
                <w:lang w:val="en-AU"/>
              </w:rPr>
              <w:t>–2</w:t>
            </w:r>
            <w:r w:rsidR="009977E4" w:rsidRPr="00DE1D0D">
              <w:rPr>
                <w:color w:val="1C1C1C"/>
                <w:sz w:val="16"/>
                <w:szCs w:val="16"/>
                <w:lang w:val="en-AU"/>
              </w:rPr>
              <w:t>7</w:t>
            </w:r>
            <w:r w:rsidRPr="00DE1D0D">
              <w:rPr>
                <w:color w:val="1C1C1C"/>
                <w:sz w:val="16"/>
                <w:szCs w:val="16"/>
                <w:lang w:val="en-AU"/>
              </w:rPr>
              <w:t xml:space="preserve"> non-admitted NWAU adjustments found in the National Efficient Price Determination 202</w:t>
            </w:r>
            <w:r w:rsidR="009977E4" w:rsidRPr="00DE1D0D">
              <w:rPr>
                <w:color w:val="1C1C1C"/>
                <w:sz w:val="16"/>
                <w:szCs w:val="16"/>
                <w:lang w:val="en-AU"/>
              </w:rPr>
              <w:t>6</w:t>
            </w:r>
            <w:r w:rsidRPr="00DE1D0D">
              <w:rPr>
                <w:color w:val="1C1C1C"/>
                <w:sz w:val="16"/>
                <w:szCs w:val="16"/>
                <w:lang w:val="en-AU"/>
              </w:rPr>
              <w:t>–2</w:t>
            </w:r>
            <w:r w:rsidR="009977E4" w:rsidRPr="00DE1D0D">
              <w:rPr>
                <w:color w:val="1C1C1C"/>
                <w:sz w:val="16"/>
                <w:szCs w:val="16"/>
                <w:lang w:val="en-AU"/>
              </w:rPr>
              <w:t>7</w:t>
            </w:r>
            <w:r w:rsidRPr="00DE1D0D">
              <w:rPr>
                <w:color w:val="1C1C1C"/>
                <w:sz w:val="16"/>
                <w:szCs w:val="16"/>
                <w:lang w:val="en-AU"/>
              </w:rPr>
              <w:t>.</w:t>
            </w:r>
          </w:p>
        </w:tc>
      </w:tr>
    </w:tbl>
    <w:p w14:paraId="74763519" w14:textId="22B50DF0" w:rsidR="00685E0D" w:rsidRPr="00DE1D0D" w:rsidRDefault="000E13D3" w:rsidP="00A722E0">
      <w:pPr>
        <w:rPr>
          <w:lang w:val="en-AU"/>
        </w:rPr>
      </w:pPr>
      <w:r w:rsidRPr="00DE1D0D">
        <w:rPr>
          <w:lang w:val="en-AU"/>
        </w:rPr>
        <w:t xml:space="preserve">Ten variables are required to form the input non-admitted dataset as shown in </w:t>
      </w:r>
      <w:r w:rsidR="002C7158" w:rsidRPr="00DE1D0D">
        <w:rPr>
          <w:lang w:val="en-AU"/>
        </w:rPr>
        <w:fldChar w:fldCharType="begin"/>
      </w:r>
      <w:r w:rsidR="002C7158" w:rsidRPr="00DE1D0D">
        <w:rPr>
          <w:lang w:val="en-AU"/>
        </w:rPr>
        <w:instrText xml:space="preserve"> REF _Ref184044247 \h  \* MERGEFORMAT </w:instrText>
      </w:r>
      <w:r w:rsidR="002C7158" w:rsidRPr="00DE1D0D">
        <w:rPr>
          <w:lang w:val="en-AU"/>
        </w:rPr>
      </w:r>
      <w:r w:rsidR="002C7158" w:rsidRPr="00DE1D0D">
        <w:rPr>
          <w:lang w:val="en-AU"/>
        </w:rPr>
        <w:fldChar w:fldCharType="separate"/>
      </w:r>
      <w:r w:rsidR="00F57FD2" w:rsidRPr="00DE1D0D">
        <w:rPr>
          <w:lang w:val="en-AU"/>
        </w:rPr>
        <w:t xml:space="preserve">Table </w:t>
      </w:r>
      <w:r w:rsidR="00F57FD2">
        <w:rPr>
          <w:lang w:val="en-AU"/>
        </w:rPr>
        <w:t>18</w:t>
      </w:r>
      <w:r w:rsidR="002C7158" w:rsidRPr="00DE1D0D">
        <w:rPr>
          <w:lang w:val="en-AU"/>
        </w:rPr>
        <w:fldChar w:fldCharType="end"/>
      </w:r>
      <w:r w:rsidRPr="00DE1D0D">
        <w:rPr>
          <w:lang w:val="en-AU"/>
        </w:rPr>
        <w:t>.</w:t>
      </w:r>
    </w:p>
    <w:p w14:paraId="64254C27" w14:textId="1D81364E" w:rsidR="00E26D47" w:rsidRPr="00DE1D0D" w:rsidRDefault="00E26D47" w:rsidP="00E26D47">
      <w:pPr>
        <w:pStyle w:val="TableFigureheading"/>
        <w:rPr>
          <w:lang w:val="en-AU"/>
        </w:rPr>
      </w:pPr>
      <w:bookmarkStart w:id="50" w:name="_Ref184044247"/>
      <w:r w:rsidRPr="00DE1D0D">
        <w:rPr>
          <w:lang w:val="en-AU"/>
        </w:rPr>
        <w:lastRenderedPageBreak/>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18</w:t>
      </w:r>
      <w:r w:rsidRPr="00DE1D0D">
        <w:rPr>
          <w:lang w:val="en-AU"/>
        </w:rPr>
        <w:fldChar w:fldCharType="end"/>
      </w:r>
      <w:bookmarkEnd w:id="50"/>
      <w:r w:rsidRPr="00DE1D0D">
        <w:rPr>
          <w:lang w:val="en-AU"/>
        </w:rPr>
        <w:t>: Non-admitted patient ABF DSS variables used to calculate NWAU</w:t>
      </w:r>
    </w:p>
    <w:tbl>
      <w:tblPr>
        <w:tblStyle w:val="IHACPATable"/>
        <w:tblW w:w="9781"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9781"/>
      </w:tblGrid>
      <w:tr w:rsidR="00E87E0E" w:rsidRPr="00DE1D0D" w14:paraId="4FB52892" w14:textId="77777777">
        <w:trPr>
          <w:cnfStyle w:val="100000000000" w:firstRow="1" w:lastRow="0" w:firstColumn="0" w:lastColumn="0" w:oddVBand="0" w:evenVBand="0" w:oddHBand="0" w:evenHBand="0" w:firstRowFirstColumn="0" w:firstRowLastColumn="0" w:lastRowFirstColumn="0" w:lastRowLastColumn="0"/>
          <w:trHeight w:val="20"/>
        </w:trPr>
        <w:tc>
          <w:tcPr>
            <w:tcW w:w="9781" w:type="dxa"/>
            <w:shd w:val="clear" w:color="auto" w:fill="104F99" w:themeFill="accent2"/>
          </w:tcPr>
          <w:p w14:paraId="361A4DFB" w14:textId="481CE80B" w:rsidR="00E87E0E" w:rsidRPr="00DE1D0D" w:rsidRDefault="00E7172E">
            <w:pPr>
              <w:spacing w:before="120" w:after="120"/>
              <w:rPr>
                <w:b/>
                <w:color w:val="1C1C1C"/>
                <w:szCs w:val="18"/>
                <w:lang w:val="en-AU"/>
              </w:rPr>
            </w:pPr>
            <w:r w:rsidRPr="00DE1D0D">
              <w:rPr>
                <w:b/>
                <w:bCs/>
                <w:color w:val="FFFFFF" w:themeColor="background2"/>
                <w:szCs w:val="18"/>
                <w:lang w:val="en-AU"/>
              </w:rPr>
              <w:t>Non-admitted patient A</w:t>
            </w:r>
            <w:r w:rsidR="003F7AA2" w:rsidRPr="00DE1D0D">
              <w:rPr>
                <w:b/>
                <w:bCs/>
                <w:color w:val="FFFFFF" w:themeColor="background2"/>
                <w:szCs w:val="18"/>
                <w:lang w:val="en-AU"/>
              </w:rPr>
              <w:t>BF DSS variables</w:t>
            </w:r>
          </w:p>
        </w:tc>
      </w:tr>
      <w:tr w:rsidR="00E87E0E" w:rsidRPr="00DE1D0D" w14:paraId="461B5551" w14:textId="77777777">
        <w:trPr>
          <w:trHeight w:val="20"/>
        </w:trPr>
        <w:tc>
          <w:tcPr>
            <w:tcW w:w="9781" w:type="dxa"/>
            <w:tcBorders>
              <w:top w:val="single" w:sz="4" w:space="0" w:color="DFEBF1" w:themeColor="accent1" w:themeTint="1A"/>
              <w:bottom w:val="single" w:sz="4" w:space="0" w:color="DFEBF1" w:themeColor="accent1" w:themeTint="1A"/>
            </w:tcBorders>
          </w:tcPr>
          <w:p w14:paraId="73E2493F" w14:textId="4F5EA5C3" w:rsidR="00E87E0E" w:rsidRPr="00DE1D0D" w:rsidRDefault="005628A3">
            <w:pPr>
              <w:spacing w:before="120" w:after="120"/>
              <w:rPr>
                <w:color w:val="1C1C1C"/>
                <w:sz w:val="16"/>
                <w:szCs w:val="16"/>
                <w:lang w:val="en-AU"/>
              </w:rPr>
            </w:pPr>
            <w:r w:rsidRPr="00DE1D0D">
              <w:rPr>
                <w:color w:val="1C1C1C"/>
                <w:sz w:val="16"/>
                <w:szCs w:val="16"/>
                <w:lang w:val="en-AU"/>
              </w:rPr>
              <w:t>Establishment identifier</w:t>
            </w:r>
          </w:p>
        </w:tc>
      </w:tr>
      <w:tr w:rsidR="00E87E0E" w:rsidRPr="00DE1D0D" w14:paraId="721FA28E" w14:textId="77777777">
        <w:trPr>
          <w:trHeight w:val="20"/>
        </w:trPr>
        <w:tc>
          <w:tcPr>
            <w:tcW w:w="9781" w:type="dxa"/>
            <w:tcBorders>
              <w:top w:val="single" w:sz="4" w:space="0" w:color="DFEBF1" w:themeColor="accent1" w:themeTint="1A"/>
              <w:bottom w:val="single" w:sz="4" w:space="0" w:color="DFEBF1" w:themeColor="accent1" w:themeTint="1A"/>
            </w:tcBorders>
          </w:tcPr>
          <w:p w14:paraId="21A4D31A" w14:textId="116BCB46" w:rsidR="00E87E0E" w:rsidRPr="00DE1D0D" w:rsidRDefault="005628A3">
            <w:pPr>
              <w:spacing w:before="120" w:after="120"/>
              <w:rPr>
                <w:color w:val="1C1C1C"/>
                <w:sz w:val="16"/>
                <w:szCs w:val="16"/>
                <w:lang w:val="en-AU"/>
              </w:rPr>
            </w:pPr>
            <w:r w:rsidRPr="00DE1D0D">
              <w:rPr>
                <w:color w:val="1C1C1C"/>
                <w:sz w:val="16"/>
                <w:szCs w:val="16"/>
                <w:lang w:val="en-AU"/>
              </w:rPr>
              <w:t>In</w:t>
            </w:r>
            <w:r w:rsidR="000852F8" w:rsidRPr="00DE1D0D">
              <w:rPr>
                <w:color w:val="1C1C1C"/>
                <w:sz w:val="16"/>
                <w:szCs w:val="16"/>
                <w:lang w:val="en-AU"/>
              </w:rPr>
              <w:t>digenous status</w:t>
            </w:r>
          </w:p>
        </w:tc>
      </w:tr>
      <w:tr w:rsidR="00C02FA1" w:rsidRPr="00DE1D0D" w14:paraId="3A664BC3" w14:textId="77777777" w:rsidTr="00E7172E">
        <w:trPr>
          <w:trHeight w:val="20"/>
        </w:trPr>
        <w:tc>
          <w:tcPr>
            <w:tcW w:w="9781" w:type="dxa"/>
            <w:tcBorders>
              <w:top w:val="single" w:sz="4" w:space="0" w:color="DFEBF1" w:themeColor="accent1" w:themeTint="1A"/>
              <w:bottom w:val="single" w:sz="4" w:space="0" w:color="DFEBF1" w:themeColor="accent1" w:themeTint="1A"/>
            </w:tcBorders>
          </w:tcPr>
          <w:p w14:paraId="72F84B1B" w14:textId="32C0A5EF" w:rsidR="00C02FA1" w:rsidRPr="00DE1D0D" w:rsidRDefault="000852F8">
            <w:pPr>
              <w:spacing w:before="120" w:after="120"/>
              <w:rPr>
                <w:color w:val="1C1C1C"/>
                <w:sz w:val="16"/>
                <w:szCs w:val="16"/>
                <w:lang w:val="en-AU"/>
              </w:rPr>
            </w:pPr>
            <w:r w:rsidRPr="00DE1D0D">
              <w:rPr>
                <w:color w:val="1C1C1C"/>
                <w:sz w:val="16"/>
                <w:szCs w:val="16"/>
                <w:lang w:val="en-AU"/>
              </w:rPr>
              <w:t>Date of birth</w:t>
            </w:r>
          </w:p>
        </w:tc>
      </w:tr>
      <w:tr w:rsidR="00C02FA1" w:rsidRPr="00DE1D0D" w14:paraId="6B819693" w14:textId="77777777" w:rsidTr="00E7172E">
        <w:trPr>
          <w:trHeight w:val="20"/>
        </w:trPr>
        <w:tc>
          <w:tcPr>
            <w:tcW w:w="9781" w:type="dxa"/>
            <w:tcBorders>
              <w:top w:val="single" w:sz="4" w:space="0" w:color="DFEBF1" w:themeColor="accent1" w:themeTint="1A"/>
              <w:bottom w:val="single" w:sz="4" w:space="0" w:color="DFEBF1" w:themeColor="accent1" w:themeTint="1A"/>
            </w:tcBorders>
          </w:tcPr>
          <w:p w14:paraId="0A86AC03" w14:textId="77DA8F95" w:rsidR="00C02FA1" w:rsidRPr="00DE1D0D" w:rsidRDefault="000852F8">
            <w:pPr>
              <w:spacing w:before="120" w:after="120"/>
              <w:rPr>
                <w:color w:val="1C1C1C"/>
                <w:sz w:val="16"/>
                <w:szCs w:val="16"/>
                <w:lang w:val="en-AU"/>
              </w:rPr>
            </w:pPr>
            <w:r w:rsidRPr="00DE1D0D">
              <w:rPr>
                <w:color w:val="1C1C1C"/>
                <w:sz w:val="16"/>
                <w:szCs w:val="16"/>
                <w:lang w:val="en-AU"/>
              </w:rPr>
              <w:t>Non-admitted patient service event – service date</w:t>
            </w:r>
          </w:p>
        </w:tc>
      </w:tr>
      <w:tr w:rsidR="00C02FA1" w:rsidRPr="00DE1D0D" w14:paraId="0FC17E25" w14:textId="77777777" w:rsidTr="00E7172E">
        <w:trPr>
          <w:trHeight w:val="20"/>
        </w:trPr>
        <w:tc>
          <w:tcPr>
            <w:tcW w:w="9781" w:type="dxa"/>
            <w:tcBorders>
              <w:top w:val="single" w:sz="4" w:space="0" w:color="DFEBF1" w:themeColor="accent1" w:themeTint="1A"/>
              <w:bottom w:val="single" w:sz="4" w:space="0" w:color="DFEBF1" w:themeColor="accent1" w:themeTint="1A"/>
            </w:tcBorders>
          </w:tcPr>
          <w:p w14:paraId="28884B67" w14:textId="7C72CA90" w:rsidR="00C02FA1" w:rsidRPr="00DE1D0D" w:rsidRDefault="005677C6">
            <w:pPr>
              <w:spacing w:before="120" w:after="120"/>
              <w:rPr>
                <w:color w:val="1C1C1C"/>
                <w:sz w:val="16"/>
                <w:szCs w:val="16"/>
                <w:lang w:val="en-AU"/>
              </w:rPr>
            </w:pPr>
            <w:r w:rsidRPr="00DE1D0D">
              <w:rPr>
                <w:color w:val="1C1C1C"/>
                <w:sz w:val="16"/>
                <w:szCs w:val="16"/>
                <w:lang w:val="en-AU"/>
              </w:rPr>
              <w:t>Multiple healthcare provider indicator (see National Efficient Price Determination 202</w:t>
            </w:r>
            <w:r w:rsidR="003B41BF" w:rsidRPr="00DE1D0D">
              <w:rPr>
                <w:color w:val="1C1C1C"/>
                <w:sz w:val="16"/>
                <w:szCs w:val="16"/>
                <w:lang w:val="en-AU"/>
              </w:rPr>
              <w:t>6</w:t>
            </w:r>
            <w:r w:rsidR="00E53692" w:rsidRPr="00DE1D0D">
              <w:rPr>
                <w:color w:val="1C1C1C"/>
                <w:sz w:val="16"/>
                <w:szCs w:val="16"/>
                <w:lang w:val="en-AU"/>
              </w:rPr>
              <w:t>–</w:t>
            </w:r>
            <w:r w:rsidRPr="00DE1D0D">
              <w:rPr>
                <w:color w:val="1C1C1C"/>
                <w:sz w:val="16"/>
                <w:szCs w:val="16"/>
                <w:lang w:val="en-AU"/>
              </w:rPr>
              <w:t>2</w:t>
            </w:r>
            <w:r w:rsidR="003B41BF" w:rsidRPr="00DE1D0D">
              <w:rPr>
                <w:color w:val="1C1C1C"/>
                <w:sz w:val="16"/>
                <w:szCs w:val="16"/>
                <w:lang w:val="en-AU"/>
              </w:rPr>
              <w:t>7</w:t>
            </w:r>
            <w:r w:rsidRPr="00DE1D0D">
              <w:rPr>
                <w:color w:val="1C1C1C"/>
                <w:sz w:val="16"/>
                <w:szCs w:val="16"/>
                <w:lang w:val="en-AU"/>
              </w:rPr>
              <w:t>)</w:t>
            </w:r>
          </w:p>
        </w:tc>
      </w:tr>
      <w:tr w:rsidR="00C02FA1" w:rsidRPr="00DE1D0D" w14:paraId="7D505469" w14:textId="77777777" w:rsidTr="00E7172E">
        <w:trPr>
          <w:trHeight w:val="20"/>
        </w:trPr>
        <w:tc>
          <w:tcPr>
            <w:tcW w:w="9781" w:type="dxa"/>
            <w:tcBorders>
              <w:top w:val="single" w:sz="4" w:space="0" w:color="DFEBF1" w:themeColor="accent1" w:themeTint="1A"/>
              <w:bottom w:val="single" w:sz="4" w:space="0" w:color="DFEBF1" w:themeColor="accent1" w:themeTint="1A"/>
            </w:tcBorders>
          </w:tcPr>
          <w:p w14:paraId="6EC7AD4D" w14:textId="4230F62F" w:rsidR="00C02FA1" w:rsidRPr="00DE1D0D" w:rsidRDefault="005677C6">
            <w:pPr>
              <w:spacing w:before="120" w:after="120"/>
              <w:rPr>
                <w:color w:val="1C1C1C"/>
                <w:sz w:val="16"/>
                <w:szCs w:val="16"/>
                <w:lang w:val="en-AU"/>
              </w:rPr>
            </w:pPr>
            <w:r w:rsidRPr="00DE1D0D">
              <w:rPr>
                <w:color w:val="1C1C1C"/>
                <w:sz w:val="16"/>
                <w:szCs w:val="16"/>
                <w:lang w:val="en-AU"/>
              </w:rPr>
              <w:t xml:space="preserve">Tier 2 non-admitted service class (Version </w:t>
            </w:r>
            <w:r w:rsidR="003B41BF" w:rsidRPr="00DE1D0D">
              <w:rPr>
                <w:color w:val="1C1C1C"/>
                <w:sz w:val="16"/>
                <w:szCs w:val="16"/>
                <w:lang w:val="en-AU"/>
              </w:rPr>
              <w:t>10.0</w:t>
            </w:r>
            <w:r w:rsidRPr="00DE1D0D">
              <w:rPr>
                <w:color w:val="1C1C1C"/>
                <w:sz w:val="16"/>
                <w:szCs w:val="16"/>
                <w:lang w:val="en-AU"/>
              </w:rPr>
              <w:t>)</w:t>
            </w:r>
          </w:p>
        </w:tc>
      </w:tr>
      <w:tr w:rsidR="005628A3" w:rsidRPr="00DE1D0D" w14:paraId="0F804126" w14:textId="77777777" w:rsidTr="00E7172E">
        <w:trPr>
          <w:trHeight w:val="20"/>
        </w:trPr>
        <w:tc>
          <w:tcPr>
            <w:tcW w:w="9781" w:type="dxa"/>
            <w:tcBorders>
              <w:top w:val="single" w:sz="4" w:space="0" w:color="DFEBF1" w:themeColor="accent1" w:themeTint="1A"/>
              <w:bottom w:val="single" w:sz="4" w:space="0" w:color="DFEBF1" w:themeColor="accent1" w:themeTint="1A"/>
            </w:tcBorders>
          </w:tcPr>
          <w:p w14:paraId="6CB24EA7" w14:textId="4370C62E" w:rsidR="005628A3" w:rsidRPr="00DE1D0D" w:rsidRDefault="005677C6">
            <w:pPr>
              <w:spacing w:before="120" w:after="120"/>
              <w:rPr>
                <w:color w:val="1C1C1C"/>
                <w:sz w:val="16"/>
                <w:szCs w:val="16"/>
                <w:lang w:val="en-AU"/>
              </w:rPr>
            </w:pPr>
            <w:r w:rsidRPr="00DE1D0D">
              <w:rPr>
                <w:color w:val="1C1C1C"/>
                <w:sz w:val="16"/>
                <w:szCs w:val="16"/>
                <w:lang w:val="en-AU"/>
              </w:rPr>
              <w:t>Postcode of patient’s usual residence</w:t>
            </w:r>
          </w:p>
        </w:tc>
      </w:tr>
      <w:tr w:rsidR="005628A3" w:rsidRPr="00DE1D0D" w14:paraId="1604C2D3" w14:textId="77777777" w:rsidTr="00E7172E">
        <w:trPr>
          <w:trHeight w:val="20"/>
        </w:trPr>
        <w:tc>
          <w:tcPr>
            <w:tcW w:w="9781" w:type="dxa"/>
            <w:tcBorders>
              <w:top w:val="single" w:sz="4" w:space="0" w:color="DFEBF1" w:themeColor="accent1" w:themeTint="1A"/>
              <w:bottom w:val="single" w:sz="4" w:space="0" w:color="DFEBF1" w:themeColor="accent1" w:themeTint="1A"/>
            </w:tcBorders>
          </w:tcPr>
          <w:p w14:paraId="09CCEF4B" w14:textId="2957F99B" w:rsidR="005628A3" w:rsidRPr="00DE1D0D" w:rsidRDefault="005677C6">
            <w:pPr>
              <w:spacing w:before="120" w:after="120"/>
              <w:rPr>
                <w:color w:val="1C1C1C"/>
                <w:sz w:val="16"/>
                <w:szCs w:val="16"/>
                <w:lang w:val="en-AU"/>
              </w:rPr>
            </w:pPr>
            <w:r w:rsidRPr="00DE1D0D">
              <w:rPr>
                <w:color w:val="1C1C1C"/>
                <w:sz w:val="16"/>
                <w:szCs w:val="16"/>
                <w:lang w:val="en-AU"/>
              </w:rPr>
              <w:t>ASGS</w:t>
            </w:r>
            <w:r w:rsidR="000300D5" w:rsidRPr="00DE1D0D">
              <w:rPr>
                <w:color w:val="1C1C1C"/>
                <w:sz w:val="16"/>
                <w:szCs w:val="16"/>
                <w:lang w:val="en-AU"/>
              </w:rPr>
              <w:t xml:space="preserve"> of patient’s usual re</w:t>
            </w:r>
            <w:r w:rsidR="0037202A" w:rsidRPr="00DE1D0D">
              <w:rPr>
                <w:color w:val="1C1C1C"/>
                <w:sz w:val="16"/>
                <w:szCs w:val="16"/>
                <w:lang w:val="en-AU"/>
              </w:rPr>
              <w:t>sidence</w:t>
            </w:r>
          </w:p>
        </w:tc>
      </w:tr>
      <w:tr w:rsidR="005628A3" w:rsidRPr="00DE1D0D" w14:paraId="5314D3C8" w14:textId="77777777" w:rsidTr="00E7172E">
        <w:trPr>
          <w:trHeight w:val="20"/>
        </w:trPr>
        <w:tc>
          <w:tcPr>
            <w:tcW w:w="9781" w:type="dxa"/>
            <w:tcBorders>
              <w:top w:val="single" w:sz="4" w:space="0" w:color="DFEBF1" w:themeColor="accent1" w:themeTint="1A"/>
              <w:bottom w:val="single" w:sz="4" w:space="0" w:color="DFEBF1" w:themeColor="accent1" w:themeTint="1A"/>
            </w:tcBorders>
          </w:tcPr>
          <w:p w14:paraId="1CCBD771" w14:textId="4DA30218" w:rsidR="005628A3" w:rsidRPr="00DE1D0D" w:rsidRDefault="0037202A">
            <w:pPr>
              <w:spacing w:before="120" w:after="120"/>
              <w:rPr>
                <w:color w:val="1C1C1C"/>
                <w:sz w:val="16"/>
                <w:szCs w:val="16"/>
                <w:lang w:val="en-AU"/>
              </w:rPr>
            </w:pPr>
            <w:r w:rsidRPr="00DE1D0D">
              <w:rPr>
                <w:color w:val="1C1C1C"/>
                <w:sz w:val="16"/>
                <w:szCs w:val="16"/>
                <w:lang w:val="en-AU"/>
              </w:rPr>
              <w:t>Hospital geographical indicator</w:t>
            </w:r>
          </w:p>
        </w:tc>
      </w:tr>
      <w:tr w:rsidR="005628A3" w:rsidRPr="00DE1D0D" w14:paraId="07747376" w14:textId="77777777" w:rsidTr="00E7172E">
        <w:trPr>
          <w:trHeight w:val="20"/>
        </w:trPr>
        <w:tc>
          <w:tcPr>
            <w:tcW w:w="9781" w:type="dxa"/>
            <w:tcBorders>
              <w:top w:val="single" w:sz="4" w:space="0" w:color="DFEBF1" w:themeColor="accent1" w:themeTint="1A"/>
              <w:bottom w:val="single" w:sz="4" w:space="0" w:color="DFEBF1" w:themeColor="accent1" w:themeTint="1A"/>
            </w:tcBorders>
          </w:tcPr>
          <w:p w14:paraId="5B73E065" w14:textId="01FF46C7" w:rsidR="005628A3" w:rsidRPr="00DE1D0D" w:rsidRDefault="0037202A">
            <w:pPr>
              <w:spacing w:before="120" w:after="120"/>
              <w:rPr>
                <w:color w:val="1C1C1C"/>
                <w:sz w:val="16"/>
                <w:szCs w:val="16"/>
                <w:lang w:val="en-AU"/>
              </w:rPr>
            </w:pPr>
            <w:r w:rsidRPr="00DE1D0D">
              <w:rPr>
                <w:color w:val="1C1C1C"/>
                <w:sz w:val="16"/>
                <w:szCs w:val="16"/>
                <w:lang w:val="en-AU"/>
              </w:rPr>
              <w:t>Funding source</w:t>
            </w:r>
          </w:p>
        </w:tc>
      </w:tr>
    </w:tbl>
    <w:p w14:paraId="4BD7BBB9" w14:textId="408350F9" w:rsidR="006A2F00" w:rsidRPr="00DE1D0D" w:rsidRDefault="006A2F00" w:rsidP="006A2F00">
      <w:pPr>
        <w:rPr>
          <w:lang w:val="en-AU"/>
        </w:rPr>
      </w:pPr>
    </w:p>
    <w:p w14:paraId="08C63A86" w14:textId="77777777" w:rsidR="002970D7" w:rsidRPr="00DE1D0D" w:rsidRDefault="002970D7">
      <w:pPr>
        <w:spacing w:line="259" w:lineRule="auto"/>
        <w:rPr>
          <w:lang w:val="en-AU"/>
        </w:rPr>
      </w:pPr>
      <w:r w:rsidRPr="00DE1D0D">
        <w:rPr>
          <w:lang w:val="en-AU"/>
        </w:rPr>
        <w:br w:type="page"/>
      </w:r>
    </w:p>
    <w:p w14:paraId="3C73C618" w14:textId="77777777" w:rsidR="006A2F00" w:rsidRPr="00DE1D0D" w:rsidRDefault="006A2F00" w:rsidP="006A2F00">
      <w:pPr>
        <w:rPr>
          <w:lang w:val="en-AU"/>
        </w:rPr>
      </w:pPr>
    </w:p>
    <w:p w14:paraId="36B0870A" w14:textId="6A08D255" w:rsidR="000E32ED" w:rsidRPr="00DE1D0D" w:rsidRDefault="00B1003A" w:rsidP="006C0AD8">
      <w:pPr>
        <w:pStyle w:val="Heading1"/>
        <w:numPr>
          <w:ilvl w:val="0"/>
          <w:numId w:val="3"/>
        </w:numPr>
        <w:rPr>
          <w:lang w:val="en-AU"/>
        </w:rPr>
      </w:pPr>
      <w:bookmarkStart w:id="51" w:name="_Toc224052116"/>
      <w:r w:rsidRPr="00DE1D0D">
        <w:rPr>
          <w:lang w:val="en-AU"/>
        </w:rPr>
        <w:t>Conversion to a pricing model</w:t>
      </w:r>
      <w:bookmarkEnd w:id="51"/>
    </w:p>
    <w:p w14:paraId="6DFEFEB5" w14:textId="5DF8B04D" w:rsidR="00B1003A" w:rsidRPr="00DE1D0D" w:rsidRDefault="00495F4A" w:rsidP="006C0AD8">
      <w:pPr>
        <w:pStyle w:val="Heading2"/>
        <w:numPr>
          <w:ilvl w:val="1"/>
          <w:numId w:val="3"/>
        </w:numPr>
        <w:ind w:left="601" w:hanging="601"/>
        <w:rPr>
          <w:lang w:val="en-AU"/>
        </w:rPr>
      </w:pPr>
      <w:bookmarkStart w:id="52" w:name="_Toc224052117"/>
      <w:r w:rsidRPr="00DE1D0D">
        <w:rPr>
          <w:lang w:val="en-AU"/>
        </w:rPr>
        <w:t>Overview</w:t>
      </w:r>
      <w:bookmarkEnd w:id="52"/>
    </w:p>
    <w:p w14:paraId="18B1EE58" w14:textId="7F5C963E" w:rsidR="009E5C27" w:rsidRPr="00DE1D0D" w:rsidRDefault="009E5C27" w:rsidP="009E5C27">
      <w:pPr>
        <w:rPr>
          <w:lang w:val="en-AU"/>
        </w:rPr>
      </w:pPr>
      <w:r w:rsidRPr="00DE1D0D">
        <w:rPr>
          <w:lang w:val="en-AU"/>
        </w:rPr>
        <w:t>The 202</w:t>
      </w:r>
      <w:r w:rsidR="00A005CD" w:rsidRPr="00DE1D0D">
        <w:rPr>
          <w:lang w:val="en-AU"/>
        </w:rPr>
        <w:t>6</w:t>
      </w:r>
      <w:r w:rsidRPr="00DE1D0D">
        <w:rPr>
          <w:lang w:val="en-AU"/>
        </w:rPr>
        <w:t>–2</w:t>
      </w:r>
      <w:r w:rsidR="00A005CD" w:rsidRPr="00DE1D0D">
        <w:rPr>
          <w:lang w:val="en-AU"/>
        </w:rPr>
        <w:t>7</w:t>
      </w:r>
      <w:r w:rsidRPr="00DE1D0D">
        <w:rPr>
          <w:lang w:val="en-AU"/>
        </w:rPr>
        <w:t xml:space="preserve"> national pricing model is the </w:t>
      </w:r>
      <w:r w:rsidR="00F10C75" w:rsidRPr="00DE1D0D">
        <w:rPr>
          <w:lang w:val="en-AU"/>
        </w:rPr>
        <w:t>fourteenth</w:t>
      </w:r>
      <w:r w:rsidRPr="00DE1D0D">
        <w:rPr>
          <w:lang w:val="en-AU"/>
        </w:rPr>
        <w:t xml:space="preserve"> annual pricing model that IHACPA has produced. Each pricing model comprises an NEP, price weights and adjustments, and each is based on cost and activity data from three years prior; the 202</w:t>
      </w:r>
      <w:r w:rsidR="005237E4" w:rsidRPr="00DE1D0D">
        <w:rPr>
          <w:lang w:val="en-AU"/>
        </w:rPr>
        <w:t>6</w:t>
      </w:r>
      <w:r w:rsidRPr="00DE1D0D">
        <w:rPr>
          <w:lang w:val="en-AU"/>
        </w:rPr>
        <w:t>–2</w:t>
      </w:r>
      <w:r w:rsidR="005237E4" w:rsidRPr="00DE1D0D">
        <w:rPr>
          <w:lang w:val="en-AU"/>
        </w:rPr>
        <w:t>7</w:t>
      </w:r>
      <w:r w:rsidRPr="00DE1D0D">
        <w:rPr>
          <w:lang w:val="en-AU"/>
        </w:rPr>
        <w:t xml:space="preserve"> pricing model is based on 202</w:t>
      </w:r>
      <w:r w:rsidR="005237E4" w:rsidRPr="00DE1D0D">
        <w:rPr>
          <w:lang w:val="en-AU"/>
        </w:rPr>
        <w:t>3</w:t>
      </w:r>
      <w:r w:rsidRPr="00DE1D0D">
        <w:rPr>
          <w:lang w:val="en-AU"/>
        </w:rPr>
        <w:t>–2</w:t>
      </w:r>
      <w:r w:rsidR="005237E4" w:rsidRPr="00DE1D0D">
        <w:rPr>
          <w:lang w:val="en-AU"/>
        </w:rPr>
        <w:t>4</w:t>
      </w:r>
      <w:r w:rsidRPr="00DE1D0D">
        <w:rPr>
          <w:lang w:val="en-AU"/>
        </w:rPr>
        <w:t xml:space="preserve"> cost and activity data.</w:t>
      </w:r>
    </w:p>
    <w:p w14:paraId="7D1165CE" w14:textId="77777777" w:rsidR="009E5C27" w:rsidRPr="00DE1D0D" w:rsidRDefault="009E5C27" w:rsidP="009E5C27">
      <w:pPr>
        <w:rPr>
          <w:lang w:val="en-AU"/>
        </w:rPr>
      </w:pPr>
      <w:r w:rsidRPr="00DE1D0D">
        <w:rPr>
          <w:lang w:val="en-AU"/>
        </w:rPr>
        <w:t>The cost and activity data for each of the historical years are used to derive a cost model for that year, with only those costs and activity from ABF establishments being used. The cost model is designed to ensure that the total modelled costs are equalised with the estimated total actual costs across the ABF establishments.</w:t>
      </w:r>
    </w:p>
    <w:p w14:paraId="1F7B86C0" w14:textId="62A56A6D" w:rsidR="009E5C27" w:rsidRPr="00405219" w:rsidRDefault="009E5C27" w:rsidP="009E5C27">
      <w:pPr>
        <w:rPr>
          <w:lang w:val="en-AU"/>
        </w:rPr>
      </w:pPr>
      <w:r w:rsidRPr="00DE1D0D">
        <w:rPr>
          <w:lang w:val="en-AU"/>
        </w:rPr>
        <w:t xml:space="preserve">The cost model is made up of cost parameters and adjustments, including the paediatric adjustment, Indigenous adjustment, remoteness area adjustment and intensive care unit adjustment, but it excludes the private patient service adjustment and </w:t>
      </w:r>
      <w:r w:rsidRPr="00405219">
        <w:rPr>
          <w:lang w:val="en-AU"/>
        </w:rPr>
        <w:t>private patient accommodation adjustment. The latter two adjustments are introduced in the pricing model to remove out-of-scope patient costs associated with private patients (see Section 2.2.3 and 2.2.10).</w:t>
      </w:r>
    </w:p>
    <w:p w14:paraId="60ED316A" w14:textId="77777777" w:rsidR="009E5C27" w:rsidRPr="00DE1D0D" w:rsidRDefault="009E5C27" w:rsidP="009E5C27">
      <w:pPr>
        <w:rPr>
          <w:lang w:val="en-AU"/>
        </w:rPr>
      </w:pPr>
      <w:r w:rsidRPr="00405219">
        <w:rPr>
          <w:lang w:val="en-AU"/>
        </w:rPr>
        <w:t>There are four steps in the transformation of each year’s cost model into its associated pricing model, namely:</w:t>
      </w:r>
    </w:p>
    <w:p w14:paraId="068D9C28" w14:textId="345AEA37" w:rsidR="009E5C27" w:rsidRPr="00DE1D0D" w:rsidRDefault="009E5C27" w:rsidP="006C0AD8">
      <w:pPr>
        <w:pStyle w:val="ListParagraph"/>
        <w:numPr>
          <w:ilvl w:val="0"/>
          <w:numId w:val="6"/>
        </w:numPr>
        <w:rPr>
          <w:lang w:val="en-AU"/>
        </w:rPr>
      </w:pPr>
      <w:r w:rsidRPr="00DE1D0D">
        <w:rPr>
          <w:lang w:val="en-AU"/>
        </w:rPr>
        <w:t>Identification and exclusion of costs and activity regarded under the NHRA as out-of-scope for the purpose of ABF.</w:t>
      </w:r>
    </w:p>
    <w:p w14:paraId="01AC6C8C" w14:textId="30349A17" w:rsidR="009E5C27" w:rsidRPr="00DE1D0D" w:rsidRDefault="009E5C27" w:rsidP="006C0AD8">
      <w:pPr>
        <w:pStyle w:val="ListParagraph"/>
        <w:numPr>
          <w:ilvl w:val="0"/>
          <w:numId w:val="6"/>
        </w:numPr>
        <w:rPr>
          <w:lang w:val="en-AU"/>
        </w:rPr>
      </w:pPr>
      <w:r w:rsidRPr="00DE1D0D">
        <w:rPr>
          <w:lang w:val="en-AU"/>
        </w:rPr>
        <w:t>Derivation of a reference cost (or standardised mean) used to transform the cost model into a cost weight model.</w:t>
      </w:r>
    </w:p>
    <w:p w14:paraId="4ECCEB4F" w14:textId="27189DE8" w:rsidR="009E5C27" w:rsidRPr="00DE1D0D" w:rsidRDefault="009E5C27" w:rsidP="006C0AD8">
      <w:pPr>
        <w:pStyle w:val="ListParagraph"/>
        <w:numPr>
          <w:ilvl w:val="0"/>
          <w:numId w:val="6"/>
        </w:numPr>
        <w:rPr>
          <w:lang w:val="en-AU"/>
        </w:rPr>
      </w:pPr>
      <w:r w:rsidRPr="00DE1D0D">
        <w:rPr>
          <w:lang w:val="en-AU"/>
        </w:rPr>
        <w:t xml:space="preserve">Derivation of an annual indexation rate used to inflate the cost model to a level reflective of the estimated cost of delivering hospital services in the year of the pricing model. </w:t>
      </w:r>
    </w:p>
    <w:p w14:paraId="266C153D" w14:textId="253EFD41" w:rsidR="009E5C27" w:rsidRPr="00DE1D0D" w:rsidRDefault="009E5C27" w:rsidP="006C0AD8">
      <w:pPr>
        <w:pStyle w:val="ListParagraph"/>
        <w:numPr>
          <w:ilvl w:val="0"/>
          <w:numId w:val="6"/>
        </w:numPr>
        <w:rPr>
          <w:lang w:val="en-AU"/>
        </w:rPr>
      </w:pPr>
      <w:r w:rsidRPr="00DE1D0D">
        <w:rPr>
          <w:lang w:val="en-AU"/>
        </w:rPr>
        <w:t>Transformation of the cost model to the pricing model using the results of the previous three steps.</w:t>
      </w:r>
    </w:p>
    <w:p w14:paraId="2F3DDEC6" w14:textId="3222FAD1" w:rsidR="00495F4A" w:rsidRPr="00DE1D0D" w:rsidRDefault="009E5C27" w:rsidP="009E5C27">
      <w:pPr>
        <w:rPr>
          <w:lang w:val="en-AU"/>
        </w:rPr>
      </w:pPr>
      <w:r w:rsidRPr="00DE1D0D">
        <w:rPr>
          <w:lang w:val="en-AU"/>
        </w:rPr>
        <w:t>The process of transforming the 202</w:t>
      </w:r>
      <w:r w:rsidR="008D1A72" w:rsidRPr="00DE1D0D">
        <w:rPr>
          <w:lang w:val="en-AU"/>
        </w:rPr>
        <w:t>3</w:t>
      </w:r>
      <w:r w:rsidRPr="00DE1D0D">
        <w:rPr>
          <w:lang w:val="en-AU"/>
        </w:rPr>
        <w:t>–2</w:t>
      </w:r>
      <w:r w:rsidR="008D1A72" w:rsidRPr="00DE1D0D">
        <w:rPr>
          <w:lang w:val="en-AU"/>
        </w:rPr>
        <w:t>4</w:t>
      </w:r>
      <w:r w:rsidRPr="00DE1D0D">
        <w:rPr>
          <w:lang w:val="en-AU"/>
        </w:rPr>
        <w:t xml:space="preserve"> cost model to the 202</w:t>
      </w:r>
      <w:r w:rsidR="008D1A72" w:rsidRPr="00DE1D0D">
        <w:rPr>
          <w:lang w:val="en-AU"/>
        </w:rPr>
        <w:t>6</w:t>
      </w:r>
      <w:r w:rsidRPr="00DE1D0D">
        <w:rPr>
          <w:lang w:val="en-AU"/>
        </w:rPr>
        <w:t>–2</w:t>
      </w:r>
      <w:r w:rsidR="008D1A72" w:rsidRPr="00DE1D0D">
        <w:rPr>
          <w:lang w:val="en-AU"/>
        </w:rPr>
        <w:t>7</w:t>
      </w:r>
      <w:r w:rsidRPr="00DE1D0D">
        <w:rPr>
          <w:lang w:val="en-AU"/>
        </w:rPr>
        <w:t xml:space="preserve"> national pricing model is illustrated in </w:t>
      </w:r>
      <w:r w:rsidR="00E914AB" w:rsidRPr="00DE1D0D">
        <w:rPr>
          <w:lang w:val="en-AU"/>
        </w:rPr>
        <w:fldChar w:fldCharType="begin"/>
      </w:r>
      <w:r w:rsidR="00E914AB" w:rsidRPr="00DE1D0D">
        <w:rPr>
          <w:lang w:val="en-AU"/>
        </w:rPr>
        <w:instrText xml:space="preserve"> REF _Ref184044335 \h  \* MERGEFORMAT </w:instrText>
      </w:r>
      <w:r w:rsidR="00E914AB" w:rsidRPr="00DE1D0D">
        <w:rPr>
          <w:lang w:val="en-AU"/>
        </w:rPr>
      </w:r>
      <w:r w:rsidR="00E914AB" w:rsidRPr="00DE1D0D">
        <w:rPr>
          <w:lang w:val="en-AU"/>
        </w:rPr>
        <w:fldChar w:fldCharType="separate"/>
      </w:r>
      <w:r w:rsidR="00F57FD2" w:rsidRPr="00DE1D0D">
        <w:rPr>
          <w:lang w:val="en-AU"/>
        </w:rPr>
        <w:t xml:space="preserve">Figure </w:t>
      </w:r>
      <w:r w:rsidR="00F57FD2">
        <w:rPr>
          <w:lang w:val="en-AU"/>
        </w:rPr>
        <w:t>6</w:t>
      </w:r>
      <w:r w:rsidR="00E914AB" w:rsidRPr="00DE1D0D">
        <w:rPr>
          <w:lang w:val="en-AU"/>
        </w:rPr>
        <w:fldChar w:fldCharType="end"/>
      </w:r>
      <w:r w:rsidRPr="00DE1D0D">
        <w:rPr>
          <w:lang w:val="en-AU"/>
        </w:rPr>
        <w:t>.</w:t>
      </w:r>
    </w:p>
    <w:p w14:paraId="12E107AD" w14:textId="297A2F33" w:rsidR="00E914AB" w:rsidRPr="00DE1D0D" w:rsidRDefault="00E914AB" w:rsidP="00E914AB">
      <w:pPr>
        <w:pStyle w:val="TableFigureheading"/>
        <w:rPr>
          <w:lang w:val="en-AU"/>
        </w:rPr>
      </w:pPr>
      <w:bookmarkStart w:id="53" w:name="_Ref184044335"/>
      <w:r w:rsidRPr="00DE1D0D">
        <w:rPr>
          <w:lang w:val="en-AU"/>
        </w:rPr>
        <w:lastRenderedPageBreak/>
        <w:t xml:space="preserve">Figure </w:t>
      </w:r>
      <w:r w:rsidRPr="00DE1D0D">
        <w:rPr>
          <w:lang w:val="en-AU"/>
        </w:rPr>
        <w:fldChar w:fldCharType="begin"/>
      </w:r>
      <w:r w:rsidRPr="00DE1D0D">
        <w:rPr>
          <w:lang w:val="en-AU"/>
        </w:rPr>
        <w:instrText xml:space="preserve"> SEQ Figure \* ARABIC </w:instrText>
      </w:r>
      <w:r w:rsidRPr="00DE1D0D">
        <w:rPr>
          <w:lang w:val="en-AU"/>
        </w:rPr>
        <w:fldChar w:fldCharType="separate"/>
      </w:r>
      <w:r w:rsidR="00F57FD2">
        <w:rPr>
          <w:noProof/>
          <w:lang w:val="en-AU"/>
        </w:rPr>
        <w:t>6</w:t>
      </w:r>
      <w:r w:rsidRPr="00DE1D0D">
        <w:rPr>
          <w:lang w:val="en-AU"/>
        </w:rPr>
        <w:fldChar w:fldCharType="end"/>
      </w:r>
      <w:bookmarkEnd w:id="53"/>
      <w:r w:rsidRPr="00DE1D0D">
        <w:rPr>
          <w:lang w:val="en-AU"/>
        </w:rPr>
        <w:t>: Process of transforming the 202</w:t>
      </w:r>
      <w:r w:rsidR="008D1A72" w:rsidRPr="00DE1D0D">
        <w:rPr>
          <w:lang w:val="en-AU"/>
        </w:rPr>
        <w:t>3</w:t>
      </w:r>
      <w:r w:rsidRPr="00DE1D0D">
        <w:rPr>
          <w:lang w:val="en-AU"/>
        </w:rPr>
        <w:t>–2</w:t>
      </w:r>
      <w:r w:rsidR="008D1A72" w:rsidRPr="00DE1D0D">
        <w:rPr>
          <w:lang w:val="en-AU"/>
        </w:rPr>
        <w:t>4</w:t>
      </w:r>
      <w:r w:rsidRPr="00DE1D0D">
        <w:rPr>
          <w:lang w:val="en-AU"/>
        </w:rPr>
        <w:t xml:space="preserve"> cost model to the 202</w:t>
      </w:r>
      <w:r w:rsidR="008D1A72" w:rsidRPr="00DE1D0D">
        <w:rPr>
          <w:lang w:val="en-AU"/>
        </w:rPr>
        <w:t>6</w:t>
      </w:r>
      <w:r w:rsidRPr="00DE1D0D">
        <w:rPr>
          <w:lang w:val="en-AU"/>
        </w:rPr>
        <w:t>–2</w:t>
      </w:r>
      <w:r w:rsidR="008D1A72" w:rsidRPr="00DE1D0D">
        <w:rPr>
          <w:lang w:val="en-AU"/>
        </w:rPr>
        <w:t>7</w:t>
      </w:r>
      <w:r w:rsidRPr="00DE1D0D">
        <w:rPr>
          <w:lang w:val="en-AU"/>
        </w:rPr>
        <w:t xml:space="preserve"> national pricing model</w:t>
      </w:r>
    </w:p>
    <w:p w14:paraId="09BCD694" w14:textId="51ECD695" w:rsidR="000E32ED" w:rsidRPr="00DE1D0D" w:rsidRDefault="00D65003" w:rsidP="00D65003">
      <w:pPr>
        <w:jc w:val="center"/>
        <w:rPr>
          <w:lang w:val="en-AU"/>
        </w:rPr>
      </w:pPr>
      <w:r w:rsidRPr="00DE1D0D">
        <w:rPr>
          <w:noProof/>
          <w:lang w:val="en-AU"/>
        </w:rPr>
        <w:drawing>
          <wp:inline distT="0" distB="0" distL="0" distR="0" wp14:anchorId="05F0E42E" wp14:editId="079CF181">
            <wp:extent cx="5176545" cy="256168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76545" cy="2561689"/>
                    </a:xfrm>
                    <a:prstGeom prst="rect">
                      <a:avLst/>
                    </a:prstGeom>
                  </pic:spPr>
                </pic:pic>
              </a:graphicData>
            </a:graphic>
          </wp:inline>
        </w:drawing>
      </w:r>
    </w:p>
    <w:p w14:paraId="74CFB964" w14:textId="5E059563" w:rsidR="00D65003" w:rsidRPr="00DE1D0D" w:rsidRDefault="00BE6301" w:rsidP="006C0AD8">
      <w:pPr>
        <w:pStyle w:val="Heading2"/>
        <w:numPr>
          <w:ilvl w:val="1"/>
          <w:numId w:val="3"/>
        </w:numPr>
        <w:ind w:left="601" w:hanging="601"/>
        <w:rPr>
          <w:lang w:val="en-AU"/>
        </w:rPr>
      </w:pPr>
      <w:bookmarkStart w:id="54" w:name="_Toc224052118"/>
      <w:r w:rsidRPr="00DE1D0D">
        <w:rPr>
          <w:lang w:val="en-AU"/>
        </w:rPr>
        <w:t>Identification of out-of-scope costs</w:t>
      </w:r>
      <w:bookmarkEnd w:id="54"/>
    </w:p>
    <w:p w14:paraId="5C3BCAEC" w14:textId="77777777" w:rsidR="002C0F0A" w:rsidRPr="00DE1D0D" w:rsidRDefault="002C0F0A" w:rsidP="002C0F0A">
      <w:pPr>
        <w:rPr>
          <w:lang w:val="en-AU"/>
        </w:rPr>
      </w:pPr>
      <w:r w:rsidRPr="00DE1D0D">
        <w:rPr>
          <w:lang w:val="en-AU"/>
        </w:rPr>
        <w:t>The first step in the process of transforming cost model to pricing model involves the identification of costs, such as those associated with programs covered entirely, or in part, by other funding sources (for example, Commonwealth or private health insurance). These are referred to as out-of-scope costs, and can be separated into three groups:</w:t>
      </w:r>
    </w:p>
    <w:p w14:paraId="7CE4A3C3" w14:textId="3FC4EE2F" w:rsidR="002C0F0A" w:rsidRPr="00DE1D0D" w:rsidRDefault="002C0F0A" w:rsidP="002C0F0A">
      <w:pPr>
        <w:pStyle w:val="ListLevel1"/>
        <w:rPr>
          <w:lang w:val="en-AU"/>
        </w:rPr>
      </w:pPr>
      <w:r w:rsidRPr="00DE1D0D">
        <w:rPr>
          <w:lang w:val="en-AU"/>
        </w:rPr>
        <w:t>Group 1 – activity funded by other sources. For example:</w:t>
      </w:r>
    </w:p>
    <w:p w14:paraId="6A6B5C7C" w14:textId="6A1B5142" w:rsidR="002C0F0A" w:rsidRPr="00DE1D0D" w:rsidRDefault="002C0F0A" w:rsidP="00EB6DD6">
      <w:pPr>
        <w:pStyle w:val="ListLevel2"/>
        <w:rPr>
          <w:lang w:val="en-AU"/>
        </w:rPr>
      </w:pPr>
      <w:r w:rsidRPr="00DE1D0D">
        <w:rPr>
          <w:lang w:val="en-AU"/>
        </w:rPr>
        <w:t>Private patient episodes in private hospitals.</w:t>
      </w:r>
    </w:p>
    <w:p w14:paraId="33C7E993" w14:textId="3FECA0D3" w:rsidR="002C0F0A" w:rsidRPr="00DE1D0D" w:rsidRDefault="002C0F0A" w:rsidP="00EB6DD6">
      <w:pPr>
        <w:pStyle w:val="ListLevel2"/>
        <w:rPr>
          <w:lang w:val="en-AU"/>
        </w:rPr>
      </w:pPr>
      <w:r w:rsidRPr="00DE1D0D">
        <w:rPr>
          <w:lang w:val="en-AU"/>
        </w:rPr>
        <w:t>Department of Veterans’ Affairs, defence and compensable episodes.</w:t>
      </w:r>
    </w:p>
    <w:p w14:paraId="17586ECB" w14:textId="43415AA5" w:rsidR="002C0F0A" w:rsidRPr="00DE1D0D" w:rsidRDefault="002C0F0A" w:rsidP="00EB6DD6">
      <w:pPr>
        <w:pStyle w:val="ListLevel2"/>
        <w:rPr>
          <w:lang w:val="en-AU"/>
        </w:rPr>
      </w:pPr>
      <w:r w:rsidRPr="00DE1D0D">
        <w:rPr>
          <w:lang w:val="en-AU"/>
        </w:rPr>
        <w:t xml:space="preserve">Activity which does not meet the criteria on the General List of In-scope Services (the General List), as defined in the National Efficient Price Determination </w:t>
      </w:r>
      <w:r w:rsidR="00DD26B5" w:rsidRPr="00DE1D0D">
        <w:rPr>
          <w:lang w:val="en-AU"/>
        </w:rPr>
        <w:t>202</w:t>
      </w:r>
      <w:r w:rsidR="00461AB2" w:rsidRPr="00DE1D0D">
        <w:rPr>
          <w:lang w:val="en-AU"/>
        </w:rPr>
        <w:t>6</w:t>
      </w:r>
      <w:r w:rsidR="00DD26B5" w:rsidRPr="00DE1D0D">
        <w:rPr>
          <w:lang w:val="en-AU"/>
        </w:rPr>
        <w:t>–2</w:t>
      </w:r>
      <w:r w:rsidR="00461AB2" w:rsidRPr="00DE1D0D">
        <w:rPr>
          <w:lang w:val="en-AU"/>
        </w:rPr>
        <w:t>7</w:t>
      </w:r>
      <w:r w:rsidRPr="00DE1D0D">
        <w:rPr>
          <w:lang w:val="en-AU"/>
        </w:rPr>
        <w:t>, such as Tier 2 class not listed in Category A or Category B of the General List.</w:t>
      </w:r>
    </w:p>
    <w:p w14:paraId="369F12AD" w14:textId="507E07CB" w:rsidR="002C0F0A" w:rsidRPr="00DE1D0D" w:rsidRDefault="002C0F0A" w:rsidP="002C0F0A">
      <w:pPr>
        <w:pStyle w:val="ListLevel1"/>
        <w:rPr>
          <w:lang w:val="en-AU"/>
        </w:rPr>
      </w:pPr>
      <w:r w:rsidRPr="00DE1D0D">
        <w:rPr>
          <w:lang w:val="en-AU"/>
        </w:rPr>
        <w:t>Group 2 – those proportions of costs associated with private patients that are offset by non-government and Commonwealth revenue.</w:t>
      </w:r>
    </w:p>
    <w:p w14:paraId="0F9C41C7" w14:textId="253564B1" w:rsidR="002C0F0A" w:rsidRPr="00DE1D0D" w:rsidRDefault="002C0F0A" w:rsidP="002C0F0A">
      <w:pPr>
        <w:pStyle w:val="ListLevel1"/>
        <w:rPr>
          <w:lang w:val="en-AU"/>
        </w:rPr>
      </w:pPr>
      <w:r w:rsidRPr="00DE1D0D">
        <w:rPr>
          <w:lang w:val="en-AU"/>
        </w:rPr>
        <w:t>Group 3 – costs associated with other Commonwealth programs that are inherent within the cost data such as the Highly Specialised Drugs Program and Pharmacy Reform Agreements. Although 202</w:t>
      </w:r>
      <w:r w:rsidR="00461AB2" w:rsidRPr="00DE1D0D">
        <w:rPr>
          <w:lang w:val="en-AU"/>
        </w:rPr>
        <w:t>3</w:t>
      </w:r>
      <w:r w:rsidRPr="00DE1D0D">
        <w:rPr>
          <w:lang w:val="en-AU"/>
        </w:rPr>
        <w:t>–2</w:t>
      </w:r>
      <w:r w:rsidR="00461AB2" w:rsidRPr="00DE1D0D">
        <w:rPr>
          <w:lang w:val="en-AU"/>
        </w:rPr>
        <w:t>4</w:t>
      </w:r>
      <w:r w:rsidRPr="00DE1D0D">
        <w:rPr>
          <w:lang w:val="en-AU"/>
        </w:rPr>
        <w:t xml:space="preserve"> data is used to set the price, the updated wholesale mark-up arrangements introduced in 1 January 2020 in the 7th Community Pharmacy Agreement have been accounted for in the source data.</w:t>
      </w:r>
    </w:p>
    <w:p w14:paraId="78943B58" w14:textId="77777777" w:rsidR="002C0F0A" w:rsidRPr="00DE1D0D" w:rsidRDefault="002C0F0A" w:rsidP="002C0F0A">
      <w:pPr>
        <w:rPr>
          <w:lang w:val="en-AU"/>
        </w:rPr>
      </w:pPr>
      <w:r w:rsidRPr="00DE1D0D">
        <w:rPr>
          <w:lang w:val="en-AU"/>
        </w:rPr>
        <w:t>Exclusion of these costs from the cost model is undertaken as follows:</w:t>
      </w:r>
    </w:p>
    <w:p w14:paraId="69B586D1" w14:textId="1AB30335" w:rsidR="002C0F0A" w:rsidRPr="00DE1D0D" w:rsidRDefault="002C0F0A" w:rsidP="006C0AD8">
      <w:pPr>
        <w:pStyle w:val="ListParagraph"/>
        <w:numPr>
          <w:ilvl w:val="0"/>
          <w:numId w:val="7"/>
        </w:numPr>
        <w:rPr>
          <w:lang w:val="en-AU"/>
        </w:rPr>
      </w:pPr>
      <w:r w:rsidRPr="00DE1D0D">
        <w:rPr>
          <w:lang w:val="en-AU"/>
        </w:rPr>
        <w:t>Group 1 – costs are excluded by restricting the cost model to in-scope activity.</w:t>
      </w:r>
    </w:p>
    <w:p w14:paraId="7401F6D6" w14:textId="7216BB82" w:rsidR="002C0F0A" w:rsidRPr="00DE1D0D" w:rsidRDefault="002C0F0A" w:rsidP="006C0AD8">
      <w:pPr>
        <w:pStyle w:val="ListParagraph"/>
        <w:numPr>
          <w:ilvl w:val="0"/>
          <w:numId w:val="7"/>
        </w:numPr>
        <w:rPr>
          <w:lang w:val="en-AU"/>
        </w:rPr>
      </w:pPr>
      <w:r w:rsidRPr="00DE1D0D">
        <w:rPr>
          <w:lang w:val="en-AU"/>
        </w:rPr>
        <w:t>Group 2 – costs are excluded through the implementation of the private patient service adjustment and private patient accommodation adjustment within the pricing model (Section 2.2.10).</w:t>
      </w:r>
    </w:p>
    <w:p w14:paraId="7892891B" w14:textId="22BE5079" w:rsidR="00BE6301" w:rsidRPr="00DE1D0D" w:rsidRDefault="002C0F0A" w:rsidP="006C0AD8">
      <w:pPr>
        <w:pStyle w:val="ListParagraph"/>
        <w:numPr>
          <w:ilvl w:val="0"/>
          <w:numId w:val="7"/>
        </w:numPr>
        <w:rPr>
          <w:lang w:val="en-AU"/>
        </w:rPr>
      </w:pPr>
      <w:r w:rsidRPr="00DE1D0D">
        <w:rPr>
          <w:lang w:val="en-AU"/>
        </w:rPr>
        <w:t>Group 3 – costs are excluded by matching at the patient level where possible, otherwise by first calculating the costs as a percentage of estimated total costs, and then deflating the cost model by this percentage.</w:t>
      </w:r>
    </w:p>
    <w:p w14:paraId="546461B0" w14:textId="72EECDF2" w:rsidR="0092749F" w:rsidRPr="00DE1D0D" w:rsidRDefault="008530BD" w:rsidP="006C0AD8">
      <w:pPr>
        <w:pStyle w:val="Heading2"/>
        <w:numPr>
          <w:ilvl w:val="1"/>
          <w:numId w:val="3"/>
        </w:numPr>
        <w:ind w:left="601" w:hanging="601"/>
        <w:rPr>
          <w:lang w:val="en-AU"/>
        </w:rPr>
      </w:pPr>
      <w:bookmarkStart w:id="55" w:name="_Toc224052119"/>
      <w:r w:rsidRPr="00DE1D0D">
        <w:rPr>
          <w:lang w:val="en-AU"/>
        </w:rPr>
        <w:lastRenderedPageBreak/>
        <w:t>Derivation of a reference cost</w:t>
      </w:r>
      <w:bookmarkEnd w:id="55"/>
    </w:p>
    <w:p w14:paraId="10395EA4" w14:textId="77777777" w:rsidR="00154ABA" w:rsidRPr="00DE1D0D" w:rsidRDefault="00154ABA" w:rsidP="00154ABA">
      <w:pPr>
        <w:rPr>
          <w:lang w:val="en-AU"/>
        </w:rPr>
      </w:pPr>
      <w:r w:rsidRPr="00DE1D0D">
        <w:rPr>
          <w:lang w:val="en-AU"/>
        </w:rPr>
        <w:t>The second step in the transformation of cost model to pricing model is the derivation of a reference cost (or a mean standardised to ensure the measure of an NWAU remains constant over time) that is used to convert the cost model into a cost weight model. Put simply, the parameters of the cost model are divided by this reference cost, converting the parameters to cost weights.</w:t>
      </w:r>
    </w:p>
    <w:p w14:paraId="03F0627E" w14:textId="77777777" w:rsidR="00154ABA" w:rsidRPr="00DE1D0D" w:rsidRDefault="00154ABA" w:rsidP="00154ABA">
      <w:pPr>
        <w:rPr>
          <w:lang w:val="en-AU"/>
        </w:rPr>
      </w:pPr>
      <w:r w:rsidRPr="00DE1D0D">
        <w:rPr>
          <w:lang w:val="en-AU"/>
        </w:rPr>
        <w:t>A separate reference cost is derived for each year’s cost model based on the modelled costs of admitted acute activity in-scope for ABF. In particular, this activity excludes the Group 1 out-of-scope costs discussed in Section 7.2.</w:t>
      </w:r>
    </w:p>
    <w:p w14:paraId="37FF35FE" w14:textId="77777777" w:rsidR="00154ABA" w:rsidRPr="00DE1D0D" w:rsidRDefault="00154ABA" w:rsidP="00154ABA">
      <w:pPr>
        <w:rPr>
          <w:lang w:val="en-AU"/>
        </w:rPr>
      </w:pPr>
      <w:r w:rsidRPr="00DE1D0D">
        <w:rPr>
          <w:lang w:val="en-AU"/>
        </w:rPr>
        <w:t>The 2009–10 reference cost associated with IHACPA’s first national pricing model is defined as the mean model cost taken across all 2009–10 admitted acute activity in-scope for ABF. This mean model cost is $4,260.</w:t>
      </w:r>
    </w:p>
    <w:p w14:paraId="54C73048" w14:textId="667CBE17" w:rsidR="00154ABA" w:rsidRPr="00DE1D0D" w:rsidRDefault="00154ABA" w:rsidP="00154ABA">
      <w:pPr>
        <w:rPr>
          <w:lang w:val="en-AU"/>
        </w:rPr>
      </w:pPr>
      <w:r w:rsidRPr="00DE1D0D">
        <w:rPr>
          <w:lang w:val="en-AU"/>
        </w:rPr>
        <w:t>From 2010–11 onward, the reference cost is defined so that change in the reference cost over time reflects change in unit costs, excluding any influence of underlying changes in activity profiles between years (that is, casemix change). So, the 2010–11 reference cost is defined so that the change from the 2009–10 reference cost represents change in unit costs of an NWAU between the 2009–10 and 2010–11 cost models, excluding the effect of any changes in casemix between years. Similarly, the 202</w:t>
      </w:r>
      <w:r w:rsidR="00866FEB" w:rsidRPr="00DE1D0D">
        <w:rPr>
          <w:lang w:val="en-AU"/>
        </w:rPr>
        <w:t>3</w:t>
      </w:r>
      <w:r w:rsidRPr="00DE1D0D">
        <w:rPr>
          <w:lang w:val="en-AU"/>
        </w:rPr>
        <w:t>–2</w:t>
      </w:r>
      <w:r w:rsidR="00866FEB" w:rsidRPr="00DE1D0D">
        <w:rPr>
          <w:lang w:val="en-AU"/>
        </w:rPr>
        <w:t>4</w:t>
      </w:r>
      <w:r w:rsidRPr="00DE1D0D">
        <w:rPr>
          <w:lang w:val="en-AU"/>
        </w:rPr>
        <w:t xml:space="preserve"> reference cost represents the change in unit cost between the 20</w:t>
      </w:r>
      <w:r w:rsidR="00180E72" w:rsidRPr="00DE1D0D">
        <w:rPr>
          <w:lang w:val="en-AU"/>
        </w:rPr>
        <w:t>2</w:t>
      </w:r>
      <w:r w:rsidR="00866FEB" w:rsidRPr="00DE1D0D">
        <w:rPr>
          <w:lang w:val="en-AU"/>
        </w:rPr>
        <w:t>2</w:t>
      </w:r>
      <w:r w:rsidRPr="00DE1D0D">
        <w:rPr>
          <w:lang w:val="en-AU"/>
        </w:rPr>
        <w:t>–2</w:t>
      </w:r>
      <w:r w:rsidR="00866FEB" w:rsidRPr="00DE1D0D">
        <w:rPr>
          <w:lang w:val="en-AU"/>
        </w:rPr>
        <w:t>3</w:t>
      </w:r>
      <w:r w:rsidRPr="00DE1D0D">
        <w:rPr>
          <w:lang w:val="en-AU"/>
        </w:rPr>
        <w:t xml:space="preserve"> and 202</w:t>
      </w:r>
      <w:r w:rsidR="00866FEB" w:rsidRPr="00DE1D0D">
        <w:rPr>
          <w:lang w:val="en-AU"/>
        </w:rPr>
        <w:t>3</w:t>
      </w:r>
      <w:r w:rsidRPr="00DE1D0D">
        <w:rPr>
          <w:lang w:val="en-AU"/>
        </w:rPr>
        <w:t>–2</w:t>
      </w:r>
      <w:r w:rsidR="00866FEB" w:rsidRPr="00DE1D0D">
        <w:rPr>
          <w:lang w:val="en-AU"/>
        </w:rPr>
        <w:t>4</w:t>
      </w:r>
      <w:r w:rsidRPr="00DE1D0D">
        <w:rPr>
          <w:lang w:val="en-AU"/>
        </w:rPr>
        <w:t xml:space="preserve"> cost models, excluding the effect of any changes in casemix between years.</w:t>
      </w:r>
    </w:p>
    <w:p w14:paraId="78942048" w14:textId="7508ADE5" w:rsidR="00154ABA" w:rsidRPr="00DE1D0D" w:rsidRDefault="00154ABA" w:rsidP="00154ABA">
      <w:pPr>
        <w:rPr>
          <w:lang w:val="en-AU"/>
        </w:rPr>
      </w:pPr>
      <w:r w:rsidRPr="00DE1D0D">
        <w:rPr>
          <w:lang w:val="en-AU"/>
        </w:rPr>
        <w:t>To exclude the external effects of casemix change between years, the two cost models are compared by first applying them to a common set of activity, namely 202</w:t>
      </w:r>
      <w:r w:rsidR="00866FEB" w:rsidRPr="00DE1D0D">
        <w:rPr>
          <w:lang w:val="en-AU"/>
        </w:rPr>
        <w:t>3</w:t>
      </w:r>
      <w:r w:rsidRPr="00DE1D0D">
        <w:rPr>
          <w:lang w:val="en-AU"/>
        </w:rPr>
        <w:t>–2</w:t>
      </w:r>
      <w:r w:rsidR="00866FEB" w:rsidRPr="00DE1D0D">
        <w:rPr>
          <w:lang w:val="en-AU"/>
        </w:rPr>
        <w:t>4</w:t>
      </w:r>
      <w:r w:rsidRPr="00DE1D0D">
        <w:rPr>
          <w:lang w:val="en-AU"/>
        </w:rPr>
        <w:t xml:space="preserve"> admitted acute activity in-scope for ABF. </w:t>
      </w:r>
    </w:p>
    <w:p w14:paraId="65A75A19" w14:textId="6033E666" w:rsidR="00154ABA" w:rsidRPr="00DE1D0D" w:rsidRDefault="00154ABA" w:rsidP="00154ABA">
      <w:pPr>
        <w:rPr>
          <w:lang w:val="en-AU"/>
        </w:rPr>
      </w:pPr>
      <w:r w:rsidRPr="00DE1D0D">
        <w:rPr>
          <w:lang w:val="en-AU"/>
        </w:rPr>
        <w:t xml:space="preserve">Once applied to this activity, the resulting pair of mean model costs is calculated, and the change between the two cost models is defined as the change in these two mean values, as shown in </w:t>
      </w:r>
      <w:r w:rsidR="00E82F7B" w:rsidRPr="00DE1D0D">
        <w:rPr>
          <w:lang w:val="en-AU"/>
        </w:rPr>
        <w:fldChar w:fldCharType="begin"/>
      </w:r>
      <w:r w:rsidR="00E82F7B" w:rsidRPr="00DE1D0D">
        <w:rPr>
          <w:lang w:val="en-AU"/>
        </w:rPr>
        <w:instrText xml:space="preserve"> REF _Ref184044421 \h  \* MERGEFORMAT </w:instrText>
      </w:r>
      <w:r w:rsidR="00E82F7B" w:rsidRPr="00DE1D0D">
        <w:rPr>
          <w:lang w:val="en-AU"/>
        </w:rPr>
      </w:r>
      <w:r w:rsidR="00E82F7B" w:rsidRPr="00DE1D0D">
        <w:rPr>
          <w:lang w:val="en-AU"/>
        </w:rPr>
        <w:fldChar w:fldCharType="separate"/>
      </w:r>
      <w:r w:rsidR="00F57FD2" w:rsidRPr="00DE1D0D">
        <w:rPr>
          <w:lang w:val="en-AU"/>
        </w:rPr>
        <w:t xml:space="preserve">Table </w:t>
      </w:r>
      <w:r w:rsidR="00F57FD2">
        <w:rPr>
          <w:lang w:val="en-AU"/>
        </w:rPr>
        <w:t>19</w:t>
      </w:r>
      <w:r w:rsidR="00E82F7B" w:rsidRPr="00DE1D0D">
        <w:rPr>
          <w:lang w:val="en-AU"/>
        </w:rPr>
        <w:fldChar w:fldCharType="end"/>
      </w:r>
      <w:r w:rsidRPr="00DE1D0D">
        <w:rPr>
          <w:lang w:val="en-AU"/>
        </w:rPr>
        <w:t>. This is referred to as the standardised change in cost models, with the associated growth referred to as the standardised growth rate. In other words, the growth between the 202</w:t>
      </w:r>
      <w:r w:rsidR="000D5E98" w:rsidRPr="00DE1D0D">
        <w:rPr>
          <w:lang w:val="en-AU"/>
        </w:rPr>
        <w:t>2</w:t>
      </w:r>
      <w:r w:rsidRPr="00DE1D0D">
        <w:rPr>
          <w:lang w:val="en-AU"/>
        </w:rPr>
        <w:t>–2</w:t>
      </w:r>
      <w:r w:rsidR="000D5E98" w:rsidRPr="00DE1D0D">
        <w:rPr>
          <w:lang w:val="en-AU"/>
        </w:rPr>
        <w:t>3</w:t>
      </w:r>
      <w:r w:rsidRPr="00DE1D0D">
        <w:rPr>
          <w:lang w:val="en-AU"/>
        </w:rPr>
        <w:t xml:space="preserve"> and 202</w:t>
      </w:r>
      <w:r w:rsidR="000D5E98" w:rsidRPr="00DE1D0D">
        <w:rPr>
          <w:lang w:val="en-AU"/>
        </w:rPr>
        <w:t>3</w:t>
      </w:r>
      <w:r w:rsidRPr="00DE1D0D">
        <w:rPr>
          <w:lang w:val="en-AU"/>
        </w:rPr>
        <w:t>–2</w:t>
      </w:r>
      <w:r w:rsidR="000D5E98" w:rsidRPr="00DE1D0D">
        <w:rPr>
          <w:lang w:val="en-AU"/>
        </w:rPr>
        <w:t>4</w:t>
      </w:r>
      <w:r w:rsidRPr="00DE1D0D">
        <w:rPr>
          <w:lang w:val="en-AU"/>
        </w:rPr>
        <w:t xml:space="preserve"> cost models is standardised against 202</w:t>
      </w:r>
      <w:r w:rsidR="000D5E98" w:rsidRPr="00DE1D0D">
        <w:rPr>
          <w:lang w:val="en-AU"/>
        </w:rPr>
        <w:t>2</w:t>
      </w:r>
      <w:r w:rsidRPr="00DE1D0D">
        <w:rPr>
          <w:lang w:val="en-AU"/>
        </w:rPr>
        <w:t>–2</w:t>
      </w:r>
      <w:r w:rsidR="000D5E98" w:rsidRPr="00DE1D0D">
        <w:rPr>
          <w:lang w:val="en-AU"/>
        </w:rPr>
        <w:t>3</w:t>
      </w:r>
      <w:r w:rsidRPr="00DE1D0D">
        <w:rPr>
          <w:lang w:val="en-AU"/>
        </w:rPr>
        <w:t xml:space="preserve"> activity.</w:t>
      </w:r>
    </w:p>
    <w:p w14:paraId="11C1CD55" w14:textId="7B92E6D6" w:rsidR="00916363" w:rsidRPr="00DE1D0D" w:rsidRDefault="00E82F7B" w:rsidP="00154ABA">
      <w:pPr>
        <w:rPr>
          <w:lang w:val="en-AU"/>
        </w:rPr>
      </w:pPr>
      <w:r w:rsidRPr="00DE1D0D">
        <w:rPr>
          <w:lang w:val="en-AU"/>
        </w:rPr>
        <w:fldChar w:fldCharType="begin"/>
      </w:r>
      <w:r w:rsidRPr="00DE1D0D">
        <w:rPr>
          <w:lang w:val="en-AU"/>
        </w:rPr>
        <w:instrText xml:space="preserve"> REF _Ref184044421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19</w:t>
      </w:r>
      <w:r w:rsidRPr="00DE1D0D">
        <w:rPr>
          <w:lang w:val="en-AU"/>
        </w:rPr>
        <w:fldChar w:fldCharType="end"/>
      </w:r>
      <w:r w:rsidR="00154ABA" w:rsidRPr="00DE1D0D">
        <w:rPr>
          <w:lang w:val="en-AU"/>
        </w:rPr>
        <w:t xml:space="preserve"> shows the mean model costs of each model based on their application to the 202</w:t>
      </w:r>
      <w:r w:rsidR="000D5E98" w:rsidRPr="00DE1D0D">
        <w:rPr>
          <w:lang w:val="en-AU"/>
        </w:rPr>
        <w:t>2</w:t>
      </w:r>
      <w:r w:rsidR="00154ABA" w:rsidRPr="00DE1D0D">
        <w:rPr>
          <w:lang w:val="en-AU"/>
        </w:rPr>
        <w:t>–2</w:t>
      </w:r>
      <w:r w:rsidR="000D5E98" w:rsidRPr="00DE1D0D">
        <w:rPr>
          <w:lang w:val="en-AU"/>
        </w:rPr>
        <w:t>3</w:t>
      </w:r>
      <w:r w:rsidR="00154ABA" w:rsidRPr="00DE1D0D">
        <w:rPr>
          <w:lang w:val="en-AU"/>
        </w:rPr>
        <w:t xml:space="preserve"> ABF activity along with the resulting standardised growth rate.</w:t>
      </w:r>
    </w:p>
    <w:p w14:paraId="6BE5ABCF" w14:textId="5C77A507" w:rsidR="00E82F7B" w:rsidRPr="00DE1D0D" w:rsidRDefault="00E82F7B" w:rsidP="00E82F7B">
      <w:pPr>
        <w:pStyle w:val="TableFigureheading"/>
        <w:rPr>
          <w:lang w:val="en-AU"/>
        </w:rPr>
      </w:pPr>
      <w:bookmarkStart w:id="56" w:name="_Ref184044421"/>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19</w:t>
      </w:r>
      <w:r w:rsidRPr="00DE1D0D">
        <w:rPr>
          <w:lang w:val="en-AU"/>
        </w:rPr>
        <w:fldChar w:fldCharType="end"/>
      </w:r>
      <w:bookmarkEnd w:id="56"/>
      <w:r w:rsidRPr="00DE1D0D">
        <w:rPr>
          <w:lang w:val="en-AU"/>
        </w:rPr>
        <w:t>: Mean model costs when each cost model is applied to 202</w:t>
      </w:r>
      <w:r w:rsidR="000D5E98" w:rsidRPr="00DE1D0D">
        <w:rPr>
          <w:lang w:val="en-AU"/>
        </w:rPr>
        <w:t>3</w:t>
      </w:r>
      <w:r w:rsidRPr="00DE1D0D">
        <w:rPr>
          <w:lang w:val="en-AU"/>
        </w:rPr>
        <w:t>–2</w:t>
      </w:r>
      <w:r w:rsidR="000D5E98" w:rsidRPr="00DE1D0D">
        <w:rPr>
          <w:lang w:val="en-AU"/>
        </w:rPr>
        <w:t>4</w:t>
      </w:r>
      <w:r w:rsidRPr="00DE1D0D">
        <w:rPr>
          <w:lang w:val="en-AU"/>
        </w:rPr>
        <w:t xml:space="preserve"> in-scope admitted acute activity data, and resulting standardised growth rate</w:t>
      </w:r>
    </w:p>
    <w:tbl>
      <w:tblPr>
        <w:tblStyle w:val="IHPATable"/>
        <w:tblW w:w="8334" w:type="dxa"/>
        <w:tblLayout w:type="fixed"/>
        <w:tblLook w:val="0020" w:firstRow="1" w:lastRow="0" w:firstColumn="0" w:lastColumn="0" w:noHBand="0" w:noVBand="0"/>
        <w:tblCaption w:val="Table 10"/>
        <w:tblDescription w:val="Ongoing seconded employees 2021"/>
      </w:tblPr>
      <w:tblGrid>
        <w:gridCol w:w="2778"/>
        <w:gridCol w:w="2778"/>
        <w:gridCol w:w="2778"/>
      </w:tblGrid>
      <w:tr w:rsidR="00BF0B29" w:rsidRPr="00DE1D0D" w14:paraId="36CE8DE8" w14:textId="695CCFFC" w:rsidTr="00BF0B29">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36C226D5" w14:textId="5543C67E" w:rsidR="00BF0B29" w:rsidRPr="00DE1D0D" w:rsidRDefault="009379A9" w:rsidP="00597A9F">
            <w:pPr>
              <w:spacing w:before="120" w:after="120"/>
              <w:jc w:val="center"/>
              <w:rPr>
                <w:rFonts w:ascii="Futura PT Book" w:hAnsi="Futura PT Book" w:cs="Futura PT Book"/>
                <w:b/>
                <w:bCs/>
                <w:color w:val="FFFFFF" w:themeColor="background2"/>
                <w:szCs w:val="18"/>
                <w:lang w:val="en-AU"/>
              </w:rPr>
            </w:pPr>
            <w:r w:rsidRPr="00DE1D0D">
              <w:rPr>
                <w:rFonts w:ascii="Futura PT Book" w:hAnsi="Futura PT Book" w:cs="Futura PT Book"/>
                <w:b/>
                <w:bCs/>
                <w:color w:val="FFFFFF" w:themeColor="background2"/>
                <w:szCs w:val="18"/>
                <w:lang w:val="en-AU"/>
              </w:rPr>
              <w:t>202</w:t>
            </w:r>
            <w:r w:rsidR="006A608A" w:rsidRPr="00DE1D0D">
              <w:rPr>
                <w:rFonts w:ascii="Futura PT Book" w:hAnsi="Futura PT Book" w:cs="Futura PT Book"/>
                <w:b/>
                <w:bCs/>
                <w:color w:val="FFFFFF" w:themeColor="background2"/>
                <w:szCs w:val="18"/>
                <w:lang w:val="en-AU"/>
              </w:rPr>
              <w:t>2</w:t>
            </w:r>
            <w:r w:rsidRPr="00DE1D0D">
              <w:rPr>
                <w:rFonts w:ascii="Futura PT Book" w:hAnsi="Futura PT Book" w:cs="Futura PT Book"/>
                <w:b/>
                <w:bCs/>
                <w:color w:val="FFFFFF" w:themeColor="background2"/>
                <w:szCs w:val="18"/>
                <w:lang w:val="en-AU"/>
              </w:rPr>
              <w:t>–2</w:t>
            </w:r>
            <w:r w:rsidR="006A608A" w:rsidRPr="00DE1D0D">
              <w:rPr>
                <w:rFonts w:ascii="Futura PT Book" w:hAnsi="Futura PT Book" w:cs="Futura PT Book"/>
                <w:b/>
                <w:bCs/>
                <w:color w:val="FFFFFF" w:themeColor="background2"/>
                <w:szCs w:val="18"/>
                <w:lang w:val="en-AU"/>
              </w:rPr>
              <w:t>3</w:t>
            </w:r>
            <w:r w:rsidRPr="00DE1D0D">
              <w:rPr>
                <w:rFonts w:ascii="Futura PT Book" w:hAnsi="Futura PT Book" w:cs="Futura PT Book"/>
                <w:b/>
                <w:bCs/>
                <w:color w:val="FFFFFF" w:themeColor="background2"/>
                <w:szCs w:val="18"/>
                <w:lang w:val="en-AU"/>
              </w:rPr>
              <w:t xml:space="preserve"> cost model</w:t>
            </w:r>
          </w:p>
        </w:tc>
        <w:tc>
          <w:tcPr>
            <w:tcW w:w="2778" w:type="dxa"/>
            <w:tcBorders>
              <w:bottom w:val="single" w:sz="4" w:space="0" w:color="D9D9D9" w:themeColor="background2" w:themeShade="D9"/>
              <w:right w:val="single" w:sz="4" w:space="0" w:color="FFFFFF" w:themeColor="background2"/>
            </w:tcBorders>
            <w:shd w:val="clear" w:color="auto" w:fill="104F99" w:themeFill="accent2"/>
          </w:tcPr>
          <w:p w14:paraId="2826B2F5" w14:textId="706D2D40" w:rsidR="00BF0B29" w:rsidRPr="00DE1D0D" w:rsidRDefault="00C72863" w:rsidP="00597A9F">
            <w:pPr>
              <w:spacing w:before="120" w:after="120"/>
              <w:jc w:val="center"/>
              <w:rPr>
                <w:rFonts w:ascii="Futura PT Book" w:hAnsi="Futura PT Book" w:cs="Futura PT Book"/>
                <w:b/>
                <w:bCs/>
                <w:color w:val="FFFFFF" w:themeColor="background2"/>
                <w:szCs w:val="18"/>
                <w:lang w:val="en-AU"/>
              </w:rPr>
            </w:pPr>
            <w:r w:rsidRPr="00DE1D0D">
              <w:rPr>
                <w:rFonts w:ascii="Futura PT Book" w:hAnsi="Futura PT Book" w:cs="Futura PT Book"/>
                <w:b/>
                <w:bCs/>
                <w:color w:val="FFFFFF" w:themeColor="background2"/>
                <w:szCs w:val="18"/>
                <w:lang w:val="en-AU"/>
              </w:rPr>
              <w:t>202</w:t>
            </w:r>
            <w:r w:rsidR="006A608A" w:rsidRPr="00DE1D0D">
              <w:rPr>
                <w:rFonts w:ascii="Futura PT Book" w:hAnsi="Futura PT Book" w:cs="Futura PT Book"/>
                <w:b/>
                <w:bCs/>
                <w:color w:val="FFFFFF" w:themeColor="background2"/>
                <w:szCs w:val="18"/>
                <w:lang w:val="en-AU"/>
              </w:rPr>
              <w:t>3</w:t>
            </w:r>
            <w:r w:rsidRPr="00DE1D0D">
              <w:rPr>
                <w:rFonts w:ascii="Futura PT Book" w:hAnsi="Futura PT Book" w:cs="Futura PT Book"/>
                <w:b/>
                <w:bCs/>
                <w:color w:val="FFFFFF" w:themeColor="background2"/>
                <w:szCs w:val="18"/>
                <w:lang w:val="en-AU"/>
              </w:rPr>
              <w:t>–2</w:t>
            </w:r>
            <w:r w:rsidR="006A608A" w:rsidRPr="00DE1D0D">
              <w:rPr>
                <w:rFonts w:ascii="Futura PT Book" w:hAnsi="Futura PT Book" w:cs="Futura PT Book"/>
                <w:b/>
                <w:bCs/>
                <w:color w:val="FFFFFF" w:themeColor="background2"/>
                <w:szCs w:val="18"/>
                <w:lang w:val="en-AU"/>
              </w:rPr>
              <w:t>4</w:t>
            </w:r>
            <w:r w:rsidRPr="00DE1D0D">
              <w:rPr>
                <w:rFonts w:ascii="Futura PT Book" w:hAnsi="Futura PT Book" w:cs="Futura PT Book"/>
                <w:b/>
                <w:bCs/>
                <w:color w:val="FFFFFF" w:themeColor="background2"/>
                <w:szCs w:val="18"/>
                <w:lang w:val="en-AU"/>
              </w:rPr>
              <w:t xml:space="preserve"> cost model</w:t>
            </w:r>
          </w:p>
        </w:tc>
        <w:tc>
          <w:tcPr>
            <w:tcW w:w="2778" w:type="dxa"/>
            <w:tcBorders>
              <w:bottom w:val="single" w:sz="4" w:space="0" w:color="D9D9D9" w:themeColor="background2" w:themeShade="D9"/>
              <w:right w:val="single" w:sz="4" w:space="0" w:color="FFFFFF" w:themeColor="background2"/>
            </w:tcBorders>
            <w:shd w:val="clear" w:color="auto" w:fill="104F99" w:themeFill="accent2"/>
          </w:tcPr>
          <w:p w14:paraId="28A3F3FB" w14:textId="7638045E" w:rsidR="00BF0B29" w:rsidRPr="00DE1D0D" w:rsidRDefault="005B422F" w:rsidP="00597A9F">
            <w:pPr>
              <w:spacing w:before="120" w:after="120"/>
              <w:jc w:val="center"/>
              <w:rPr>
                <w:rFonts w:ascii="Futura PT Book" w:hAnsi="Futura PT Book" w:cs="Futura PT Book"/>
                <w:b/>
                <w:bCs/>
                <w:color w:val="FFFFFF" w:themeColor="background2"/>
                <w:szCs w:val="18"/>
                <w:lang w:val="en-AU"/>
              </w:rPr>
            </w:pPr>
            <w:r w:rsidRPr="00DE1D0D">
              <w:rPr>
                <w:rFonts w:ascii="Futura PT Book" w:hAnsi="Futura PT Book" w:cs="Futura PT Book"/>
                <w:b/>
                <w:bCs/>
                <w:color w:val="FFFFFF" w:themeColor="background2"/>
                <w:szCs w:val="18"/>
                <w:lang w:val="en-AU"/>
              </w:rPr>
              <w:t>Standardised growth rate</w:t>
            </w:r>
          </w:p>
        </w:tc>
      </w:tr>
      <w:tr w:rsidR="00BF0B29" w:rsidRPr="00405219" w14:paraId="16819EC0" w14:textId="0F44AD01" w:rsidTr="00BF0B29">
        <w:trPr>
          <w:trHeight w:val="20"/>
        </w:trPr>
        <w:tc>
          <w:tcPr>
            <w:tcW w:w="2778" w:type="dxa"/>
            <w:tcBorders>
              <w:right w:val="single" w:sz="4" w:space="0" w:color="FFFFFF" w:themeColor="background2"/>
            </w:tcBorders>
          </w:tcPr>
          <w:p w14:paraId="56127FC1" w14:textId="7ABAE639" w:rsidR="00BF0B29" w:rsidRPr="00405219" w:rsidRDefault="00435FAC" w:rsidP="008D63A9">
            <w:pPr>
              <w:spacing w:before="120" w:after="120"/>
              <w:jc w:val="center"/>
              <w:rPr>
                <w:rFonts w:ascii="Futura PT Book" w:hAnsi="Futura PT Book" w:cs="Futura PT Book"/>
                <w:color w:val="000000"/>
                <w:sz w:val="16"/>
                <w:szCs w:val="16"/>
                <w:lang w:val="en-AU"/>
              </w:rPr>
            </w:pPr>
            <w:r w:rsidRPr="00405219">
              <w:rPr>
                <w:color w:val="1C1C1C"/>
                <w:sz w:val="16"/>
                <w:szCs w:val="16"/>
                <w:lang w:val="en-AU"/>
              </w:rPr>
              <w:t>$5,</w:t>
            </w:r>
            <w:r w:rsidR="00781366" w:rsidRPr="00405219">
              <w:rPr>
                <w:color w:val="1C1C1C"/>
                <w:sz w:val="16"/>
                <w:szCs w:val="16"/>
                <w:lang w:val="en-AU"/>
              </w:rPr>
              <w:t>85</w:t>
            </w:r>
            <w:r w:rsidR="00325106" w:rsidRPr="00405219">
              <w:rPr>
                <w:color w:val="1C1C1C"/>
                <w:sz w:val="16"/>
                <w:szCs w:val="16"/>
                <w:lang w:val="en-AU"/>
              </w:rPr>
              <w:t>4</w:t>
            </w:r>
          </w:p>
        </w:tc>
        <w:tc>
          <w:tcPr>
            <w:tcW w:w="2778" w:type="dxa"/>
            <w:tcBorders>
              <w:right w:val="single" w:sz="4" w:space="0" w:color="FFFFFF" w:themeColor="background2"/>
            </w:tcBorders>
          </w:tcPr>
          <w:p w14:paraId="7CED82C9" w14:textId="631DB0EA" w:rsidR="00BF0B29" w:rsidRPr="00405219" w:rsidRDefault="00435FAC" w:rsidP="00B11E48">
            <w:pPr>
              <w:spacing w:before="120" w:after="120"/>
              <w:jc w:val="center"/>
              <w:rPr>
                <w:color w:val="1C1C1C"/>
                <w:sz w:val="16"/>
                <w:szCs w:val="16"/>
                <w:lang w:val="en-AU"/>
              </w:rPr>
            </w:pPr>
            <w:r w:rsidRPr="00405219">
              <w:rPr>
                <w:color w:val="1C1C1C"/>
                <w:sz w:val="16"/>
                <w:szCs w:val="16"/>
                <w:lang w:val="en-AU"/>
              </w:rPr>
              <w:t>$</w:t>
            </w:r>
            <w:r w:rsidR="00781366" w:rsidRPr="00405219">
              <w:rPr>
                <w:color w:val="1C1C1C"/>
                <w:sz w:val="16"/>
                <w:szCs w:val="16"/>
                <w:lang w:val="en-AU"/>
              </w:rPr>
              <w:t>6,01</w:t>
            </w:r>
            <w:r w:rsidR="00325106" w:rsidRPr="00405219">
              <w:rPr>
                <w:color w:val="1C1C1C"/>
                <w:sz w:val="16"/>
                <w:szCs w:val="16"/>
                <w:lang w:val="en-AU"/>
              </w:rPr>
              <w:t>6</w:t>
            </w:r>
          </w:p>
        </w:tc>
        <w:tc>
          <w:tcPr>
            <w:tcW w:w="2778" w:type="dxa"/>
            <w:tcBorders>
              <w:right w:val="single" w:sz="4" w:space="0" w:color="FFFFFF" w:themeColor="background2"/>
            </w:tcBorders>
          </w:tcPr>
          <w:p w14:paraId="58ADBCA7" w14:textId="55A9EACB" w:rsidR="00BF0B29" w:rsidRPr="00405219" w:rsidRDefault="00781366" w:rsidP="006B550E">
            <w:pPr>
              <w:spacing w:before="120" w:after="120"/>
              <w:jc w:val="center"/>
              <w:rPr>
                <w:color w:val="1C1C1C"/>
                <w:sz w:val="16"/>
                <w:szCs w:val="16"/>
                <w:lang w:val="en-AU"/>
              </w:rPr>
            </w:pPr>
            <w:r w:rsidRPr="00405219">
              <w:rPr>
                <w:color w:val="1C1C1C"/>
                <w:sz w:val="16"/>
                <w:szCs w:val="16"/>
                <w:lang w:val="en-AU"/>
              </w:rPr>
              <w:t>2.8%</w:t>
            </w:r>
          </w:p>
        </w:tc>
      </w:tr>
    </w:tbl>
    <w:p w14:paraId="65A4CB38" w14:textId="2B8E2420" w:rsidR="00AF6D6C" w:rsidRPr="00405219" w:rsidRDefault="00AF6D6C" w:rsidP="00AF6D6C">
      <w:pPr>
        <w:rPr>
          <w:lang w:val="en-AU"/>
        </w:rPr>
      </w:pPr>
      <w:r w:rsidRPr="00405219">
        <w:rPr>
          <w:lang w:val="en-AU"/>
        </w:rPr>
        <w:t>Finally, the 202</w:t>
      </w:r>
      <w:r w:rsidR="00451211" w:rsidRPr="00405219">
        <w:rPr>
          <w:lang w:val="en-AU"/>
        </w:rPr>
        <w:t>3</w:t>
      </w:r>
      <w:r w:rsidRPr="00405219">
        <w:rPr>
          <w:lang w:val="en-AU"/>
        </w:rPr>
        <w:t>–2</w:t>
      </w:r>
      <w:r w:rsidR="00451211" w:rsidRPr="00405219">
        <w:rPr>
          <w:lang w:val="en-AU"/>
        </w:rPr>
        <w:t>4</w:t>
      </w:r>
      <w:r w:rsidRPr="00405219">
        <w:rPr>
          <w:lang w:val="en-AU"/>
        </w:rPr>
        <w:t xml:space="preserve"> reference cost is defined as the 202</w:t>
      </w:r>
      <w:r w:rsidR="00451211" w:rsidRPr="00405219">
        <w:rPr>
          <w:lang w:val="en-AU"/>
        </w:rPr>
        <w:t>2</w:t>
      </w:r>
      <w:r w:rsidRPr="00405219">
        <w:rPr>
          <w:lang w:val="en-AU"/>
        </w:rPr>
        <w:t>–2</w:t>
      </w:r>
      <w:r w:rsidR="00451211" w:rsidRPr="00405219">
        <w:rPr>
          <w:lang w:val="en-AU"/>
        </w:rPr>
        <w:t>3</w:t>
      </w:r>
      <w:r w:rsidRPr="00405219">
        <w:rPr>
          <w:lang w:val="en-AU"/>
        </w:rPr>
        <w:t xml:space="preserve"> reference cost indexed by the standardised growth rate; that is, the 202</w:t>
      </w:r>
      <w:r w:rsidR="00451211" w:rsidRPr="00405219">
        <w:rPr>
          <w:lang w:val="en-AU"/>
        </w:rPr>
        <w:t>3</w:t>
      </w:r>
      <w:r w:rsidRPr="00405219">
        <w:rPr>
          <w:lang w:val="en-AU"/>
        </w:rPr>
        <w:t>–2</w:t>
      </w:r>
      <w:r w:rsidR="00451211" w:rsidRPr="00405219">
        <w:rPr>
          <w:lang w:val="en-AU"/>
        </w:rPr>
        <w:t>4</w:t>
      </w:r>
      <w:r w:rsidRPr="00405219">
        <w:rPr>
          <w:lang w:val="en-AU"/>
        </w:rPr>
        <w:t xml:space="preserve"> reference cost:</w:t>
      </w:r>
    </w:p>
    <w:p w14:paraId="7E1513CF" w14:textId="58C40CF2" w:rsidR="00AF6D6C" w:rsidRPr="00405219" w:rsidRDefault="00AF6D6C" w:rsidP="007E4775">
      <w:pPr>
        <w:ind w:left="3600"/>
        <w:rPr>
          <w:lang w:val="en-AU"/>
        </w:rPr>
      </w:pPr>
      <w:r w:rsidRPr="00405219">
        <w:rPr>
          <w:lang w:val="en-AU"/>
        </w:rPr>
        <w:t>= (202</w:t>
      </w:r>
      <w:r w:rsidR="00451211" w:rsidRPr="00405219">
        <w:rPr>
          <w:lang w:val="en-AU"/>
        </w:rPr>
        <w:t>2</w:t>
      </w:r>
      <w:r w:rsidRPr="00405219">
        <w:rPr>
          <w:lang w:val="en-AU"/>
        </w:rPr>
        <w:t>–2</w:t>
      </w:r>
      <w:r w:rsidR="00451211" w:rsidRPr="00405219">
        <w:rPr>
          <w:lang w:val="en-AU"/>
        </w:rPr>
        <w:t>3</w:t>
      </w:r>
      <w:r w:rsidRPr="00405219">
        <w:rPr>
          <w:lang w:val="en-AU"/>
        </w:rPr>
        <w:t xml:space="preserve"> reference cost) × (standardised growth rate)</w:t>
      </w:r>
    </w:p>
    <w:p w14:paraId="09A5DEB1" w14:textId="1C3345AF" w:rsidR="00AF6D6C" w:rsidRPr="00405219" w:rsidRDefault="00AF6D6C" w:rsidP="007E4775">
      <w:pPr>
        <w:ind w:left="3600"/>
        <w:rPr>
          <w:lang w:val="en-AU"/>
        </w:rPr>
      </w:pPr>
      <w:r w:rsidRPr="00405219">
        <w:rPr>
          <w:lang w:val="en-AU"/>
        </w:rPr>
        <w:t>= $</w:t>
      </w:r>
      <w:r w:rsidR="00EA0997" w:rsidRPr="00405219">
        <w:rPr>
          <w:lang w:val="en-AU"/>
        </w:rPr>
        <w:t>6,114</w:t>
      </w:r>
      <w:r w:rsidRPr="00405219">
        <w:rPr>
          <w:lang w:val="en-AU"/>
        </w:rPr>
        <w:t xml:space="preserve"> × 10</w:t>
      </w:r>
      <w:r w:rsidR="0042568D" w:rsidRPr="00405219">
        <w:rPr>
          <w:lang w:val="en-AU"/>
        </w:rPr>
        <w:t>2</w:t>
      </w:r>
      <w:r w:rsidR="00564532" w:rsidRPr="00405219">
        <w:rPr>
          <w:lang w:val="en-AU"/>
        </w:rPr>
        <w:t>.</w:t>
      </w:r>
      <w:r w:rsidR="00412B46" w:rsidRPr="00405219">
        <w:rPr>
          <w:lang w:val="en-AU"/>
        </w:rPr>
        <w:t>8</w:t>
      </w:r>
      <w:r w:rsidRPr="00405219">
        <w:rPr>
          <w:lang w:val="en-AU"/>
        </w:rPr>
        <w:t>%</w:t>
      </w:r>
    </w:p>
    <w:p w14:paraId="3B5CF4C2" w14:textId="474F6A4F" w:rsidR="00AF6D6C" w:rsidRPr="00DE1D0D" w:rsidRDefault="00AF6D6C" w:rsidP="007E4775">
      <w:pPr>
        <w:ind w:left="3600"/>
        <w:rPr>
          <w:lang w:val="en-AU"/>
        </w:rPr>
      </w:pPr>
      <w:r w:rsidRPr="00405219">
        <w:rPr>
          <w:lang w:val="en-AU"/>
        </w:rPr>
        <w:t xml:space="preserve">= </w:t>
      </w:r>
      <w:r w:rsidR="00435FAC" w:rsidRPr="00405219">
        <w:rPr>
          <w:lang w:val="en-AU"/>
        </w:rPr>
        <w:t>$6,</w:t>
      </w:r>
      <w:r w:rsidR="00EA0997" w:rsidRPr="00405219">
        <w:rPr>
          <w:lang w:val="en-AU"/>
        </w:rPr>
        <w:t>28</w:t>
      </w:r>
      <w:r w:rsidR="00FE24E4" w:rsidRPr="00405219">
        <w:rPr>
          <w:lang w:val="en-AU"/>
        </w:rPr>
        <w:t>3</w:t>
      </w:r>
    </w:p>
    <w:p w14:paraId="6803CE5C" w14:textId="7511B337" w:rsidR="00C11D92" w:rsidRPr="00DE1D0D" w:rsidRDefault="00AF6D6C" w:rsidP="00E82F7B">
      <w:pPr>
        <w:rPr>
          <w:lang w:val="en-AU"/>
        </w:rPr>
      </w:pPr>
      <w:r w:rsidRPr="00DE1D0D">
        <w:rPr>
          <w:lang w:val="en-AU"/>
        </w:rPr>
        <w:lastRenderedPageBreak/>
        <w:t>Both 202</w:t>
      </w:r>
      <w:r w:rsidR="00451211" w:rsidRPr="00DE1D0D">
        <w:rPr>
          <w:lang w:val="en-AU"/>
        </w:rPr>
        <w:t>2</w:t>
      </w:r>
      <w:r w:rsidRPr="00DE1D0D">
        <w:rPr>
          <w:lang w:val="en-AU"/>
        </w:rPr>
        <w:t>–2</w:t>
      </w:r>
      <w:r w:rsidR="00451211" w:rsidRPr="00DE1D0D">
        <w:rPr>
          <w:lang w:val="en-AU"/>
        </w:rPr>
        <w:t>3</w:t>
      </w:r>
      <w:r w:rsidRPr="00DE1D0D">
        <w:rPr>
          <w:lang w:val="en-AU"/>
        </w:rPr>
        <w:t xml:space="preserve"> and 202</w:t>
      </w:r>
      <w:r w:rsidR="00451211" w:rsidRPr="00DE1D0D">
        <w:rPr>
          <w:lang w:val="en-AU"/>
        </w:rPr>
        <w:t>3</w:t>
      </w:r>
      <w:r w:rsidRPr="00DE1D0D">
        <w:rPr>
          <w:lang w:val="en-AU"/>
        </w:rPr>
        <w:t>–2</w:t>
      </w:r>
      <w:r w:rsidR="00451211" w:rsidRPr="00DE1D0D">
        <w:rPr>
          <w:lang w:val="en-AU"/>
        </w:rPr>
        <w:t>4</w:t>
      </w:r>
      <w:r w:rsidRPr="00DE1D0D">
        <w:rPr>
          <w:lang w:val="en-AU"/>
        </w:rPr>
        <w:t xml:space="preserve"> reference costs are given in </w:t>
      </w:r>
      <w:r w:rsidR="00E82F7B" w:rsidRPr="00DE1D0D">
        <w:rPr>
          <w:lang w:val="en-AU"/>
        </w:rPr>
        <w:fldChar w:fldCharType="begin"/>
      </w:r>
      <w:r w:rsidR="00E82F7B" w:rsidRPr="00DE1D0D">
        <w:rPr>
          <w:lang w:val="en-AU"/>
        </w:rPr>
        <w:instrText xml:space="preserve"> REF _Ref184044492 \h </w:instrText>
      </w:r>
      <w:r w:rsidR="00774FC8" w:rsidRPr="00DE1D0D">
        <w:rPr>
          <w:lang w:val="en-AU"/>
        </w:rPr>
        <w:instrText xml:space="preserve"> \* MERGEFORMAT </w:instrText>
      </w:r>
      <w:r w:rsidR="00E82F7B" w:rsidRPr="00DE1D0D">
        <w:rPr>
          <w:lang w:val="en-AU"/>
        </w:rPr>
      </w:r>
      <w:r w:rsidR="00E82F7B" w:rsidRPr="00DE1D0D">
        <w:rPr>
          <w:lang w:val="en-AU"/>
        </w:rPr>
        <w:fldChar w:fldCharType="separate"/>
      </w:r>
      <w:r w:rsidR="00F57FD2" w:rsidRPr="00DE1D0D">
        <w:rPr>
          <w:lang w:val="en-AU"/>
        </w:rPr>
        <w:t xml:space="preserve">Table </w:t>
      </w:r>
      <w:r w:rsidR="00F57FD2">
        <w:rPr>
          <w:lang w:val="en-AU"/>
        </w:rPr>
        <w:t>20</w:t>
      </w:r>
      <w:r w:rsidR="00E82F7B" w:rsidRPr="00DE1D0D">
        <w:rPr>
          <w:lang w:val="en-AU"/>
        </w:rPr>
        <w:fldChar w:fldCharType="end"/>
      </w:r>
      <w:r w:rsidRPr="00DE1D0D">
        <w:rPr>
          <w:lang w:val="en-AU"/>
        </w:rPr>
        <w:t>.</w:t>
      </w:r>
    </w:p>
    <w:p w14:paraId="4CF95401" w14:textId="39BDA9AC" w:rsidR="00E82F7B" w:rsidRPr="00DE1D0D" w:rsidRDefault="00E82F7B" w:rsidP="00E82F7B">
      <w:pPr>
        <w:pStyle w:val="TableFigureheading"/>
        <w:rPr>
          <w:lang w:val="en-AU"/>
        </w:rPr>
      </w:pPr>
      <w:bookmarkStart w:id="57" w:name="_Ref184044492"/>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20</w:t>
      </w:r>
      <w:r w:rsidRPr="00DE1D0D">
        <w:rPr>
          <w:lang w:val="en-AU"/>
        </w:rPr>
        <w:fldChar w:fldCharType="end"/>
      </w:r>
      <w:bookmarkEnd w:id="57"/>
      <w:r w:rsidRPr="00DE1D0D">
        <w:rPr>
          <w:lang w:val="en-AU"/>
        </w:rPr>
        <w:t>: Reference costs for 202</w:t>
      </w:r>
      <w:r w:rsidR="00451211" w:rsidRPr="00DE1D0D">
        <w:rPr>
          <w:lang w:val="en-AU"/>
        </w:rPr>
        <w:t>2</w:t>
      </w:r>
      <w:r w:rsidRPr="00DE1D0D">
        <w:rPr>
          <w:lang w:val="en-AU"/>
        </w:rPr>
        <w:t>–2</w:t>
      </w:r>
      <w:r w:rsidR="00451211" w:rsidRPr="00DE1D0D">
        <w:rPr>
          <w:lang w:val="en-AU"/>
        </w:rPr>
        <w:t>3</w:t>
      </w:r>
      <w:r w:rsidRPr="00DE1D0D">
        <w:rPr>
          <w:lang w:val="en-AU"/>
        </w:rPr>
        <w:t xml:space="preserve"> and 202</w:t>
      </w:r>
      <w:r w:rsidR="00451211" w:rsidRPr="00DE1D0D">
        <w:rPr>
          <w:lang w:val="en-AU"/>
        </w:rPr>
        <w:t>3</w:t>
      </w:r>
      <w:r w:rsidRPr="00DE1D0D">
        <w:rPr>
          <w:lang w:val="en-AU"/>
        </w:rPr>
        <w:t>–2</w:t>
      </w:r>
      <w:r w:rsidR="00451211" w:rsidRPr="00DE1D0D">
        <w:rPr>
          <w:lang w:val="en-AU"/>
        </w:rPr>
        <w:t>4</w:t>
      </w:r>
      <w:r w:rsidRPr="00DE1D0D">
        <w:rPr>
          <w:lang w:val="en-AU"/>
        </w:rPr>
        <w:t xml:space="preserve"> cost models</w:t>
      </w:r>
    </w:p>
    <w:tbl>
      <w:tblPr>
        <w:tblStyle w:val="IHPATable"/>
        <w:tblW w:w="5556" w:type="dxa"/>
        <w:tblLayout w:type="fixed"/>
        <w:tblLook w:val="0020" w:firstRow="1" w:lastRow="0" w:firstColumn="0" w:lastColumn="0" w:noHBand="0" w:noVBand="0"/>
        <w:tblCaption w:val="Table 10"/>
        <w:tblDescription w:val="Ongoing seconded employees 2021"/>
      </w:tblPr>
      <w:tblGrid>
        <w:gridCol w:w="2778"/>
        <w:gridCol w:w="2778"/>
      </w:tblGrid>
      <w:tr w:rsidR="002141D3" w:rsidRPr="00DE1D0D" w14:paraId="46FBDB8E" w14:textId="77777777" w:rsidTr="002141D3">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1366BD22" w14:textId="0F47C134" w:rsidR="002141D3" w:rsidRPr="00DE1D0D" w:rsidRDefault="002141D3" w:rsidP="00597A9F">
            <w:pPr>
              <w:spacing w:before="120" w:after="120"/>
              <w:jc w:val="center"/>
              <w:rPr>
                <w:rFonts w:ascii="Futura PT Book" w:hAnsi="Futura PT Book" w:cs="Futura PT Book"/>
                <w:b/>
                <w:bCs/>
                <w:color w:val="FFFFFF" w:themeColor="background2"/>
                <w:szCs w:val="18"/>
                <w:lang w:val="en-AU"/>
              </w:rPr>
            </w:pPr>
            <w:r w:rsidRPr="00DE1D0D">
              <w:rPr>
                <w:rFonts w:ascii="Futura PT Book" w:hAnsi="Futura PT Book" w:cs="Futura PT Book"/>
                <w:b/>
                <w:bCs/>
                <w:color w:val="FFFFFF" w:themeColor="background2"/>
                <w:szCs w:val="18"/>
                <w:lang w:val="en-AU"/>
              </w:rPr>
              <w:t>202</w:t>
            </w:r>
            <w:r w:rsidR="00451211" w:rsidRPr="00DE1D0D">
              <w:rPr>
                <w:rFonts w:ascii="Futura PT Book" w:hAnsi="Futura PT Book" w:cs="Futura PT Book"/>
                <w:b/>
                <w:bCs/>
                <w:color w:val="FFFFFF" w:themeColor="background2"/>
                <w:szCs w:val="18"/>
                <w:lang w:val="en-AU"/>
              </w:rPr>
              <w:t>2</w:t>
            </w:r>
            <w:r w:rsidRPr="00DE1D0D">
              <w:rPr>
                <w:rFonts w:ascii="Futura PT Book" w:hAnsi="Futura PT Book" w:cs="Futura PT Book"/>
                <w:b/>
                <w:bCs/>
                <w:color w:val="FFFFFF" w:themeColor="background2"/>
                <w:szCs w:val="18"/>
                <w:lang w:val="en-AU"/>
              </w:rPr>
              <w:t>–2</w:t>
            </w:r>
            <w:r w:rsidR="00451211" w:rsidRPr="00DE1D0D">
              <w:rPr>
                <w:rFonts w:ascii="Futura PT Book" w:hAnsi="Futura PT Book" w:cs="Futura PT Book"/>
                <w:b/>
                <w:bCs/>
                <w:color w:val="FFFFFF" w:themeColor="background2"/>
                <w:szCs w:val="18"/>
                <w:lang w:val="en-AU"/>
              </w:rPr>
              <w:t>3</w:t>
            </w:r>
            <w:r w:rsidRPr="00DE1D0D">
              <w:rPr>
                <w:rFonts w:ascii="Futura PT Book" w:hAnsi="Futura PT Book" w:cs="Futura PT Book"/>
                <w:b/>
                <w:bCs/>
                <w:color w:val="FFFFFF" w:themeColor="background2"/>
                <w:szCs w:val="18"/>
                <w:lang w:val="en-AU"/>
              </w:rPr>
              <w:t xml:space="preserve"> cost model</w:t>
            </w:r>
          </w:p>
        </w:tc>
        <w:tc>
          <w:tcPr>
            <w:tcW w:w="2778" w:type="dxa"/>
            <w:tcBorders>
              <w:bottom w:val="single" w:sz="4" w:space="0" w:color="D9D9D9" w:themeColor="background2" w:themeShade="D9"/>
              <w:right w:val="single" w:sz="4" w:space="0" w:color="FFFFFF" w:themeColor="background2"/>
            </w:tcBorders>
            <w:shd w:val="clear" w:color="auto" w:fill="104F99" w:themeFill="accent2"/>
          </w:tcPr>
          <w:p w14:paraId="677287DB" w14:textId="0160CE12" w:rsidR="002141D3" w:rsidRPr="00DE1D0D" w:rsidRDefault="002141D3" w:rsidP="00597A9F">
            <w:pPr>
              <w:spacing w:before="120" w:after="120"/>
              <w:jc w:val="center"/>
              <w:rPr>
                <w:rFonts w:ascii="Futura PT Book" w:hAnsi="Futura PT Book" w:cs="Futura PT Book"/>
                <w:b/>
                <w:bCs/>
                <w:color w:val="FFFFFF" w:themeColor="background2"/>
                <w:szCs w:val="18"/>
                <w:lang w:val="en-AU"/>
              </w:rPr>
            </w:pPr>
            <w:r w:rsidRPr="00DE1D0D">
              <w:rPr>
                <w:rFonts w:ascii="Futura PT Book" w:hAnsi="Futura PT Book" w:cs="Futura PT Book"/>
                <w:b/>
                <w:bCs/>
                <w:color w:val="FFFFFF" w:themeColor="background2"/>
                <w:szCs w:val="18"/>
                <w:lang w:val="en-AU"/>
              </w:rPr>
              <w:t>202</w:t>
            </w:r>
            <w:r w:rsidR="00451211" w:rsidRPr="00DE1D0D">
              <w:rPr>
                <w:rFonts w:ascii="Futura PT Book" w:hAnsi="Futura PT Book" w:cs="Futura PT Book"/>
                <w:b/>
                <w:bCs/>
                <w:color w:val="FFFFFF" w:themeColor="background2"/>
                <w:szCs w:val="18"/>
                <w:lang w:val="en-AU"/>
              </w:rPr>
              <w:t>3</w:t>
            </w:r>
            <w:r w:rsidRPr="00DE1D0D">
              <w:rPr>
                <w:rFonts w:ascii="Futura PT Book" w:hAnsi="Futura PT Book" w:cs="Futura PT Book"/>
                <w:b/>
                <w:bCs/>
                <w:color w:val="FFFFFF" w:themeColor="background2"/>
                <w:szCs w:val="18"/>
                <w:lang w:val="en-AU"/>
              </w:rPr>
              <w:t>–2</w:t>
            </w:r>
            <w:r w:rsidR="00451211" w:rsidRPr="00DE1D0D">
              <w:rPr>
                <w:rFonts w:ascii="Futura PT Book" w:hAnsi="Futura PT Book" w:cs="Futura PT Book"/>
                <w:b/>
                <w:bCs/>
                <w:color w:val="FFFFFF" w:themeColor="background2"/>
                <w:szCs w:val="18"/>
                <w:lang w:val="en-AU"/>
              </w:rPr>
              <w:t>4</w:t>
            </w:r>
            <w:r w:rsidRPr="00DE1D0D">
              <w:rPr>
                <w:rFonts w:ascii="Futura PT Book" w:hAnsi="Futura PT Book" w:cs="Futura PT Book"/>
                <w:b/>
                <w:bCs/>
                <w:color w:val="FFFFFF" w:themeColor="background2"/>
                <w:szCs w:val="18"/>
                <w:lang w:val="en-AU"/>
              </w:rPr>
              <w:t xml:space="preserve"> cost model</w:t>
            </w:r>
          </w:p>
        </w:tc>
      </w:tr>
      <w:tr w:rsidR="002141D3" w:rsidRPr="00405219" w14:paraId="05A7582F" w14:textId="77777777" w:rsidTr="002141D3">
        <w:trPr>
          <w:trHeight w:val="20"/>
        </w:trPr>
        <w:tc>
          <w:tcPr>
            <w:tcW w:w="2778" w:type="dxa"/>
            <w:tcBorders>
              <w:right w:val="single" w:sz="4" w:space="0" w:color="FFFFFF" w:themeColor="background2"/>
            </w:tcBorders>
          </w:tcPr>
          <w:p w14:paraId="4722B73E" w14:textId="1834F6FC" w:rsidR="002141D3" w:rsidRPr="00405219" w:rsidRDefault="00546E04" w:rsidP="00597A9F">
            <w:pPr>
              <w:spacing w:before="120" w:after="120"/>
              <w:jc w:val="center"/>
              <w:rPr>
                <w:rFonts w:ascii="Futura PT Book" w:hAnsi="Futura PT Book" w:cs="Futura PT Book"/>
                <w:color w:val="000000"/>
                <w:sz w:val="16"/>
                <w:szCs w:val="16"/>
                <w:lang w:val="en-AU"/>
              </w:rPr>
            </w:pPr>
            <w:r w:rsidRPr="00405219">
              <w:rPr>
                <w:color w:val="1C1C1C"/>
                <w:sz w:val="16"/>
                <w:szCs w:val="16"/>
                <w:lang w:val="en-AU"/>
              </w:rPr>
              <w:t>$</w:t>
            </w:r>
            <w:r w:rsidR="00BC0AF2" w:rsidRPr="00405219">
              <w:rPr>
                <w:color w:val="1C1C1C"/>
                <w:sz w:val="16"/>
                <w:szCs w:val="16"/>
                <w:lang w:val="en-AU"/>
              </w:rPr>
              <w:t>6,114</w:t>
            </w:r>
          </w:p>
        </w:tc>
        <w:tc>
          <w:tcPr>
            <w:tcW w:w="2778" w:type="dxa"/>
            <w:tcBorders>
              <w:right w:val="single" w:sz="4" w:space="0" w:color="FFFFFF" w:themeColor="background2"/>
            </w:tcBorders>
          </w:tcPr>
          <w:p w14:paraId="19DCAB81" w14:textId="50904D6C" w:rsidR="002141D3" w:rsidRPr="00405219" w:rsidRDefault="00C17B41" w:rsidP="00597A9F">
            <w:pPr>
              <w:spacing w:before="120" w:after="120"/>
              <w:jc w:val="center"/>
              <w:rPr>
                <w:color w:val="1C1C1C"/>
                <w:sz w:val="16"/>
                <w:szCs w:val="16"/>
                <w:lang w:val="en-AU"/>
              </w:rPr>
            </w:pPr>
            <w:r w:rsidRPr="00405219">
              <w:rPr>
                <w:color w:val="1C1C1C"/>
                <w:sz w:val="16"/>
                <w:szCs w:val="16"/>
                <w:lang w:val="en-AU"/>
              </w:rPr>
              <w:t>$6,</w:t>
            </w:r>
            <w:r w:rsidR="00BC0AF2" w:rsidRPr="00405219">
              <w:rPr>
                <w:color w:val="1C1C1C"/>
                <w:sz w:val="16"/>
                <w:szCs w:val="16"/>
                <w:lang w:val="en-AU"/>
              </w:rPr>
              <w:t>28</w:t>
            </w:r>
            <w:r w:rsidR="00DE7448" w:rsidRPr="00405219">
              <w:rPr>
                <w:color w:val="1C1C1C"/>
                <w:sz w:val="16"/>
                <w:szCs w:val="16"/>
                <w:lang w:val="en-AU"/>
              </w:rPr>
              <w:t>3</w:t>
            </w:r>
          </w:p>
        </w:tc>
      </w:tr>
    </w:tbl>
    <w:p w14:paraId="01111BD7" w14:textId="77777777" w:rsidR="00451211" w:rsidRPr="00405219" w:rsidRDefault="00451211" w:rsidP="00451211">
      <w:pPr>
        <w:rPr>
          <w:lang w:val="en-AU"/>
        </w:rPr>
      </w:pPr>
    </w:p>
    <w:p w14:paraId="6B29BE14" w14:textId="5F4727B6" w:rsidR="004D537E" w:rsidRPr="00DE1D0D" w:rsidRDefault="004D537E" w:rsidP="00451211">
      <w:pPr>
        <w:rPr>
          <w:lang w:val="en-AU"/>
        </w:rPr>
      </w:pPr>
      <w:r w:rsidRPr="00405219">
        <w:rPr>
          <w:lang w:val="en-AU"/>
        </w:rPr>
        <w:t>The conversion of the 202</w:t>
      </w:r>
      <w:r w:rsidR="00451211" w:rsidRPr="00405219">
        <w:rPr>
          <w:lang w:val="en-AU"/>
        </w:rPr>
        <w:t>2</w:t>
      </w:r>
      <w:r w:rsidRPr="00405219">
        <w:rPr>
          <w:lang w:val="en-AU"/>
        </w:rPr>
        <w:t>–2</w:t>
      </w:r>
      <w:r w:rsidR="00451211" w:rsidRPr="00405219">
        <w:rPr>
          <w:lang w:val="en-AU"/>
        </w:rPr>
        <w:t>3</w:t>
      </w:r>
      <w:r w:rsidRPr="00405219">
        <w:rPr>
          <w:lang w:val="en-AU"/>
        </w:rPr>
        <w:t xml:space="preserve"> unadjusted mean model cost given in </w:t>
      </w:r>
      <w:r w:rsidR="00B035F8" w:rsidRPr="00405219">
        <w:rPr>
          <w:lang w:val="en-AU"/>
        </w:rPr>
        <w:fldChar w:fldCharType="begin"/>
      </w:r>
      <w:r w:rsidR="00B035F8" w:rsidRPr="00405219">
        <w:rPr>
          <w:lang w:val="en-AU"/>
        </w:rPr>
        <w:instrText xml:space="preserve"> REF _Ref184044421 \h </w:instrText>
      </w:r>
      <w:r w:rsidR="00774FC8" w:rsidRPr="00405219">
        <w:rPr>
          <w:lang w:val="en-AU"/>
        </w:rPr>
        <w:instrText xml:space="preserve"> \* MERGEFORMAT </w:instrText>
      </w:r>
      <w:r w:rsidR="00B035F8" w:rsidRPr="00405219">
        <w:rPr>
          <w:lang w:val="en-AU"/>
        </w:rPr>
      </w:r>
      <w:r w:rsidR="00B035F8" w:rsidRPr="00405219">
        <w:rPr>
          <w:lang w:val="en-AU"/>
        </w:rPr>
        <w:fldChar w:fldCharType="separate"/>
      </w:r>
      <w:r w:rsidR="00F57FD2" w:rsidRPr="00DE1D0D">
        <w:rPr>
          <w:lang w:val="en-AU"/>
        </w:rPr>
        <w:t xml:space="preserve">Table </w:t>
      </w:r>
      <w:r w:rsidR="00F57FD2">
        <w:rPr>
          <w:lang w:val="en-AU"/>
        </w:rPr>
        <w:t>19</w:t>
      </w:r>
      <w:r w:rsidR="00B035F8" w:rsidRPr="00405219">
        <w:rPr>
          <w:lang w:val="en-AU"/>
        </w:rPr>
        <w:fldChar w:fldCharType="end"/>
      </w:r>
      <w:r w:rsidRPr="00405219">
        <w:rPr>
          <w:lang w:val="en-AU"/>
        </w:rPr>
        <w:t xml:space="preserve"> to the 202</w:t>
      </w:r>
      <w:r w:rsidR="00451211" w:rsidRPr="00405219">
        <w:rPr>
          <w:lang w:val="en-AU"/>
        </w:rPr>
        <w:t>3</w:t>
      </w:r>
      <w:r w:rsidRPr="00405219">
        <w:rPr>
          <w:lang w:val="en-AU"/>
        </w:rPr>
        <w:t>–2</w:t>
      </w:r>
      <w:r w:rsidR="00451211" w:rsidRPr="00405219">
        <w:rPr>
          <w:lang w:val="en-AU"/>
        </w:rPr>
        <w:t>4</w:t>
      </w:r>
      <w:r w:rsidRPr="00405219">
        <w:rPr>
          <w:lang w:val="en-AU"/>
        </w:rPr>
        <w:t xml:space="preserve"> reference cost given in </w:t>
      </w:r>
      <w:r w:rsidR="00B035F8" w:rsidRPr="00405219">
        <w:rPr>
          <w:lang w:val="en-AU"/>
        </w:rPr>
        <w:fldChar w:fldCharType="begin"/>
      </w:r>
      <w:r w:rsidR="00B035F8" w:rsidRPr="00405219">
        <w:rPr>
          <w:lang w:val="en-AU"/>
        </w:rPr>
        <w:instrText xml:space="preserve"> REF _Ref184044492 \h </w:instrText>
      </w:r>
      <w:r w:rsidR="00774FC8" w:rsidRPr="00405219">
        <w:rPr>
          <w:lang w:val="en-AU"/>
        </w:rPr>
        <w:instrText xml:space="preserve"> \* MERGEFORMAT </w:instrText>
      </w:r>
      <w:r w:rsidR="00B035F8" w:rsidRPr="00405219">
        <w:rPr>
          <w:lang w:val="en-AU"/>
        </w:rPr>
      </w:r>
      <w:r w:rsidR="00B035F8" w:rsidRPr="00405219">
        <w:rPr>
          <w:lang w:val="en-AU"/>
        </w:rPr>
        <w:fldChar w:fldCharType="separate"/>
      </w:r>
      <w:r w:rsidR="00F57FD2" w:rsidRPr="00DE1D0D">
        <w:rPr>
          <w:lang w:val="en-AU"/>
        </w:rPr>
        <w:t xml:space="preserve">Table </w:t>
      </w:r>
      <w:r w:rsidR="00F57FD2">
        <w:rPr>
          <w:lang w:val="en-AU"/>
        </w:rPr>
        <w:t>20</w:t>
      </w:r>
      <w:r w:rsidR="00B035F8" w:rsidRPr="00405219">
        <w:rPr>
          <w:lang w:val="en-AU"/>
        </w:rPr>
        <w:fldChar w:fldCharType="end"/>
      </w:r>
      <w:r w:rsidRPr="00405219">
        <w:rPr>
          <w:lang w:val="en-AU"/>
        </w:rPr>
        <w:t xml:space="preserve"> (that is, $</w:t>
      </w:r>
      <w:r w:rsidR="006E7E3C" w:rsidRPr="00405219">
        <w:rPr>
          <w:lang w:val="en-AU"/>
        </w:rPr>
        <w:t>6,114</w:t>
      </w:r>
      <w:r w:rsidR="00AB0E9E" w:rsidRPr="00405219">
        <w:rPr>
          <w:lang w:val="en-AU"/>
        </w:rPr>
        <w:t xml:space="preserve"> </w:t>
      </w:r>
      <w:r w:rsidRPr="00405219">
        <w:rPr>
          <w:lang w:val="en-AU"/>
        </w:rPr>
        <w:t xml:space="preserve">→ </w:t>
      </w:r>
      <w:r w:rsidR="00C17B41" w:rsidRPr="00405219">
        <w:rPr>
          <w:lang w:val="en-AU"/>
        </w:rPr>
        <w:t>$6,</w:t>
      </w:r>
      <w:r w:rsidR="006E7E3C" w:rsidRPr="00405219">
        <w:rPr>
          <w:lang w:val="en-AU"/>
        </w:rPr>
        <w:t>28</w:t>
      </w:r>
      <w:r w:rsidR="00A6694F" w:rsidRPr="00405219">
        <w:rPr>
          <w:lang w:val="en-AU"/>
        </w:rPr>
        <w:t>3</w:t>
      </w:r>
      <w:r w:rsidRPr="00405219">
        <w:rPr>
          <w:lang w:val="en-AU"/>
        </w:rPr>
        <w:t>) is referred</w:t>
      </w:r>
      <w:r w:rsidRPr="00DE1D0D">
        <w:rPr>
          <w:lang w:val="en-AU"/>
        </w:rPr>
        <w:t xml:space="preserve"> to as ‘rebasing’.</w:t>
      </w:r>
    </w:p>
    <w:p w14:paraId="23F9608E" w14:textId="356DE751" w:rsidR="00076520" w:rsidRPr="00DE1D0D" w:rsidRDefault="00C0696C" w:rsidP="00451211">
      <w:pPr>
        <w:rPr>
          <w:lang w:val="en-AU"/>
        </w:rPr>
      </w:pPr>
      <w:r w:rsidRPr="00DE1D0D">
        <w:rPr>
          <w:lang w:val="en-AU"/>
        </w:rPr>
        <w:fldChar w:fldCharType="begin"/>
      </w:r>
      <w:r w:rsidRPr="00DE1D0D">
        <w:rPr>
          <w:lang w:val="en-AU"/>
        </w:rPr>
        <w:instrText xml:space="preserve"> REF _Ref215581932 \h </w:instrText>
      </w:r>
      <w:r w:rsidRPr="00DE1D0D">
        <w:rPr>
          <w:lang w:val="en-AU"/>
        </w:rPr>
      </w:r>
      <w:r w:rsidRPr="00DE1D0D">
        <w:rPr>
          <w:lang w:val="en-AU"/>
        </w:rPr>
        <w:fldChar w:fldCharType="separate"/>
      </w:r>
      <w:r w:rsidR="00F57FD2" w:rsidRPr="00DE1D0D">
        <w:rPr>
          <w:lang w:val="en-AU"/>
        </w:rPr>
        <w:t xml:space="preserve">Figure </w:t>
      </w:r>
      <w:r w:rsidR="00F57FD2">
        <w:rPr>
          <w:noProof/>
          <w:lang w:val="en-AU"/>
        </w:rPr>
        <w:t>7</w:t>
      </w:r>
      <w:r w:rsidRPr="00DE1D0D">
        <w:rPr>
          <w:lang w:val="en-AU"/>
        </w:rPr>
        <w:fldChar w:fldCharType="end"/>
      </w:r>
      <w:r w:rsidRPr="00DE1D0D">
        <w:rPr>
          <w:lang w:val="en-AU"/>
        </w:rPr>
        <w:t xml:space="preserve"> </w:t>
      </w:r>
      <w:r w:rsidR="004D537E" w:rsidRPr="00DE1D0D">
        <w:rPr>
          <w:lang w:val="en-AU"/>
        </w:rPr>
        <w:t>illustrates this rebasing process in the context of the derivation of the 202</w:t>
      </w:r>
      <w:r w:rsidR="00451211" w:rsidRPr="00DE1D0D">
        <w:rPr>
          <w:lang w:val="en-AU"/>
        </w:rPr>
        <w:t>3</w:t>
      </w:r>
      <w:r w:rsidR="004D537E" w:rsidRPr="00DE1D0D">
        <w:rPr>
          <w:lang w:val="en-AU"/>
        </w:rPr>
        <w:t>–2</w:t>
      </w:r>
      <w:r w:rsidR="00451211" w:rsidRPr="00DE1D0D">
        <w:rPr>
          <w:lang w:val="en-AU"/>
        </w:rPr>
        <w:t>4</w:t>
      </w:r>
      <w:r w:rsidR="004D537E" w:rsidRPr="00DE1D0D">
        <w:rPr>
          <w:lang w:val="en-AU"/>
        </w:rPr>
        <w:t xml:space="preserve"> reference cost.</w:t>
      </w:r>
    </w:p>
    <w:p w14:paraId="2C754268" w14:textId="07C8E5BA" w:rsidR="00082C19" w:rsidRPr="00DE1D0D" w:rsidRDefault="00451211" w:rsidP="00451211">
      <w:pPr>
        <w:pStyle w:val="TableFigureheading"/>
        <w:rPr>
          <w:lang w:val="en-AU"/>
        </w:rPr>
      </w:pPr>
      <w:bookmarkStart w:id="58" w:name="_Ref215581932"/>
      <w:r w:rsidRPr="00DE1D0D">
        <w:rPr>
          <w:lang w:val="en-AU"/>
        </w:rPr>
        <w:t xml:space="preserve">Figure </w:t>
      </w:r>
      <w:r w:rsidRPr="00DE1D0D">
        <w:rPr>
          <w:lang w:val="en-AU"/>
        </w:rPr>
        <w:fldChar w:fldCharType="begin"/>
      </w:r>
      <w:r w:rsidRPr="00DE1D0D">
        <w:rPr>
          <w:lang w:val="en-AU"/>
        </w:rPr>
        <w:instrText xml:space="preserve"> SEQ Figure \* ARABIC </w:instrText>
      </w:r>
      <w:r w:rsidRPr="00DE1D0D">
        <w:rPr>
          <w:lang w:val="en-AU"/>
        </w:rPr>
        <w:fldChar w:fldCharType="separate"/>
      </w:r>
      <w:r w:rsidR="00F57FD2">
        <w:rPr>
          <w:noProof/>
          <w:lang w:val="en-AU"/>
        </w:rPr>
        <w:t>7</w:t>
      </w:r>
      <w:r w:rsidRPr="00DE1D0D">
        <w:rPr>
          <w:lang w:val="en-AU"/>
        </w:rPr>
        <w:fldChar w:fldCharType="end"/>
      </w:r>
      <w:bookmarkEnd w:id="58"/>
      <w:r w:rsidRPr="00DE1D0D">
        <w:rPr>
          <w:lang w:val="en-AU"/>
        </w:rPr>
        <w:t>: Derivation of 2023-24 reference cost</w:t>
      </w:r>
      <w:r w:rsidR="00D20CE4" w:rsidRPr="00DE1D0D">
        <w:rPr>
          <w:noProof/>
          <w:lang w:val="en-AU"/>
        </w:rPr>
        <mc:AlternateContent>
          <mc:Choice Requires="wps">
            <w:drawing>
              <wp:anchor distT="0" distB="0" distL="114300" distR="114300" simplePos="0" relativeHeight="251658242" behindDoc="0" locked="0" layoutInCell="1" allowOverlap="1" wp14:anchorId="1346DBEE" wp14:editId="679B4025">
                <wp:simplePos x="0" y="0"/>
                <wp:positionH relativeFrom="column">
                  <wp:posOffset>3805251</wp:posOffset>
                </wp:positionH>
                <wp:positionV relativeFrom="paragraph">
                  <wp:posOffset>2431139</wp:posOffset>
                </wp:positionV>
                <wp:extent cx="898497" cy="270344"/>
                <wp:effectExtent l="0" t="0" r="0" b="0"/>
                <wp:wrapNone/>
                <wp:docPr id="1007625418" name="Text Box 1"/>
                <wp:cNvGraphicFramePr/>
                <a:graphic xmlns:a="http://schemas.openxmlformats.org/drawingml/2006/main">
                  <a:graphicData uri="http://schemas.microsoft.com/office/word/2010/wordprocessingShape">
                    <wps:wsp>
                      <wps:cNvSpPr txBox="1"/>
                      <wps:spPr>
                        <a:xfrm>
                          <a:off x="0" y="0"/>
                          <a:ext cx="898497" cy="270344"/>
                        </a:xfrm>
                        <a:prstGeom prst="rect">
                          <a:avLst/>
                        </a:prstGeom>
                        <a:noFill/>
                        <a:ln w="6350">
                          <a:noFill/>
                        </a:ln>
                      </wps:spPr>
                      <wps:txbx>
                        <w:txbxContent>
                          <w:p w14:paraId="7447202E" w14:textId="3CA6FEB5" w:rsidR="00D20CE4" w:rsidRPr="00D20CE4" w:rsidRDefault="00D20CE4" w:rsidP="00D20CE4">
                            <w:pPr>
                              <w:rPr>
                                <w:color w:val="auto"/>
                              </w:rPr>
                            </w:pPr>
                            <w:r w:rsidRPr="0045688F">
                              <w:rPr>
                                <w:b/>
                                <w:bCs/>
                                <w:color w:val="auto"/>
                              </w:rPr>
                              <w:t>$</w:t>
                            </w:r>
                            <w:r w:rsidR="00460CE6" w:rsidRPr="0045688F">
                              <w:rPr>
                                <w:b/>
                                <w:bCs/>
                                <w:color w:val="auto"/>
                              </w:rPr>
                              <w:t>6,01</w:t>
                            </w:r>
                            <w:r w:rsidR="00A6694F">
                              <w:rPr>
                                <w:b/>
                                <w:bCs/>
                                <w:color w:val="auto"/>
                              </w:rPr>
                              <w:t>6</w:t>
                            </w:r>
                            <w:r w:rsidR="002438CF">
                              <w:rPr>
                                <w:b/>
                                <w:bCs/>
                                <w:color w:val="auto"/>
                              </w:rPr>
                              <w:t xml:space="preserve"> </w:t>
                            </w:r>
                            <w:r w:rsidRPr="0045688F">
                              <w:rPr>
                                <w:color w:val="auto"/>
                              </w:rPr>
                              <w:t>(</w:t>
                            </w:r>
                            <w:r w:rsidRPr="0045688F">
                              <w:rPr>
                                <w:color w:val="104F99" w:themeColor="accent2"/>
                              </w:rPr>
                              <w:t>B</w:t>
                            </w:r>
                            <w:r w:rsidRPr="0045688F">
                              <w:rPr>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46DBEE" id="_x0000_t202" coordsize="21600,21600" o:spt="202" path="m,l,21600r21600,l21600,xe">
                <v:stroke joinstyle="miter"/>
                <v:path gradientshapeok="t" o:connecttype="rect"/>
              </v:shapetype>
              <v:shape id="Text Box 1" o:spid="_x0000_s1030" type="#_x0000_t202" style="position:absolute;margin-left:299.65pt;margin-top:191.45pt;width:70.75pt;height:21.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LvGQIAADIEAAAOAAAAZHJzL2Uyb0RvYy54bWysU8tu2zAQvBfIPxC8x5IdJbYFy4GbwEUB&#10;IwngFDnTFGkJoLgsSVtyv75Lyi+kPRW9ULvc1T5mhrPHrlFkL6yrQRd0OEgpEZpDWettQX+8L28n&#10;lDjPdMkUaFHQg3D0cX7zZdaaXIygAlUKS7CIdnlrClp5b/IkcbwSDXMDMEJjUIJtmEfXbpPSshar&#10;NyoZpelD0oItjQUunMPb5z5I57G+lIL7Vymd8EQVFGfz8bTx3IQzmc9YvrXMVDU/jsH+YYqG1Rqb&#10;nks9M8/IztZ/lGpqbsGB9AMOTQJS1lzEHXCbYfppm3XFjIi7IDjOnGFy/68sf9mvzZslvvsKHRIY&#10;AGmNyx1ehn06aZvwxUkJxhHCwxk20XnC8XIynWTTMSUcQ6NxepdloUpy+dlY578JaEgwCmqRlQgW&#10;26+c71NPKaGXhmWtVGRGadIW9OHuPo0/nCNYXGnscRk1WL7bdKQur9bYQHnA7Sz0xDvDlzXOsGLO&#10;vzGLTONCqF7/iodUgL3gaFFSgf31t/uQjwRglJIWlVNQ93PHrKBEfddIzXSYZUFq0cnuxyN07HVk&#10;cx3Ru+YJUJxDfCeGRzPke3UypYXmA0W+CF0xxDTH3gX1J/PJ93rGR8LFYhGTUFyG+ZVeGx5KB1QD&#10;wu/dB7PmSINH/l7gpDGWf2Kjz+35WOw8yDpSFXDuUT3Cj8KMZB8fUVD+tR+zLk99/hsAAP//AwBQ&#10;SwMEFAAGAAgAAAAhAPvD8nXjAAAACwEAAA8AAABkcnMvZG93bnJldi54bWxMj01Pg0AURfcm/ofJ&#10;M3FnB2lRoDyahqQxMXbR2k13AzMF4nwgM23RX+9zpcuXd3LvucVqMppd1Oh7ZxEeZxEwZRsne9si&#10;HN43DykwH4SVQjurEL6Uh1V5e1OIXLqr3anLPrSMQqzPBUIXwpBz7ptOGeFnblCWfic3GhHoHFsu&#10;R3GlcKN5HEVP3IjeUkMnBlV1qvnYnw3Ca7XZil0dm/RbVy9vp/XweTgmiPd303oJLKgp/MHwq0/q&#10;UJJT7c5WeqYRkiybE4owT+MMGBHPi4jG1AiLOEmAlwX/v6H8AQAA//8DAFBLAQItABQABgAIAAAA&#10;IQC2gziS/gAAAOEBAAATAAAAAAAAAAAAAAAAAAAAAABbQ29udGVudF9UeXBlc10ueG1sUEsBAi0A&#10;FAAGAAgAAAAhADj9If/WAAAAlAEAAAsAAAAAAAAAAAAAAAAALwEAAF9yZWxzLy5yZWxzUEsBAi0A&#10;FAAGAAgAAAAhAFAOIu8ZAgAAMgQAAA4AAAAAAAAAAAAAAAAALgIAAGRycy9lMm9Eb2MueG1sUEsB&#10;Ai0AFAAGAAgAAAAhAPvD8nXjAAAACwEAAA8AAAAAAAAAAAAAAAAAcwQAAGRycy9kb3ducmV2Lnht&#10;bFBLBQYAAAAABAAEAPMAAACDBQAAAAA=&#10;" filled="f" stroked="f" strokeweight=".5pt">
                <v:textbox>
                  <w:txbxContent>
                    <w:p w14:paraId="7447202E" w14:textId="3CA6FEB5" w:rsidR="00D20CE4" w:rsidRPr="00D20CE4" w:rsidRDefault="00D20CE4" w:rsidP="00D20CE4">
                      <w:pPr>
                        <w:rPr>
                          <w:color w:val="auto"/>
                        </w:rPr>
                      </w:pPr>
                      <w:r w:rsidRPr="0045688F">
                        <w:rPr>
                          <w:b/>
                          <w:bCs/>
                          <w:color w:val="auto"/>
                        </w:rPr>
                        <w:t>$</w:t>
                      </w:r>
                      <w:r w:rsidR="00460CE6" w:rsidRPr="0045688F">
                        <w:rPr>
                          <w:b/>
                          <w:bCs/>
                          <w:color w:val="auto"/>
                        </w:rPr>
                        <w:t>6,01</w:t>
                      </w:r>
                      <w:r w:rsidR="00A6694F">
                        <w:rPr>
                          <w:b/>
                          <w:bCs/>
                          <w:color w:val="auto"/>
                        </w:rPr>
                        <w:t>6</w:t>
                      </w:r>
                      <w:r w:rsidR="002438CF">
                        <w:rPr>
                          <w:b/>
                          <w:bCs/>
                          <w:color w:val="auto"/>
                        </w:rPr>
                        <w:t xml:space="preserve"> </w:t>
                      </w:r>
                      <w:r w:rsidRPr="0045688F">
                        <w:rPr>
                          <w:color w:val="auto"/>
                        </w:rPr>
                        <w:t>(</w:t>
                      </w:r>
                      <w:r w:rsidRPr="0045688F">
                        <w:rPr>
                          <w:color w:val="104F99" w:themeColor="accent2"/>
                        </w:rPr>
                        <w:t>B</w:t>
                      </w:r>
                      <w:r w:rsidRPr="0045688F">
                        <w:rPr>
                          <w:color w:val="auto"/>
                        </w:rPr>
                        <w:t>)</w:t>
                      </w:r>
                    </w:p>
                  </w:txbxContent>
                </v:textbox>
              </v:shape>
            </w:pict>
          </mc:Fallback>
        </mc:AlternateContent>
      </w:r>
      <w:r w:rsidR="00D20CE4" w:rsidRPr="00DE1D0D">
        <w:rPr>
          <w:noProof/>
          <w:lang w:val="en-AU"/>
        </w:rPr>
        <mc:AlternateContent>
          <mc:Choice Requires="wps">
            <w:drawing>
              <wp:anchor distT="0" distB="0" distL="114300" distR="114300" simplePos="0" relativeHeight="251658241" behindDoc="0" locked="0" layoutInCell="1" allowOverlap="1" wp14:anchorId="20F20D8E" wp14:editId="134E9570">
                <wp:simplePos x="0" y="0"/>
                <wp:positionH relativeFrom="column">
                  <wp:posOffset>3784738</wp:posOffset>
                </wp:positionH>
                <wp:positionV relativeFrom="paragraph">
                  <wp:posOffset>1558179</wp:posOffset>
                </wp:positionV>
                <wp:extent cx="898497" cy="270344"/>
                <wp:effectExtent l="0" t="0" r="0" b="0"/>
                <wp:wrapNone/>
                <wp:docPr id="13275047" name="Text Box 1"/>
                <wp:cNvGraphicFramePr/>
                <a:graphic xmlns:a="http://schemas.openxmlformats.org/drawingml/2006/main">
                  <a:graphicData uri="http://schemas.microsoft.com/office/word/2010/wordprocessingShape">
                    <wps:wsp>
                      <wps:cNvSpPr txBox="1"/>
                      <wps:spPr>
                        <a:xfrm>
                          <a:off x="0" y="0"/>
                          <a:ext cx="898497" cy="270344"/>
                        </a:xfrm>
                        <a:prstGeom prst="rect">
                          <a:avLst/>
                        </a:prstGeom>
                        <a:noFill/>
                        <a:ln w="6350">
                          <a:noFill/>
                        </a:ln>
                      </wps:spPr>
                      <wps:txbx>
                        <w:txbxContent>
                          <w:p w14:paraId="1F21F79C" w14:textId="3AF9596B" w:rsidR="00D20CE4" w:rsidRPr="00D20CE4" w:rsidRDefault="00D20CE4" w:rsidP="00D20CE4">
                            <w:pPr>
                              <w:rPr>
                                <w:color w:val="auto"/>
                              </w:rPr>
                            </w:pPr>
                            <w:r w:rsidRPr="0045688F">
                              <w:rPr>
                                <w:b/>
                                <w:bCs/>
                                <w:color w:val="auto"/>
                              </w:rPr>
                              <w:t>$</w:t>
                            </w:r>
                            <w:r w:rsidR="00B8365A" w:rsidRPr="0045688F">
                              <w:rPr>
                                <w:b/>
                                <w:bCs/>
                                <w:color w:val="auto"/>
                              </w:rPr>
                              <w:t>6,28</w:t>
                            </w:r>
                            <w:r w:rsidR="00A6694F">
                              <w:rPr>
                                <w:b/>
                                <w:bCs/>
                                <w:color w:val="auto"/>
                              </w:rPr>
                              <w:t>3</w:t>
                            </w:r>
                            <w:r w:rsidR="005B6CC3" w:rsidRPr="0045688F">
                              <w:rPr>
                                <w:color w:val="auto"/>
                              </w:rPr>
                              <w:t xml:space="preserve"> </w:t>
                            </w:r>
                            <w:r w:rsidRPr="0045688F">
                              <w:rPr>
                                <w:color w:val="auto"/>
                              </w:rPr>
                              <w:t>(</w:t>
                            </w:r>
                            <w:r w:rsidRPr="0045688F">
                              <w:rPr>
                                <w:color w:val="104F99" w:themeColor="accent2"/>
                              </w:rPr>
                              <w:t>C</w:t>
                            </w:r>
                            <w:r w:rsidRPr="0045688F">
                              <w:rPr>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20D8E" id="_x0000_s1031" type="#_x0000_t202" style="position:absolute;margin-left:298pt;margin-top:122.7pt;width:70.75pt;height:21.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NLGwIAADIEAAAOAAAAZHJzL2Uyb0RvYy54bWysU8tu2zAQvBfIPxC8x5IdJbYFy4GbwEUB&#10;IwngFDnTFGkJoLgsSVtyv75Lyi+kPRW9ULvc1T5mhrPHrlFkL6yrQRd0OEgpEZpDWettQX+8L28n&#10;lDjPdMkUaFHQg3D0cX7zZdaaXIygAlUKS7CIdnlrClp5b/IkcbwSDXMDMEJjUIJtmEfXbpPSshar&#10;NyoZpelD0oItjQUunMPb5z5I57G+lIL7Vymd8EQVFGfz8bTx3IQzmc9YvrXMVDU/jsH+YYqG1Rqb&#10;nks9M8/IztZ/lGpqbsGB9AMOTQJS1lzEHXCbYfppm3XFjIi7IDjOnGFy/68sf9mvzZslvvsKHRIY&#10;AGmNyx1ehn06aZvwxUkJxhHCwxk20XnC8XIynWTTMSUcQ6NxepdloUpy+dlY578JaEgwCmqRlQgW&#10;26+c71NPKaGXhmWtVGRGadIW9OHuPo0/nCNYXGnscRk1WL7bdKQucYrTGhsoD7idhZ54Z/iyxhlW&#10;zPk3ZpFpXAjV61/xkAqwFxwtSiqwv/52H/KRAIxS0qJyCup+7pgVlKjvGqmZDrMsSC062f14hI69&#10;jmyuI3rXPAGKc4jvxPBohnyvTqa00HygyBehK4aY5ti7oP5kPvlez/hIuFgsYhKKyzC/0mvDQ+mA&#10;akD4vftg1hxp8MjfC5w0xvJPbPS5PR+LnQdZR6oCzj2qR/hRmJHs4yMKyr/2Y9blqc9/AwAA//8D&#10;AFBLAwQUAAYACAAAACEA3WqeyOMAAAALAQAADwAAAGRycy9kb3ducmV2LnhtbEyPwU7DMBBE70j8&#10;g7VI3KhDaNoQ4lRVpAoJ0UNLL9w28TaJiNchdtvA12NOcJyd0eybfDWZXpxpdJ1lBfezCARxbXXH&#10;jYLD2+YuBeE8ssbeMin4Iger4voqx0zbC+/ovPeNCCXsMlTQej9kUrq6JYNuZgfi4B3taNAHOTZS&#10;j3gJ5aaXcRQtpMGOw4cWBypbqj/2J6PgpdxscVfFJv3uy+fX43r4PLwnSt3eTOsnEJ4m/xeGX/yA&#10;DkVgquyJtRO9guRxEbZ4BfE8mYMIieXDMgFRhUuaRiCLXP7fUPwAAAD//wMAUEsBAi0AFAAGAAgA&#10;AAAhALaDOJL+AAAA4QEAABMAAAAAAAAAAAAAAAAAAAAAAFtDb250ZW50X1R5cGVzXS54bWxQSwEC&#10;LQAUAAYACAAAACEAOP0h/9YAAACUAQAACwAAAAAAAAAAAAAAAAAvAQAAX3JlbHMvLnJlbHNQSwEC&#10;LQAUAAYACAAAACEAkN6DSxsCAAAyBAAADgAAAAAAAAAAAAAAAAAuAgAAZHJzL2Uyb0RvYy54bWxQ&#10;SwECLQAUAAYACAAAACEA3WqeyOMAAAALAQAADwAAAAAAAAAAAAAAAAB1BAAAZHJzL2Rvd25yZXYu&#10;eG1sUEsFBgAAAAAEAAQA8wAAAIUFAAAAAA==&#10;" filled="f" stroked="f" strokeweight=".5pt">
                <v:textbox>
                  <w:txbxContent>
                    <w:p w14:paraId="1F21F79C" w14:textId="3AF9596B" w:rsidR="00D20CE4" w:rsidRPr="00D20CE4" w:rsidRDefault="00D20CE4" w:rsidP="00D20CE4">
                      <w:pPr>
                        <w:rPr>
                          <w:color w:val="auto"/>
                        </w:rPr>
                      </w:pPr>
                      <w:r w:rsidRPr="0045688F">
                        <w:rPr>
                          <w:b/>
                          <w:bCs/>
                          <w:color w:val="auto"/>
                        </w:rPr>
                        <w:t>$</w:t>
                      </w:r>
                      <w:r w:rsidR="00B8365A" w:rsidRPr="0045688F">
                        <w:rPr>
                          <w:b/>
                          <w:bCs/>
                          <w:color w:val="auto"/>
                        </w:rPr>
                        <w:t>6,28</w:t>
                      </w:r>
                      <w:r w:rsidR="00A6694F">
                        <w:rPr>
                          <w:b/>
                          <w:bCs/>
                          <w:color w:val="auto"/>
                        </w:rPr>
                        <w:t>3</w:t>
                      </w:r>
                      <w:r w:rsidR="005B6CC3" w:rsidRPr="0045688F">
                        <w:rPr>
                          <w:color w:val="auto"/>
                        </w:rPr>
                        <w:t xml:space="preserve"> </w:t>
                      </w:r>
                      <w:r w:rsidRPr="0045688F">
                        <w:rPr>
                          <w:color w:val="auto"/>
                        </w:rPr>
                        <w:t>(</w:t>
                      </w:r>
                      <w:r w:rsidRPr="0045688F">
                        <w:rPr>
                          <w:color w:val="104F99" w:themeColor="accent2"/>
                        </w:rPr>
                        <w:t>C</w:t>
                      </w:r>
                      <w:r w:rsidRPr="0045688F">
                        <w:rPr>
                          <w:color w:val="auto"/>
                        </w:rPr>
                        <w:t>)</w:t>
                      </w:r>
                    </w:p>
                  </w:txbxContent>
                </v:textbox>
              </v:shape>
            </w:pict>
          </mc:Fallback>
        </mc:AlternateContent>
      </w:r>
      <w:r w:rsidR="00323D9A" w:rsidRPr="00DE1D0D">
        <w:rPr>
          <w:noProof/>
          <w:lang w:val="en-AU"/>
        </w:rPr>
        <mc:AlternateContent>
          <mc:Choice Requires="wpc">
            <w:drawing>
              <wp:anchor distT="0" distB="0" distL="114300" distR="114300" simplePos="0" relativeHeight="251658240" behindDoc="0" locked="0" layoutInCell="1" allowOverlap="1" wp14:anchorId="55F0D2FF" wp14:editId="07665FB6">
                <wp:simplePos x="0" y="0"/>
                <wp:positionH relativeFrom="margin">
                  <wp:posOffset>0</wp:posOffset>
                </wp:positionH>
                <wp:positionV relativeFrom="paragraph">
                  <wp:posOffset>349250</wp:posOffset>
                </wp:positionV>
                <wp:extent cx="6101715" cy="3917950"/>
                <wp:effectExtent l="0" t="0" r="32385" b="44450"/>
                <wp:wrapTopAndBottom/>
                <wp:docPr id="153" name="Canvas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9" name="Rectangle 5"/>
                        <wps:cNvSpPr>
                          <a:spLocks noChangeArrowheads="1"/>
                        </wps:cNvSpPr>
                        <wps:spPr bwMode="auto">
                          <a:xfrm>
                            <a:off x="427990" y="2408555"/>
                            <a:ext cx="2291080" cy="1081405"/>
                          </a:xfrm>
                          <a:prstGeom prst="rect">
                            <a:avLst/>
                          </a:prstGeom>
                          <a:solidFill>
                            <a:schemeClr val="bg2">
                              <a:lumMod val="95000"/>
                            </a:schemeClr>
                          </a:solidFill>
                          <a:ln>
                            <a:noFill/>
                          </a:ln>
                        </wps:spPr>
                        <wps:bodyPr rot="0" vert="horz" wrap="square" lIns="91440" tIns="45720" rIns="91440" bIns="45720" anchor="t" anchorCtr="0" upright="1">
                          <a:noAutofit/>
                        </wps:bodyPr>
                      </wps:wsp>
                      <wps:wsp>
                        <wps:cNvPr id="110" name="Rectangle 6"/>
                        <wps:cNvSpPr>
                          <a:spLocks noChangeArrowheads="1"/>
                        </wps:cNvSpPr>
                        <wps:spPr bwMode="auto">
                          <a:xfrm>
                            <a:off x="2922270" y="2408555"/>
                            <a:ext cx="2751455" cy="1081405"/>
                          </a:xfrm>
                          <a:prstGeom prst="rect">
                            <a:avLst/>
                          </a:prstGeom>
                          <a:solidFill>
                            <a:schemeClr val="accent3">
                              <a:lumMod val="20000"/>
                              <a:lumOff val="80000"/>
                            </a:schemeClr>
                          </a:solidFill>
                          <a:ln>
                            <a:noFill/>
                          </a:ln>
                        </wps:spPr>
                        <wps:bodyPr rot="0" vert="horz" wrap="square" lIns="91440" tIns="45720" rIns="91440" bIns="45720" anchor="t" anchorCtr="0" upright="1">
                          <a:noAutofit/>
                        </wps:bodyPr>
                      </wps:wsp>
                      <wps:wsp>
                        <wps:cNvPr id="111" name="Rectangle 7"/>
                        <wps:cNvSpPr>
                          <a:spLocks noChangeArrowheads="1"/>
                        </wps:cNvSpPr>
                        <wps:spPr bwMode="auto">
                          <a:xfrm>
                            <a:off x="2066290" y="235585"/>
                            <a:ext cx="16903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33C16" w14:textId="77777777" w:rsidR="00323D9A" w:rsidRDefault="00323D9A" w:rsidP="00323D9A">
                              <w:r>
                                <w:rPr>
                                  <w:rFonts w:ascii="Calibri" w:hAnsi="Calibri" w:cs="Calibri"/>
                                  <w:b/>
                                  <w:bCs/>
                                  <w:color w:val="000000"/>
                                  <w:sz w:val="32"/>
                                  <w:szCs w:val="32"/>
                                </w:rPr>
                                <w:t>Year of activity data</w:t>
                              </w:r>
                            </w:p>
                          </w:txbxContent>
                        </wps:txbx>
                        <wps:bodyPr rot="0" vert="horz" wrap="none" lIns="0" tIns="0" rIns="0" bIns="0" anchor="t" anchorCtr="0">
                          <a:spAutoFit/>
                        </wps:bodyPr>
                      </wps:wsp>
                      <wps:wsp>
                        <wps:cNvPr id="112" name="Rectangle 8"/>
                        <wps:cNvSpPr>
                          <a:spLocks noChangeArrowheads="1"/>
                        </wps:cNvSpPr>
                        <wps:spPr bwMode="auto">
                          <a:xfrm>
                            <a:off x="1370330" y="716915"/>
                            <a:ext cx="5848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D80F" w14:textId="4B6C8F2F" w:rsidR="00323D9A" w:rsidRDefault="00323D9A" w:rsidP="00323D9A">
                              <w:r w:rsidRPr="0045688F">
                                <w:rPr>
                                  <w:rFonts w:ascii="Calibri" w:hAnsi="Calibri" w:cs="Calibri"/>
                                  <w:b/>
                                  <w:bCs/>
                                  <w:color w:val="000000"/>
                                  <w:sz w:val="26"/>
                                  <w:szCs w:val="26"/>
                                </w:rPr>
                                <w:t>202</w:t>
                              </w:r>
                              <w:r w:rsidR="00451211" w:rsidRPr="0045688F">
                                <w:rPr>
                                  <w:rFonts w:ascii="Calibri" w:hAnsi="Calibri" w:cs="Calibri"/>
                                  <w:b/>
                                  <w:bCs/>
                                  <w:color w:val="000000"/>
                                  <w:sz w:val="26"/>
                                  <w:szCs w:val="26"/>
                                </w:rPr>
                                <w:t>2</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3</w:t>
                              </w:r>
                            </w:p>
                          </w:txbxContent>
                        </wps:txbx>
                        <wps:bodyPr rot="0" vert="horz" wrap="none" lIns="0" tIns="0" rIns="0" bIns="0" anchor="t" anchorCtr="0">
                          <a:spAutoFit/>
                        </wps:bodyPr>
                      </wps:wsp>
                      <wps:wsp>
                        <wps:cNvPr id="113" name="Rectangle 9"/>
                        <wps:cNvSpPr>
                          <a:spLocks noChangeArrowheads="1"/>
                        </wps:cNvSpPr>
                        <wps:spPr bwMode="auto">
                          <a:xfrm>
                            <a:off x="3875405" y="716915"/>
                            <a:ext cx="5848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768B" w14:textId="499D3583" w:rsidR="00323D9A" w:rsidRDefault="00323D9A" w:rsidP="00323D9A">
                              <w:r w:rsidRPr="0045688F">
                                <w:rPr>
                                  <w:rFonts w:ascii="Calibri" w:hAnsi="Calibri" w:cs="Calibri"/>
                                  <w:b/>
                                  <w:bCs/>
                                  <w:color w:val="000000"/>
                                  <w:sz w:val="26"/>
                                  <w:szCs w:val="26"/>
                                </w:rPr>
                                <w:t>202</w:t>
                              </w:r>
                              <w:r w:rsidR="00451211" w:rsidRPr="0045688F">
                                <w:rPr>
                                  <w:rFonts w:ascii="Calibri" w:hAnsi="Calibri" w:cs="Calibri"/>
                                  <w:b/>
                                  <w:bCs/>
                                  <w:color w:val="000000"/>
                                  <w:sz w:val="26"/>
                                  <w:szCs w:val="26"/>
                                </w:rPr>
                                <w:t>3</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4</w:t>
                              </w:r>
                            </w:p>
                          </w:txbxContent>
                        </wps:txbx>
                        <wps:bodyPr rot="0" vert="horz" wrap="none" lIns="0" tIns="0" rIns="0" bIns="0" anchor="t" anchorCtr="0">
                          <a:spAutoFit/>
                        </wps:bodyPr>
                      </wps:wsp>
                      <wps:wsp>
                        <wps:cNvPr id="114" name="Rectangle 10"/>
                        <wps:cNvSpPr>
                          <a:spLocks noChangeArrowheads="1"/>
                        </wps:cNvSpPr>
                        <wps:spPr bwMode="auto">
                          <a:xfrm>
                            <a:off x="2997835" y="1221740"/>
                            <a:ext cx="8636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63B9" w14:textId="77777777" w:rsidR="00323D9A" w:rsidRPr="00EC1F9C" w:rsidRDefault="00323D9A" w:rsidP="00323D9A">
                              <w:pPr>
                                <w:rPr>
                                  <w:color w:val="5E2F7E"/>
                                </w:rPr>
                              </w:pPr>
                              <w:r>
                                <w:rPr>
                                  <w:rFonts w:ascii="Calibri" w:hAnsi="Calibri" w:cs="Calibri"/>
                                  <w:b/>
                                  <w:bCs/>
                                  <w:color w:val="5E2F7E"/>
                                  <w:sz w:val="26"/>
                                  <w:szCs w:val="26"/>
                                </w:rPr>
                                <w:t>Y</w:t>
                              </w:r>
                            </w:p>
                          </w:txbxContent>
                        </wps:txbx>
                        <wps:bodyPr rot="0" vert="horz" wrap="none" lIns="0" tIns="0" rIns="0" bIns="0" anchor="t" anchorCtr="0">
                          <a:spAutoFit/>
                        </wps:bodyPr>
                      </wps:wsp>
                      <wps:wsp>
                        <wps:cNvPr id="121" name="Rectangle 17"/>
                        <wps:cNvSpPr>
                          <a:spLocks noChangeArrowheads="1"/>
                        </wps:cNvSpPr>
                        <wps:spPr bwMode="auto">
                          <a:xfrm>
                            <a:off x="4303395" y="1573530"/>
                            <a:ext cx="7937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1E23" w14:textId="77777777" w:rsidR="00323D9A" w:rsidRPr="00EC1F9C" w:rsidRDefault="00323D9A" w:rsidP="00323D9A">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122" name="Rectangle 18"/>
                        <wps:cNvSpPr>
                          <a:spLocks noChangeArrowheads="1"/>
                        </wps:cNvSpPr>
                        <wps:spPr bwMode="auto">
                          <a:xfrm>
                            <a:off x="3029585" y="2001520"/>
                            <a:ext cx="9144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01018" w14:textId="77777777" w:rsidR="00323D9A" w:rsidRPr="00EC1F9C" w:rsidRDefault="00323D9A" w:rsidP="00323D9A">
                              <w:pPr>
                                <w:rPr>
                                  <w:color w:val="5E2F7E"/>
                                </w:rPr>
                              </w:pPr>
                              <w:r>
                                <w:rPr>
                                  <w:rFonts w:ascii="Calibri" w:hAnsi="Calibri" w:cs="Calibri"/>
                                  <w:b/>
                                  <w:bCs/>
                                  <w:color w:val="5E2F7E"/>
                                  <w:sz w:val="26"/>
                                  <w:szCs w:val="26"/>
                                </w:rPr>
                                <w:t>X</w:t>
                              </w:r>
                            </w:p>
                          </w:txbxContent>
                        </wps:txbx>
                        <wps:bodyPr rot="0" vert="horz" wrap="none" lIns="0" tIns="0" rIns="0" bIns="0" anchor="t" anchorCtr="0">
                          <a:spAutoFit/>
                        </wps:bodyPr>
                      </wps:wsp>
                      <wps:wsp>
                        <wps:cNvPr id="126" name="Rectangle 22"/>
                        <wps:cNvSpPr>
                          <a:spLocks noChangeArrowheads="1"/>
                        </wps:cNvSpPr>
                        <wps:spPr bwMode="auto">
                          <a:xfrm>
                            <a:off x="674370" y="2644140"/>
                            <a:ext cx="1003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4D3A"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A</w:t>
                              </w:r>
                            </w:p>
                          </w:txbxContent>
                        </wps:txbx>
                        <wps:bodyPr rot="0" vert="horz" wrap="none" lIns="0" tIns="0" rIns="0" bIns="0" anchor="t" anchorCtr="0">
                          <a:spAutoFit/>
                        </wps:bodyPr>
                      </wps:wsp>
                      <wps:wsp>
                        <wps:cNvPr id="127" name="Rectangle 23"/>
                        <wps:cNvSpPr>
                          <a:spLocks noChangeArrowheads="1"/>
                        </wps:cNvSpPr>
                        <wps:spPr bwMode="auto">
                          <a:xfrm>
                            <a:off x="770890" y="2644140"/>
                            <a:ext cx="172529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54DA" w14:textId="20968195" w:rsidR="00323D9A" w:rsidRDefault="00323D9A" w:rsidP="00323D9A">
                              <w:r>
                                <w:rPr>
                                  <w:rFonts w:ascii="Calibri" w:hAnsi="Calibri" w:cs="Calibri"/>
                                  <w:b/>
                                  <w:bCs/>
                                  <w:color w:val="000000"/>
                                  <w:sz w:val="26"/>
                                  <w:szCs w:val="26"/>
                                </w:rPr>
                                <w:t xml:space="preserve"> </w:t>
                              </w:r>
                              <w:r w:rsidRPr="0045688F">
                                <w:rPr>
                                  <w:rFonts w:ascii="Calibri" w:hAnsi="Calibri" w:cs="Calibri"/>
                                  <w:b/>
                                  <w:bCs/>
                                  <w:color w:val="000000"/>
                                  <w:sz w:val="26"/>
                                  <w:szCs w:val="26"/>
                                </w:rPr>
                                <w:t>- 202</w:t>
                              </w:r>
                              <w:r w:rsidR="00451211" w:rsidRPr="0045688F">
                                <w:rPr>
                                  <w:rFonts w:ascii="Calibri" w:hAnsi="Calibri" w:cs="Calibri"/>
                                  <w:b/>
                                  <w:bCs/>
                                  <w:color w:val="000000"/>
                                  <w:sz w:val="26"/>
                                  <w:szCs w:val="26"/>
                                </w:rPr>
                                <w:t>2</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3</w:t>
                              </w:r>
                              <w:r w:rsidRPr="0045688F">
                                <w:rPr>
                                  <w:rFonts w:ascii="Calibri" w:hAnsi="Calibri" w:cs="Calibri"/>
                                  <w:b/>
                                  <w:bCs/>
                                  <w:color w:val="000000"/>
                                  <w:sz w:val="26"/>
                                  <w:szCs w:val="26"/>
                                </w:rPr>
                                <w:t xml:space="preserve"> reference cost</w:t>
                              </w:r>
                            </w:p>
                          </w:txbxContent>
                        </wps:txbx>
                        <wps:bodyPr rot="0" vert="horz" wrap="none" lIns="0" tIns="0" rIns="0" bIns="0" anchor="t" anchorCtr="0">
                          <a:spAutoFit/>
                        </wps:bodyPr>
                      </wps:wsp>
                      <wps:wsp>
                        <wps:cNvPr id="128" name="Rectangle 24"/>
                        <wps:cNvSpPr>
                          <a:spLocks noChangeArrowheads="1"/>
                        </wps:cNvSpPr>
                        <wps:spPr bwMode="auto">
                          <a:xfrm>
                            <a:off x="3168650" y="2644140"/>
                            <a:ext cx="9144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2489" w14:textId="77777777" w:rsidR="00323D9A" w:rsidRPr="00EC1F9C" w:rsidRDefault="00323D9A" w:rsidP="00323D9A">
                              <w:pPr>
                                <w:rPr>
                                  <w:color w:val="5E2F7E"/>
                                </w:rPr>
                              </w:pPr>
                              <w:r w:rsidRPr="00EC1F9C">
                                <w:rPr>
                                  <w:rFonts w:ascii="Calibri" w:hAnsi="Calibri" w:cs="Calibri"/>
                                  <w:b/>
                                  <w:bCs/>
                                  <w:color w:val="5E2F7E"/>
                                  <w:sz w:val="26"/>
                                  <w:szCs w:val="26"/>
                                </w:rPr>
                                <w:t>X</w:t>
                              </w:r>
                            </w:p>
                          </w:txbxContent>
                        </wps:txbx>
                        <wps:bodyPr rot="0" vert="horz" wrap="none" lIns="0" tIns="0" rIns="0" bIns="0" anchor="t" anchorCtr="0">
                          <a:spAutoFit/>
                        </wps:bodyPr>
                      </wps:wsp>
                      <wps:wsp>
                        <wps:cNvPr id="129" name="Rectangle 25"/>
                        <wps:cNvSpPr>
                          <a:spLocks noChangeArrowheads="1"/>
                        </wps:cNvSpPr>
                        <wps:spPr bwMode="auto">
                          <a:xfrm>
                            <a:off x="3254375" y="2644140"/>
                            <a:ext cx="23082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4607B" w14:textId="77777777" w:rsidR="00323D9A" w:rsidRDefault="00323D9A" w:rsidP="00323D9A">
                              <w:r>
                                <w:rPr>
                                  <w:rFonts w:ascii="Calibri" w:hAnsi="Calibri" w:cs="Calibri"/>
                                  <w:b/>
                                  <w:bCs/>
                                  <w:color w:val="000000"/>
                                  <w:sz w:val="26"/>
                                  <w:szCs w:val="26"/>
                                </w:rPr>
                                <w:t xml:space="preserve"> - Crude growth rate to mean cost</w:t>
                              </w:r>
                            </w:p>
                          </w:txbxContent>
                        </wps:txbx>
                        <wps:bodyPr rot="0" vert="horz" wrap="none" lIns="0" tIns="0" rIns="0" bIns="0" anchor="t" anchorCtr="0">
                          <a:spAutoFit/>
                        </wps:bodyPr>
                      </wps:wsp>
                      <wps:wsp>
                        <wps:cNvPr id="130" name="Rectangle 26"/>
                        <wps:cNvSpPr>
                          <a:spLocks noChangeArrowheads="1"/>
                        </wps:cNvSpPr>
                        <wps:spPr bwMode="auto">
                          <a:xfrm>
                            <a:off x="674370" y="2858135"/>
                            <a:ext cx="9271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17D0"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B</w:t>
                              </w:r>
                            </w:p>
                          </w:txbxContent>
                        </wps:txbx>
                        <wps:bodyPr rot="0" vert="horz" wrap="none" lIns="0" tIns="0" rIns="0" bIns="0" anchor="t" anchorCtr="0">
                          <a:spAutoFit/>
                        </wps:bodyPr>
                      </wps:wsp>
                      <wps:wsp>
                        <wps:cNvPr id="131" name="Rectangle 27"/>
                        <wps:cNvSpPr>
                          <a:spLocks noChangeArrowheads="1"/>
                        </wps:cNvSpPr>
                        <wps:spPr bwMode="auto">
                          <a:xfrm>
                            <a:off x="774700" y="2858135"/>
                            <a:ext cx="145288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C6B30" w14:textId="2B4D6309" w:rsidR="00323D9A" w:rsidRDefault="00323D9A" w:rsidP="00323D9A">
                              <w:r>
                                <w:rPr>
                                  <w:rFonts w:ascii="Calibri" w:hAnsi="Calibri" w:cs="Calibri"/>
                                  <w:b/>
                                  <w:bCs/>
                                  <w:color w:val="000000"/>
                                  <w:sz w:val="26"/>
                                  <w:szCs w:val="26"/>
                                </w:rPr>
                                <w:t xml:space="preserve"> </w:t>
                              </w:r>
                              <w:r w:rsidRPr="0045688F">
                                <w:rPr>
                                  <w:rFonts w:ascii="Calibri" w:hAnsi="Calibri" w:cs="Calibri"/>
                                  <w:b/>
                                  <w:bCs/>
                                  <w:color w:val="000000"/>
                                  <w:sz w:val="26"/>
                                  <w:szCs w:val="26"/>
                                </w:rPr>
                                <w:t>- 202</w:t>
                              </w:r>
                              <w:r w:rsidR="00451211" w:rsidRPr="0045688F">
                                <w:rPr>
                                  <w:rFonts w:ascii="Calibri" w:hAnsi="Calibri" w:cs="Calibri"/>
                                  <w:b/>
                                  <w:bCs/>
                                  <w:color w:val="000000"/>
                                  <w:sz w:val="26"/>
                                  <w:szCs w:val="26"/>
                                </w:rPr>
                                <w:t>3</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4</w:t>
                              </w:r>
                              <w:r w:rsidRPr="0045688F">
                                <w:rPr>
                                  <w:rFonts w:ascii="Calibri" w:hAnsi="Calibri" w:cs="Calibri"/>
                                  <w:b/>
                                  <w:bCs/>
                                  <w:color w:val="000000"/>
                                  <w:sz w:val="26"/>
                                  <w:szCs w:val="26"/>
                                </w:rPr>
                                <w:t xml:space="preserve"> mean cost</w:t>
                              </w:r>
                            </w:p>
                          </w:txbxContent>
                        </wps:txbx>
                        <wps:bodyPr rot="0" vert="horz" wrap="none" lIns="0" tIns="0" rIns="0" bIns="0" anchor="t" anchorCtr="0">
                          <a:spAutoFit/>
                        </wps:bodyPr>
                      </wps:wsp>
                      <wps:wsp>
                        <wps:cNvPr id="132" name="Rectangle 28"/>
                        <wps:cNvSpPr>
                          <a:spLocks noChangeArrowheads="1"/>
                        </wps:cNvSpPr>
                        <wps:spPr bwMode="auto">
                          <a:xfrm>
                            <a:off x="3168650" y="2858135"/>
                            <a:ext cx="8636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0E77" w14:textId="77777777" w:rsidR="00323D9A" w:rsidRPr="00EC1F9C" w:rsidRDefault="00323D9A" w:rsidP="00323D9A">
                              <w:pPr>
                                <w:rPr>
                                  <w:color w:val="5E2F7E"/>
                                </w:rPr>
                              </w:pPr>
                              <w:r w:rsidRPr="00EC1F9C">
                                <w:rPr>
                                  <w:rFonts w:ascii="Calibri" w:hAnsi="Calibri" w:cs="Calibri"/>
                                  <w:b/>
                                  <w:bCs/>
                                  <w:color w:val="5E2F7E"/>
                                  <w:sz w:val="26"/>
                                  <w:szCs w:val="26"/>
                                </w:rPr>
                                <w:t>Y</w:t>
                              </w:r>
                            </w:p>
                          </w:txbxContent>
                        </wps:txbx>
                        <wps:bodyPr rot="0" vert="horz" wrap="none" lIns="0" tIns="0" rIns="0" bIns="0" anchor="t" anchorCtr="0">
                          <a:spAutoFit/>
                        </wps:bodyPr>
                      </wps:wsp>
                      <wps:wsp>
                        <wps:cNvPr id="133" name="Rectangle 29"/>
                        <wps:cNvSpPr>
                          <a:spLocks noChangeArrowheads="1"/>
                        </wps:cNvSpPr>
                        <wps:spPr bwMode="auto">
                          <a:xfrm>
                            <a:off x="3254375" y="2858135"/>
                            <a:ext cx="18764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CD901" w14:textId="77777777" w:rsidR="00323D9A" w:rsidRDefault="00323D9A" w:rsidP="00323D9A">
                              <w:r>
                                <w:rPr>
                                  <w:rFonts w:ascii="Calibri" w:hAnsi="Calibri" w:cs="Calibri"/>
                                  <w:b/>
                                  <w:bCs/>
                                  <w:color w:val="000000"/>
                                  <w:sz w:val="26"/>
                                  <w:szCs w:val="26"/>
                                </w:rPr>
                                <w:t xml:space="preserve"> - Standardised growth rate</w:t>
                              </w:r>
                            </w:p>
                          </w:txbxContent>
                        </wps:txbx>
                        <wps:bodyPr rot="0" vert="horz" wrap="none" lIns="0" tIns="0" rIns="0" bIns="0" anchor="t" anchorCtr="0">
                          <a:spAutoFit/>
                        </wps:bodyPr>
                      </wps:wsp>
                      <wps:wsp>
                        <wps:cNvPr id="134" name="Rectangle 30"/>
                        <wps:cNvSpPr>
                          <a:spLocks noChangeArrowheads="1"/>
                        </wps:cNvSpPr>
                        <wps:spPr bwMode="auto">
                          <a:xfrm>
                            <a:off x="674370" y="3072130"/>
                            <a:ext cx="876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B2E3"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C</w:t>
                              </w:r>
                            </w:p>
                          </w:txbxContent>
                        </wps:txbx>
                        <wps:bodyPr rot="0" vert="horz" wrap="none" lIns="0" tIns="0" rIns="0" bIns="0" anchor="t" anchorCtr="0">
                          <a:spAutoFit/>
                        </wps:bodyPr>
                      </wps:wsp>
                      <wps:wsp>
                        <wps:cNvPr id="135" name="Rectangle 31"/>
                        <wps:cNvSpPr>
                          <a:spLocks noChangeArrowheads="1"/>
                        </wps:cNvSpPr>
                        <wps:spPr bwMode="auto">
                          <a:xfrm>
                            <a:off x="760095" y="3072130"/>
                            <a:ext cx="172529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478CC" w14:textId="2A2C3BA4" w:rsidR="00323D9A" w:rsidRDefault="00323D9A" w:rsidP="00323D9A">
                              <w:r>
                                <w:rPr>
                                  <w:rFonts w:ascii="Calibri" w:hAnsi="Calibri" w:cs="Calibri"/>
                                  <w:b/>
                                  <w:bCs/>
                                  <w:color w:val="000000"/>
                                  <w:sz w:val="26"/>
                                  <w:szCs w:val="26"/>
                                </w:rPr>
                                <w:t xml:space="preserve"> </w:t>
                              </w:r>
                              <w:r w:rsidRPr="0045688F">
                                <w:rPr>
                                  <w:rFonts w:ascii="Calibri" w:hAnsi="Calibri" w:cs="Calibri"/>
                                  <w:b/>
                                  <w:bCs/>
                                  <w:color w:val="000000"/>
                                  <w:sz w:val="26"/>
                                  <w:szCs w:val="26"/>
                                </w:rPr>
                                <w:t>- 202</w:t>
                              </w:r>
                              <w:r w:rsidR="00451211" w:rsidRPr="0045688F">
                                <w:rPr>
                                  <w:rFonts w:ascii="Calibri" w:hAnsi="Calibri" w:cs="Calibri"/>
                                  <w:b/>
                                  <w:bCs/>
                                  <w:color w:val="000000"/>
                                  <w:sz w:val="26"/>
                                  <w:szCs w:val="26"/>
                                </w:rPr>
                                <w:t>3</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4</w:t>
                              </w:r>
                              <w:r w:rsidRPr="0045688F">
                                <w:rPr>
                                  <w:rFonts w:ascii="Calibri" w:hAnsi="Calibri" w:cs="Calibri"/>
                                  <w:b/>
                                  <w:bCs/>
                                  <w:color w:val="000000"/>
                                  <w:sz w:val="26"/>
                                  <w:szCs w:val="26"/>
                                </w:rPr>
                                <w:t xml:space="preserve"> reference cost</w:t>
                              </w:r>
                            </w:p>
                          </w:txbxContent>
                        </wps:txbx>
                        <wps:bodyPr rot="0" vert="horz" wrap="none" lIns="0" tIns="0" rIns="0" bIns="0" anchor="t" anchorCtr="0">
                          <a:spAutoFit/>
                        </wps:bodyPr>
                      </wps:wsp>
                      <wps:wsp>
                        <wps:cNvPr id="136" name="Rectangle 32"/>
                        <wps:cNvSpPr>
                          <a:spLocks noChangeArrowheads="1"/>
                        </wps:cNvSpPr>
                        <wps:spPr bwMode="auto">
                          <a:xfrm>
                            <a:off x="3168650" y="3072130"/>
                            <a:ext cx="7937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E4C8" w14:textId="77777777" w:rsidR="00323D9A" w:rsidRPr="00EC1F9C" w:rsidRDefault="00323D9A" w:rsidP="00323D9A">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137" name="Rectangle 33"/>
                        <wps:cNvSpPr>
                          <a:spLocks noChangeArrowheads="1"/>
                        </wps:cNvSpPr>
                        <wps:spPr bwMode="auto">
                          <a:xfrm>
                            <a:off x="3243580" y="3072130"/>
                            <a:ext cx="115570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88BF" w14:textId="77777777" w:rsidR="00323D9A" w:rsidRDefault="00323D9A" w:rsidP="00323D9A">
                              <w:r>
                                <w:rPr>
                                  <w:rFonts w:ascii="Calibri" w:hAnsi="Calibri" w:cs="Calibri"/>
                                  <w:b/>
                                  <w:bCs/>
                                  <w:color w:val="000000"/>
                                  <w:sz w:val="26"/>
                                  <w:szCs w:val="26"/>
                                </w:rPr>
                                <w:t xml:space="preserve"> - rebasing factor</w:t>
                              </w:r>
                            </w:p>
                          </w:txbxContent>
                        </wps:txbx>
                        <wps:bodyPr rot="0" vert="horz" wrap="none" lIns="0" tIns="0" rIns="0" bIns="0" anchor="t" anchorCtr="0">
                          <a:spAutoFit/>
                        </wps:bodyPr>
                      </wps:wsp>
                      <wps:wsp>
                        <wps:cNvPr id="138" name="Line 34"/>
                        <wps:cNvCnPr>
                          <a:cxnSpLocks noChangeShapeType="1"/>
                        </wps:cNvCnPr>
                        <wps:spPr bwMode="auto">
                          <a:xfrm>
                            <a:off x="0" y="0"/>
                            <a:ext cx="0" cy="3917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35"/>
                        <wps:cNvSpPr>
                          <a:spLocks noChangeArrowheads="1"/>
                        </wps:cNvSpPr>
                        <wps:spPr bwMode="auto">
                          <a:xfrm>
                            <a:off x="0" y="0"/>
                            <a:ext cx="10795" cy="391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36"/>
                        <wps:cNvCnPr>
                          <a:cxnSpLocks noChangeShapeType="1"/>
                        </wps:cNvCnPr>
                        <wps:spPr bwMode="auto">
                          <a:xfrm>
                            <a:off x="6090920" y="10795"/>
                            <a:ext cx="0" cy="3907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37"/>
                        <wps:cNvSpPr>
                          <a:spLocks noChangeArrowheads="1"/>
                        </wps:cNvSpPr>
                        <wps:spPr bwMode="auto">
                          <a:xfrm>
                            <a:off x="6090920" y="0"/>
                            <a:ext cx="10795" cy="390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38"/>
                        <wps:cNvCnPr>
                          <a:cxnSpLocks noChangeShapeType="1"/>
                        </wps:cNvCnPr>
                        <wps:spPr bwMode="auto">
                          <a:xfrm>
                            <a:off x="10795" y="0"/>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39"/>
                        <wps:cNvSpPr>
                          <a:spLocks noChangeArrowheads="1"/>
                        </wps:cNvSpPr>
                        <wps:spPr bwMode="auto">
                          <a:xfrm>
                            <a:off x="10795" y="0"/>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40"/>
                        <wps:cNvCnPr>
                          <a:cxnSpLocks noChangeShapeType="1"/>
                        </wps:cNvCnPr>
                        <wps:spPr bwMode="auto">
                          <a:xfrm>
                            <a:off x="641985" y="1006475"/>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41"/>
                        <wps:cNvSpPr>
                          <a:spLocks noChangeArrowheads="1"/>
                        </wps:cNvSpPr>
                        <wps:spPr bwMode="auto">
                          <a:xfrm>
                            <a:off x="641985" y="1006475"/>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42"/>
                        <wps:cNvCnPr>
                          <a:cxnSpLocks noChangeShapeType="1"/>
                        </wps:cNvCnPr>
                        <wps:spPr bwMode="auto">
                          <a:xfrm>
                            <a:off x="641985" y="1027430"/>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43"/>
                        <wps:cNvSpPr>
                          <a:spLocks noChangeArrowheads="1"/>
                        </wps:cNvSpPr>
                        <wps:spPr bwMode="auto">
                          <a:xfrm>
                            <a:off x="641985" y="1027430"/>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44"/>
                        <wps:cNvCnPr>
                          <a:cxnSpLocks noChangeShapeType="1"/>
                        </wps:cNvCnPr>
                        <wps:spPr bwMode="auto">
                          <a:xfrm>
                            <a:off x="10795" y="3907155"/>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45"/>
                        <wps:cNvSpPr>
                          <a:spLocks noChangeArrowheads="1"/>
                        </wps:cNvSpPr>
                        <wps:spPr bwMode="auto">
                          <a:xfrm>
                            <a:off x="10795" y="3907155"/>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46"/>
                        <wps:cNvSpPr>
                          <a:spLocks noEditPoints="1"/>
                        </wps:cNvSpPr>
                        <wps:spPr bwMode="auto">
                          <a:xfrm>
                            <a:off x="2091690" y="1318895"/>
                            <a:ext cx="1660525" cy="453390"/>
                          </a:xfrm>
                          <a:custGeom>
                            <a:avLst/>
                            <a:gdLst>
                              <a:gd name="T0" fmla="*/ 4 w 2615"/>
                              <a:gd name="T1" fmla="*/ 714 h 714"/>
                              <a:gd name="T2" fmla="*/ 2509 w 2615"/>
                              <a:gd name="T3" fmla="*/ 69 h 714"/>
                              <a:gd name="T4" fmla="*/ 2504 w 2615"/>
                              <a:gd name="T5" fmla="*/ 52 h 714"/>
                              <a:gd name="T6" fmla="*/ 0 w 2615"/>
                              <a:gd name="T7" fmla="*/ 699 h 714"/>
                              <a:gd name="T8" fmla="*/ 4 w 2615"/>
                              <a:gd name="T9" fmla="*/ 714 h 714"/>
                              <a:gd name="T10" fmla="*/ 2502 w 2615"/>
                              <a:gd name="T11" fmla="*/ 131 h 714"/>
                              <a:gd name="T12" fmla="*/ 2615 w 2615"/>
                              <a:gd name="T13" fmla="*/ 32 h 714"/>
                              <a:gd name="T14" fmla="*/ 2469 w 2615"/>
                              <a:gd name="T15" fmla="*/ 0 h 714"/>
                              <a:gd name="T16" fmla="*/ 2502 w 2615"/>
                              <a:gd name="T17" fmla="*/ 131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5" h="714">
                                <a:moveTo>
                                  <a:pt x="4" y="714"/>
                                </a:moveTo>
                                <a:lnTo>
                                  <a:pt x="2509" y="69"/>
                                </a:lnTo>
                                <a:lnTo>
                                  <a:pt x="2504" y="52"/>
                                </a:lnTo>
                                <a:lnTo>
                                  <a:pt x="0" y="699"/>
                                </a:lnTo>
                                <a:lnTo>
                                  <a:pt x="4" y="714"/>
                                </a:lnTo>
                                <a:close/>
                                <a:moveTo>
                                  <a:pt x="2502" y="131"/>
                                </a:moveTo>
                                <a:lnTo>
                                  <a:pt x="2615" y="32"/>
                                </a:lnTo>
                                <a:lnTo>
                                  <a:pt x="2469" y="0"/>
                                </a:lnTo>
                                <a:lnTo>
                                  <a:pt x="2502" y="13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1" name="Freeform 47"/>
                        <wps:cNvSpPr>
                          <a:spLocks noEditPoints="1"/>
                        </wps:cNvSpPr>
                        <wps:spPr bwMode="auto">
                          <a:xfrm rot="10800000">
                            <a:off x="4117340" y="1470025"/>
                            <a:ext cx="85725" cy="546100"/>
                          </a:xfrm>
                          <a:custGeom>
                            <a:avLst/>
                            <a:gdLst>
                              <a:gd name="T0" fmla="*/ 76 w 135"/>
                              <a:gd name="T1" fmla="*/ 0 h 860"/>
                              <a:gd name="T2" fmla="*/ 76 w 135"/>
                              <a:gd name="T3" fmla="*/ 748 h 860"/>
                              <a:gd name="T4" fmla="*/ 59 w 135"/>
                              <a:gd name="T5" fmla="*/ 748 h 860"/>
                              <a:gd name="T6" fmla="*/ 59 w 135"/>
                              <a:gd name="T7" fmla="*/ 0 h 860"/>
                              <a:gd name="T8" fmla="*/ 76 w 135"/>
                              <a:gd name="T9" fmla="*/ 0 h 860"/>
                              <a:gd name="T10" fmla="*/ 135 w 135"/>
                              <a:gd name="T11" fmla="*/ 725 h 860"/>
                              <a:gd name="T12" fmla="*/ 67 w 135"/>
                              <a:gd name="T13" fmla="*/ 860 h 860"/>
                              <a:gd name="T14" fmla="*/ 0 w 135"/>
                              <a:gd name="T15" fmla="*/ 725 h 860"/>
                              <a:gd name="T16" fmla="*/ 135 w 135"/>
                              <a:gd name="T17" fmla="*/ 725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860">
                                <a:moveTo>
                                  <a:pt x="76" y="0"/>
                                </a:moveTo>
                                <a:lnTo>
                                  <a:pt x="76" y="748"/>
                                </a:lnTo>
                                <a:lnTo>
                                  <a:pt x="59" y="748"/>
                                </a:lnTo>
                                <a:lnTo>
                                  <a:pt x="59" y="0"/>
                                </a:lnTo>
                                <a:lnTo>
                                  <a:pt x="76" y="0"/>
                                </a:lnTo>
                                <a:close/>
                                <a:moveTo>
                                  <a:pt x="135" y="725"/>
                                </a:moveTo>
                                <a:lnTo>
                                  <a:pt x="67" y="860"/>
                                </a:lnTo>
                                <a:lnTo>
                                  <a:pt x="0" y="725"/>
                                </a:lnTo>
                                <a:lnTo>
                                  <a:pt x="135" y="72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2" name="Freeform 48"/>
                        <wps:cNvSpPr>
                          <a:spLocks noEditPoints="1"/>
                        </wps:cNvSpPr>
                        <wps:spPr bwMode="auto">
                          <a:xfrm>
                            <a:off x="2091690" y="1765935"/>
                            <a:ext cx="1714500" cy="464820"/>
                          </a:xfrm>
                          <a:custGeom>
                            <a:avLst/>
                            <a:gdLst>
                              <a:gd name="T0" fmla="*/ 4 w 2700"/>
                              <a:gd name="T1" fmla="*/ 0 h 732"/>
                              <a:gd name="T2" fmla="*/ 2593 w 2700"/>
                              <a:gd name="T3" fmla="*/ 663 h 732"/>
                              <a:gd name="T4" fmla="*/ 2589 w 2700"/>
                              <a:gd name="T5" fmla="*/ 680 h 732"/>
                              <a:gd name="T6" fmla="*/ 0 w 2700"/>
                              <a:gd name="T7" fmla="*/ 16 h 732"/>
                              <a:gd name="T8" fmla="*/ 4 w 2700"/>
                              <a:gd name="T9" fmla="*/ 0 h 732"/>
                              <a:gd name="T10" fmla="*/ 2586 w 2700"/>
                              <a:gd name="T11" fmla="*/ 601 h 732"/>
                              <a:gd name="T12" fmla="*/ 2700 w 2700"/>
                              <a:gd name="T13" fmla="*/ 699 h 732"/>
                              <a:gd name="T14" fmla="*/ 2553 w 2700"/>
                              <a:gd name="T15" fmla="*/ 732 h 732"/>
                              <a:gd name="T16" fmla="*/ 2586 w 2700"/>
                              <a:gd name="T17" fmla="*/ 601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0" h="732">
                                <a:moveTo>
                                  <a:pt x="4" y="0"/>
                                </a:moveTo>
                                <a:lnTo>
                                  <a:pt x="2593" y="663"/>
                                </a:lnTo>
                                <a:lnTo>
                                  <a:pt x="2589" y="680"/>
                                </a:lnTo>
                                <a:lnTo>
                                  <a:pt x="0" y="16"/>
                                </a:lnTo>
                                <a:lnTo>
                                  <a:pt x="4" y="0"/>
                                </a:lnTo>
                                <a:close/>
                                <a:moveTo>
                                  <a:pt x="2586" y="601"/>
                                </a:moveTo>
                                <a:lnTo>
                                  <a:pt x="2700" y="699"/>
                                </a:lnTo>
                                <a:lnTo>
                                  <a:pt x="2553" y="732"/>
                                </a:lnTo>
                                <a:lnTo>
                                  <a:pt x="2586" y="60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88814806" name="Text Box 988814806"/>
                        <wps:cNvSpPr txBox="1"/>
                        <wps:spPr>
                          <a:xfrm>
                            <a:off x="1280159" y="1637969"/>
                            <a:ext cx="898497" cy="270344"/>
                          </a:xfrm>
                          <a:prstGeom prst="rect">
                            <a:avLst/>
                          </a:prstGeom>
                          <a:noFill/>
                          <a:ln w="6350">
                            <a:noFill/>
                          </a:ln>
                        </wps:spPr>
                        <wps:txbx>
                          <w:txbxContent>
                            <w:p w14:paraId="1F7D543E" w14:textId="006F753F" w:rsidR="00D20CE4" w:rsidRPr="00D20CE4" w:rsidRDefault="00D20CE4">
                              <w:pPr>
                                <w:rPr>
                                  <w:color w:val="auto"/>
                                </w:rPr>
                              </w:pPr>
                              <w:r w:rsidRPr="0045688F">
                                <w:rPr>
                                  <w:b/>
                                  <w:bCs/>
                                  <w:color w:val="auto"/>
                                </w:rPr>
                                <w:t>$</w:t>
                              </w:r>
                              <w:r w:rsidR="00B8365A" w:rsidRPr="0045688F">
                                <w:rPr>
                                  <w:b/>
                                  <w:bCs/>
                                  <w:color w:val="auto"/>
                                </w:rPr>
                                <w:t>6,114</w:t>
                              </w:r>
                              <w:r w:rsidRPr="0045688F">
                                <w:rPr>
                                  <w:color w:val="auto"/>
                                </w:rPr>
                                <w:t xml:space="preserve"> (</w:t>
                              </w:r>
                              <w:r w:rsidRPr="0045688F">
                                <w:rPr>
                                  <w:color w:val="104F99" w:themeColor="accent2"/>
                                </w:rPr>
                                <w:t>A</w:t>
                              </w:r>
                              <w:r w:rsidRPr="0045688F">
                                <w:rPr>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5F0D2FF" id="Canvas 153" o:spid="_x0000_s1032" editas="canvas" style="position:absolute;margin-left:0;margin-top:27.5pt;width:480.45pt;height:308.5pt;z-index:251658240;mso-position-horizontal-relative:margin;mso-position-vertical-relative:text" coordsize="61017,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ZDQwAAKNlAAAOAAAAZHJzL2Uyb0RvYy54bWzsXVtv47gVfi/Q/yD4sUAnInUPJrOYZnaK&#10;AtPdQSfFPiuyHBu1JVdS4sz++n6HFClKppzMTfHWfokV6/iIl8PvfDw8pF7/9LhZOw95Va/K4mrG&#10;XrkzJy+ycr4q7q5m/755/9d45tRNWszTdVnkV7PPeT376c2f//R6t73Mebks1/O8cqCkqC9326vZ&#10;smm2lxcXdbbMN2n9qtzmBW4uymqTNvi3uruYV+kO2jfrC+664cWurObbqszyusa37+TN2Ruhf7HI&#10;s+bXxaLOG2d9NUPZGvG3En9v6e/Fm9fp5V2VbperrC1G+hWl2KSrAg/Vqt6lTercV6s9VZtVVpV1&#10;uWheZeXmolwsVlku6oDaMHdQm+u0eEhrUZkMraMKiKvvqPf2jspdlO9X6zVa4wLaL+k7+tyhf3K6&#10;vS76QvIbIdvK7LbowHqru7L+tiJ+WqbbXNS8vsx+efhYOas57MtNZk6RbmBI/0LXpsXdOncC6kR6&#10;POQ+bT9WVNJ6+6HM/lM7RXm9hFT+tqrK3TJP5ygWI3kU3fgB/VPjp87t7p/lHNrT+6YU/fm4qDak&#10;ED3lPF7NfB4lCezo89WM+24cBOLh6WX+2DgZ7nOeMDeGQAYJXDHfFRIX6aXStK3q5u95uXHo4mpW&#10;oR7iSenDh7qhkqWXSkTUpFyv5tQ34h8aFvn1unIeUhj07R0XP13fb1Bs+V0SuK4wa+gRo4jEhdba&#10;1DTaobIhZIPelvPPaJSqlMMGwxwXy7L6febsMGSuZvV/79MqnznrfxRo2IT5Po0x8Y8fRBz/VOad&#10;W/NOWmRQdTVrZo68vG7kuLzfVqu7JZ7EROWK8i06Y7ESbUMdJUvVdiFMTpb1x9seQ3WGthdOaHs8&#10;4ZxHKMSo8UUB82GR0xhfmmV50Xh7BghUlgYIjLjfAH2lXcbq67NdGv7ti9zBCCYytm+X0ZR26YYh&#10;V6DoBUE8wEQWJq5HdkuY6MNnS4Gvh0Ttqw74JRPGmsfbR+E+PNUqTwJbAbKiYA0ll5CGCwlnuJBQ&#10;hosxGJNeiKDr/RFAF983kVg1xgRuk6H/PQ+tBQuIYA9sYCJB7MdeC1ye7wW4lp7wK53mV1uIrxrl&#10;5CzE27eQRDXGBBbixVFAXOnoLURYZkdDDpCj/zcM8fctBJRoOu7NkyQSKEHUmnMWgWzi6R35jkMv&#10;BMaQm3lRENGk8NRAhFuYCJuSivge3EwiUYQFERzJwESixIuOwc/oRjk5E7EwETYlFfFcnhBFFbMo&#10;12UBZqk9FGlnsS+OIrpRTs5Ewn1Hw/mEjiaMfDFfgR/hoe8jhtO3EOZKMvviJqIJ2smZSGQxET27&#10;m4CuRpEbqymv1UQiHgBnjoCMdBTt5IwESw/DeB3XE7wJjMRjYRwGctZrBZJjcTWIILU0/uRsxLKe&#10;wPUUbwob4QGcTUtHbEjCPTfmKNLLT2uY9sGnZiUUudpDEj3Lm8BKTEYSBzGT8bFu5pvwiFYnXpyQ&#10;MO2DT85ELFNfrmd5E5hIFPkR1l3EtMZmIlgZ4rFamXzR8AjTPvjkjMQy+eV6njeBkfQYic1KjiWE&#10;JhcITjHM6lkC8VxP9KawEZOR2GyExVHoHwcj0T745JDEEoyXsU4aMxNYicFIPDfibBhohY0Qa3p5&#10;RqJ98MmZCOYMQ9Lq6YneBCYSha7bxuKtJsKOJ0aiffDJGYkl1urped4ERmIyEquVHMuKDdM++ORs&#10;xBJsBUuZbuHX40gJoakLLezanA1jQSAmPy/ubuRi0knyVh1t/bAqcsfTkzyAyHUhs3Kzx+LTIDFX&#10;5LTdfN4i57aXlyt/Qg35rLxcaRyDdRrFPxIWISuWDHY852yNQotUxpE03F5GkbOj1PH97Nzq7lbn&#10;5lK6Y5eIa6beUnbvu7ReyrxIkZUr15eq8r6Yi7VIylT+ub1u0tVaXqP0lLYrUpepVcwkXaoctdaE&#10;+bCeJXYqA1MTcVBrpzMXnd0Sz+d0/JflXz+vh8/J1eN7GkaSWClxXLJVCR96ZjcJfIRu4iaUrk6p&#10;RcKAxDBUWf0aSNwInuYMJN85gdm3xE49PW+bgISa3T/wIT04eUb3n+HkKPZq+DrSKuFET/AmgZPW&#10;aAAmA2vShkZE9cxIzJ1+32MnhG+JnYKlAMsnYiTP63jtYcbp6BlGjgNGdJhVwIhMBGtt6cdPakKf&#10;JW2mIlLOQh9pAj1a4vuBx9V+rzOafHc0sQRQQVWmQ5Mv6v8zqKi9WMe+j9TXMVcJKma4dWJQ4ch0&#10;HVCUM6i0ZxH8mA3sviWYCtryQqDyVP+fQeUPAyr98Ks/bfi1471eoifJXXraedrzYzHFEoj1p0xi&#10;/ZLuP0PKHwVSKHNdhmTfV3lOR/A4oC6HPNXP81XzsVwVzTeessLdhA4NkOFYj8UxIvq9mQ8LQzdQ&#10;KUiYBQF1SMCYT2f38pQVWqRRSzo4nWeOM1boq7t5W7UbPGWxWePMn79cOL6zc3ioNqd3MohPapmI&#10;+c7SwV9Zok4IESctxAM3GdGFEIUWCxO7Ksw6tQxUjRUL8xMtFnC7KnBNLeOOFAmURMuEyUiZ4F+0&#10;0FiBgENaZrSdKFFZS6F2fKRUdKyFlmMes9cPSemdFPXdmDaz3b2RxkKnGsp8dM+IPZgt744UzGz5&#10;Q9U0W79XTVizttd0KQ8HSi+xhtraMK5w+gSO2ZJLkduyphOKyKARXLyRq6lCngx+RBitR8KCgOJ5&#10;kDogjNYhYbUAclgY1SdhEcZ/UjOMi4RFqO5JYTIgkpa7Vp4Wb+soc9OfFm9rKVHgafG2nnKbsxKX&#10;n20/USxvePxYhRNEcH6TxJBt2lD3UsvTJa0uCxRylnRahi8WmjflQ35TCpFGHEQl2qCFITyuu78u&#10;TDlCIiEaqsZV99XnVugjmBFygZiOQqO6rz6lnGx7oESLt+qu+pRSUlVXOnU3W5d1LpC8K69+vuwn&#10;DIFWdSeift6KEkKTBchEpdGicgxgIad8g1KjPkefrARUcfEI6hjhYHRn4UvTyfRO16qfu05MfR2K&#10;k0/oOK3FOpVngX2Nsh+SVnDgeIuTOvsr0EuUHRc6vEL5TVxINjudJCeSSGjYqwPoGIs8WiyH/TPa&#10;8SF3q3VzrRjnrmF40AJT4IeIG7ejSZ2kY9rss4lRFMIT6l1HHecxXTT5wRjnb4jh3YlgVGsvPqbG&#10;9M2RH9sVAVO0ooA8s6U8pl8eVWQ65jFFplMeqZhJiMYqZhKiETU9OoQq2SvWI0PoYHsT9chQGI2o&#10;MlsbHTaiymxuIo6W1iYY1l0yXiizvccraLZ4Txdw9kyDLDzvFGgQGR2xIMIVAsGOEkjfHUn2pTCu&#10;u608eE8MiHCQtQSSLjxTTD1UPUp99h45FFKMYr8qoqoAbUJvOZUdq02IoQLBFmtH6Y/0EZ06VT71&#10;Kcu5/1h1XxX1TH7ofONTPvgUU4K9QJCZUPNp79DdbyI/BtvpBYKiMEiGG58Z5hg48FbyHT/0YyTx&#10;ydHzTXxHBDgoo3xAZoZ8J5JTEDOeZPIdjgLDdeLQ1j1NphMOQw9O2KLL9ME8iEU4wqLLdMNhTA7d&#10;osv0wiIQZFFk+mAW2vWYtGesmYa0x1KcHu1B3Yhg2tqpR3xCV0SB9hu9R3xIzZi2XrPLUJdFW7/d&#10;g7E+7PMfGVSyaDNb/lBNzdbv1fTMgOyRrlNgQGJMiEAQLMtGgWCrIAMK9cY4AyGREATWHORABDNS&#10;EBtuJJIqQqA+JXFop6BiQWCUg/QLpxQoZrFPgmh4yKe7T0aBCL+o6k/FopAhJaveotBoYS0PH5b4&#10;zIVOnAslcYwz/WMXViqXxm5oj8Dfykenu4NRY6SbOs0jbre7m+h7uXOnex9AG9hhPMZhhHLssdCL&#10;EhmwNQI7Sewn8BEU2QEqeHKJHxapmI56a8AzXyywt6MJcUg5y9J3xFDZ23Ckj9PGcZ9tXQdbIutt&#10;9n6FXU4f0rr5mFZYXMNQJRL9K/4s1iWCnghniytM7/A+Adv335d0F/eb6xKvTACDQ+nEJcpUNWt1&#10;uajKzW94l8hbovq4NXaut4OF0Cx/+1YI4R0eiAd/wK62jFQTPlMv3Dz+llbbth8aWMgvpdr20q1G&#10;EpZoWfrlM150IF+4sc1EJLp9awm9asT8X/RX926VN/8DAAD//wMAUEsDBBQABgAIAAAAIQC2YNYg&#10;3AAAAAcBAAAPAAAAZHJzL2Rvd25yZXYueG1sTI9NT8MwDIbvSPyHyEjcWMJECy1NJz6EQOK0sQu3&#10;tDFttcSpmmwt/x5zgpNlva8eP642i3fihFMcAmm4XikQSG2wA3Ua9h8vV3cgYjJkjQuEGr4xwqY+&#10;P6tMacNMWzztUicYQrE0GvqUxlLK2PboTVyFEYmzrzB5k3idOmknMzPcO7lWKpfeDMQXejPiU4/t&#10;YXf0GvLDc7d/2y43c3qUriHMivfXT60vL5aHexAJl/RXhl99VoeanZpwJBuF08CPJA1ZxpPTIlcF&#10;iIbRt2sFsq7kf//6BwAA//8DAFBLAQItABQABgAIAAAAIQC2gziS/gAAAOEBAAATAAAAAAAAAAAA&#10;AAAAAAAAAABbQ29udGVudF9UeXBlc10ueG1sUEsBAi0AFAAGAAgAAAAhADj9If/WAAAAlAEAAAsA&#10;AAAAAAAAAAAAAAAALwEAAF9yZWxzLy5yZWxzUEsBAi0AFAAGAAgAAAAhAL5wMJkNDAAAo2UAAA4A&#10;AAAAAAAAAAAAAAAALgIAAGRycy9lMm9Eb2MueG1sUEsBAi0AFAAGAAgAAAAhALZg1iDcAAAABwEA&#10;AA8AAAAAAAAAAAAAAAAAZw4AAGRycy9kb3ducmV2LnhtbFBLBQYAAAAABAAEAPMAAABwDwAAAAA=&#10;">
                <v:shape id="_x0000_s1033" type="#_x0000_t75" style="position:absolute;width:61017;height:39179;visibility:visible;mso-wrap-style:square">
                  <v:fill o:detectmouseclick="t"/>
                  <v:path o:connecttype="none"/>
                </v:shape>
                <v:rect id="Rectangle 5" o:spid="_x0000_s1034" style="position:absolute;left:4279;top:24085;width:22911;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LwgAAANwAAAAPAAAAZHJzL2Rvd25yZXYueG1sRE9LawIx&#10;EL4L/Q9hCr1p4gOpq1FaS1FPolX0OGzG3W03k2WT6vrvjSB4m4/vOZNZY0txptoXjjV0OwoEcepM&#10;wZmG3c93+x2ED8gGS8ek4UoeZtOX1gQT4y68ofM2ZCKGsE9QQx5ClUjp05ws+o6riCN3crXFEGGd&#10;SVPjJYbbUvaUGkqLBceGHCua55T+bf+thq/TXh19H9efq8Nv33Q3A7OQA63fXpuPMYhATXiKH+6l&#10;ifPVCO7PxAvk9AYAAP//AwBQSwECLQAUAAYACAAAACEA2+H2y+4AAACFAQAAEwAAAAAAAAAAAAAA&#10;AAAAAAAAW0NvbnRlbnRfVHlwZXNdLnhtbFBLAQItABQABgAIAAAAIQBa9CxbvwAAABUBAAALAAAA&#10;AAAAAAAAAAAAAB8BAABfcmVscy8ucmVsc1BLAQItABQABgAIAAAAIQAsi3VLwgAAANwAAAAPAAAA&#10;AAAAAAAAAAAAAAcCAABkcnMvZG93bnJldi54bWxQSwUGAAAAAAMAAwC3AAAA9gIAAAAA&#10;" fillcolor="#f2f2f2 [3054]" stroked="f"/>
                <v:rect id="Rectangle 6" o:spid="_x0000_s1035" style="position:absolute;left:29222;top:24085;width:27515;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xoHxAAAANwAAAAPAAAAZHJzL2Rvd25yZXYueG1sRI9Nb8Iw&#10;DIbvk/YfIk/abaRwGKgjraZpfFwHFdNupvHaao1TmgAdvx4fkLjZ8vvxeJ4PrlUn6kPj2cB4lIAi&#10;Lr1tuDJQbBcvM1AhIltsPZOBfwqQZ48Pc0ytP/MXnTaxUhLCIUUDdYxdqnUoa3IYRr4jltuv7x1G&#10;WftK2x7PEu5aPUmSV+2wYWmosaOPmsq/zdEZuKxm04OUrvfL8FN8fu93U2x2xjw/De9voCIN8S6+&#10;uddW8MeCL8/IBDq7AgAA//8DAFBLAQItABQABgAIAAAAIQDb4fbL7gAAAIUBAAATAAAAAAAAAAAA&#10;AAAAAAAAAABbQ29udGVudF9UeXBlc10ueG1sUEsBAi0AFAAGAAgAAAAhAFr0LFu/AAAAFQEAAAsA&#10;AAAAAAAAAAAAAAAAHwEAAF9yZWxzLy5yZWxzUEsBAi0AFAAGAAgAAAAhADmzGgfEAAAA3AAAAA8A&#10;AAAAAAAAAAAAAAAABwIAAGRycy9kb3ducmV2LnhtbFBLBQYAAAAAAwADALcAAAD4AgAAAAA=&#10;" fillcolor="#c0e9ff [662]" stroked="f"/>
                <v:rect id="Rectangle 7" o:spid="_x0000_s1036" style="position:absolute;left:20662;top:2355;width:16904;height:4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07A33C16" w14:textId="77777777" w:rsidR="00323D9A" w:rsidRDefault="00323D9A" w:rsidP="00323D9A">
                        <w:r>
                          <w:rPr>
                            <w:rFonts w:ascii="Calibri" w:hAnsi="Calibri" w:cs="Calibri"/>
                            <w:b/>
                            <w:bCs/>
                            <w:color w:val="000000"/>
                            <w:sz w:val="32"/>
                            <w:szCs w:val="32"/>
                          </w:rPr>
                          <w:t>Year of activity data</w:t>
                        </w:r>
                      </w:p>
                    </w:txbxContent>
                  </v:textbox>
                </v:rect>
                <v:rect id="Rectangle 8" o:spid="_x0000_s1037" style="position:absolute;left:13703;top:7169;width:5848;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C44D80F" w14:textId="4B6C8F2F" w:rsidR="00323D9A" w:rsidRDefault="00323D9A" w:rsidP="00323D9A">
                        <w:r w:rsidRPr="0045688F">
                          <w:rPr>
                            <w:rFonts w:ascii="Calibri" w:hAnsi="Calibri" w:cs="Calibri"/>
                            <w:b/>
                            <w:bCs/>
                            <w:color w:val="000000"/>
                            <w:sz w:val="26"/>
                            <w:szCs w:val="26"/>
                          </w:rPr>
                          <w:t>202</w:t>
                        </w:r>
                        <w:r w:rsidR="00451211" w:rsidRPr="0045688F">
                          <w:rPr>
                            <w:rFonts w:ascii="Calibri" w:hAnsi="Calibri" w:cs="Calibri"/>
                            <w:b/>
                            <w:bCs/>
                            <w:color w:val="000000"/>
                            <w:sz w:val="26"/>
                            <w:szCs w:val="26"/>
                          </w:rPr>
                          <w:t>2</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3</w:t>
                        </w:r>
                      </w:p>
                    </w:txbxContent>
                  </v:textbox>
                </v:rect>
                <v:rect id="Rectangle 9" o:spid="_x0000_s1038" style="position:absolute;left:38754;top:7169;width:5848;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821768B" w14:textId="499D3583" w:rsidR="00323D9A" w:rsidRDefault="00323D9A" w:rsidP="00323D9A">
                        <w:r w:rsidRPr="0045688F">
                          <w:rPr>
                            <w:rFonts w:ascii="Calibri" w:hAnsi="Calibri" w:cs="Calibri"/>
                            <w:b/>
                            <w:bCs/>
                            <w:color w:val="000000"/>
                            <w:sz w:val="26"/>
                            <w:szCs w:val="26"/>
                          </w:rPr>
                          <w:t>202</w:t>
                        </w:r>
                        <w:r w:rsidR="00451211" w:rsidRPr="0045688F">
                          <w:rPr>
                            <w:rFonts w:ascii="Calibri" w:hAnsi="Calibri" w:cs="Calibri"/>
                            <w:b/>
                            <w:bCs/>
                            <w:color w:val="000000"/>
                            <w:sz w:val="26"/>
                            <w:szCs w:val="26"/>
                          </w:rPr>
                          <w:t>3</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4</w:t>
                        </w:r>
                      </w:p>
                    </w:txbxContent>
                  </v:textbox>
                </v:rect>
                <v:rect id="Rectangle 10" o:spid="_x0000_s1039" style="position:absolute;left:29978;top:12217;width:863;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6CD63B9" w14:textId="77777777" w:rsidR="00323D9A" w:rsidRPr="00EC1F9C" w:rsidRDefault="00323D9A" w:rsidP="00323D9A">
                        <w:pPr>
                          <w:rPr>
                            <w:color w:val="5E2F7E"/>
                          </w:rPr>
                        </w:pPr>
                        <w:r>
                          <w:rPr>
                            <w:rFonts w:ascii="Calibri" w:hAnsi="Calibri" w:cs="Calibri"/>
                            <w:b/>
                            <w:bCs/>
                            <w:color w:val="5E2F7E"/>
                            <w:sz w:val="26"/>
                            <w:szCs w:val="26"/>
                          </w:rPr>
                          <w:t>Y</w:t>
                        </w:r>
                      </w:p>
                    </w:txbxContent>
                  </v:textbox>
                </v:rect>
                <v:rect id="Rectangle 17" o:spid="_x0000_s1040" style="position:absolute;left:43033;top:15735;width:79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CEB1E23" w14:textId="77777777" w:rsidR="00323D9A" w:rsidRPr="00EC1F9C" w:rsidRDefault="00323D9A" w:rsidP="00323D9A">
                        <w:pPr>
                          <w:rPr>
                            <w:color w:val="5E2F7E"/>
                          </w:rPr>
                        </w:pPr>
                        <w:r w:rsidRPr="00EC1F9C">
                          <w:rPr>
                            <w:rFonts w:ascii="Calibri" w:hAnsi="Calibri" w:cs="Calibri"/>
                            <w:b/>
                            <w:bCs/>
                            <w:color w:val="5E2F7E"/>
                            <w:sz w:val="26"/>
                            <w:szCs w:val="26"/>
                          </w:rPr>
                          <w:t>Z</w:t>
                        </w:r>
                      </w:p>
                    </w:txbxContent>
                  </v:textbox>
                </v:rect>
                <v:rect id="Rectangle 18" o:spid="_x0000_s1041" style="position:absolute;left:30295;top:20015;width:915;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12F01018" w14:textId="77777777" w:rsidR="00323D9A" w:rsidRPr="00EC1F9C" w:rsidRDefault="00323D9A" w:rsidP="00323D9A">
                        <w:pPr>
                          <w:rPr>
                            <w:color w:val="5E2F7E"/>
                          </w:rPr>
                        </w:pPr>
                        <w:r>
                          <w:rPr>
                            <w:rFonts w:ascii="Calibri" w:hAnsi="Calibri" w:cs="Calibri"/>
                            <w:b/>
                            <w:bCs/>
                            <w:color w:val="5E2F7E"/>
                            <w:sz w:val="26"/>
                            <w:szCs w:val="26"/>
                          </w:rPr>
                          <w:t>X</w:t>
                        </w:r>
                      </w:p>
                    </w:txbxContent>
                  </v:textbox>
                </v:rect>
                <v:rect id="Rectangle 22" o:spid="_x0000_s1042" style="position:absolute;left:6743;top:26441;width:100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1F74D3A"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A</w:t>
                        </w:r>
                      </w:p>
                    </w:txbxContent>
                  </v:textbox>
                </v:rect>
                <v:rect id="Rectangle 23" o:spid="_x0000_s1043" style="position:absolute;left:7708;top:26441;width:17253;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575A54DA" w14:textId="20968195" w:rsidR="00323D9A" w:rsidRDefault="00323D9A" w:rsidP="00323D9A">
                        <w:r>
                          <w:rPr>
                            <w:rFonts w:ascii="Calibri" w:hAnsi="Calibri" w:cs="Calibri"/>
                            <w:b/>
                            <w:bCs/>
                            <w:color w:val="000000"/>
                            <w:sz w:val="26"/>
                            <w:szCs w:val="26"/>
                          </w:rPr>
                          <w:t xml:space="preserve"> </w:t>
                        </w:r>
                        <w:r w:rsidRPr="0045688F">
                          <w:rPr>
                            <w:rFonts w:ascii="Calibri" w:hAnsi="Calibri" w:cs="Calibri"/>
                            <w:b/>
                            <w:bCs/>
                            <w:color w:val="000000"/>
                            <w:sz w:val="26"/>
                            <w:szCs w:val="26"/>
                          </w:rPr>
                          <w:t>- 202</w:t>
                        </w:r>
                        <w:r w:rsidR="00451211" w:rsidRPr="0045688F">
                          <w:rPr>
                            <w:rFonts w:ascii="Calibri" w:hAnsi="Calibri" w:cs="Calibri"/>
                            <w:b/>
                            <w:bCs/>
                            <w:color w:val="000000"/>
                            <w:sz w:val="26"/>
                            <w:szCs w:val="26"/>
                          </w:rPr>
                          <w:t>2</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3</w:t>
                        </w:r>
                        <w:r w:rsidRPr="0045688F">
                          <w:rPr>
                            <w:rFonts w:ascii="Calibri" w:hAnsi="Calibri" w:cs="Calibri"/>
                            <w:b/>
                            <w:bCs/>
                            <w:color w:val="000000"/>
                            <w:sz w:val="26"/>
                            <w:szCs w:val="26"/>
                          </w:rPr>
                          <w:t xml:space="preserve"> reference cost</w:t>
                        </w:r>
                      </w:p>
                    </w:txbxContent>
                  </v:textbox>
                </v:rect>
                <v:rect id="Rectangle 24" o:spid="_x0000_s1044" style="position:absolute;left:31686;top:26441;width:91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3F762489" w14:textId="77777777" w:rsidR="00323D9A" w:rsidRPr="00EC1F9C" w:rsidRDefault="00323D9A" w:rsidP="00323D9A">
                        <w:pPr>
                          <w:rPr>
                            <w:color w:val="5E2F7E"/>
                          </w:rPr>
                        </w:pPr>
                        <w:r w:rsidRPr="00EC1F9C">
                          <w:rPr>
                            <w:rFonts w:ascii="Calibri" w:hAnsi="Calibri" w:cs="Calibri"/>
                            <w:b/>
                            <w:bCs/>
                            <w:color w:val="5E2F7E"/>
                            <w:sz w:val="26"/>
                            <w:szCs w:val="26"/>
                          </w:rPr>
                          <w:t>X</w:t>
                        </w:r>
                      </w:p>
                    </w:txbxContent>
                  </v:textbox>
                </v:rect>
                <v:rect id="Rectangle 25" o:spid="_x0000_s1045" style="position:absolute;left:32543;top:26441;width:23083;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3264607B" w14:textId="77777777" w:rsidR="00323D9A" w:rsidRDefault="00323D9A" w:rsidP="00323D9A">
                        <w:r>
                          <w:rPr>
                            <w:rFonts w:ascii="Calibri" w:hAnsi="Calibri" w:cs="Calibri"/>
                            <w:b/>
                            <w:bCs/>
                            <w:color w:val="000000"/>
                            <w:sz w:val="26"/>
                            <w:szCs w:val="26"/>
                          </w:rPr>
                          <w:t xml:space="preserve"> - Crude growth rate to mean cost</w:t>
                        </w:r>
                      </w:p>
                    </w:txbxContent>
                  </v:textbox>
                </v:rect>
                <v:rect id="Rectangle 26" o:spid="_x0000_s1046" style="position:absolute;left:6743;top:28581;width:927;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4FD617D0"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B</w:t>
                        </w:r>
                      </w:p>
                    </w:txbxContent>
                  </v:textbox>
                </v:rect>
                <v:rect id="Rectangle 27" o:spid="_x0000_s1047" style="position:absolute;left:7747;top:28581;width:14528;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35C6B30" w14:textId="2B4D6309" w:rsidR="00323D9A" w:rsidRDefault="00323D9A" w:rsidP="00323D9A">
                        <w:r>
                          <w:rPr>
                            <w:rFonts w:ascii="Calibri" w:hAnsi="Calibri" w:cs="Calibri"/>
                            <w:b/>
                            <w:bCs/>
                            <w:color w:val="000000"/>
                            <w:sz w:val="26"/>
                            <w:szCs w:val="26"/>
                          </w:rPr>
                          <w:t xml:space="preserve"> </w:t>
                        </w:r>
                        <w:r w:rsidRPr="0045688F">
                          <w:rPr>
                            <w:rFonts w:ascii="Calibri" w:hAnsi="Calibri" w:cs="Calibri"/>
                            <w:b/>
                            <w:bCs/>
                            <w:color w:val="000000"/>
                            <w:sz w:val="26"/>
                            <w:szCs w:val="26"/>
                          </w:rPr>
                          <w:t>- 202</w:t>
                        </w:r>
                        <w:r w:rsidR="00451211" w:rsidRPr="0045688F">
                          <w:rPr>
                            <w:rFonts w:ascii="Calibri" w:hAnsi="Calibri" w:cs="Calibri"/>
                            <w:b/>
                            <w:bCs/>
                            <w:color w:val="000000"/>
                            <w:sz w:val="26"/>
                            <w:szCs w:val="26"/>
                          </w:rPr>
                          <w:t>3</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4</w:t>
                        </w:r>
                        <w:r w:rsidRPr="0045688F">
                          <w:rPr>
                            <w:rFonts w:ascii="Calibri" w:hAnsi="Calibri" w:cs="Calibri"/>
                            <w:b/>
                            <w:bCs/>
                            <w:color w:val="000000"/>
                            <w:sz w:val="26"/>
                            <w:szCs w:val="26"/>
                          </w:rPr>
                          <w:t xml:space="preserve"> mean cost</w:t>
                        </w:r>
                      </w:p>
                    </w:txbxContent>
                  </v:textbox>
                </v:rect>
                <v:rect id="Rectangle 28" o:spid="_x0000_s1048" style="position:absolute;left:31686;top:28581;width:86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6B890E77" w14:textId="77777777" w:rsidR="00323D9A" w:rsidRPr="00EC1F9C" w:rsidRDefault="00323D9A" w:rsidP="00323D9A">
                        <w:pPr>
                          <w:rPr>
                            <w:color w:val="5E2F7E"/>
                          </w:rPr>
                        </w:pPr>
                        <w:r w:rsidRPr="00EC1F9C">
                          <w:rPr>
                            <w:rFonts w:ascii="Calibri" w:hAnsi="Calibri" w:cs="Calibri"/>
                            <w:b/>
                            <w:bCs/>
                            <w:color w:val="5E2F7E"/>
                            <w:sz w:val="26"/>
                            <w:szCs w:val="26"/>
                          </w:rPr>
                          <w:t>Y</w:t>
                        </w:r>
                      </w:p>
                    </w:txbxContent>
                  </v:textbox>
                </v:rect>
                <v:rect id="Rectangle 29" o:spid="_x0000_s1049" style="position:absolute;left:32543;top:28581;width:18765;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3FCD901" w14:textId="77777777" w:rsidR="00323D9A" w:rsidRDefault="00323D9A" w:rsidP="00323D9A">
                        <w:r>
                          <w:rPr>
                            <w:rFonts w:ascii="Calibri" w:hAnsi="Calibri" w:cs="Calibri"/>
                            <w:b/>
                            <w:bCs/>
                            <w:color w:val="000000"/>
                            <w:sz w:val="26"/>
                            <w:szCs w:val="26"/>
                          </w:rPr>
                          <w:t xml:space="preserve"> - Standardised growth rate</w:t>
                        </w:r>
                      </w:p>
                    </w:txbxContent>
                  </v:textbox>
                </v:rect>
                <v:rect id="Rectangle 30" o:spid="_x0000_s1050" style="position:absolute;left:6743;top:30721;width:877;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161DB2E3"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C</w:t>
                        </w:r>
                      </w:p>
                    </w:txbxContent>
                  </v:textbox>
                </v:rect>
                <v:rect id="Rectangle 31" o:spid="_x0000_s1051" style="position:absolute;left:7600;top:30721;width:17253;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0C6478CC" w14:textId="2A2C3BA4" w:rsidR="00323D9A" w:rsidRDefault="00323D9A" w:rsidP="00323D9A">
                        <w:r>
                          <w:rPr>
                            <w:rFonts w:ascii="Calibri" w:hAnsi="Calibri" w:cs="Calibri"/>
                            <w:b/>
                            <w:bCs/>
                            <w:color w:val="000000"/>
                            <w:sz w:val="26"/>
                            <w:szCs w:val="26"/>
                          </w:rPr>
                          <w:t xml:space="preserve"> </w:t>
                        </w:r>
                        <w:r w:rsidRPr="0045688F">
                          <w:rPr>
                            <w:rFonts w:ascii="Calibri" w:hAnsi="Calibri" w:cs="Calibri"/>
                            <w:b/>
                            <w:bCs/>
                            <w:color w:val="000000"/>
                            <w:sz w:val="26"/>
                            <w:szCs w:val="26"/>
                          </w:rPr>
                          <w:t>- 202</w:t>
                        </w:r>
                        <w:r w:rsidR="00451211" w:rsidRPr="0045688F">
                          <w:rPr>
                            <w:rFonts w:ascii="Calibri" w:hAnsi="Calibri" w:cs="Calibri"/>
                            <w:b/>
                            <w:bCs/>
                            <w:color w:val="000000"/>
                            <w:sz w:val="26"/>
                            <w:szCs w:val="26"/>
                          </w:rPr>
                          <w:t>3</w:t>
                        </w:r>
                        <w:r w:rsidRPr="0045688F">
                          <w:rPr>
                            <w:rFonts w:ascii="Calibri" w:hAnsi="Calibri" w:cs="Calibri"/>
                            <w:b/>
                            <w:bCs/>
                            <w:color w:val="000000"/>
                            <w:sz w:val="26"/>
                            <w:szCs w:val="26"/>
                          </w:rPr>
                          <w:t>–2</w:t>
                        </w:r>
                        <w:r w:rsidR="00451211" w:rsidRPr="0045688F">
                          <w:rPr>
                            <w:rFonts w:ascii="Calibri" w:hAnsi="Calibri" w:cs="Calibri"/>
                            <w:b/>
                            <w:bCs/>
                            <w:color w:val="000000"/>
                            <w:sz w:val="26"/>
                            <w:szCs w:val="26"/>
                          </w:rPr>
                          <w:t>4</w:t>
                        </w:r>
                        <w:r w:rsidRPr="0045688F">
                          <w:rPr>
                            <w:rFonts w:ascii="Calibri" w:hAnsi="Calibri" w:cs="Calibri"/>
                            <w:b/>
                            <w:bCs/>
                            <w:color w:val="000000"/>
                            <w:sz w:val="26"/>
                            <w:szCs w:val="26"/>
                          </w:rPr>
                          <w:t xml:space="preserve"> reference cost</w:t>
                        </w:r>
                      </w:p>
                    </w:txbxContent>
                  </v:textbox>
                </v:rect>
                <v:rect id="Rectangle 32" o:spid="_x0000_s1052" style="position:absolute;left:31686;top:30721;width:79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057AE4C8" w14:textId="77777777" w:rsidR="00323D9A" w:rsidRPr="00EC1F9C" w:rsidRDefault="00323D9A" w:rsidP="00323D9A">
                        <w:pPr>
                          <w:rPr>
                            <w:color w:val="5E2F7E"/>
                          </w:rPr>
                        </w:pPr>
                        <w:r w:rsidRPr="00EC1F9C">
                          <w:rPr>
                            <w:rFonts w:ascii="Calibri" w:hAnsi="Calibri" w:cs="Calibri"/>
                            <w:b/>
                            <w:bCs/>
                            <w:color w:val="5E2F7E"/>
                            <w:sz w:val="26"/>
                            <w:szCs w:val="26"/>
                          </w:rPr>
                          <w:t>Z</w:t>
                        </w:r>
                      </w:p>
                    </w:txbxContent>
                  </v:textbox>
                </v:rect>
                <v:rect id="Rectangle 33" o:spid="_x0000_s1053" style="position:absolute;left:32435;top:30721;width:11557;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56A788BF" w14:textId="77777777" w:rsidR="00323D9A" w:rsidRDefault="00323D9A" w:rsidP="00323D9A">
                        <w:r>
                          <w:rPr>
                            <w:rFonts w:ascii="Calibri" w:hAnsi="Calibri" w:cs="Calibri"/>
                            <w:b/>
                            <w:bCs/>
                            <w:color w:val="000000"/>
                            <w:sz w:val="26"/>
                            <w:szCs w:val="26"/>
                          </w:rPr>
                          <w:t xml:space="preserve"> - rebasing factor</w:t>
                        </w:r>
                      </w:p>
                    </w:txbxContent>
                  </v:textbox>
                </v:rect>
                <v:line id="Line 34" o:spid="_x0000_s1054" style="position:absolute;visibility:visible;mso-wrap-style:square" from="0,0" to="0,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rect id="Rectangle 35" o:spid="_x0000_s1055" style="position:absolute;width:107;height:3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36" o:spid="_x0000_s1056" style="position:absolute;visibility:visible;mso-wrap-style:square" from="60909,107" to="60909,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dAxgAAANwAAAAPAAAAZHJzL2Rvd25yZXYueG1sRI9Pb8Iw&#10;DMXvk/YdIk/iNlIm/nSFgKYJxHYDBhJHq/HaiMapmgDdt58Pk3az9Z7f+3mx6n2jbtRFF9jAaJiB&#10;Ii6DdVwZOH5tnnNQMSFbbAKTgR+KsFo+PiywsOHOe7odUqUkhGOBBuqU2kLrWNbkMQ5DSyzad+g8&#10;Jlm7StsO7xLuG/2SZVPt0bE01NjSe03l5XD1Btxuup18zk6vJ73eptE5v+TOH40ZPPVvc1CJ+vRv&#10;/rv+sII/Fnx5RibQy18AAAD//wMAUEsBAi0AFAAGAAgAAAAhANvh9svuAAAAhQEAABMAAAAAAAAA&#10;AAAAAAAAAAAAAFtDb250ZW50X1R5cGVzXS54bWxQSwECLQAUAAYACAAAACEAWvQsW78AAAAVAQAA&#10;CwAAAAAAAAAAAAAAAAAfAQAAX3JlbHMvLnJlbHNQSwECLQAUAAYACAAAACEAqOzHQMYAAADcAAAA&#10;DwAAAAAAAAAAAAAAAAAHAgAAZHJzL2Rvd25yZXYueG1sUEsFBgAAAAADAAMAtwAAAPoCAAAAAA==&#10;" strokeweight="0"/>
                <v:rect id="Rectangle 37" o:spid="_x0000_s1057" style="position:absolute;left:60909;width:108;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38" o:spid="_x0000_s1058" style="position:absolute;visibility:visible;mso-wrap-style:square" from="107,0" to="6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rect id="Rectangle 39" o:spid="_x0000_s1059" style="position:absolute;left:107;width:609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40" o:spid="_x0000_s1060" style="position:absolute;visibility:visible;mso-wrap-style:square" from="6419,10064" to="50952,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41" o:spid="_x0000_s1061" style="position:absolute;left:6419;top:1006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42" o:spid="_x0000_s1062" style="position:absolute;visibility:visible;mso-wrap-style:square" from="6419,10274" to="50952,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rect id="Rectangle 43" o:spid="_x0000_s1063" style="position:absolute;left:6419;top:1027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44" o:spid="_x0000_s1064" style="position:absolute;visibility:visible;mso-wrap-style:square" from="107,39071" to="61017,3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45" o:spid="_x0000_s1065" style="position:absolute;left:107;top:39071;width:609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shape id="Freeform 46" o:spid="_x0000_s1066" style="position:absolute;left:20916;top:13188;width:16606;height:4534;visibility:visible;mso-wrap-style:square;v-text-anchor:top" coordsize="26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JUxAAAANwAAAAPAAAAZHJzL2Rvd25yZXYueG1sRI9Ba8Mw&#10;DIXvg/0Ho8Fui5NCt5DVDWVQKL2MdoFeRaw5obEcYi9N//10GOwm8Z7e+7SpFz+omabYBzZQZDko&#10;4jbYnp2B5mv/UoKKCdniEJgM3ClCvX182GBlw41PNJ+TUxLCsUIDXUpjpXVsO/IYszASi/YdJo9J&#10;1slpO+FNwv2gV3n+qj32LA0djvTRUXs9/3gDZVl8NoeLezvR/uiOeVOsyjgY8/y07N5BJVrSv/nv&#10;+mAFfy348oxMoLe/AAAA//8DAFBLAQItABQABgAIAAAAIQDb4fbL7gAAAIUBAAATAAAAAAAAAAAA&#10;AAAAAAAAAABbQ29udGVudF9UeXBlc10ueG1sUEsBAi0AFAAGAAgAAAAhAFr0LFu/AAAAFQEAAAsA&#10;AAAAAAAAAAAAAAAAHwEAAF9yZWxzLy5yZWxzUEsBAi0AFAAGAAgAAAAhADBfElTEAAAA3AAAAA8A&#10;AAAAAAAAAAAAAAAABwIAAGRycy9kb3ducmV2LnhtbFBLBQYAAAAAAwADALcAAAD4AgAAAAA=&#10;" path="m4,714l2509,69r-5,-17l,699r4,15xm2502,131l2615,32,2469,r33,131xe" fillcolor="black" strokeweight=".05pt">
                  <v:path arrowok="t" o:connecttype="custom" o:connectlocs="2540,453390;1593215,43815;1590040,33020;0,443865;2540,453390;1588770,83185;1660525,20320;1567815,0;1588770,83185" o:connectangles="0,0,0,0,0,0,0,0,0"/>
                  <o:lock v:ext="edit" verticies="t"/>
                </v:shape>
                <v:shape id="Freeform 47" o:spid="_x0000_s1067" style="position:absolute;left:41173;top:14700;width:857;height:5461;rotation:180;visibility:visible;mso-wrap-style:square;v-text-anchor:top" coordsize="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z3xAAAANwAAAAPAAAAZHJzL2Rvd25yZXYueG1sRE9La8JA&#10;EL4X/A/LCL0U3aTQItE1BEHsoS1E7cHbkB3zMDsbdrca/323UOhtPr7nrPLR9OJKzreWFaTzBARx&#10;ZXXLtYLjYTtbgPABWWNvmRTcyUO+njysMNP2xiVd96EWMYR9hgqaEIZMSl81ZNDP7UAcubN1BkOE&#10;rpba4S2Gm14+J8mrNNhybGhwoE1D1WX/bRS8M359dLZ42h0W5ujos7x3p1Kpx+lYLEEEGsO/+M/9&#10;puP8lxR+n4kXyPUPAAAA//8DAFBLAQItABQABgAIAAAAIQDb4fbL7gAAAIUBAAATAAAAAAAAAAAA&#10;AAAAAAAAAABbQ29udGVudF9UeXBlc10ueG1sUEsBAi0AFAAGAAgAAAAhAFr0LFu/AAAAFQEAAAsA&#10;AAAAAAAAAAAAAAAAHwEAAF9yZWxzLy5yZWxzUEsBAi0AFAAGAAgAAAAhAHsJnPfEAAAA3AAAAA8A&#10;AAAAAAAAAAAAAAAABwIAAGRycy9kb3ducmV2LnhtbFBLBQYAAAAAAwADALcAAAD4AgAAAAA=&#10;" path="m76,r,748l59,748,59,,76,xm135,725l67,860,,725r135,xe" fillcolor="black" strokeweight=".05pt">
                  <v:path arrowok="t" o:connecttype="custom" o:connectlocs="48260,0;48260,474980;37465,474980;37465,0;48260,0;85725,460375;42545,546100;0,460375;85725,460375" o:connectangles="0,0,0,0,0,0,0,0,0"/>
                  <o:lock v:ext="edit" verticies="t"/>
                </v:shape>
                <v:shape id="Freeform 48" o:spid="_x0000_s1068" style="position:absolute;left:20916;top:17659;width:17145;height:4648;visibility:visible;mso-wrap-style:square;v-text-anchor:top" coordsize="270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D7wQAAANwAAAAPAAAAZHJzL2Rvd25yZXYueG1sRE/dasIw&#10;FL4XfIdwhN3ZVFGRzig6JgwEweoDHJqzpltz0jVZrT69GQy8Ox/f71lteluLjlpfOVYwSVIQxIXT&#10;FZcKLuf9eAnCB2SNtWNScCMPm/VwsMJMuyufqMtDKWII+wwVmBCaTEpfGLLoE9cQR+7TtRZDhG0p&#10;dYvXGG5rOU3ThbRYcWww2NCboeI7/7UK7nRLd0bm5Hv3Yw+z7Vd3fL8r9TLqt68gAvXhKf53f+g4&#10;fz6Fv2fiBXL9AAAA//8DAFBLAQItABQABgAIAAAAIQDb4fbL7gAAAIUBAAATAAAAAAAAAAAAAAAA&#10;AAAAAABbQ29udGVudF9UeXBlc10ueG1sUEsBAi0AFAAGAAgAAAAhAFr0LFu/AAAAFQEAAAsAAAAA&#10;AAAAAAAAAAAAHwEAAF9yZWxzLy5yZWxzUEsBAi0AFAAGAAgAAAAhAEDEMPvBAAAA3AAAAA8AAAAA&#10;AAAAAAAAAAAABwIAAGRycy9kb3ducmV2LnhtbFBLBQYAAAAAAwADALcAAAD1AgAAAAA=&#10;" path="m4,l2593,663r-4,17l,16,4,xm2586,601r114,98l2553,732r33,-131xe" fillcolor="black" strokeweight=".05pt">
                  <v:path arrowok="t" o:connecttype="custom" o:connectlocs="2540,0;1646555,421005;1644015,431800;0,10160;2540,0;1642110,381635;1714500,443865;1621155,464820;1642110,381635" o:connectangles="0,0,0,0,0,0,0,0,0"/>
                  <o:lock v:ext="edit" verticies="t"/>
                </v:shape>
                <v:shape id="Text Box 988814806" o:spid="_x0000_s1069" type="#_x0000_t202" style="position:absolute;left:12801;top:16379;width:89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AYywAAAOIAAAAPAAAAZHJzL2Rvd25yZXYueG1sRI9Ba8JA&#10;FITvhf6H5RW81Y2isk1dRQJiEXvQeuntNftMQrNvY3ar0V/fFQSPw8x8w0znna3FiVpfOdYw6Ccg&#10;iHNnKi407L+WrwqED8gGa8ek4UIe5rPnpymmxp15S6ddKESEsE9RQxlCk0rp85Is+r5riKN3cK3F&#10;EGVbSNPiOcJtLYdJMpEWK44LJTaUlZT/7v6shnW2/MTtz9Cqa52tNodFc9x/j7XuvXSLdxCBuvAI&#10;39sfRsObUmowUskEbpfiHZCzfwAAAP//AwBQSwECLQAUAAYACAAAACEA2+H2y+4AAACFAQAAEwAA&#10;AAAAAAAAAAAAAAAAAAAAW0NvbnRlbnRfVHlwZXNdLnhtbFBLAQItABQABgAIAAAAIQBa9CxbvwAA&#10;ABUBAAALAAAAAAAAAAAAAAAAAB8BAABfcmVscy8ucmVsc1BLAQItABQABgAIAAAAIQAXJnAYywAA&#10;AOIAAAAPAAAAAAAAAAAAAAAAAAcCAABkcnMvZG93bnJldi54bWxQSwUGAAAAAAMAAwC3AAAA/wIA&#10;AAAA&#10;" filled="f" stroked="f" strokeweight=".5pt">
                  <v:textbox>
                    <w:txbxContent>
                      <w:p w14:paraId="1F7D543E" w14:textId="006F753F" w:rsidR="00D20CE4" w:rsidRPr="00D20CE4" w:rsidRDefault="00D20CE4">
                        <w:pPr>
                          <w:rPr>
                            <w:color w:val="auto"/>
                          </w:rPr>
                        </w:pPr>
                        <w:r w:rsidRPr="0045688F">
                          <w:rPr>
                            <w:b/>
                            <w:bCs/>
                            <w:color w:val="auto"/>
                          </w:rPr>
                          <w:t>$</w:t>
                        </w:r>
                        <w:r w:rsidR="00B8365A" w:rsidRPr="0045688F">
                          <w:rPr>
                            <w:b/>
                            <w:bCs/>
                            <w:color w:val="auto"/>
                          </w:rPr>
                          <w:t>6,114</w:t>
                        </w:r>
                        <w:r w:rsidRPr="0045688F">
                          <w:rPr>
                            <w:color w:val="auto"/>
                          </w:rPr>
                          <w:t xml:space="preserve"> (</w:t>
                        </w:r>
                        <w:r w:rsidRPr="0045688F">
                          <w:rPr>
                            <w:color w:val="104F99" w:themeColor="accent2"/>
                          </w:rPr>
                          <w:t>A</w:t>
                        </w:r>
                        <w:r w:rsidRPr="0045688F">
                          <w:rPr>
                            <w:color w:val="auto"/>
                          </w:rPr>
                          <w:t>)</w:t>
                        </w:r>
                      </w:p>
                    </w:txbxContent>
                  </v:textbox>
                </v:shape>
                <w10:wrap type="topAndBottom" anchorx="margin"/>
              </v:group>
            </w:pict>
          </mc:Fallback>
        </mc:AlternateContent>
      </w:r>
    </w:p>
    <w:p w14:paraId="3CA0E159" w14:textId="57BD56B8" w:rsidR="00B71EA0" w:rsidRPr="00DE1D0D" w:rsidRDefault="00B71EA0" w:rsidP="0049498F">
      <w:pPr>
        <w:rPr>
          <w:lang w:val="en-AU"/>
        </w:rPr>
      </w:pPr>
    </w:p>
    <w:p w14:paraId="3B8A5F09" w14:textId="17413BD4" w:rsidR="0049498F" w:rsidRPr="00DE1D0D" w:rsidRDefault="0049498F" w:rsidP="0049498F">
      <w:pPr>
        <w:rPr>
          <w:lang w:val="en-AU"/>
        </w:rPr>
      </w:pPr>
      <w:r w:rsidRPr="00DE1D0D">
        <w:rPr>
          <w:lang w:val="en-AU"/>
        </w:rPr>
        <w:t>There are two intended consequences of the selection of the reference costs:</w:t>
      </w:r>
    </w:p>
    <w:p w14:paraId="466CBF53" w14:textId="25AD4B3A" w:rsidR="0049498F" w:rsidRPr="00DE1D0D" w:rsidRDefault="0049498F" w:rsidP="00CD53F5">
      <w:pPr>
        <w:pStyle w:val="ListLevel1"/>
        <w:rPr>
          <w:lang w:val="en-AU"/>
        </w:rPr>
      </w:pPr>
      <w:r w:rsidRPr="00DE1D0D">
        <w:rPr>
          <w:lang w:val="en-AU"/>
        </w:rPr>
        <w:t>The change in reference costs represents change in unit costs excluding the effect of any changes in casemix.</w:t>
      </w:r>
    </w:p>
    <w:p w14:paraId="612AA189" w14:textId="46C59A6B" w:rsidR="000E32ED" w:rsidRPr="00DE1D0D" w:rsidRDefault="0049498F" w:rsidP="00CD53F5">
      <w:pPr>
        <w:pStyle w:val="ListLevel1"/>
        <w:rPr>
          <w:lang w:val="en-AU"/>
        </w:rPr>
      </w:pPr>
      <w:r w:rsidRPr="00DE1D0D">
        <w:rPr>
          <w:lang w:val="en-AU"/>
        </w:rPr>
        <w:t>The 202</w:t>
      </w:r>
      <w:r w:rsidR="00451211" w:rsidRPr="00DE1D0D">
        <w:rPr>
          <w:lang w:val="en-AU"/>
        </w:rPr>
        <w:t>2</w:t>
      </w:r>
      <w:r w:rsidRPr="00DE1D0D">
        <w:rPr>
          <w:lang w:val="en-AU"/>
        </w:rPr>
        <w:t>–2</w:t>
      </w:r>
      <w:r w:rsidR="00451211" w:rsidRPr="00DE1D0D">
        <w:rPr>
          <w:lang w:val="en-AU"/>
        </w:rPr>
        <w:t>3</w:t>
      </w:r>
      <w:r w:rsidRPr="00DE1D0D">
        <w:rPr>
          <w:lang w:val="en-AU"/>
        </w:rPr>
        <w:t xml:space="preserve"> and 202</w:t>
      </w:r>
      <w:r w:rsidR="00451211" w:rsidRPr="00DE1D0D">
        <w:rPr>
          <w:lang w:val="en-AU"/>
        </w:rPr>
        <w:t>3</w:t>
      </w:r>
      <w:r w:rsidRPr="00DE1D0D">
        <w:rPr>
          <w:lang w:val="en-AU"/>
        </w:rPr>
        <w:t>–2</w:t>
      </w:r>
      <w:r w:rsidR="00451211" w:rsidRPr="00DE1D0D">
        <w:rPr>
          <w:lang w:val="en-AU"/>
        </w:rPr>
        <w:t>4</w:t>
      </w:r>
      <w:r w:rsidRPr="00DE1D0D">
        <w:rPr>
          <w:lang w:val="en-AU"/>
        </w:rPr>
        <w:t xml:space="preserve"> cost weight models give the same total weighted volume when applied to the 202</w:t>
      </w:r>
      <w:r w:rsidR="00451211" w:rsidRPr="00DE1D0D">
        <w:rPr>
          <w:lang w:val="en-AU"/>
        </w:rPr>
        <w:t>3</w:t>
      </w:r>
      <w:r w:rsidRPr="00DE1D0D">
        <w:rPr>
          <w:lang w:val="en-AU"/>
        </w:rPr>
        <w:t>–2</w:t>
      </w:r>
      <w:r w:rsidR="00451211" w:rsidRPr="00DE1D0D">
        <w:rPr>
          <w:lang w:val="en-AU"/>
        </w:rPr>
        <w:t>4</w:t>
      </w:r>
      <w:r w:rsidRPr="00DE1D0D">
        <w:rPr>
          <w:lang w:val="en-AU"/>
        </w:rPr>
        <w:t xml:space="preserve"> activity data on which the standardised growth rate is derived.</w:t>
      </w:r>
    </w:p>
    <w:p w14:paraId="3B83F5FD" w14:textId="51349BA3" w:rsidR="000E32ED" w:rsidRPr="00DE1D0D" w:rsidRDefault="005400B2" w:rsidP="006C0AD8">
      <w:pPr>
        <w:pStyle w:val="Heading2"/>
        <w:numPr>
          <w:ilvl w:val="1"/>
          <w:numId w:val="3"/>
        </w:numPr>
        <w:rPr>
          <w:lang w:val="en-AU"/>
        </w:rPr>
      </w:pPr>
      <w:bookmarkStart w:id="59" w:name="_Toc224052120"/>
      <w:r w:rsidRPr="00DE1D0D">
        <w:rPr>
          <w:lang w:val="en-AU"/>
        </w:rPr>
        <w:lastRenderedPageBreak/>
        <w:t>Indexation</w:t>
      </w:r>
      <w:bookmarkEnd w:id="59"/>
    </w:p>
    <w:p w14:paraId="7C6AD8A4" w14:textId="5EBF1E62" w:rsidR="00165A39" w:rsidRPr="00DE1D0D" w:rsidRDefault="00165A39" w:rsidP="00165A39">
      <w:pPr>
        <w:rPr>
          <w:lang w:val="en-AU"/>
        </w:rPr>
      </w:pPr>
      <w:r w:rsidRPr="00DE1D0D">
        <w:rPr>
          <w:lang w:val="en-AU"/>
        </w:rPr>
        <w:t>The final step in the transformation of the cost model to pricing model is the indexation of costs to estimate those in the year of the pricing model. Describing the methodology in the context of the 202</w:t>
      </w:r>
      <w:r w:rsidR="004B0E00" w:rsidRPr="00DE1D0D">
        <w:rPr>
          <w:lang w:val="en-AU"/>
        </w:rPr>
        <w:t>6</w:t>
      </w:r>
      <w:r w:rsidRPr="00DE1D0D">
        <w:rPr>
          <w:lang w:val="en-AU"/>
        </w:rPr>
        <w:t>–2</w:t>
      </w:r>
      <w:r w:rsidR="004B0E00" w:rsidRPr="00DE1D0D">
        <w:rPr>
          <w:lang w:val="en-AU"/>
        </w:rPr>
        <w:t>7</w:t>
      </w:r>
      <w:r w:rsidRPr="00DE1D0D">
        <w:rPr>
          <w:lang w:val="en-AU"/>
        </w:rPr>
        <w:t xml:space="preserve"> pricing model, the objective is to derive an annual indexation rate that is used to inflate the 202</w:t>
      </w:r>
      <w:r w:rsidR="004B0E00" w:rsidRPr="00DE1D0D">
        <w:rPr>
          <w:lang w:val="en-AU"/>
        </w:rPr>
        <w:t>3</w:t>
      </w:r>
      <w:r w:rsidRPr="00DE1D0D">
        <w:rPr>
          <w:lang w:val="en-AU"/>
        </w:rPr>
        <w:t>–2</w:t>
      </w:r>
      <w:r w:rsidR="004B0E00" w:rsidRPr="00DE1D0D">
        <w:rPr>
          <w:lang w:val="en-AU"/>
        </w:rPr>
        <w:t>4</w:t>
      </w:r>
      <w:r w:rsidRPr="00DE1D0D">
        <w:rPr>
          <w:lang w:val="en-AU"/>
        </w:rPr>
        <w:t xml:space="preserve"> cost model over three years to a level reflective of estimated 202</w:t>
      </w:r>
      <w:r w:rsidR="004B0E00" w:rsidRPr="00DE1D0D">
        <w:rPr>
          <w:lang w:val="en-AU"/>
        </w:rPr>
        <w:t>6</w:t>
      </w:r>
      <w:r w:rsidRPr="00DE1D0D">
        <w:rPr>
          <w:lang w:val="en-AU"/>
        </w:rPr>
        <w:t>–2</w:t>
      </w:r>
      <w:r w:rsidR="004B0E00" w:rsidRPr="00DE1D0D">
        <w:rPr>
          <w:lang w:val="en-AU"/>
        </w:rPr>
        <w:t>7</w:t>
      </w:r>
      <w:r w:rsidRPr="00DE1D0D">
        <w:rPr>
          <w:lang w:val="en-AU"/>
        </w:rPr>
        <w:t xml:space="preserve"> costs.</w:t>
      </w:r>
    </w:p>
    <w:p w14:paraId="2A060770" w14:textId="49E2F816" w:rsidR="00165A39" w:rsidRPr="00DE1D0D" w:rsidRDefault="00165A39" w:rsidP="00165A39">
      <w:pPr>
        <w:rPr>
          <w:lang w:val="en-AU"/>
        </w:rPr>
      </w:pPr>
      <w:r w:rsidRPr="00DE1D0D">
        <w:rPr>
          <w:lang w:val="en-AU"/>
        </w:rPr>
        <w:t>To derive this rate, the 202</w:t>
      </w:r>
      <w:r w:rsidR="004B0E00" w:rsidRPr="00DE1D0D">
        <w:rPr>
          <w:lang w:val="en-AU"/>
        </w:rPr>
        <w:t>3</w:t>
      </w:r>
      <w:r w:rsidRPr="00DE1D0D">
        <w:rPr>
          <w:lang w:val="en-AU"/>
        </w:rPr>
        <w:t>–2</w:t>
      </w:r>
      <w:r w:rsidR="004B0E00" w:rsidRPr="00DE1D0D">
        <w:rPr>
          <w:lang w:val="en-AU"/>
        </w:rPr>
        <w:t>4</w:t>
      </w:r>
      <w:r w:rsidRPr="00DE1D0D">
        <w:rPr>
          <w:lang w:val="en-AU"/>
        </w:rPr>
        <w:t xml:space="preserve"> cost model is applied retrospectively to the five years of patient costed admitted acute activity data</w:t>
      </w:r>
      <w:r w:rsidR="00B2274B" w:rsidRPr="00DE1D0D">
        <w:rPr>
          <w:rStyle w:val="FootnoteReference"/>
          <w:lang w:val="en-AU"/>
        </w:rPr>
        <w:footnoteReference w:id="25"/>
      </w:r>
      <w:r w:rsidR="00BA7D22" w:rsidRPr="00DE1D0D">
        <w:rPr>
          <w:lang w:val="en-AU"/>
        </w:rPr>
        <w:t xml:space="preserve"> </w:t>
      </w:r>
      <w:r w:rsidRPr="00DE1D0D">
        <w:rPr>
          <w:lang w:val="en-AU"/>
        </w:rPr>
        <w:t>prior to 202</w:t>
      </w:r>
      <w:r w:rsidR="004B0E00" w:rsidRPr="00DE1D0D">
        <w:rPr>
          <w:lang w:val="en-AU"/>
        </w:rPr>
        <w:t>3</w:t>
      </w:r>
      <w:r w:rsidRPr="00DE1D0D">
        <w:rPr>
          <w:lang w:val="en-AU"/>
        </w:rPr>
        <w:t>–2</w:t>
      </w:r>
      <w:r w:rsidR="004B0E00" w:rsidRPr="00DE1D0D">
        <w:rPr>
          <w:lang w:val="en-AU"/>
        </w:rPr>
        <w:t>4</w:t>
      </w:r>
      <w:r w:rsidRPr="00DE1D0D">
        <w:rPr>
          <w:lang w:val="en-AU"/>
        </w:rPr>
        <w:t>, and comparisons are made between actual and modelled costs to determine the scaling of the 202</w:t>
      </w:r>
      <w:r w:rsidR="004B0E00" w:rsidRPr="00DE1D0D">
        <w:rPr>
          <w:lang w:val="en-AU"/>
        </w:rPr>
        <w:t>3</w:t>
      </w:r>
      <w:r w:rsidRPr="00DE1D0D">
        <w:rPr>
          <w:lang w:val="en-AU"/>
        </w:rPr>
        <w:t>–2</w:t>
      </w:r>
      <w:r w:rsidR="004B0E00" w:rsidRPr="00DE1D0D">
        <w:rPr>
          <w:lang w:val="en-AU"/>
        </w:rPr>
        <w:t>4</w:t>
      </w:r>
      <w:r w:rsidRPr="00DE1D0D">
        <w:rPr>
          <w:lang w:val="en-AU"/>
        </w:rPr>
        <w:t xml:space="preserve"> cost model required to equalise each year’s modelled costs and actual costs. The trend of these scaling factors from 201</w:t>
      </w:r>
      <w:r w:rsidR="004B0E00" w:rsidRPr="00DE1D0D">
        <w:rPr>
          <w:lang w:val="en-AU"/>
        </w:rPr>
        <w:t>8</w:t>
      </w:r>
      <w:r w:rsidRPr="00DE1D0D">
        <w:rPr>
          <w:lang w:val="en-AU"/>
        </w:rPr>
        <w:t>–1</w:t>
      </w:r>
      <w:r w:rsidR="004B0E00" w:rsidRPr="00DE1D0D">
        <w:rPr>
          <w:lang w:val="en-AU"/>
        </w:rPr>
        <w:t>9</w:t>
      </w:r>
      <w:r w:rsidRPr="00DE1D0D">
        <w:rPr>
          <w:lang w:val="en-AU"/>
        </w:rPr>
        <w:t xml:space="preserve"> to 202</w:t>
      </w:r>
      <w:r w:rsidR="004B0E00" w:rsidRPr="00DE1D0D">
        <w:rPr>
          <w:lang w:val="en-AU"/>
        </w:rPr>
        <w:t>3</w:t>
      </w:r>
      <w:r w:rsidRPr="00DE1D0D">
        <w:rPr>
          <w:lang w:val="en-AU"/>
        </w:rPr>
        <w:t>–2</w:t>
      </w:r>
      <w:r w:rsidR="004B0E00" w:rsidRPr="00DE1D0D">
        <w:rPr>
          <w:lang w:val="en-AU"/>
        </w:rPr>
        <w:t>4</w:t>
      </w:r>
      <w:r w:rsidRPr="00DE1D0D">
        <w:rPr>
          <w:lang w:val="en-AU"/>
        </w:rPr>
        <w:t xml:space="preserve"> is then projected to model the indexation rate for the following three years. </w:t>
      </w:r>
    </w:p>
    <w:p w14:paraId="445810E7" w14:textId="2FA67AA8" w:rsidR="00165A39" w:rsidRPr="00DE1D0D" w:rsidRDefault="00165A39" w:rsidP="00165A39">
      <w:pPr>
        <w:rPr>
          <w:lang w:val="en-AU"/>
        </w:rPr>
      </w:pPr>
      <w:r w:rsidRPr="00DE1D0D">
        <w:rPr>
          <w:lang w:val="en-AU"/>
        </w:rPr>
        <w:t>Figure 8 illustrates the 202</w:t>
      </w:r>
      <w:r w:rsidR="004B0E00" w:rsidRPr="00DE1D0D">
        <w:rPr>
          <w:lang w:val="en-AU"/>
        </w:rPr>
        <w:t>3</w:t>
      </w:r>
      <w:r w:rsidRPr="00DE1D0D">
        <w:rPr>
          <w:lang w:val="en-AU"/>
        </w:rPr>
        <w:t>–2</w:t>
      </w:r>
      <w:r w:rsidR="004B0E00" w:rsidRPr="00DE1D0D">
        <w:rPr>
          <w:lang w:val="en-AU"/>
        </w:rPr>
        <w:t>4</w:t>
      </w:r>
      <w:r w:rsidRPr="00DE1D0D">
        <w:rPr>
          <w:lang w:val="en-AU"/>
        </w:rPr>
        <w:t xml:space="preserve"> cost model applied to patient costed admitted acute activity data and shows the scaling factors required to ensure the model costs are equalised with actual costs. Since the 202</w:t>
      </w:r>
      <w:r w:rsidR="004B0E00" w:rsidRPr="00DE1D0D">
        <w:rPr>
          <w:lang w:val="en-AU"/>
        </w:rPr>
        <w:t>3</w:t>
      </w:r>
      <w:r w:rsidRPr="00DE1D0D">
        <w:rPr>
          <w:lang w:val="en-AU"/>
        </w:rPr>
        <w:t>–2</w:t>
      </w:r>
      <w:r w:rsidR="004B0E00" w:rsidRPr="00DE1D0D">
        <w:rPr>
          <w:lang w:val="en-AU"/>
        </w:rPr>
        <w:t>4</w:t>
      </w:r>
      <w:r w:rsidRPr="00DE1D0D">
        <w:rPr>
          <w:lang w:val="en-AU"/>
        </w:rPr>
        <w:t xml:space="preserve"> cost model itself is equalised against 202</w:t>
      </w:r>
      <w:r w:rsidR="004B0E00" w:rsidRPr="00DE1D0D">
        <w:rPr>
          <w:lang w:val="en-AU"/>
        </w:rPr>
        <w:t>3</w:t>
      </w:r>
      <w:r w:rsidRPr="00DE1D0D">
        <w:rPr>
          <w:lang w:val="en-AU"/>
        </w:rPr>
        <w:t>–2</w:t>
      </w:r>
      <w:r w:rsidR="00B4536C" w:rsidRPr="00DE1D0D">
        <w:rPr>
          <w:lang w:val="en-AU"/>
        </w:rPr>
        <w:t>4</w:t>
      </w:r>
      <w:r w:rsidRPr="00DE1D0D">
        <w:rPr>
          <w:lang w:val="en-AU"/>
        </w:rPr>
        <w:t xml:space="preserve"> actual costs, the scaling factor</w:t>
      </w:r>
      <w:r w:rsidR="005502D1" w:rsidRPr="00DE1D0D">
        <w:rPr>
          <w:lang w:val="en-AU"/>
        </w:rPr>
        <w:t xml:space="preserve"> </w:t>
      </w:r>
      <w:r w:rsidRPr="00DE1D0D">
        <w:rPr>
          <w:lang w:val="en-AU"/>
        </w:rPr>
        <w:t>(</w:t>
      </w:r>
      <w:r w:rsidRPr="00DE1D0D">
        <w:rPr>
          <w:i/>
          <w:lang w:val="en-AU"/>
        </w:rPr>
        <w:t>s</w:t>
      </w:r>
      <w:r w:rsidR="00CF0A7B" w:rsidRPr="00DE1D0D">
        <w:rPr>
          <w:i/>
          <w:vertAlign w:val="subscript"/>
          <w:lang w:val="en-AU"/>
        </w:rPr>
        <w:t>202</w:t>
      </w:r>
      <w:r w:rsidR="00B4536C" w:rsidRPr="00DE1D0D">
        <w:rPr>
          <w:i/>
          <w:vertAlign w:val="subscript"/>
          <w:lang w:val="en-AU"/>
        </w:rPr>
        <w:t>3</w:t>
      </w:r>
      <w:r w:rsidR="00CF0A7B" w:rsidRPr="00DE1D0D">
        <w:rPr>
          <w:i/>
          <w:vertAlign w:val="subscript"/>
          <w:lang w:val="en-AU"/>
        </w:rPr>
        <w:t>-2</w:t>
      </w:r>
      <w:r w:rsidR="00B4536C" w:rsidRPr="00DE1D0D">
        <w:rPr>
          <w:i/>
          <w:vertAlign w:val="subscript"/>
          <w:lang w:val="en-AU"/>
        </w:rPr>
        <w:t>4</w:t>
      </w:r>
      <w:r w:rsidRPr="00DE1D0D">
        <w:rPr>
          <w:lang w:val="en-AU"/>
        </w:rPr>
        <w:t>) for 202</w:t>
      </w:r>
      <w:r w:rsidR="00B4536C" w:rsidRPr="00DE1D0D">
        <w:rPr>
          <w:lang w:val="en-AU"/>
        </w:rPr>
        <w:t>3</w:t>
      </w:r>
      <w:r w:rsidRPr="00DE1D0D">
        <w:rPr>
          <w:lang w:val="en-AU"/>
        </w:rPr>
        <w:t>–2</w:t>
      </w:r>
      <w:r w:rsidR="00B4536C" w:rsidRPr="00DE1D0D">
        <w:rPr>
          <w:lang w:val="en-AU"/>
        </w:rPr>
        <w:t>4</w:t>
      </w:r>
      <w:r w:rsidRPr="00DE1D0D">
        <w:rPr>
          <w:lang w:val="en-AU"/>
        </w:rPr>
        <w:t xml:space="preserve"> is equal to 1 (that is, no scaling is required). Going back through the prior five years of cost data, scaling factors of less than one are required to deflate the modelled costs down to the level of the actual costs. This time series of scaling factors is given by: </w:t>
      </w:r>
    </w:p>
    <w:p w14:paraId="018D571F" w14:textId="4E08F753" w:rsidR="00165A39" w:rsidRPr="00DE1D0D" w:rsidRDefault="00165A39" w:rsidP="00115040">
      <w:pPr>
        <w:jc w:val="center"/>
        <w:rPr>
          <w:i/>
          <w:iCs/>
          <w:lang w:val="en-AU"/>
        </w:rPr>
      </w:pPr>
      <w:r w:rsidRPr="00DE1D0D">
        <w:rPr>
          <w:i/>
          <w:lang w:val="en-AU"/>
        </w:rPr>
        <w:t>s</w:t>
      </w:r>
      <w:r w:rsidRPr="00DE1D0D">
        <w:rPr>
          <w:i/>
          <w:vertAlign w:val="subscript"/>
          <w:lang w:val="en-AU"/>
        </w:rPr>
        <w:t>201</w:t>
      </w:r>
      <w:r w:rsidR="00B4536C" w:rsidRPr="00DE1D0D">
        <w:rPr>
          <w:i/>
          <w:vertAlign w:val="subscript"/>
          <w:lang w:val="en-AU"/>
        </w:rPr>
        <w:t>8</w:t>
      </w:r>
      <w:r w:rsidRPr="00DE1D0D">
        <w:rPr>
          <w:i/>
          <w:vertAlign w:val="subscript"/>
          <w:lang w:val="en-AU"/>
        </w:rPr>
        <w:t>-1</w:t>
      </w:r>
      <w:r w:rsidR="00B4536C" w:rsidRPr="00DE1D0D">
        <w:rPr>
          <w:i/>
          <w:vertAlign w:val="subscript"/>
          <w:lang w:val="en-AU"/>
        </w:rPr>
        <w:t>9</w:t>
      </w:r>
      <w:r w:rsidR="0048779C" w:rsidRPr="00DE1D0D">
        <w:rPr>
          <w:i/>
          <w:vertAlign w:val="subscript"/>
          <w:lang w:val="en-AU"/>
        </w:rPr>
        <w:t xml:space="preserve"> </w:t>
      </w:r>
      <w:r w:rsidRPr="00DE1D0D">
        <w:rPr>
          <w:i/>
          <w:lang w:val="en-AU"/>
        </w:rPr>
        <w:t>→</w:t>
      </w:r>
      <w:r w:rsidR="0048779C" w:rsidRPr="00DE1D0D">
        <w:rPr>
          <w:i/>
          <w:lang w:val="en-AU"/>
        </w:rPr>
        <w:t xml:space="preserve"> </w:t>
      </w:r>
      <w:r w:rsidRPr="00DE1D0D">
        <w:rPr>
          <w:rFonts w:ascii="Cambria Math" w:hAnsi="Cambria Math" w:cs="Cambria Math"/>
          <w:i/>
          <w:lang w:val="en-AU"/>
        </w:rPr>
        <w:t>⋯</w:t>
      </w:r>
      <w:r w:rsidR="0048779C" w:rsidRPr="00DE1D0D">
        <w:rPr>
          <w:rFonts w:ascii="Cambria Math" w:hAnsi="Cambria Math" w:cs="Cambria Math"/>
          <w:i/>
          <w:lang w:val="en-AU"/>
        </w:rPr>
        <w:t xml:space="preserve"> </w:t>
      </w:r>
      <w:r w:rsidRPr="00DE1D0D">
        <w:rPr>
          <w:rFonts w:cs="Arial"/>
          <w:i/>
          <w:lang w:val="en-AU"/>
        </w:rPr>
        <w:t>→</w:t>
      </w:r>
      <w:r w:rsidR="0048779C" w:rsidRPr="00DE1D0D">
        <w:rPr>
          <w:rFonts w:cs="Arial"/>
          <w:i/>
          <w:lang w:val="en-AU"/>
        </w:rPr>
        <w:t xml:space="preserve"> </w:t>
      </w:r>
      <w:r w:rsidRPr="00DE1D0D">
        <w:rPr>
          <w:i/>
          <w:lang w:val="en-AU"/>
        </w:rPr>
        <w:t>s</w:t>
      </w:r>
      <w:r w:rsidRPr="00DE1D0D">
        <w:rPr>
          <w:i/>
          <w:vertAlign w:val="subscript"/>
          <w:lang w:val="en-AU"/>
        </w:rPr>
        <w:t>202</w:t>
      </w:r>
      <w:r w:rsidR="00B4536C" w:rsidRPr="00DE1D0D">
        <w:rPr>
          <w:i/>
          <w:vertAlign w:val="subscript"/>
          <w:lang w:val="en-AU"/>
        </w:rPr>
        <w:t>3</w:t>
      </w:r>
      <w:r w:rsidRPr="00DE1D0D">
        <w:rPr>
          <w:i/>
          <w:vertAlign w:val="subscript"/>
          <w:lang w:val="en-AU"/>
        </w:rPr>
        <w:t>-2</w:t>
      </w:r>
      <w:r w:rsidR="00B4536C" w:rsidRPr="00DE1D0D">
        <w:rPr>
          <w:i/>
          <w:vertAlign w:val="subscript"/>
          <w:lang w:val="en-AU"/>
        </w:rPr>
        <w:t>4</w:t>
      </w:r>
      <w:r w:rsidRPr="00DE1D0D">
        <w:rPr>
          <w:i/>
          <w:iCs/>
          <w:lang w:val="en-AU"/>
        </w:rPr>
        <w:t>,</w:t>
      </w:r>
    </w:p>
    <w:p w14:paraId="2653F4A3" w14:textId="77777777" w:rsidR="00165A39" w:rsidRPr="00DE1D0D" w:rsidRDefault="00165A39" w:rsidP="00165A39">
      <w:pPr>
        <w:rPr>
          <w:lang w:val="en-AU"/>
        </w:rPr>
      </w:pPr>
      <w:r w:rsidRPr="00DE1D0D">
        <w:rPr>
          <w:lang w:val="en-AU"/>
        </w:rPr>
        <w:t>Denoting the historical total actual costs of the activity by:</w:t>
      </w:r>
    </w:p>
    <w:p w14:paraId="7DDCE9C7" w14:textId="371A837B" w:rsidR="00165A39" w:rsidRPr="00DE1D0D" w:rsidRDefault="00165A39" w:rsidP="00190FD6">
      <w:pPr>
        <w:jc w:val="center"/>
        <w:rPr>
          <w:i/>
          <w:iCs/>
          <w:lang w:val="en-AU"/>
        </w:rPr>
      </w:pPr>
      <w:r w:rsidRPr="00DE1D0D">
        <w:rPr>
          <w:i/>
          <w:lang w:val="en-AU"/>
        </w:rPr>
        <w:t>C</w:t>
      </w:r>
      <w:r w:rsidRPr="00DE1D0D">
        <w:rPr>
          <w:i/>
          <w:vertAlign w:val="subscript"/>
          <w:lang w:val="en-AU"/>
        </w:rPr>
        <w:t>201</w:t>
      </w:r>
      <w:r w:rsidR="00B4536C" w:rsidRPr="00DE1D0D">
        <w:rPr>
          <w:i/>
          <w:vertAlign w:val="subscript"/>
          <w:lang w:val="en-AU"/>
        </w:rPr>
        <w:t>8</w:t>
      </w:r>
      <w:r w:rsidRPr="00DE1D0D">
        <w:rPr>
          <w:i/>
          <w:vertAlign w:val="subscript"/>
          <w:lang w:val="en-AU"/>
        </w:rPr>
        <w:t>-1</w:t>
      </w:r>
      <w:r w:rsidR="00B4536C" w:rsidRPr="00DE1D0D">
        <w:rPr>
          <w:i/>
          <w:vertAlign w:val="subscript"/>
          <w:lang w:val="en-AU"/>
        </w:rPr>
        <w:t>9</w:t>
      </w:r>
      <w:r w:rsidRPr="00DE1D0D">
        <w:rPr>
          <w:i/>
          <w:lang w:val="en-AU"/>
        </w:rPr>
        <w:t>,…,C</w:t>
      </w:r>
      <w:r w:rsidRPr="00DE1D0D">
        <w:rPr>
          <w:i/>
          <w:vertAlign w:val="subscript"/>
          <w:lang w:val="en-AU"/>
        </w:rPr>
        <w:t>202</w:t>
      </w:r>
      <w:r w:rsidR="00B4536C" w:rsidRPr="00DE1D0D">
        <w:rPr>
          <w:i/>
          <w:vertAlign w:val="subscript"/>
          <w:lang w:val="en-AU"/>
        </w:rPr>
        <w:t>3</w:t>
      </w:r>
      <w:r w:rsidRPr="00DE1D0D">
        <w:rPr>
          <w:i/>
          <w:vertAlign w:val="subscript"/>
          <w:lang w:val="en-AU"/>
        </w:rPr>
        <w:t>-2</w:t>
      </w:r>
      <w:r w:rsidR="00B4536C" w:rsidRPr="00DE1D0D">
        <w:rPr>
          <w:i/>
          <w:vertAlign w:val="subscript"/>
          <w:lang w:val="en-AU"/>
        </w:rPr>
        <w:t>4</w:t>
      </w:r>
      <w:r w:rsidRPr="00DE1D0D">
        <w:rPr>
          <w:i/>
          <w:iCs/>
          <w:lang w:val="en-AU"/>
        </w:rPr>
        <w:t>,</w:t>
      </w:r>
    </w:p>
    <w:p w14:paraId="1F017776" w14:textId="1F764635" w:rsidR="00165A39" w:rsidRPr="00DE1D0D" w:rsidRDefault="00165A39" w:rsidP="00165A39">
      <w:pPr>
        <w:rPr>
          <w:lang w:val="en-AU"/>
        </w:rPr>
      </w:pPr>
      <w:r w:rsidRPr="00DE1D0D">
        <w:rPr>
          <w:lang w:val="en-AU"/>
        </w:rPr>
        <w:t>And denoting the total model costs associated with the 202</w:t>
      </w:r>
      <w:r w:rsidR="00B4536C" w:rsidRPr="00DE1D0D">
        <w:rPr>
          <w:lang w:val="en-AU"/>
        </w:rPr>
        <w:t>3</w:t>
      </w:r>
      <w:r w:rsidRPr="00DE1D0D">
        <w:rPr>
          <w:lang w:val="en-AU"/>
        </w:rPr>
        <w:t>–2</w:t>
      </w:r>
      <w:r w:rsidR="00B4536C" w:rsidRPr="00DE1D0D">
        <w:rPr>
          <w:lang w:val="en-AU"/>
        </w:rPr>
        <w:t>4</w:t>
      </w:r>
      <w:r w:rsidRPr="00DE1D0D">
        <w:rPr>
          <w:lang w:val="en-AU"/>
        </w:rPr>
        <w:t xml:space="preserve"> cost model applied to each year’s costed activity by:</w:t>
      </w:r>
    </w:p>
    <w:p w14:paraId="1650A4FD" w14:textId="20744C5E" w:rsidR="00165A39" w:rsidRPr="00DE1D0D" w:rsidRDefault="00165A39" w:rsidP="00763218">
      <w:pPr>
        <w:jc w:val="center"/>
        <w:rPr>
          <w:i/>
          <w:iCs/>
          <w:lang w:val="en-AU"/>
        </w:rPr>
      </w:pPr>
      <w:r w:rsidRPr="00DE1D0D">
        <w:rPr>
          <w:i/>
          <w:lang w:val="en-AU"/>
        </w:rPr>
        <w:t>M</w:t>
      </w:r>
      <w:r w:rsidRPr="00DE1D0D">
        <w:rPr>
          <w:i/>
          <w:vertAlign w:val="subscript"/>
          <w:lang w:val="en-AU"/>
        </w:rPr>
        <w:t>201</w:t>
      </w:r>
      <w:r w:rsidR="00B4536C" w:rsidRPr="00DE1D0D">
        <w:rPr>
          <w:i/>
          <w:vertAlign w:val="subscript"/>
          <w:lang w:val="en-AU"/>
        </w:rPr>
        <w:t>8</w:t>
      </w:r>
      <w:r w:rsidRPr="00DE1D0D">
        <w:rPr>
          <w:i/>
          <w:vertAlign w:val="subscript"/>
          <w:lang w:val="en-AU"/>
        </w:rPr>
        <w:t>-1</w:t>
      </w:r>
      <w:r w:rsidR="00B4536C" w:rsidRPr="00DE1D0D">
        <w:rPr>
          <w:i/>
          <w:vertAlign w:val="subscript"/>
          <w:lang w:val="en-AU"/>
        </w:rPr>
        <w:t>9</w:t>
      </w:r>
      <w:r w:rsidRPr="00DE1D0D">
        <w:rPr>
          <w:i/>
          <w:lang w:val="en-AU"/>
        </w:rPr>
        <w:t>,…,M</w:t>
      </w:r>
      <w:r w:rsidRPr="00DE1D0D">
        <w:rPr>
          <w:i/>
          <w:vertAlign w:val="subscript"/>
          <w:lang w:val="en-AU"/>
        </w:rPr>
        <w:t>202</w:t>
      </w:r>
      <w:r w:rsidR="00B4536C" w:rsidRPr="00DE1D0D">
        <w:rPr>
          <w:i/>
          <w:vertAlign w:val="subscript"/>
          <w:lang w:val="en-AU"/>
        </w:rPr>
        <w:t>3</w:t>
      </w:r>
      <w:r w:rsidRPr="00DE1D0D">
        <w:rPr>
          <w:i/>
          <w:vertAlign w:val="subscript"/>
          <w:lang w:val="en-AU"/>
        </w:rPr>
        <w:t>-2</w:t>
      </w:r>
      <w:r w:rsidR="00B4536C" w:rsidRPr="00DE1D0D">
        <w:rPr>
          <w:i/>
          <w:vertAlign w:val="subscript"/>
          <w:lang w:val="en-AU"/>
        </w:rPr>
        <w:t>4</w:t>
      </w:r>
      <w:r w:rsidRPr="00DE1D0D">
        <w:rPr>
          <w:i/>
          <w:iCs/>
          <w:lang w:val="en-AU"/>
        </w:rPr>
        <w:t>,</w:t>
      </w:r>
    </w:p>
    <w:p w14:paraId="2ED63D73" w14:textId="77777777" w:rsidR="00165A39" w:rsidRPr="00DE1D0D" w:rsidRDefault="00165A39" w:rsidP="00165A39">
      <w:pPr>
        <w:rPr>
          <w:lang w:val="en-AU"/>
        </w:rPr>
      </w:pPr>
      <w:r w:rsidRPr="00DE1D0D">
        <w:rPr>
          <w:lang w:val="en-AU"/>
        </w:rPr>
        <w:t xml:space="preserve">Each year’s scaling factor </w:t>
      </w:r>
      <w:r w:rsidRPr="00DE1D0D">
        <w:rPr>
          <w:i/>
          <w:iCs/>
          <w:lang w:val="en-AU"/>
        </w:rPr>
        <w:t>s</w:t>
      </w:r>
      <w:r w:rsidRPr="00DE1D0D">
        <w:rPr>
          <w:vertAlign w:val="subscript"/>
          <w:lang w:val="en-AU"/>
        </w:rPr>
        <w:t>x</w:t>
      </w:r>
      <w:r w:rsidRPr="00DE1D0D">
        <w:rPr>
          <w:lang w:val="en-AU"/>
        </w:rPr>
        <w:t xml:space="preserve"> is given by:</w:t>
      </w:r>
    </w:p>
    <w:p w14:paraId="6C003FD0" w14:textId="00A33379" w:rsidR="00165A39" w:rsidRPr="00DE1D0D" w:rsidRDefault="00165A39" w:rsidP="00C510A6">
      <w:pPr>
        <w:jc w:val="center"/>
        <w:rPr>
          <w:i/>
          <w:iCs/>
          <w:lang w:val="en-AU"/>
        </w:rPr>
      </w:pPr>
      <w:r w:rsidRPr="00DE1D0D">
        <w:rPr>
          <w:i/>
          <w:iCs/>
          <w:lang w:val="en-AU"/>
        </w:rPr>
        <w:t>s</w:t>
      </w:r>
      <w:r w:rsidRPr="00DE1D0D">
        <w:rPr>
          <w:i/>
          <w:iCs/>
          <w:vertAlign w:val="subscript"/>
          <w:lang w:val="en-AU"/>
        </w:rPr>
        <w:t>x</w:t>
      </w:r>
      <w:r w:rsidRPr="00DE1D0D">
        <w:rPr>
          <w:i/>
          <w:iCs/>
          <w:lang w:val="en-AU"/>
        </w:rPr>
        <w:t xml:space="preserve">  = C</w:t>
      </w:r>
      <w:r w:rsidRPr="00DE1D0D">
        <w:rPr>
          <w:i/>
          <w:iCs/>
          <w:vertAlign w:val="subscript"/>
          <w:lang w:val="en-AU"/>
        </w:rPr>
        <w:t>x</w:t>
      </w:r>
      <w:r w:rsidR="00666861" w:rsidRPr="00DE1D0D">
        <w:rPr>
          <w:i/>
          <w:iCs/>
          <w:lang w:val="en-AU"/>
        </w:rPr>
        <w:t xml:space="preserve"> </w:t>
      </w:r>
      <w:r w:rsidRPr="00DE1D0D">
        <w:rPr>
          <w:i/>
          <w:iCs/>
          <w:lang w:val="en-AU"/>
        </w:rPr>
        <w:t>/ M</w:t>
      </w:r>
      <w:r w:rsidRPr="00DE1D0D">
        <w:rPr>
          <w:i/>
          <w:iCs/>
          <w:vertAlign w:val="subscript"/>
          <w:lang w:val="en-AU"/>
        </w:rPr>
        <w:t>x</w:t>
      </w:r>
    </w:p>
    <w:p w14:paraId="609D0300" w14:textId="2ABFC348" w:rsidR="00165A39" w:rsidRPr="00DE1D0D" w:rsidRDefault="00165A39" w:rsidP="00165A39">
      <w:pPr>
        <w:rPr>
          <w:lang w:val="en-AU"/>
        </w:rPr>
      </w:pPr>
      <w:r w:rsidRPr="00DE1D0D">
        <w:rPr>
          <w:lang w:val="en-AU"/>
        </w:rPr>
        <w:t>Multiplying each year’s scaling factor by the final 202</w:t>
      </w:r>
      <w:r w:rsidR="00B4536C" w:rsidRPr="00DE1D0D">
        <w:rPr>
          <w:lang w:val="en-AU"/>
        </w:rPr>
        <w:t>3</w:t>
      </w:r>
      <w:r w:rsidRPr="00DE1D0D">
        <w:rPr>
          <w:lang w:val="en-AU"/>
        </w:rPr>
        <w:t>–2</w:t>
      </w:r>
      <w:r w:rsidR="00B4536C" w:rsidRPr="00DE1D0D">
        <w:rPr>
          <w:lang w:val="en-AU"/>
        </w:rPr>
        <w:t>4</w:t>
      </w:r>
      <w:r w:rsidRPr="00DE1D0D">
        <w:rPr>
          <w:lang w:val="en-AU"/>
        </w:rPr>
        <w:t xml:space="preserve"> </w:t>
      </w:r>
      <w:r w:rsidRPr="00405219">
        <w:rPr>
          <w:lang w:val="en-AU"/>
        </w:rPr>
        <w:t>reference cost of $</w:t>
      </w:r>
      <w:r w:rsidR="00CF0A7B" w:rsidRPr="00405219">
        <w:rPr>
          <w:lang w:val="en-AU"/>
        </w:rPr>
        <w:t>6</w:t>
      </w:r>
      <w:r w:rsidRPr="00405219">
        <w:rPr>
          <w:lang w:val="en-AU"/>
        </w:rPr>
        <w:t>,</w:t>
      </w:r>
      <w:r w:rsidR="00B21A58" w:rsidRPr="00405219">
        <w:rPr>
          <w:lang w:val="en-AU"/>
        </w:rPr>
        <w:t>28</w:t>
      </w:r>
      <w:r w:rsidR="004C2772" w:rsidRPr="00405219">
        <w:rPr>
          <w:lang w:val="en-AU"/>
        </w:rPr>
        <w:t>3</w:t>
      </w:r>
      <w:r w:rsidR="00D8267C" w:rsidRPr="00405219">
        <w:rPr>
          <w:lang w:val="en-AU"/>
        </w:rPr>
        <w:t xml:space="preserve"> </w:t>
      </w:r>
      <w:r w:rsidRPr="00405219">
        <w:rPr>
          <w:lang w:val="en-AU"/>
        </w:rPr>
        <w:t>converts the {</w:t>
      </w:r>
      <w:r w:rsidRPr="00405219">
        <w:rPr>
          <w:i/>
          <w:iCs/>
          <w:lang w:val="en-AU"/>
        </w:rPr>
        <w:t>s</w:t>
      </w:r>
      <w:r w:rsidRPr="00405219">
        <w:rPr>
          <w:i/>
          <w:iCs/>
          <w:vertAlign w:val="subscript"/>
          <w:lang w:val="en-AU"/>
        </w:rPr>
        <w:t>x</w:t>
      </w:r>
      <w:r w:rsidRPr="00405219">
        <w:rPr>
          <w:lang w:val="en-AU"/>
        </w:rPr>
        <w:t>} time series to the time series of costs per weighted separation, where the weighted separations</w:t>
      </w:r>
      <w:r w:rsidRPr="00DE1D0D">
        <w:rPr>
          <w:lang w:val="en-AU"/>
        </w:rPr>
        <w:t xml:space="preserve"> are determined by 202</w:t>
      </w:r>
      <w:r w:rsidR="00B21A58" w:rsidRPr="00DE1D0D">
        <w:rPr>
          <w:lang w:val="en-AU"/>
        </w:rPr>
        <w:t>3</w:t>
      </w:r>
      <w:r w:rsidRPr="00DE1D0D">
        <w:rPr>
          <w:lang w:val="en-AU"/>
        </w:rPr>
        <w:t>–2</w:t>
      </w:r>
      <w:r w:rsidR="00B21A58" w:rsidRPr="00DE1D0D">
        <w:rPr>
          <w:lang w:val="en-AU"/>
        </w:rPr>
        <w:t>4</w:t>
      </w:r>
      <w:r w:rsidRPr="00DE1D0D">
        <w:rPr>
          <w:lang w:val="en-AU"/>
        </w:rPr>
        <w:t xml:space="preserve"> cost weight model. From the </w:t>
      </w:r>
      <w:r w:rsidR="002F0F62" w:rsidRPr="00DE1D0D">
        <w:rPr>
          <w:lang w:val="en-AU"/>
        </w:rPr>
        <w:t>2021-22</w:t>
      </w:r>
      <w:r w:rsidRPr="00DE1D0D">
        <w:rPr>
          <w:lang w:val="en-AU"/>
        </w:rPr>
        <w:t xml:space="preserve"> cost model onwards, the effect of the minimum superannuation guarantee is accounted through deflation of the historical total actual costs of activity. For NEP2</w:t>
      </w:r>
      <w:r w:rsidR="00B21A58" w:rsidRPr="00DE1D0D">
        <w:rPr>
          <w:lang w:val="en-AU"/>
        </w:rPr>
        <w:t>6</w:t>
      </w:r>
      <w:r w:rsidRPr="00DE1D0D">
        <w:rPr>
          <w:lang w:val="en-AU"/>
        </w:rPr>
        <w:t xml:space="preserve"> this takes the form of deflation of </w:t>
      </w:r>
      <w:r w:rsidR="007268C2" w:rsidRPr="00DE1D0D">
        <w:rPr>
          <w:lang w:val="en-AU"/>
        </w:rPr>
        <w:t>C</w:t>
      </w:r>
      <w:r w:rsidR="007268C2" w:rsidRPr="00DE1D0D">
        <w:rPr>
          <w:vertAlign w:val="subscript"/>
          <w:lang w:val="en-AU"/>
        </w:rPr>
        <w:t xml:space="preserve">2023-24 </w:t>
      </w:r>
      <w:r w:rsidR="00F77DFA" w:rsidRPr="00DE1D0D">
        <w:rPr>
          <w:lang w:val="en-AU"/>
        </w:rPr>
        <w:t>by 0.27%</w:t>
      </w:r>
      <w:r w:rsidR="00F77DFA" w:rsidRPr="00DE1D0D">
        <w:rPr>
          <w:vertAlign w:val="superscript"/>
          <w:lang w:val="en-AU"/>
        </w:rPr>
        <w:t>3</w:t>
      </w:r>
      <w:r w:rsidR="00F77DFA" w:rsidRPr="00DE1D0D">
        <w:rPr>
          <w:lang w:val="en-AU"/>
        </w:rPr>
        <w:t xml:space="preserve"> (</w:t>
      </w:r>
      <w:r w:rsidR="00920C75" w:rsidRPr="00DE1D0D">
        <w:rPr>
          <w:lang w:val="en-AU"/>
        </w:rPr>
        <w:t>0.81%),</w:t>
      </w:r>
      <w:r w:rsidR="00F77DFA" w:rsidRPr="00DE1D0D">
        <w:rPr>
          <w:lang w:val="en-AU"/>
        </w:rPr>
        <w:t xml:space="preserve"> </w:t>
      </w:r>
      <w:r w:rsidRPr="00DE1D0D">
        <w:rPr>
          <w:lang w:val="en-AU"/>
        </w:rPr>
        <w:t>C</w:t>
      </w:r>
      <w:r w:rsidRPr="00DE1D0D">
        <w:rPr>
          <w:vertAlign w:val="subscript"/>
          <w:lang w:val="en-AU"/>
        </w:rPr>
        <w:t>202</w:t>
      </w:r>
      <w:r w:rsidR="00CF0A7B" w:rsidRPr="00DE1D0D">
        <w:rPr>
          <w:vertAlign w:val="subscript"/>
          <w:lang w:val="en-AU"/>
        </w:rPr>
        <w:t>2</w:t>
      </w:r>
      <w:r w:rsidRPr="00DE1D0D">
        <w:rPr>
          <w:vertAlign w:val="subscript"/>
          <w:lang w:val="en-AU"/>
        </w:rPr>
        <w:t>-2</w:t>
      </w:r>
      <w:r w:rsidR="00CF0A7B" w:rsidRPr="00DE1D0D">
        <w:rPr>
          <w:vertAlign w:val="subscript"/>
          <w:lang w:val="en-AU"/>
        </w:rPr>
        <w:t>3</w:t>
      </w:r>
      <w:r w:rsidRPr="00DE1D0D">
        <w:rPr>
          <w:vertAlign w:val="subscript"/>
          <w:lang w:val="en-AU"/>
        </w:rPr>
        <w:t xml:space="preserve"> </w:t>
      </w:r>
      <w:r w:rsidRPr="00DE1D0D">
        <w:rPr>
          <w:lang w:val="en-AU"/>
        </w:rPr>
        <w:t>by 0.27</w:t>
      </w:r>
      <w:r w:rsidR="006C73CF" w:rsidRPr="00DE1D0D">
        <w:rPr>
          <w:lang w:val="en-AU"/>
        </w:rPr>
        <w:t>%</w:t>
      </w:r>
      <w:r w:rsidR="001F536D" w:rsidRPr="00DE1D0D">
        <w:rPr>
          <w:vertAlign w:val="superscript"/>
          <w:lang w:val="en-AU"/>
        </w:rPr>
        <w:t>2</w:t>
      </w:r>
      <w:r w:rsidR="00C619DC" w:rsidRPr="00DE1D0D">
        <w:rPr>
          <w:lang w:val="en-AU"/>
        </w:rPr>
        <w:t xml:space="preserve"> (</w:t>
      </w:r>
      <w:r w:rsidR="009C00E8" w:rsidRPr="00DE1D0D">
        <w:rPr>
          <w:lang w:val="en-AU"/>
        </w:rPr>
        <w:t>0.</w:t>
      </w:r>
      <w:r w:rsidR="00C26353" w:rsidRPr="00DE1D0D">
        <w:rPr>
          <w:lang w:val="en-AU"/>
        </w:rPr>
        <w:t>54</w:t>
      </w:r>
      <w:r w:rsidR="006C73CF" w:rsidRPr="00DE1D0D">
        <w:rPr>
          <w:lang w:val="en-AU"/>
        </w:rPr>
        <w:t>%</w:t>
      </w:r>
      <w:r w:rsidR="00C619DC" w:rsidRPr="00DE1D0D">
        <w:rPr>
          <w:lang w:val="en-AU"/>
        </w:rPr>
        <w:t>)</w:t>
      </w:r>
      <w:r w:rsidR="006C73CF" w:rsidRPr="00DE1D0D">
        <w:rPr>
          <w:lang w:val="en-AU"/>
        </w:rPr>
        <w:t xml:space="preserve"> </w:t>
      </w:r>
      <w:r w:rsidR="007479EB" w:rsidRPr="00DE1D0D">
        <w:rPr>
          <w:lang w:val="en-AU"/>
        </w:rPr>
        <w:t>and C</w:t>
      </w:r>
      <w:r w:rsidR="00B50134" w:rsidRPr="00DE1D0D">
        <w:rPr>
          <w:vertAlign w:val="subscript"/>
          <w:lang w:val="en-AU"/>
        </w:rPr>
        <w:t>202</w:t>
      </w:r>
      <w:r w:rsidR="00912E6B" w:rsidRPr="00DE1D0D">
        <w:rPr>
          <w:vertAlign w:val="subscript"/>
          <w:lang w:val="en-AU"/>
        </w:rPr>
        <w:t>1</w:t>
      </w:r>
      <w:r w:rsidR="00B50134" w:rsidRPr="00DE1D0D">
        <w:rPr>
          <w:vertAlign w:val="subscript"/>
          <w:lang w:val="en-AU"/>
        </w:rPr>
        <w:t>-2</w:t>
      </w:r>
      <w:r w:rsidR="00912E6B" w:rsidRPr="00DE1D0D">
        <w:rPr>
          <w:vertAlign w:val="subscript"/>
          <w:lang w:val="en-AU"/>
        </w:rPr>
        <w:t>2</w:t>
      </w:r>
      <w:r w:rsidR="00B50134" w:rsidRPr="00DE1D0D">
        <w:rPr>
          <w:vertAlign w:val="superscript"/>
          <w:lang w:val="en-AU"/>
        </w:rPr>
        <w:t xml:space="preserve"> </w:t>
      </w:r>
      <w:r w:rsidR="00B50134" w:rsidRPr="00DE1D0D">
        <w:rPr>
          <w:lang w:val="en-AU"/>
        </w:rPr>
        <w:t xml:space="preserve">by </w:t>
      </w:r>
      <w:r w:rsidR="00961922" w:rsidRPr="00DE1D0D">
        <w:rPr>
          <w:lang w:val="en-AU"/>
        </w:rPr>
        <w:t>0.27</w:t>
      </w:r>
      <w:r w:rsidR="006C73CF" w:rsidRPr="00DE1D0D">
        <w:rPr>
          <w:lang w:val="en-AU"/>
        </w:rPr>
        <w:t>%</w:t>
      </w:r>
      <w:r w:rsidRPr="00DE1D0D">
        <w:rPr>
          <w:lang w:val="en-AU"/>
        </w:rPr>
        <w:t xml:space="preserve">. This is done to ensure changes to the minimum superannuation guarantee are separated from the year-to-year scaling factors. This leads to the elevation of early scaling factors compared to what they would be without this deflation. </w:t>
      </w:r>
    </w:p>
    <w:p w14:paraId="0288FB55" w14:textId="52188388" w:rsidR="00165A39" w:rsidRPr="00DE1D0D" w:rsidRDefault="00165A39" w:rsidP="00165A39">
      <w:pPr>
        <w:rPr>
          <w:lang w:val="en-AU"/>
        </w:rPr>
      </w:pPr>
      <w:r w:rsidRPr="00DE1D0D">
        <w:rPr>
          <w:lang w:val="en-AU"/>
        </w:rPr>
        <w:t xml:space="preserve">This costs per weighted separation series is then used to model an annual scaling factor, denoted </w:t>
      </w:r>
      <w:r w:rsidRPr="00DE1D0D">
        <w:rPr>
          <w:b/>
          <w:bCs/>
          <w:i/>
          <w:iCs/>
          <w:lang w:val="en-AU"/>
        </w:rPr>
        <w:t>s</w:t>
      </w:r>
      <w:r w:rsidRPr="00DE1D0D">
        <w:rPr>
          <w:lang w:val="en-AU"/>
        </w:rPr>
        <w:t>, which would inflate the 202</w:t>
      </w:r>
      <w:r w:rsidR="00050B2D" w:rsidRPr="00DE1D0D">
        <w:rPr>
          <w:lang w:val="en-AU"/>
        </w:rPr>
        <w:t>3</w:t>
      </w:r>
      <w:r w:rsidRPr="00DE1D0D">
        <w:rPr>
          <w:lang w:val="en-AU"/>
        </w:rPr>
        <w:t>–2</w:t>
      </w:r>
      <w:r w:rsidR="00050B2D" w:rsidRPr="00DE1D0D">
        <w:rPr>
          <w:lang w:val="en-AU"/>
        </w:rPr>
        <w:t>4</w:t>
      </w:r>
      <w:r w:rsidRPr="00DE1D0D">
        <w:rPr>
          <w:lang w:val="en-AU"/>
        </w:rPr>
        <w:t xml:space="preserve"> cost model up to 202</w:t>
      </w:r>
      <w:r w:rsidR="00050B2D" w:rsidRPr="00DE1D0D">
        <w:rPr>
          <w:lang w:val="en-AU"/>
        </w:rPr>
        <w:t>6</w:t>
      </w:r>
      <w:r w:rsidRPr="00DE1D0D">
        <w:rPr>
          <w:lang w:val="en-AU"/>
        </w:rPr>
        <w:t>–2</w:t>
      </w:r>
      <w:r w:rsidR="00050B2D" w:rsidRPr="00DE1D0D">
        <w:rPr>
          <w:lang w:val="en-AU"/>
        </w:rPr>
        <w:t>7</w:t>
      </w:r>
      <w:r w:rsidRPr="00DE1D0D">
        <w:rPr>
          <w:lang w:val="en-AU"/>
        </w:rPr>
        <w:t xml:space="preserve"> projected actual costs. The indexation rate is then based on this annual scaling factor. This inflation is applied to the raw 202</w:t>
      </w:r>
      <w:r w:rsidR="00050B2D" w:rsidRPr="00DE1D0D">
        <w:rPr>
          <w:lang w:val="en-AU"/>
        </w:rPr>
        <w:t>3</w:t>
      </w:r>
      <w:r w:rsidRPr="00DE1D0D">
        <w:rPr>
          <w:lang w:val="en-AU"/>
        </w:rPr>
        <w:t>–2</w:t>
      </w:r>
      <w:r w:rsidR="00050B2D" w:rsidRPr="00DE1D0D">
        <w:rPr>
          <w:lang w:val="en-AU"/>
        </w:rPr>
        <w:t>4</w:t>
      </w:r>
      <w:r w:rsidRPr="00DE1D0D">
        <w:rPr>
          <w:lang w:val="en-AU"/>
        </w:rPr>
        <w:t xml:space="preserve"> cost of </w:t>
      </w:r>
      <w:r w:rsidRPr="00DE1D0D">
        <w:rPr>
          <w:lang w:val="en-AU"/>
        </w:rPr>
        <w:lastRenderedPageBreak/>
        <w:t>activity (C</w:t>
      </w:r>
      <w:r w:rsidRPr="00DE1D0D">
        <w:rPr>
          <w:vertAlign w:val="subscript"/>
          <w:lang w:val="en-AU"/>
        </w:rPr>
        <w:t>202</w:t>
      </w:r>
      <w:r w:rsidR="00050B2D" w:rsidRPr="00DE1D0D">
        <w:rPr>
          <w:vertAlign w:val="subscript"/>
          <w:lang w:val="en-AU"/>
        </w:rPr>
        <w:t>3</w:t>
      </w:r>
      <w:r w:rsidRPr="00DE1D0D">
        <w:rPr>
          <w:vertAlign w:val="subscript"/>
          <w:lang w:val="en-AU"/>
        </w:rPr>
        <w:t>-2</w:t>
      </w:r>
      <w:r w:rsidR="00050B2D" w:rsidRPr="00DE1D0D">
        <w:rPr>
          <w:vertAlign w:val="subscript"/>
          <w:lang w:val="en-AU"/>
        </w:rPr>
        <w:t>4</w:t>
      </w:r>
      <w:r w:rsidRPr="00DE1D0D">
        <w:rPr>
          <w:lang w:val="en-AU"/>
        </w:rPr>
        <w:t>), without deflation of costs to account for changes to the minimum superannuation guarantee.</w:t>
      </w:r>
    </w:p>
    <w:p w14:paraId="18D91F67" w14:textId="631E4DD4" w:rsidR="005400B2" w:rsidRPr="00DE1D0D" w:rsidRDefault="00C0696C" w:rsidP="00165A39">
      <w:pPr>
        <w:rPr>
          <w:lang w:val="en-AU"/>
        </w:rPr>
      </w:pPr>
      <w:r w:rsidRPr="00DE1D0D">
        <w:rPr>
          <w:lang w:val="en-AU"/>
        </w:rPr>
        <w:fldChar w:fldCharType="begin"/>
      </w:r>
      <w:r w:rsidRPr="00DE1D0D">
        <w:rPr>
          <w:lang w:val="en-AU"/>
        </w:rPr>
        <w:instrText xml:space="preserve"> REF _Ref215581960 \h </w:instrText>
      </w:r>
      <w:r w:rsidRPr="00DE1D0D">
        <w:rPr>
          <w:lang w:val="en-AU"/>
        </w:rPr>
      </w:r>
      <w:r w:rsidRPr="00DE1D0D">
        <w:rPr>
          <w:lang w:val="en-AU"/>
        </w:rPr>
        <w:fldChar w:fldCharType="separate"/>
      </w:r>
      <w:r w:rsidR="00F57FD2" w:rsidRPr="00DE1D0D">
        <w:rPr>
          <w:lang w:val="en-AU"/>
        </w:rPr>
        <w:t xml:space="preserve">Figure </w:t>
      </w:r>
      <w:r w:rsidR="00F57FD2">
        <w:rPr>
          <w:noProof/>
          <w:lang w:val="en-AU"/>
        </w:rPr>
        <w:t>8</w:t>
      </w:r>
      <w:r w:rsidRPr="00DE1D0D">
        <w:rPr>
          <w:lang w:val="en-AU"/>
        </w:rPr>
        <w:fldChar w:fldCharType="end"/>
      </w:r>
      <w:r w:rsidR="00165A39" w:rsidRPr="00DE1D0D">
        <w:rPr>
          <w:lang w:val="en-AU"/>
        </w:rPr>
        <w:t xml:space="preserve"> also illustrates the projected annual scaling factor, </w:t>
      </w:r>
      <w:r w:rsidR="00165A39" w:rsidRPr="00DE1D0D">
        <w:rPr>
          <w:b/>
          <w:bCs/>
          <w:i/>
          <w:iCs/>
          <w:lang w:val="en-AU"/>
        </w:rPr>
        <w:t>s</w:t>
      </w:r>
      <w:r w:rsidR="00165A39" w:rsidRPr="00DE1D0D">
        <w:rPr>
          <w:lang w:val="en-AU"/>
        </w:rPr>
        <w:t>, together with projected actual and model costs. The 202</w:t>
      </w:r>
      <w:r w:rsidR="00B31C3E" w:rsidRPr="00DE1D0D">
        <w:rPr>
          <w:lang w:val="en-AU"/>
        </w:rPr>
        <w:t>6</w:t>
      </w:r>
      <w:r w:rsidR="00165A39" w:rsidRPr="00DE1D0D">
        <w:rPr>
          <w:lang w:val="en-AU"/>
        </w:rPr>
        <w:t>–2</w:t>
      </w:r>
      <w:r w:rsidR="00B31C3E" w:rsidRPr="00DE1D0D">
        <w:rPr>
          <w:lang w:val="en-AU"/>
        </w:rPr>
        <w:t>7</w:t>
      </w:r>
      <w:r w:rsidR="00165A39" w:rsidRPr="00DE1D0D">
        <w:rPr>
          <w:lang w:val="en-AU"/>
        </w:rPr>
        <w:t xml:space="preserve"> projected scaling factor of </w:t>
      </w:r>
      <w:r w:rsidR="00165A39" w:rsidRPr="00DE1D0D">
        <w:rPr>
          <w:b/>
          <w:bCs/>
          <w:i/>
          <w:iCs/>
          <w:lang w:val="en-AU"/>
        </w:rPr>
        <w:t>s</w:t>
      </w:r>
      <w:r w:rsidR="00D274AF" w:rsidRPr="00DE1D0D">
        <w:rPr>
          <w:vertAlign w:val="superscript"/>
          <w:lang w:val="en-AU"/>
        </w:rPr>
        <w:t>3</w:t>
      </w:r>
      <w:r w:rsidR="00165A39" w:rsidRPr="00DE1D0D">
        <w:rPr>
          <w:lang w:val="en-AU"/>
        </w:rPr>
        <w:t xml:space="preserve"> is pictured alongside projected actual and model costs to illustrate that the 202</w:t>
      </w:r>
      <w:r w:rsidR="00B31C3E" w:rsidRPr="00DE1D0D">
        <w:rPr>
          <w:lang w:val="en-AU"/>
        </w:rPr>
        <w:t>3</w:t>
      </w:r>
      <w:r w:rsidR="00165A39" w:rsidRPr="00DE1D0D">
        <w:rPr>
          <w:lang w:val="en-AU"/>
        </w:rPr>
        <w:t>–2</w:t>
      </w:r>
      <w:r w:rsidR="00B31C3E" w:rsidRPr="00DE1D0D">
        <w:rPr>
          <w:lang w:val="en-AU"/>
        </w:rPr>
        <w:t>4</w:t>
      </w:r>
      <w:r w:rsidR="00165A39" w:rsidRPr="00DE1D0D">
        <w:rPr>
          <w:lang w:val="en-AU"/>
        </w:rPr>
        <w:t xml:space="preserve"> cost model would require scaling by </w:t>
      </w:r>
      <w:r w:rsidR="00165A39" w:rsidRPr="00DE1D0D">
        <w:rPr>
          <w:b/>
          <w:bCs/>
          <w:lang w:val="en-AU"/>
        </w:rPr>
        <w:t>s</w:t>
      </w:r>
      <w:r w:rsidR="00DB3B60" w:rsidRPr="00DE1D0D">
        <w:rPr>
          <w:vertAlign w:val="superscript"/>
          <w:lang w:val="en-AU"/>
        </w:rPr>
        <w:t>3</w:t>
      </w:r>
      <w:r w:rsidR="00165A39" w:rsidRPr="00DE1D0D">
        <w:rPr>
          <w:lang w:val="en-AU"/>
        </w:rPr>
        <w:t xml:space="preserve"> to ensure that the resulting ‘</w:t>
      </w:r>
      <w:r w:rsidR="00165A39" w:rsidRPr="00DE1D0D">
        <w:rPr>
          <w:b/>
          <w:i/>
          <w:lang w:val="en-AU"/>
        </w:rPr>
        <w:t>s</w:t>
      </w:r>
      <w:r w:rsidR="00165A39" w:rsidRPr="00DE1D0D">
        <w:rPr>
          <w:vertAlign w:val="superscript"/>
          <w:lang w:val="en-AU"/>
        </w:rPr>
        <w:t>3</w:t>
      </w:r>
      <w:r w:rsidR="00165A39" w:rsidRPr="00DE1D0D">
        <w:rPr>
          <w:lang w:val="en-AU"/>
        </w:rPr>
        <w:t>-scaled 202</w:t>
      </w:r>
      <w:r w:rsidR="00B31C3E" w:rsidRPr="00DE1D0D">
        <w:rPr>
          <w:lang w:val="en-AU"/>
        </w:rPr>
        <w:t>3</w:t>
      </w:r>
      <w:r w:rsidR="00165A39" w:rsidRPr="00DE1D0D">
        <w:rPr>
          <w:lang w:val="en-AU"/>
        </w:rPr>
        <w:t>–2</w:t>
      </w:r>
      <w:r w:rsidR="00B31C3E" w:rsidRPr="00DE1D0D">
        <w:rPr>
          <w:lang w:val="en-AU"/>
        </w:rPr>
        <w:t>4</w:t>
      </w:r>
      <w:r w:rsidR="00165A39" w:rsidRPr="00DE1D0D">
        <w:rPr>
          <w:lang w:val="en-AU"/>
        </w:rPr>
        <w:t xml:space="preserve"> cost model’, when applied to 202</w:t>
      </w:r>
      <w:r w:rsidR="00B31C3E" w:rsidRPr="00DE1D0D">
        <w:rPr>
          <w:lang w:val="en-AU"/>
        </w:rPr>
        <w:t>6</w:t>
      </w:r>
      <w:r w:rsidR="00165A39" w:rsidRPr="00DE1D0D">
        <w:rPr>
          <w:lang w:val="en-AU"/>
        </w:rPr>
        <w:t>–2</w:t>
      </w:r>
      <w:r w:rsidR="00B31C3E" w:rsidRPr="00DE1D0D">
        <w:rPr>
          <w:lang w:val="en-AU"/>
        </w:rPr>
        <w:t>7</w:t>
      </w:r>
      <w:r w:rsidR="00165A39" w:rsidRPr="00DE1D0D">
        <w:rPr>
          <w:lang w:val="en-AU"/>
        </w:rPr>
        <w:t xml:space="preserve"> patient costed activity, would estimate the actual costs of the activity.</w:t>
      </w:r>
    </w:p>
    <w:p w14:paraId="2976B2F4" w14:textId="4E3776AD" w:rsidR="007C10C6" w:rsidRPr="00DE1D0D" w:rsidRDefault="00451211" w:rsidP="007C10C6">
      <w:pPr>
        <w:pStyle w:val="TableFigureheading"/>
        <w:rPr>
          <w:rFonts w:ascii="Calibri" w:eastAsia="Calibri" w:hAnsi="Calibri"/>
          <w:color w:val="2B579A"/>
          <w:shd w:val="clear" w:color="auto" w:fill="E6E6E6"/>
          <w:lang w:val="en-AU"/>
        </w:rPr>
      </w:pPr>
      <w:bookmarkStart w:id="60" w:name="_Ref215581960"/>
      <w:r w:rsidRPr="00DE1D0D">
        <w:rPr>
          <w:lang w:val="en-AU"/>
        </w:rPr>
        <w:t xml:space="preserve">Figure </w:t>
      </w:r>
      <w:r w:rsidRPr="00DE1D0D">
        <w:rPr>
          <w:lang w:val="en-AU"/>
        </w:rPr>
        <w:fldChar w:fldCharType="begin"/>
      </w:r>
      <w:r w:rsidRPr="00DE1D0D">
        <w:rPr>
          <w:lang w:val="en-AU"/>
        </w:rPr>
        <w:instrText xml:space="preserve"> SEQ Figure \* ARABIC </w:instrText>
      </w:r>
      <w:r w:rsidRPr="00DE1D0D">
        <w:rPr>
          <w:lang w:val="en-AU"/>
        </w:rPr>
        <w:fldChar w:fldCharType="separate"/>
      </w:r>
      <w:r w:rsidR="00F57FD2">
        <w:rPr>
          <w:noProof/>
          <w:lang w:val="en-AU"/>
        </w:rPr>
        <w:t>8</w:t>
      </w:r>
      <w:r w:rsidRPr="00DE1D0D">
        <w:rPr>
          <w:lang w:val="en-AU"/>
        </w:rPr>
        <w:fldChar w:fldCharType="end"/>
      </w:r>
      <w:bookmarkEnd w:id="60"/>
      <w:r w:rsidRPr="00DE1D0D">
        <w:rPr>
          <w:lang w:val="en-AU"/>
        </w:rPr>
        <w:t>: Illustration of scaling factors required to equalise model and actual costs</w:t>
      </w:r>
      <w:r w:rsidR="00245182" w:rsidRPr="00DE1D0D">
        <w:rPr>
          <w:rFonts w:ascii="Calibri" w:eastAsia="Calibri" w:hAnsi="Calibri"/>
          <w:noProof/>
          <w:color w:val="2B579A"/>
          <w:shd w:val="clear" w:color="auto" w:fill="E6E6E6"/>
          <w:lang w:val="en-AU"/>
        </w:rPr>
        <mc:AlternateContent>
          <mc:Choice Requires="wpc">
            <w:drawing>
              <wp:anchor distT="0" distB="0" distL="114300" distR="114300" simplePos="0" relativeHeight="251658243" behindDoc="1" locked="0" layoutInCell="1" allowOverlap="1" wp14:anchorId="120BCFA6" wp14:editId="1D55DE85">
                <wp:simplePos x="0" y="0"/>
                <wp:positionH relativeFrom="column">
                  <wp:posOffset>-4141</wp:posOffset>
                </wp:positionH>
                <wp:positionV relativeFrom="paragraph">
                  <wp:posOffset>302895</wp:posOffset>
                </wp:positionV>
                <wp:extent cx="5687695" cy="3744595"/>
                <wp:effectExtent l="0" t="0" r="27305" b="27305"/>
                <wp:wrapTight wrapText="bothSides">
                  <wp:wrapPolygon edited="0">
                    <wp:start x="0" y="0"/>
                    <wp:lineTo x="0" y="21648"/>
                    <wp:lineTo x="21631" y="21648"/>
                    <wp:lineTo x="21631" y="0"/>
                    <wp:lineTo x="0" y="0"/>
                  </wp:wrapPolygon>
                </wp:wrapTight>
                <wp:docPr id="222" name="Canvas 222" descr="A summary of Figure 7 is outlined in the text prior to this figure. " title="Figure 7: Illustration of scaling factors required to equalise model and actual cos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solidFill>
                        </a:ln>
                      </wpc:whole>
                      <wps:wsp>
                        <wps:cNvPr id="161" name="Rectangle 19"/>
                        <wps:cNvSpPr/>
                        <wps:spPr>
                          <a:xfrm>
                            <a:off x="555070" y="1755249"/>
                            <a:ext cx="166254" cy="504173"/>
                          </a:xfrm>
                          <a:prstGeom prst="rect">
                            <a:avLst/>
                          </a:prstGeom>
                          <a:solidFill>
                            <a:srgbClr val="9BBB59">
                              <a:lumMod val="75000"/>
                            </a:srgbClr>
                          </a:solidFill>
                          <a:ln w="127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20"/>
                        <wps:cNvSpPr/>
                        <wps:spPr>
                          <a:xfrm>
                            <a:off x="721324" y="1470067"/>
                            <a:ext cx="165735" cy="78935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00F1900D" w14:textId="77777777" w:rsidR="00245182" w:rsidRDefault="00245182" w:rsidP="00245182"/>
                            <w:p w14:paraId="4E2FEC4F"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Straight Arrow Connector 21"/>
                        <wps:cNvCnPr/>
                        <wps:spPr>
                          <a:xfrm>
                            <a:off x="634583" y="1470067"/>
                            <a:ext cx="0" cy="285182"/>
                          </a:xfrm>
                          <a:prstGeom prst="straightConnector1">
                            <a:avLst/>
                          </a:prstGeom>
                          <a:noFill/>
                          <a:ln w="9525" cap="flat" cmpd="sng" algn="ctr">
                            <a:solidFill>
                              <a:sysClr val="windowText" lastClr="000000"/>
                            </a:solidFill>
                            <a:prstDash val="solid"/>
                            <a:tailEnd type="arrow" w="sm" len="sm"/>
                          </a:ln>
                          <a:effectLst/>
                        </wps:spPr>
                        <wps:bodyPr/>
                      </wps:wsp>
                      <wps:wsp>
                        <wps:cNvPr id="164" name="Oval 22"/>
                        <wps:cNvSpPr/>
                        <wps:spPr>
                          <a:xfrm>
                            <a:off x="1110006" y="1881684"/>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23"/>
                        <wps:cNvSpPr/>
                        <wps:spPr>
                          <a:xfrm>
                            <a:off x="1317836" y="1882318"/>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74FEF3CF" w14:textId="77777777" w:rsidR="00245182" w:rsidRDefault="00245182" w:rsidP="00245182"/>
                            <w:p w14:paraId="73DC540B"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Oval 24"/>
                        <wps:cNvSpPr/>
                        <wps:spPr>
                          <a:xfrm>
                            <a:off x="1524570" y="1881684"/>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661EA589" w14:textId="77777777" w:rsidR="00245182" w:rsidRDefault="00245182" w:rsidP="00245182"/>
                            <w:p w14:paraId="40C1700E"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11"/>
                        <wps:cNvSpPr txBox="1"/>
                        <wps:spPr>
                          <a:xfrm>
                            <a:off x="1629621" y="1102919"/>
                            <a:ext cx="625042" cy="298450"/>
                          </a:xfrm>
                          <a:prstGeom prst="rect">
                            <a:avLst/>
                          </a:prstGeom>
                          <a:noFill/>
                          <a:ln w="6350">
                            <a:noFill/>
                          </a:ln>
                          <a:effectLst/>
                        </wps:spPr>
                        <wps:txbx>
                          <w:txbxContent>
                            <w:p w14:paraId="60182463" w14:textId="7026CD04" w:rsidR="00245182" w:rsidRPr="00490D61" w:rsidRDefault="00245182" w:rsidP="00245182">
                              <w:pPr>
                                <w:pStyle w:val="NormalWeb"/>
                              </w:pPr>
                              <w:r w:rsidRPr="008916CD">
                                <w:rPr>
                                  <w:i/>
                                  <w:vertAlign w:val="superscript"/>
                                </w:rPr>
                                <w:t>S</w:t>
                              </w:r>
                              <w:r>
                                <w:rPr>
                                  <w:vertAlign w:val="subscript"/>
                                </w:rPr>
                                <w:t>202</w:t>
                              </w:r>
                              <w:r w:rsidR="00B31C3E">
                                <w:rPr>
                                  <w:vertAlign w:val="subscript"/>
                                </w:rPr>
                                <w:t>2</w:t>
                              </w:r>
                              <w:r>
                                <w:rPr>
                                  <w:vertAlign w:val="subscript"/>
                                </w:rPr>
                                <w:t>–2</w:t>
                              </w:r>
                              <w:r w:rsidR="00B31C3E">
                                <w:rPr>
                                  <w:vertAlign w:val="subscript"/>
                                </w:rPr>
                                <w:t>3</w:t>
                              </w:r>
                            </w:p>
                            <w:p w14:paraId="1938D85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Rectangle 26"/>
                        <wps:cNvSpPr/>
                        <wps:spPr>
                          <a:xfrm>
                            <a:off x="1756345" y="1404607"/>
                            <a:ext cx="165735" cy="854182"/>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3004B5A9" w14:textId="77777777" w:rsidR="00245182" w:rsidRDefault="00245182" w:rsidP="00245182"/>
                            <w:p w14:paraId="3FB9D62F"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27"/>
                        <wps:cNvSpPr/>
                        <wps:spPr>
                          <a:xfrm>
                            <a:off x="1922715" y="1293288"/>
                            <a:ext cx="165735" cy="96613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482C1F15" w14:textId="77777777" w:rsidR="00245182" w:rsidRDefault="00245182" w:rsidP="00245182">
                              <w:pPr>
                                <w:pStyle w:val="NormalWeb"/>
                              </w:pPr>
                            </w:p>
                            <w:p w14:paraId="5FB131AF"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Straight Arrow Connector 28"/>
                        <wps:cNvCnPr/>
                        <wps:spPr>
                          <a:xfrm>
                            <a:off x="1835720" y="1293288"/>
                            <a:ext cx="0" cy="108081"/>
                          </a:xfrm>
                          <a:prstGeom prst="straightConnector1">
                            <a:avLst/>
                          </a:prstGeom>
                          <a:noFill/>
                          <a:ln w="9525" cap="flat" cmpd="sng" algn="ctr">
                            <a:solidFill>
                              <a:sysClr val="windowText" lastClr="000000"/>
                            </a:solidFill>
                            <a:prstDash val="solid"/>
                            <a:tailEnd type="arrow" w="sm" len="sm"/>
                          </a:ln>
                          <a:effectLst/>
                        </wps:spPr>
                        <wps:bodyPr/>
                      </wps:wsp>
                      <wps:wsp>
                        <wps:cNvPr id="171" name="Text Box 11"/>
                        <wps:cNvSpPr txBox="1"/>
                        <wps:spPr>
                          <a:xfrm>
                            <a:off x="2241364" y="974217"/>
                            <a:ext cx="1096989" cy="298450"/>
                          </a:xfrm>
                          <a:prstGeom prst="rect">
                            <a:avLst/>
                          </a:prstGeom>
                          <a:noFill/>
                          <a:ln w="6350">
                            <a:noFill/>
                          </a:ln>
                          <a:effectLst/>
                        </wps:spPr>
                        <wps:txbx>
                          <w:txbxContent>
                            <w:p w14:paraId="47FFAD95" w14:textId="73B0467B" w:rsidR="00245182" w:rsidRPr="008916CD" w:rsidRDefault="00245182" w:rsidP="00245182">
                              <w:pPr>
                                <w:pStyle w:val="NormalWeb"/>
                                <w:rPr>
                                  <w:vertAlign w:val="subscript"/>
                                </w:rPr>
                              </w:pPr>
                              <w:r w:rsidRPr="008916CD">
                                <w:rPr>
                                  <w:i/>
                                  <w:vertAlign w:val="superscript"/>
                                </w:rPr>
                                <w:t>S</w:t>
                              </w:r>
                              <w:r>
                                <w:rPr>
                                  <w:vertAlign w:val="subscript"/>
                                </w:rPr>
                                <w:t>202</w:t>
                              </w:r>
                              <w:r w:rsidR="00B31C3E">
                                <w:rPr>
                                  <w:vertAlign w:val="subscript"/>
                                </w:rPr>
                                <w:t>3</w:t>
                              </w:r>
                              <w:r>
                                <w:rPr>
                                  <w:vertAlign w:val="subscript"/>
                                </w:rPr>
                                <w:t>–2</w:t>
                              </w:r>
                              <w:r w:rsidR="00B31C3E">
                                <w:rPr>
                                  <w:vertAlign w:val="subscript"/>
                                </w:rPr>
                                <w:t>4</w:t>
                              </w:r>
                              <w:r w:rsidRPr="008916CD">
                                <w:rPr>
                                  <w:vertAlign w:val="subscript"/>
                                </w:rPr>
                                <w:t xml:space="preserve"> </w:t>
                              </w:r>
                              <w:r w:rsidRPr="008916CD">
                                <w:t>= 1</w:t>
                              </w:r>
                            </w:p>
                            <w:p w14:paraId="36B31A86" w14:textId="77777777" w:rsidR="00245182" w:rsidRPr="00490D61" w:rsidRDefault="00245182" w:rsidP="00245182">
                              <w:pPr>
                                <w:pStyle w:val="NormalWeb"/>
                              </w:pPr>
                            </w:p>
                            <w:p w14:paraId="100D6804"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Rectangle 30"/>
                        <wps:cNvSpPr/>
                        <wps:spPr>
                          <a:xfrm>
                            <a:off x="2377694" y="1155763"/>
                            <a:ext cx="165735" cy="111110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0053E35F" w14:textId="77777777" w:rsidR="00245182" w:rsidRDefault="00245182" w:rsidP="00245182">
                              <w:pPr>
                                <w:pStyle w:val="NormalWeb"/>
                              </w:pPr>
                            </w:p>
                            <w:p w14:paraId="2D465A8D"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31"/>
                        <wps:cNvSpPr/>
                        <wps:spPr>
                          <a:xfrm>
                            <a:off x="2544064" y="1155763"/>
                            <a:ext cx="165735" cy="111110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23E970F" w14:textId="77777777" w:rsidR="00245182" w:rsidRDefault="00245182" w:rsidP="00245182">
                              <w:pPr>
                                <w:pStyle w:val="NormalWeb"/>
                              </w:pPr>
                            </w:p>
                            <w:p w14:paraId="5635CC20"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11"/>
                        <wps:cNvSpPr txBox="1"/>
                        <wps:spPr>
                          <a:xfrm>
                            <a:off x="3257600" y="802291"/>
                            <a:ext cx="257736" cy="320034"/>
                          </a:xfrm>
                          <a:prstGeom prst="rect">
                            <a:avLst/>
                          </a:prstGeom>
                          <a:noFill/>
                          <a:ln w="6350">
                            <a:noFill/>
                          </a:ln>
                          <a:effectLst/>
                        </wps:spPr>
                        <wps:txbx>
                          <w:txbxContent>
                            <w:p w14:paraId="2D544795" w14:textId="77777777" w:rsidR="00245182" w:rsidRPr="00B8706A" w:rsidRDefault="00245182" w:rsidP="00245182">
                              <w:pPr>
                                <w:pStyle w:val="NormalWeb"/>
                                <w:rPr>
                                  <w:vertAlign w:val="subscript"/>
                                </w:rPr>
                              </w:pPr>
                              <w:r w:rsidRPr="00B8706A">
                                <w:rPr>
                                  <w:vertAlign w:val="subscript"/>
                                </w:rPr>
                                <w:t>S</w:t>
                              </w:r>
                            </w:p>
                            <w:p w14:paraId="154AE45E"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Rectangle 33"/>
                        <wps:cNvSpPr/>
                        <wps:spPr>
                          <a:xfrm>
                            <a:off x="3019705" y="923552"/>
                            <a:ext cx="165735" cy="1342173"/>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0AE55FAA" w14:textId="77777777" w:rsidR="00245182" w:rsidRDefault="00245182" w:rsidP="00245182">
                              <w:pPr>
                                <w:pStyle w:val="NormalWeb"/>
                              </w:pPr>
                            </w:p>
                            <w:p w14:paraId="1C93B0D6"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34"/>
                        <wps:cNvSpPr/>
                        <wps:spPr>
                          <a:xfrm>
                            <a:off x="3180137" y="1031502"/>
                            <a:ext cx="165735" cy="1234223"/>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9DD871B" w14:textId="77777777" w:rsidR="00245182" w:rsidRDefault="00245182" w:rsidP="00245182">
                              <w:pPr>
                                <w:pStyle w:val="NormalWeb"/>
                              </w:pPr>
                            </w:p>
                            <w:p w14:paraId="72950E64"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Arrow Connector 35"/>
                        <wps:cNvCnPr/>
                        <wps:spPr>
                          <a:xfrm>
                            <a:off x="3266109" y="923552"/>
                            <a:ext cx="0" cy="107950"/>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78" name="Text Box 11"/>
                        <wps:cNvSpPr txBox="1"/>
                        <wps:spPr>
                          <a:xfrm>
                            <a:off x="3870569" y="593469"/>
                            <a:ext cx="420221" cy="298122"/>
                          </a:xfrm>
                          <a:prstGeom prst="rect">
                            <a:avLst/>
                          </a:prstGeom>
                          <a:noFill/>
                          <a:ln w="6350">
                            <a:noFill/>
                          </a:ln>
                          <a:effectLst/>
                        </wps:spPr>
                        <wps:txbx>
                          <w:txbxContent>
                            <w:p w14:paraId="0F7C43E2"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2</w:t>
                              </w:r>
                            </w:p>
                            <w:p w14:paraId="2D44DF3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Rectangle 37"/>
                        <wps:cNvSpPr/>
                        <wps:spPr>
                          <a:xfrm>
                            <a:off x="3660062" y="593573"/>
                            <a:ext cx="165735" cy="167146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2AEB8BE" w14:textId="77777777" w:rsidR="00245182" w:rsidRDefault="00245182" w:rsidP="00245182">
                              <w:pPr>
                                <w:pStyle w:val="NormalWeb"/>
                              </w:pPr>
                            </w:p>
                            <w:p w14:paraId="13F23D26"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38"/>
                        <wps:cNvSpPr/>
                        <wps:spPr>
                          <a:xfrm>
                            <a:off x="3826432" y="831843"/>
                            <a:ext cx="165735" cy="143319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F9D4AB7" w14:textId="77777777" w:rsidR="00245182" w:rsidRDefault="00245182" w:rsidP="00245182">
                              <w:pPr>
                                <w:pStyle w:val="NormalWeb"/>
                              </w:pPr>
                            </w:p>
                            <w:p w14:paraId="40482B64"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Arrow Connector 39"/>
                        <wps:cNvCnPr/>
                        <wps:spPr>
                          <a:xfrm flipH="1">
                            <a:off x="3918507" y="601227"/>
                            <a:ext cx="1" cy="230616"/>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2" name="Text Box 11"/>
                        <wps:cNvSpPr txBox="1"/>
                        <wps:spPr>
                          <a:xfrm>
                            <a:off x="4488610" y="291808"/>
                            <a:ext cx="354482" cy="333540"/>
                          </a:xfrm>
                          <a:prstGeom prst="rect">
                            <a:avLst/>
                          </a:prstGeom>
                          <a:noFill/>
                          <a:ln w="6350">
                            <a:noFill/>
                          </a:ln>
                          <a:effectLst/>
                        </wps:spPr>
                        <wps:txbx>
                          <w:txbxContent>
                            <w:p w14:paraId="6CB5B4C5" w14:textId="77777777" w:rsidR="00245182" w:rsidRPr="005846EB" w:rsidRDefault="00245182" w:rsidP="00245182">
                              <w:pPr>
                                <w:pStyle w:val="NormalWeb"/>
                                <w:rPr>
                                  <w:sz w:val="32"/>
                                  <w:vertAlign w:val="superscript"/>
                                </w:rPr>
                              </w:pPr>
                              <w:r w:rsidRPr="00B8706A">
                                <w:rPr>
                                  <w:b/>
                                  <w:bCs/>
                                  <w:vertAlign w:val="subscript"/>
                                </w:rPr>
                                <w:t>S</w:t>
                              </w:r>
                              <w:r w:rsidRPr="005846EB">
                                <w:rPr>
                                  <w:vertAlign w:val="superscript"/>
                                </w:rPr>
                                <w:t>3</w:t>
                              </w:r>
                            </w:p>
                            <w:p w14:paraId="11E4ED85" w14:textId="77777777" w:rsidR="00245182" w:rsidRPr="00490D61" w:rsidRDefault="00245182" w:rsidP="00245182">
                              <w:pPr>
                                <w:pStyle w:val="NormalWeb"/>
                                <w:rPr>
                                  <w:vertAlign w:val="superscript"/>
                                </w:rPr>
                              </w:pPr>
                            </w:p>
                            <w:p w14:paraId="1678B5DA"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Rectangle 41"/>
                        <wps:cNvSpPr/>
                        <wps:spPr>
                          <a:xfrm>
                            <a:off x="4247481" y="251667"/>
                            <a:ext cx="165100" cy="2008146"/>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02D4C87B" w14:textId="77777777" w:rsidR="00245182" w:rsidRDefault="00245182" w:rsidP="00245182">
                              <w:pPr>
                                <w:pStyle w:val="NormalWeb"/>
                              </w:pPr>
                            </w:p>
                            <w:p w14:paraId="381BCC2F"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42"/>
                        <wps:cNvSpPr/>
                        <wps:spPr>
                          <a:xfrm>
                            <a:off x="4413847" y="625378"/>
                            <a:ext cx="165100" cy="163443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AEACE1E" w14:textId="77777777" w:rsidR="00245182" w:rsidRDefault="00245182" w:rsidP="00245182">
                              <w:pPr>
                                <w:pStyle w:val="NormalWeb"/>
                              </w:pPr>
                            </w:p>
                            <w:p w14:paraId="0CF2242D"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Arrow Connector 43"/>
                        <wps:cNvCnPr/>
                        <wps:spPr>
                          <a:xfrm>
                            <a:off x="4496243" y="251667"/>
                            <a:ext cx="154" cy="373711"/>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6" name="Text Box 11"/>
                        <wps:cNvSpPr txBox="1"/>
                        <wps:spPr>
                          <a:xfrm>
                            <a:off x="421610" y="2355488"/>
                            <a:ext cx="713769" cy="243506"/>
                          </a:xfrm>
                          <a:prstGeom prst="rect">
                            <a:avLst/>
                          </a:prstGeom>
                          <a:noFill/>
                          <a:ln w="6350">
                            <a:noFill/>
                          </a:ln>
                          <a:effectLst/>
                        </wps:spPr>
                        <wps:txbx>
                          <w:txbxContent>
                            <w:p w14:paraId="1FB775B0" w14:textId="6FE1E80E" w:rsidR="00245182" w:rsidRDefault="00245182" w:rsidP="00245182">
                              <w:pPr>
                                <w:pStyle w:val="NormalWeb"/>
                              </w:pPr>
                              <w:r>
                                <w:t>201</w:t>
                              </w:r>
                              <w:r w:rsidR="00B31C3E">
                                <w:t>8</w:t>
                              </w:r>
                              <w:r>
                                <w:t>-1</w:t>
                              </w:r>
                              <w:r w:rsidR="00B31C3E">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1"/>
                        <wps:cNvSpPr txBox="1"/>
                        <wps:spPr>
                          <a:xfrm>
                            <a:off x="1664500" y="2355401"/>
                            <a:ext cx="759913" cy="241300"/>
                          </a:xfrm>
                          <a:prstGeom prst="rect">
                            <a:avLst/>
                          </a:prstGeom>
                          <a:noFill/>
                          <a:ln w="6350">
                            <a:noFill/>
                          </a:ln>
                          <a:effectLst/>
                        </wps:spPr>
                        <wps:txbx>
                          <w:txbxContent>
                            <w:p w14:paraId="6A63E2F8" w14:textId="67F98ED3" w:rsidR="00245182" w:rsidRDefault="00245182" w:rsidP="00245182">
                              <w:pPr>
                                <w:pStyle w:val="NormalWeb"/>
                              </w:pPr>
                              <w:r>
                                <w:t>202</w:t>
                              </w:r>
                              <w:r w:rsidR="00B31C3E">
                                <w:t>2</w:t>
                              </w:r>
                              <w:r>
                                <w:t>-2</w:t>
                              </w:r>
                              <w:r w:rsidR="00B31C3E">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11"/>
                        <wps:cNvSpPr txBox="1"/>
                        <wps:spPr>
                          <a:xfrm>
                            <a:off x="2241364" y="2362290"/>
                            <a:ext cx="711385" cy="240665"/>
                          </a:xfrm>
                          <a:prstGeom prst="rect">
                            <a:avLst/>
                          </a:prstGeom>
                          <a:noFill/>
                          <a:ln w="6350">
                            <a:noFill/>
                          </a:ln>
                          <a:effectLst/>
                        </wps:spPr>
                        <wps:txbx>
                          <w:txbxContent>
                            <w:p w14:paraId="4F3652EC" w14:textId="6C61BEEF" w:rsidR="00245182" w:rsidRDefault="00245182" w:rsidP="00245182">
                              <w:pPr>
                                <w:pStyle w:val="NormalWeb"/>
                              </w:pPr>
                              <w:r>
                                <w:t>202</w:t>
                              </w:r>
                              <w:r w:rsidR="00B31C3E">
                                <w:t>3</w:t>
                              </w:r>
                              <w:r>
                                <w:t>-2</w:t>
                              </w:r>
                              <w:r w:rsidR="00B31C3E">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1"/>
                        <wps:cNvSpPr txBox="1"/>
                        <wps:spPr>
                          <a:xfrm>
                            <a:off x="2888166" y="2362413"/>
                            <a:ext cx="655133" cy="227249"/>
                          </a:xfrm>
                          <a:prstGeom prst="rect">
                            <a:avLst/>
                          </a:prstGeom>
                          <a:noFill/>
                          <a:ln w="6350">
                            <a:noFill/>
                          </a:ln>
                          <a:effectLst/>
                        </wps:spPr>
                        <wps:txbx>
                          <w:txbxContent>
                            <w:p w14:paraId="21540FCC" w14:textId="79BF8AD0" w:rsidR="00245182" w:rsidRDefault="00245182" w:rsidP="00245182">
                              <w:pPr>
                                <w:pStyle w:val="NormalWeb"/>
                              </w:pPr>
                              <w:r>
                                <w:t>202</w:t>
                              </w:r>
                              <w:r w:rsidR="00C0696C">
                                <w:t>4</w:t>
                              </w:r>
                              <w:r>
                                <w:t>-2</w:t>
                              </w:r>
                              <w:r w:rsidR="00B31C3E">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Text Box 11"/>
                        <wps:cNvSpPr txBox="1"/>
                        <wps:spPr>
                          <a:xfrm>
                            <a:off x="3524886" y="2355850"/>
                            <a:ext cx="685163" cy="268652"/>
                          </a:xfrm>
                          <a:prstGeom prst="rect">
                            <a:avLst/>
                          </a:prstGeom>
                          <a:noFill/>
                          <a:ln w="6350">
                            <a:noFill/>
                          </a:ln>
                          <a:effectLst/>
                        </wps:spPr>
                        <wps:txbx>
                          <w:txbxContent>
                            <w:p w14:paraId="524B973B" w14:textId="3529FD5B" w:rsidR="00245182" w:rsidRDefault="00245182" w:rsidP="00245182">
                              <w:pPr>
                                <w:pStyle w:val="NormalWeb"/>
                              </w:pPr>
                              <w:r>
                                <w:t>202</w:t>
                              </w:r>
                              <w:r w:rsidR="00B31C3E">
                                <w:t>5</w:t>
                              </w:r>
                              <w:r>
                                <w:t>-2</w:t>
                              </w:r>
                              <w:r w:rsidR="00B31C3E">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 Box 11"/>
                        <wps:cNvSpPr txBox="1"/>
                        <wps:spPr>
                          <a:xfrm>
                            <a:off x="4112568" y="2349632"/>
                            <a:ext cx="682069" cy="240030"/>
                          </a:xfrm>
                          <a:prstGeom prst="rect">
                            <a:avLst/>
                          </a:prstGeom>
                          <a:noFill/>
                          <a:ln w="6350">
                            <a:noFill/>
                          </a:ln>
                          <a:effectLst/>
                        </wps:spPr>
                        <wps:txbx>
                          <w:txbxContent>
                            <w:p w14:paraId="407D5ACF" w14:textId="33D4B1F1" w:rsidR="00245182" w:rsidRDefault="00245182" w:rsidP="00245182">
                              <w:pPr>
                                <w:pStyle w:val="NormalWeb"/>
                              </w:pPr>
                              <w:r>
                                <w:t>202</w:t>
                              </w:r>
                              <w:r w:rsidR="00B31C3E">
                                <w:t>6</w:t>
                              </w:r>
                              <w:r>
                                <w:t>-2</w:t>
                              </w:r>
                              <w:r w:rsidR="00B31C3E">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11"/>
                        <wps:cNvSpPr txBox="1"/>
                        <wps:spPr>
                          <a:xfrm>
                            <a:off x="222880" y="387566"/>
                            <a:ext cx="972524" cy="241300"/>
                          </a:xfrm>
                          <a:prstGeom prst="rect">
                            <a:avLst/>
                          </a:prstGeom>
                          <a:noFill/>
                          <a:ln w="6350">
                            <a:noFill/>
                          </a:ln>
                          <a:effectLst/>
                        </wps:spPr>
                        <wps:txbx>
                          <w:txbxContent>
                            <w:p w14:paraId="4DD12284" w14:textId="77777777" w:rsidR="00245182" w:rsidRPr="005031A0" w:rsidRDefault="00245182" w:rsidP="00245182">
                              <w:pPr>
                                <w:pStyle w:val="NormalWeb"/>
                              </w:pPr>
                              <w:r w:rsidRPr="005031A0">
                                <w:t>Actual costs</w:t>
                              </w:r>
                            </w:p>
                            <w:p w14:paraId="6B25FE56" w14:textId="77777777" w:rsidR="00245182" w:rsidRPr="005031A0" w:rsidRDefault="00245182" w:rsidP="00245182">
                              <w:pPr>
                                <w:rPr>
                                  <w:rFonts w:asciiTheme="minorHAnsi" w:hAnsiTheme="minorHAnsi" w:cstheme="minorHAnsi"/>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Rectangle 51"/>
                        <wps:cNvSpPr/>
                        <wps:spPr>
                          <a:xfrm>
                            <a:off x="77107" y="430425"/>
                            <a:ext cx="165735" cy="139107"/>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7A5B2E8A" w14:textId="77777777" w:rsidR="00245182" w:rsidRDefault="00245182" w:rsidP="00245182"/>
                            <w:p w14:paraId="17156576"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52"/>
                        <wps:cNvSpPr/>
                        <wps:spPr>
                          <a:xfrm>
                            <a:off x="72064" y="649855"/>
                            <a:ext cx="165735" cy="13906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4103C680" w14:textId="77777777" w:rsidR="00245182" w:rsidRDefault="00245182" w:rsidP="00245182">
                              <w:pPr>
                                <w:pStyle w:val="NormalWeb"/>
                              </w:pPr>
                            </w:p>
                            <w:p w14:paraId="48E2E81A"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Text Box 11"/>
                        <wps:cNvSpPr txBox="1"/>
                        <wps:spPr>
                          <a:xfrm>
                            <a:off x="351131" y="2599988"/>
                            <a:ext cx="666136" cy="317477"/>
                          </a:xfrm>
                          <a:prstGeom prst="rect">
                            <a:avLst/>
                          </a:prstGeom>
                          <a:noFill/>
                          <a:ln w="6350">
                            <a:noFill/>
                          </a:ln>
                          <a:effectLst/>
                        </wps:spPr>
                        <wps:txbx>
                          <w:txbxContent>
                            <w:p w14:paraId="458C9AF5" w14:textId="5BF27C92" w:rsidR="00245182" w:rsidRPr="00C034B3" w:rsidRDefault="00245182" w:rsidP="00245182">
                              <w:pPr>
                                <w:pStyle w:val="NormalWeb"/>
                                <w:rPr>
                                  <w:vertAlign w:val="subscript"/>
                                </w:rPr>
                              </w:pPr>
                              <w:r w:rsidRPr="00801AF5">
                                <w:rPr>
                                  <w:i/>
                                  <w:vertAlign w:val="superscript"/>
                                </w:rPr>
                                <w:t>S</w:t>
                              </w:r>
                              <w:r w:rsidRPr="00801AF5">
                                <w:rPr>
                                  <w:vertAlign w:val="subscript"/>
                                </w:rPr>
                                <w:t>20</w:t>
                              </w:r>
                              <w:r>
                                <w:rPr>
                                  <w:vertAlign w:val="subscript"/>
                                </w:rPr>
                                <w:t>1</w:t>
                              </w:r>
                              <w:r w:rsidR="00B31C3E">
                                <w:rPr>
                                  <w:vertAlign w:val="subscript"/>
                                </w:rPr>
                                <w:t>8</w:t>
                              </w:r>
                              <w:r>
                                <w:rPr>
                                  <w:vertAlign w:val="subscript"/>
                                </w:rPr>
                                <w:t>–</w:t>
                              </w:r>
                              <w:r w:rsidRPr="00801AF5">
                                <w:rPr>
                                  <w:vertAlign w:val="subscript"/>
                                </w:rPr>
                                <w:t>1</w:t>
                              </w:r>
                              <w:r w:rsidR="00B31C3E">
                                <w:rPr>
                                  <w:vertAlign w:val="subscript"/>
                                </w:rPr>
                                <w:t>9</w:t>
                              </w:r>
                            </w:p>
                            <w:p w14:paraId="3E217CC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Text Box 11"/>
                        <wps:cNvSpPr txBox="1"/>
                        <wps:spPr>
                          <a:xfrm>
                            <a:off x="1596756" y="2594231"/>
                            <a:ext cx="603885" cy="298450"/>
                          </a:xfrm>
                          <a:prstGeom prst="rect">
                            <a:avLst/>
                          </a:prstGeom>
                          <a:noFill/>
                          <a:ln w="6350">
                            <a:noFill/>
                          </a:ln>
                          <a:effectLst/>
                        </wps:spPr>
                        <wps:txbx>
                          <w:txbxContent>
                            <w:p w14:paraId="4E9E3F53" w14:textId="2295870D" w:rsidR="00245182" w:rsidRPr="00C034B3" w:rsidRDefault="00245182" w:rsidP="00245182">
                              <w:pPr>
                                <w:pStyle w:val="NormalWeb"/>
                                <w:rPr>
                                  <w:vertAlign w:val="subscript"/>
                                </w:rPr>
                              </w:pPr>
                              <w:r w:rsidRPr="00C034B3">
                                <w:rPr>
                                  <w:i/>
                                  <w:vertAlign w:val="superscript"/>
                                </w:rPr>
                                <w:t>S</w:t>
                              </w:r>
                              <w:r>
                                <w:rPr>
                                  <w:vertAlign w:val="subscript"/>
                                </w:rPr>
                                <w:t>202</w:t>
                              </w:r>
                              <w:r w:rsidR="00B31C3E">
                                <w:rPr>
                                  <w:vertAlign w:val="subscript"/>
                                </w:rPr>
                                <w:t>2</w:t>
                              </w:r>
                              <w:r>
                                <w:rPr>
                                  <w:vertAlign w:val="subscript"/>
                                </w:rPr>
                                <w:t>–2</w:t>
                              </w:r>
                              <w:r w:rsidR="00B31C3E">
                                <w:rPr>
                                  <w:vertAlign w:val="subscript"/>
                                </w:rPr>
                                <w:t>3</w:t>
                              </w:r>
                            </w:p>
                            <w:p w14:paraId="27F02966" w14:textId="77777777" w:rsidR="00245182" w:rsidRPr="00490D61" w:rsidRDefault="00245182" w:rsidP="00245182">
                              <w:pPr>
                                <w:pStyle w:val="NormalWeb"/>
                              </w:pPr>
                            </w:p>
                            <w:p w14:paraId="4370E427"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11"/>
                        <wps:cNvSpPr txBox="1"/>
                        <wps:spPr>
                          <a:xfrm>
                            <a:off x="2329731" y="2598994"/>
                            <a:ext cx="558435" cy="299445"/>
                          </a:xfrm>
                          <a:prstGeom prst="rect">
                            <a:avLst/>
                          </a:prstGeom>
                          <a:noFill/>
                          <a:ln w="6350">
                            <a:noFill/>
                          </a:ln>
                          <a:effectLst/>
                        </wps:spPr>
                        <wps:txbx>
                          <w:txbxContent>
                            <w:p w14:paraId="200F82D5" w14:textId="6B34BBF8" w:rsidR="00245182" w:rsidRPr="00C034B3" w:rsidRDefault="00245182" w:rsidP="00245182">
                              <w:pPr>
                                <w:pStyle w:val="NormalWeb"/>
                                <w:rPr>
                                  <w:vertAlign w:val="subscript"/>
                                </w:rPr>
                              </w:pPr>
                              <w:r w:rsidRPr="00C034B3">
                                <w:rPr>
                                  <w:i/>
                                  <w:vertAlign w:val="superscript"/>
                                </w:rPr>
                                <w:t>S</w:t>
                              </w:r>
                              <w:r>
                                <w:rPr>
                                  <w:vertAlign w:val="subscript"/>
                                </w:rPr>
                                <w:t>202</w:t>
                              </w:r>
                              <w:r w:rsidR="00B31C3E">
                                <w:rPr>
                                  <w:vertAlign w:val="subscript"/>
                                </w:rPr>
                                <w:t>3</w:t>
                              </w:r>
                              <w:r>
                                <w:rPr>
                                  <w:vertAlign w:val="subscript"/>
                                </w:rPr>
                                <w:t>–2</w:t>
                              </w:r>
                              <w:r w:rsidR="00B31C3E">
                                <w:rPr>
                                  <w:vertAlign w:val="subscript"/>
                                </w:rPr>
                                <w:t>4</w:t>
                              </w:r>
                            </w:p>
                            <w:p w14:paraId="0E1ADA5B" w14:textId="77777777" w:rsidR="00245182" w:rsidRPr="00C034B3" w:rsidRDefault="00245182" w:rsidP="00245182">
                              <w:pPr>
                                <w:pStyle w:val="NormalWeb"/>
                              </w:pPr>
                            </w:p>
                            <w:p w14:paraId="373798A5"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11"/>
                        <wps:cNvSpPr txBox="1"/>
                        <wps:spPr>
                          <a:xfrm>
                            <a:off x="3051108" y="2613284"/>
                            <a:ext cx="294764" cy="260346"/>
                          </a:xfrm>
                          <a:prstGeom prst="rect">
                            <a:avLst/>
                          </a:prstGeom>
                          <a:noFill/>
                          <a:ln w="6350">
                            <a:noFill/>
                          </a:ln>
                          <a:effectLst/>
                        </wps:spPr>
                        <wps:txbx>
                          <w:txbxContent>
                            <w:p w14:paraId="5895D3EE" w14:textId="77777777" w:rsidR="00245182" w:rsidRPr="00B8706A" w:rsidRDefault="00245182" w:rsidP="00245182">
                              <w:pPr>
                                <w:pStyle w:val="NormalWeb"/>
                                <w:rPr>
                                  <w:sz w:val="28"/>
                                  <w:vertAlign w:val="subscript"/>
                                </w:rPr>
                              </w:pPr>
                              <w:r w:rsidRPr="00B8706A">
                                <w:rPr>
                                  <w:vertAlign w:val="subscript"/>
                                </w:rPr>
                                <w:t>S</w:t>
                              </w:r>
                            </w:p>
                            <w:p w14:paraId="06F049E0"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Straight Arrow Connector 81"/>
                        <wps:cNvCnPr/>
                        <wps:spPr>
                          <a:xfrm>
                            <a:off x="2115242" y="2743200"/>
                            <a:ext cx="228273" cy="0"/>
                          </a:xfrm>
                          <a:prstGeom prst="straightConnector1">
                            <a:avLst/>
                          </a:prstGeom>
                          <a:noFill/>
                          <a:ln w="9525" cap="flat" cmpd="sng" algn="ctr">
                            <a:solidFill>
                              <a:sysClr val="windowText" lastClr="000000"/>
                            </a:solidFill>
                            <a:prstDash val="solid"/>
                            <a:tailEnd type="arrow"/>
                          </a:ln>
                          <a:effectLst/>
                        </wps:spPr>
                        <wps:bodyPr/>
                      </wps:wsp>
                      <wps:wsp>
                        <wps:cNvPr id="200" name="Straight Arrow Connector 82"/>
                        <wps:cNvCnPr/>
                        <wps:spPr>
                          <a:xfrm>
                            <a:off x="2784454"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1" name="Straight Arrow Connector 83"/>
                        <wps:cNvCnPr/>
                        <wps:spPr>
                          <a:xfrm>
                            <a:off x="3395959" y="2743200"/>
                            <a:ext cx="227965" cy="0"/>
                          </a:xfrm>
                          <a:prstGeom prst="straightConnector1">
                            <a:avLst/>
                          </a:prstGeom>
                          <a:noFill/>
                          <a:ln w="9525" cap="flat" cmpd="sng" algn="ctr">
                            <a:solidFill>
                              <a:sysClr val="windowText" lastClr="000000"/>
                            </a:solidFill>
                            <a:prstDash val="solid"/>
                            <a:tailEnd type="arrow"/>
                          </a:ln>
                          <a:effectLst/>
                        </wps:spPr>
                        <wps:bodyPr/>
                      </wps:wsp>
                      <wps:wsp>
                        <wps:cNvPr id="202" name="Straight Arrow Connector 84"/>
                        <wps:cNvCnPr/>
                        <wps:spPr>
                          <a:xfrm>
                            <a:off x="4036992" y="2742225"/>
                            <a:ext cx="227965" cy="0"/>
                          </a:xfrm>
                          <a:prstGeom prst="straightConnector1">
                            <a:avLst/>
                          </a:prstGeom>
                          <a:noFill/>
                          <a:ln w="9525" cap="flat" cmpd="sng" algn="ctr">
                            <a:solidFill>
                              <a:sysClr val="windowText" lastClr="000000"/>
                            </a:solidFill>
                            <a:prstDash val="solid"/>
                            <a:tailEnd type="arrow"/>
                          </a:ln>
                          <a:effectLst/>
                        </wps:spPr>
                        <wps:bodyPr/>
                      </wps:wsp>
                      <wps:wsp>
                        <wps:cNvPr id="203" name="Straight Arrow Connector 85"/>
                        <wps:cNvCnPr/>
                        <wps:spPr>
                          <a:xfrm>
                            <a:off x="976316"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4" name="Straight Arrow Connector 86"/>
                        <wps:cNvCnPr/>
                        <wps:spPr>
                          <a:xfrm>
                            <a:off x="1435965"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5" name="Straight Connector 87"/>
                        <wps:cNvCnPr/>
                        <wps:spPr>
                          <a:xfrm>
                            <a:off x="1256829" y="2751750"/>
                            <a:ext cx="140970" cy="0"/>
                          </a:xfrm>
                          <a:prstGeom prst="line">
                            <a:avLst/>
                          </a:prstGeom>
                          <a:noFill/>
                          <a:ln w="9525" cap="flat" cmpd="sng" algn="ctr">
                            <a:solidFill>
                              <a:sysClr val="windowText" lastClr="000000"/>
                            </a:solidFill>
                            <a:prstDash val="sysDash"/>
                          </a:ln>
                          <a:effectLst/>
                        </wps:spPr>
                        <wps:bodyPr/>
                      </wps:wsp>
                      <wps:wsp>
                        <wps:cNvPr id="206" name="Text Box 11"/>
                        <wps:cNvSpPr txBox="1"/>
                        <wps:spPr>
                          <a:xfrm>
                            <a:off x="219269" y="554760"/>
                            <a:ext cx="2226219" cy="368629"/>
                          </a:xfrm>
                          <a:prstGeom prst="rect">
                            <a:avLst/>
                          </a:prstGeom>
                          <a:noFill/>
                          <a:ln w="6350">
                            <a:noFill/>
                          </a:ln>
                          <a:effectLst/>
                        </wps:spPr>
                        <wps:txbx>
                          <w:txbxContent>
                            <w:p w14:paraId="280A28B9" w14:textId="2B824165" w:rsidR="00245182" w:rsidRPr="005031A0" w:rsidRDefault="00245182" w:rsidP="00245182">
                              <w:pPr>
                                <w:pStyle w:val="NormalWeb"/>
                              </w:pPr>
                              <w:r w:rsidRPr="005031A0">
                                <w:t>Mode</w:t>
                              </w:r>
                              <w:r>
                                <w:t xml:space="preserve">l costs derived by applying </w:t>
                              </w:r>
                              <w:r w:rsidRPr="00774FC8">
                                <w:t>202</w:t>
                              </w:r>
                              <w:r w:rsidR="00B31C3E">
                                <w:t>3</w:t>
                              </w:r>
                              <w:r w:rsidRPr="00774FC8">
                                <w:t>–2</w:t>
                              </w:r>
                              <w:r w:rsidR="00B31C3E">
                                <w:t>4</w:t>
                              </w:r>
                              <w:r w:rsidRPr="00774FC8">
                                <w:t xml:space="preserve"> cost</w:t>
                              </w:r>
                              <w:r w:rsidRPr="005031A0">
                                <w:t xml:space="preserve"> model to costed activity data scaling</w:t>
                              </w:r>
                            </w:p>
                            <w:p w14:paraId="28C90ED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Straight Connector 89"/>
                        <wps:cNvCnPr/>
                        <wps:spPr>
                          <a:xfrm flipV="1">
                            <a:off x="2873545" y="137082"/>
                            <a:ext cx="0" cy="3139959"/>
                          </a:xfrm>
                          <a:prstGeom prst="line">
                            <a:avLst/>
                          </a:prstGeom>
                          <a:noFill/>
                          <a:ln w="9525" cap="flat" cmpd="sng" algn="ctr">
                            <a:solidFill>
                              <a:sysClr val="windowText" lastClr="000000"/>
                            </a:solidFill>
                            <a:prstDash val="dash"/>
                          </a:ln>
                          <a:effectLst/>
                        </wps:spPr>
                        <wps:bodyPr/>
                      </wps:wsp>
                      <wps:wsp>
                        <wps:cNvPr id="208" name="Straight Arrow Connector 90"/>
                        <wps:cNvCnPr/>
                        <wps:spPr>
                          <a:xfrm>
                            <a:off x="3026294" y="378422"/>
                            <a:ext cx="768641" cy="0"/>
                          </a:xfrm>
                          <a:prstGeom prst="straightConnector1">
                            <a:avLst/>
                          </a:prstGeom>
                          <a:noFill/>
                          <a:ln w="9525" cap="flat" cmpd="sng" algn="ctr">
                            <a:solidFill>
                              <a:sysClr val="windowText" lastClr="000000"/>
                            </a:solidFill>
                            <a:prstDash val="solid"/>
                            <a:tailEnd type="arrow"/>
                          </a:ln>
                          <a:effectLst/>
                        </wps:spPr>
                        <wps:bodyPr/>
                      </wps:wsp>
                      <wps:wsp>
                        <wps:cNvPr id="209" name="Text Box 11"/>
                        <wps:cNvSpPr txBox="1"/>
                        <wps:spPr>
                          <a:xfrm>
                            <a:off x="3051108" y="166662"/>
                            <a:ext cx="775323" cy="241300"/>
                          </a:xfrm>
                          <a:prstGeom prst="rect">
                            <a:avLst/>
                          </a:prstGeom>
                          <a:noFill/>
                          <a:ln w="6350">
                            <a:noFill/>
                          </a:ln>
                          <a:effectLst/>
                        </wps:spPr>
                        <wps:txbx>
                          <w:txbxContent>
                            <w:p w14:paraId="07D1391F" w14:textId="77777777" w:rsidR="00245182" w:rsidRPr="00D9271F" w:rsidRDefault="00245182" w:rsidP="00245182">
                              <w:pPr>
                                <w:pStyle w:val="NormalWeb"/>
                              </w:pPr>
                              <w:r>
                                <w:t>Projected</w:t>
                              </w:r>
                            </w:p>
                            <w:p w14:paraId="008911CA"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Straight Arrow Connector 92"/>
                        <wps:cNvCnPr/>
                        <wps:spPr>
                          <a:xfrm>
                            <a:off x="1970951" y="376504"/>
                            <a:ext cx="768350"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211" name="Text Box 11"/>
                        <wps:cNvSpPr txBox="1"/>
                        <wps:spPr>
                          <a:xfrm>
                            <a:off x="2076697" y="165049"/>
                            <a:ext cx="728361" cy="241300"/>
                          </a:xfrm>
                          <a:prstGeom prst="rect">
                            <a:avLst/>
                          </a:prstGeom>
                          <a:noFill/>
                          <a:ln w="6350">
                            <a:noFill/>
                          </a:ln>
                          <a:effectLst/>
                        </wps:spPr>
                        <wps:txbx>
                          <w:txbxContent>
                            <w:p w14:paraId="2472355E" w14:textId="77777777" w:rsidR="00245182" w:rsidRPr="00D9271F" w:rsidRDefault="00245182" w:rsidP="00245182">
                              <w:pPr>
                                <w:pStyle w:val="NormalWeb"/>
                                <w:rPr>
                                  <w:sz w:val="18"/>
                                </w:rPr>
                              </w:pPr>
                              <w:r w:rsidRPr="00D9271F">
                                <w:t>Historic</w:t>
                              </w:r>
                              <w:r>
                                <w:t>al</w:t>
                              </w:r>
                            </w:p>
                            <w:p w14:paraId="4C761EBE"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11"/>
                        <wps:cNvSpPr txBox="1"/>
                        <wps:spPr>
                          <a:xfrm>
                            <a:off x="400120" y="1272667"/>
                            <a:ext cx="814994" cy="298450"/>
                          </a:xfrm>
                          <a:prstGeom prst="rect">
                            <a:avLst/>
                          </a:prstGeom>
                          <a:noFill/>
                          <a:ln w="6350">
                            <a:noFill/>
                          </a:ln>
                          <a:effectLst/>
                        </wps:spPr>
                        <wps:txbx>
                          <w:txbxContent>
                            <w:p w14:paraId="3A95142E" w14:textId="29165BC8" w:rsidR="00245182" w:rsidRPr="00490D61" w:rsidRDefault="00245182" w:rsidP="00245182">
                              <w:pPr>
                                <w:pStyle w:val="NormalWeb"/>
                              </w:pPr>
                              <w:r w:rsidRPr="00801AF5">
                                <w:rPr>
                                  <w:i/>
                                  <w:vertAlign w:val="superscript"/>
                                </w:rPr>
                                <w:t>S</w:t>
                              </w:r>
                              <w:r w:rsidRPr="00801AF5">
                                <w:rPr>
                                  <w:vertAlign w:val="subscript"/>
                                </w:rPr>
                                <w:t>20</w:t>
                              </w:r>
                              <w:r>
                                <w:rPr>
                                  <w:vertAlign w:val="subscript"/>
                                </w:rPr>
                                <w:t>1</w:t>
                              </w:r>
                              <w:r w:rsidR="00B31C3E">
                                <w:rPr>
                                  <w:vertAlign w:val="subscript"/>
                                </w:rPr>
                                <w:t>8</w:t>
                              </w:r>
                              <w:r>
                                <w:rPr>
                                  <w:vertAlign w:val="subscript"/>
                                </w:rPr>
                                <w:t>–1</w:t>
                              </w:r>
                              <w:r w:rsidR="00B31C3E">
                                <w:rPr>
                                  <w:vertAlign w:val="subscript"/>
                                </w:rPr>
                                <w:t>9</w:t>
                              </w:r>
                            </w:p>
                            <w:p w14:paraId="0433FF1B"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11"/>
                        <wps:cNvSpPr txBox="1"/>
                        <wps:spPr>
                          <a:xfrm>
                            <a:off x="3701165" y="2603165"/>
                            <a:ext cx="335827" cy="324633"/>
                          </a:xfrm>
                          <a:prstGeom prst="rect">
                            <a:avLst/>
                          </a:prstGeom>
                          <a:noFill/>
                          <a:ln w="6350">
                            <a:noFill/>
                          </a:ln>
                          <a:effectLst/>
                        </wps:spPr>
                        <wps:txbx>
                          <w:txbxContent>
                            <w:p w14:paraId="60189F9C"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2</w:t>
                              </w:r>
                            </w:p>
                            <w:p w14:paraId="2BB00707"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1"/>
                        <wps:cNvSpPr txBox="1"/>
                        <wps:spPr>
                          <a:xfrm>
                            <a:off x="4286846" y="2592981"/>
                            <a:ext cx="334010" cy="324485"/>
                          </a:xfrm>
                          <a:prstGeom prst="rect">
                            <a:avLst/>
                          </a:prstGeom>
                          <a:noFill/>
                          <a:ln w="6350">
                            <a:noFill/>
                          </a:ln>
                          <a:effectLst/>
                        </wps:spPr>
                        <wps:txbx>
                          <w:txbxContent>
                            <w:p w14:paraId="79D7D7D7"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3</w:t>
                              </w:r>
                            </w:p>
                            <w:p w14:paraId="688050E8" w14:textId="77777777" w:rsidR="00245182" w:rsidRPr="00490D61" w:rsidRDefault="00245182" w:rsidP="00245182">
                              <w:pPr>
                                <w:pStyle w:val="NormalWeb"/>
                                <w:rPr>
                                  <w:vertAlign w:val="superscript"/>
                                </w:rPr>
                              </w:pPr>
                            </w:p>
                            <w:p w14:paraId="1DACD39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11"/>
                        <wps:cNvSpPr txBox="1"/>
                        <wps:spPr>
                          <a:xfrm>
                            <a:off x="21259" y="822829"/>
                            <a:ext cx="329871" cy="297815"/>
                          </a:xfrm>
                          <a:prstGeom prst="rect">
                            <a:avLst/>
                          </a:prstGeom>
                          <a:noFill/>
                          <a:ln w="6350">
                            <a:noFill/>
                          </a:ln>
                          <a:effectLst/>
                        </wps:spPr>
                        <wps:txbx>
                          <w:txbxContent>
                            <w:p w14:paraId="049DF78D" w14:textId="77777777" w:rsidR="00245182" w:rsidRPr="008916CD" w:rsidRDefault="00245182" w:rsidP="00245182">
                              <w:pPr>
                                <w:pStyle w:val="NormalWeb"/>
                              </w:pPr>
                              <w:r w:rsidRPr="008916CD">
                                <w:rPr>
                                  <w:vertAlign w:val="superscript"/>
                                </w:rPr>
                                <w:t>S</w:t>
                              </w:r>
                              <w:r>
                                <w:rPr>
                                  <w:vertAlign w:val="subscript"/>
                                </w:rPr>
                                <w:t>X</w:t>
                              </w:r>
                            </w:p>
                            <w:p w14:paraId="3B2E7F97"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11"/>
                        <wps:cNvSpPr txBox="1"/>
                        <wps:spPr>
                          <a:xfrm>
                            <a:off x="201975" y="848838"/>
                            <a:ext cx="1943100" cy="338455"/>
                          </a:xfrm>
                          <a:prstGeom prst="rect">
                            <a:avLst/>
                          </a:prstGeom>
                          <a:noFill/>
                          <a:ln w="6350">
                            <a:noFill/>
                          </a:ln>
                          <a:effectLst/>
                        </wps:spPr>
                        <wps:txbx>
                          <w:txbxContent>
                            <w:p w14:paraId="45E498ED" w14:textId="77777777" w:rsidR="00245182" w:rsidRPr="005031A0" w:rsidRDefault="00245182" w:rsidP="00245182">
                              <w:pPr>
                                <w:pStyle w:val="NormalWeb"/>
                              </w:pPr>
                              <w:r w:rsidRPr="005031A0">
                                <w:t>Scaling factor required to equalise model costs with actual costs</w:t>
                              </w:r>
                            </w:p>
                            <w:p w14:paraId="6DCB8680"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Left Brace 131"/>
                        <wps:cNvSpPr/>
                        <wps:spPr>
                          <a:xfrm rot="16200000">
                            <a:off x="1464727" y="1899884"/>
                            <a:ext cx="272566" cy="2216679"/>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Left Brace 132"/>
                        <wps:cNvSpPr/>
                        <wps:spPr>
                          <a:xfrm rot="16200000">
                            <a:off x="3652930" y="2323638"/>
                            <a:ext cx="272415" cy="1370843"/>
                          </a:xfrm>
                          <a:prstGeom prst="leftBrace">
                            <a:avLst/>
                          </a:prstGeom>
                          <a:noFill/>
                          <a:ln w="9525" cap="flat" cmpd="sng" algn="ctr">
                            <a:solidFill>
                              <a:sysClr val="windowText" lastClr="000000"/>
                            </a:solidFill>
                            <a:prstDash val="solid"/>
                          </a:ln>
                          <a:effectLst/>
                        </wps:spPr>
                        <wps:txbx>
                          <w:txbxContent>
                            <w:p w14:paraId="2D38B935" w14:textId="77777777" w:rsidR="00245182" w:rsidRDefault="00245182" w:rsidP="00245182"/>
                            <w:p w14:paraId="7425FBD2"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Text Box 11"/>
                        <wps:cNvSpPr txBox="1"/>
                        <wps:spPr>
                          <a:xfrm>
                            <a:off x="887059" y="3096885"/>
                            <a:ext cx="1423054" cy="240665"/>
                          </a:xfrm>
                          <a:prstGeom prst="rect">
                            <a:avLst/>
                          </a:prstGeom>
                          <a:noFill/>
                          <a:ln w="6350">
                            <a:noFill/>
                          </a:ln>
                          <a:effectLst/>
                        </wps:spPr>
                        <wps:txbx>
                          <w:txbxContent>
                            <w:p w14:paraId="11F6C407" w14:textId="77777777" w:rsidR="00245182" w:rsidRPr="008916CD" w:rsidRDefault="00245182" w:rsidP="00245182">
                              <w:pPr>
                                <w:pStyle w:val="NormalWeb"/>
                              </w:pPr>
                              <w:r w:rsidRPr="008916CD">
                                <w:t>Time series</w:t>
                              </w:r>
                            </w:p>
                            <w:p w14:paraId="42CB0075" w14:textId="77777777" w:rsidR="00245182" w:rsidRDefault="00245182" w:rsidP="00245182">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11"/>
                        <wps:cNvSpPr txBox="1"/>
                        <wps:spPr>
                          <a:xfrm>
                            <a:off x="3081199" y="3107501"/>
                            <a:ext cx="1418734" cy="240030"/>
                          </a:xfrm>
                          <a:prstGeom prst="rect">
                            <a:avLst/>
                          </a:prstGeom>
                          <a:noFill/>
                          <a:ln w="6350">
                            <a:noFill/>
                          </a:ln>
                          <a:effectLst/>
                        </wps:spPr>
                        <wps:txbx>
                          <w:txbxContent>
                            <w:p w14:paraId="47B97FA6" w14:textId="77777777" w:rsidR="00245182" w:rsidRPr="008916CD" w:rsidRDefault="00245182" w:rsidP="00245182">
                              <w:pPr>
                                <w:pStyle w:val="NormalWeb"/>
                              </w:pPr>
                              <w:r w:rsidRPr="008916CD">
                                <w:t>Projection of time series</w:t>
                              </w:r>
                            </w:p>
                            <w:p w14:paraId="3262E95C"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20BCFA6" id="Canvas 222" o:spid="_x0000_s1070" editas="canvas" alt="Title: Figure 7: Illustration of scaling factors required to equalise model and actual costs. - Description: A summary of Figure 7 is outlined in the text prior to this figure. " style="position:absolute;margin-left:-.35pt;margin-top:23.85pt;width:447.85pt;height:294.85pt;z-index:-251658237;mso-position-horizontal-relative:text;mso-position-vertical-relative:text;mso-width-relative:margin;mso-height-relative:margin" coordsize="56876,3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U6w4AAIOrAAAOAAAAZHJzL2Uyb0RvYy54bWzsXWtzo0YW/b5V+x8ofd+YfvByRZPyeHZ2&#10;UzWbmYqzm88YIUtVCBTAY09+/Z7bjRoJGQtbKgdGJBUFBEbQ3Me5596+/eNPj6vE+hrnxTJLpxP2&#10;gz2x4jTKZsv0bjr5728f/+FPrKIM01mYZGk8nXyLi8lP7/7+tx8f1pcxzxZZMotzCxdJi8uH9XSy&#10;KMv15cVFES3iVVj8kK3jFAfnWb4KS+zmdxezPHzA1VfJBbdt9+Ihy2frPIviosC3H/TByTt1/fk8&#10;jsrP83kRl1YyneDeSvWZq89b+rx492N4eZeH68Uyqm4jfMVdrMJlih81l/oQlqF1ny/3LrVaRnlW&#10;ZPPyhyhbXWTz+TKK1TPgaZjdeJrrMP0aFuphIozO5gaxdcLr3t5hDHDJywe8jJieIUnps8iS5ezj&#10;MknUDr2P+DrJra8hRjKMojgtOY3exc6Z2KO/vti63sMab7ZYm3dcHHfvN4twHashKS6jX75+ya3l&#10;DILnsomVhitI2K9452F6l8QWC+gG6fdx4s36S17tFdikh3qc5yv6P96C9TidOI5je5CRb7ic5zhc&#10;qj8PL+PH0opwnLkud+TEinCCY0vmier5N9dZ50X5rzhbWbQxneS4ESUT4ddPRamHanPK/gDnd7dm&#10;eIP37987gfrb5H71n2ymR91zbFtJLI25Pr85/jT81gPulXs41YpCqNQ8CUtsrtYYpyK9m1hhcgdd&#10;jcpc/cLue+5wG3QXB2+DHvRDWCz0navfqEZLS1esdLMaF3pF+qXQ1m02+4bXmmdaWYt19HGJq30K&#10;i/JLmEM78WCwOOVnfMyTDE+bVVsTa5Hlfz71PZ0PucPRifUAbcdI/HEf5vHESn5OIZEBk5LMg9qR&#10;jsexk28fud0+kt6vrjOoAWQOd6c26fwy2WzO82z1OwzTFf0qDoVphN/WY17tXJfaCsG0RfHVlToN&#10;JmEdlp/SG1Jwpt4OjeNvj7+H+bqSqhLi+Eu20YLwsiFc+lwSrzS7ui+z+VJJXj2uSjmVRmrVeAPV&#10;5PuqifF9iWp6nAkO1SPVlJBs16M/31ZNxxOOVk3PD4TjvrFquhudgALer+BytNzLzdfft8aWj7eP&#10;ygxz5RJqYTusxKNSkrH7C5RSbJTypszD5d2itK7yPHuwrrM0hePKcouzLR29Tg+5T1dIx8dV23QU&#10;ZpA8J/cd5m+QQ4vnLKpbMveibWHD1JGr1YaOUIqyB9r5BQ4nW/Bi3/etMB4YCHOWPfwGWwsPAceD&#10;A7DQ6p/KsiiXtoFHLd4uvCzDZfLPdGaV39aAJiGNMBwQvM8K143hhbGhkUFHt0gnk37BbL+Z/Ybh&#10;1dDqM8CfVet4J1TFGMOwuVoufJ+5vqQnrm03vC2AmpINvanHo0U04iRZrgsCgHuubyMPO2+meP1L&#10;1cIEyPc6JPX6H26RpgpbY+RG7HQ22AmGbFv3VMhB+t9N9wTzfGF0jwvmN3XP9ivYJB3aHHXv9XFL&#10;jYLMW+oayowo6C9CQdCNbfVSrqm7eoEjcDaMwdOubVSvXR7pCNdWq5d5S6N6bdFKfYz8vY16EZK2&#10;3mePFtsOKoiTs8pHfE90B3wPqV4LO8dcHrgISVR8wWweaHavxpEg52wJqkEFGYEPf/a8NztEz6VZ&#10;I6xwBS65E3B0QWS12CrvSk84ILFF+KO5qzOiq5CxaDLJXPFJ3R2D51A0XMXCtnTtZ/gq35EHA+JD&#10;srob8nTgcM+ESq6Vz7zAASlfBIb+/NQPXMCe+in16a5+Aeceq9SPB4L7jbCHuTVdHLguQ4j0bOBz&#10;cvUb6WJNF5v3Omplv5EcRTlaK29a6WKlZJWSHqaLmS90mo344qeUtOKLme3bvgKHQFstpGAx8sVk&#10;v2jsm2nUzfdvyBd7JhV/POrnXMI668xf4EnOmkDKDtzAr+hj3kfUb7RiQCbuDFG/90SSWrwsSc2F&#10;57mBllXGHMdzFQ9YR6jbsANpESRGDhCuJ8cdZwf7TQXQgLTvLGE/iqn2YL8wnFCnbAcyddKufEVP&#10;9W/E/Qr314Z1VMue4364M437j8dygsMlUi4diN+3ORhcirpr94jDHiUricAVqO0ViudvR/2HvOOp&#10;CdzaHA1Ias8Rypmc+a+mFFiYlGwnVyJsFnhAZySqARcoBt4V1R0kJygsUdd/vayOBG75ZC2wIXDF&#10;WFn4VM1TD5N+nsmpb6mfSdl2Uz/m20wgeUjckC2YYz+nfxwKyN9a/0Ykp5GcsasD8onnGWCZXHwr&#10;g4sKegCyzgyu4Eid2ODeWpykIXC94FAu/vshcBdxOOtQ8NusDE4xOW5whcGeyZSfIDjwgbdcLUxO&#10;ICQ2d4IDyRExgFiuqjuYrkJ+PeA6eXBgPNyADOE5BgdPpJeBNGq7RzVJ1V5LJZJw4fxd8MWwexBV&#10;pJJ3RXUnOHA9Jt2R5m2fr3iKisDacQ1I+c4Shfgmj7wVHJgUWbfgwOeuRDhI6uejol0+p35SCBa8&#10;tfqNsYGODcaaq4GE7KivOFTdIUwmDUraUt1hzTE3699Uyku0bjWrXgTMx7x6pa6uDdzWzOBXmE7Y&#10;LjtQhjVGCUOMEjDZ82QpBCl9HzGnEibkD1AZtAu9BFKA9HsqhSCw17Ma8BppDgionGGUQPOYm0Wo&#10;8mXZaMmlJ8mwAqZwB71DmnbPdTAxtjJ+Nkrc5AHrdyjdNaYQDqUQDM4ckPKdZ5Rgss51lICpPS8J&#10;0iXqBn1ZwQ7uCHBVO3wSgnSjfgyTNaSOIV9PKL1Y/cYoQUcJBliOWtnvWhCaKX6gBlzH4p0zCFJi&#10;Sh/+ptVHbtptCU94euZgu4KO0cEgowOTLT4+h4A6DBMcoGYDscKuzfeQU6YUg8ohwOCjKwl8QrtE&#10;HUJcp84h6GiFtGdApvAcowOTSj1eZhEYYKZyFdGS0NqNqjjPCQIGE6mFlgmc2y+hNWHRKLTKmFBC&#10;o4dlOTCGJ6NhtmflcOGilFMJZV3KCWctNo1lOIqyj82AndzSmmBiFNpeC63J1h5vaTELGN3HADeI&#10;kIHQIkDchQeu4zDUiWpLy72q/2uP4MEQa63OEB7AGJ7M0gq0GALlXQmt4yCV0hBatFPEPDMttK7v&#10;6krlHgntWBez36mwh/AAkzFOJrSSMe64wBvK0iLG18XbNTxwfW7XgRhmevQN05pCyBEe9BkeBCdM&#10;LXIOgKDjMOGjf4/iBmqRDTwOU9zjMEzd78gd7HTa76Odha9uZhYdE0J3KoDyPFbVU0iBjmfKVtWC&#10;ulN9iOIL3Xrq9YDgxXmNc5tjjiRTlZgakLM4y7Qi9WbY0z3DBHTTPQAXXAXAxpWB7zyve/axtMeL&#10;dW/MKaqcohwz/QOpPERt7snCDuGAddwU3ARB0Ez/uLrTmwqV0Rhbespwv94znpyUHGIm/Bz5nROm&#10;LJkTuAg2dKjsBBIt2hv8ji18w6T3sL+V5qPGuKP3cccJc5Zc8MCrLa0fAFjtFFeBp6R6Kk1K4iha&#10;4fYqZ1kHXAOC7OdoaU+YsxQ24AHqxRUpiZavvLkODQ+kR9heJdpddJ/pWXWIZvZHS9t7S2tyljdt&#10;rVJ1P1N6le2Tabam0HB0M+PU2p74dA9z33QNSM35gLrk1ECNRPcAlf79VMk9tbSW9jK9XUqLXlwV&#10;7rTLxjYh0TLRals2PB/uVVMS3HOwcGkjQYgJVwF4iFE2ei8bJgPXLhumAqCT3RAicPDvc3ZjlA21&#10;JF/vZcMkutplwyTaO8mGtIUbUP5M+xRkvxpc5mg3quUaey8bJqPULhvq3XbGGwE6F2MurhaN0aXo&#10;2HaQcAO44MCMDdQWQcA7iwZDXK/ghDIbo2wMWDYM827Mhllu1/JNTrOTM1HlPnwDNJ6QCiZt9NPs&#10;BEKTJTphEcAdzGq/3wpa6L5iuHoce5yQtuYs4JtmXQ5ok72Yg2OpNsgDBaQCVYmQDe1GWxbweOuZ&#10;No4B0iMB2OMCL051Lg0HtmWkTL6s3UipliT/a7Qk4b6H1hCwf5BOTAmz9XLkNZ1SGSrBREDh07OS&#10;OzhzNRuErTLEr3FOzdXp9ZSTzsBF2DBJ1eIcmAyOjrHaddO6lBGWn/RgpdDhYaRJeh/uGHr1+Ckh&#10;2zkBTA1x0dQPj18bAs9zBDoLK6Gg+SJ9m3sH3g/3SzowurE+uzHqWNRwY3vm7GW0L7WnD5DGJBeG&#10;Sc1Y+bYhuS6WV+sGuIvvZvG0tt67q3g2sZI4nU5oS2n4bjRvuu/unYnqoP4ienREqMTqeFMIqOW6&#10;ge6XghJiWyrcs2UKuS/cyj/20hQaims0hb02hYbJPl5mpY1+gjByBOMxX3OvxRZ6alFpinbffayd&#10;MtzbKLO9llnDsB8vswg3GeyrJtdRZULbO5gTXQuRzK+oEy5dvXJNf6pUHUMNjkLba6E13P/xQiu5&#10;7/qoh1IZISfAOquNKlUh0LdkQ5tw9OBUQt0joR3ihIDy7BZ/57Rouw6UjhdajqyETkn4VB/VwLMo&#10;YfVpoWJV7Rd4Pn4ZZrhHEmvIzdHM9trMnjKrQqvOaWjgo+uDaLQvY4EUpmelQHdLPf2sPzKr00Aj&#10;HdXzClVaRL2ysp/ieWm9z8MotmjqVEUmIp3SsgqKlWclgi0XhYz4Z7vNO9oXS49wKwVjmBHg75VX&#10;YwI9dd9RBheN+lzvUGYF96ZubVjZ4CxZKo4JatmROdKDCvRUrKOPS3QP+xQW5ZcwD6mY1/oa5+Vn&#10;fMyT7GE6yaqtibXI8j+f+p7On07oKNaTysP1dFL8cR/mMRiwn9MCy1kyrJI8sUq1Ix2PAuh8+8jt&#10;9pH0fnWdJXil6u7UJp1fJpvNeZ6tfs/y2RX9Kg6FaYTfnk6iMt/sXJfYx6F5lkfx1ZXajrLVOiw/&#10;pTfriC5OpHvdN82izemkRG7ml+xmEa6fLAjo3+R+zkzaakextqndFyuWQEufAA1SFPZGNsJtugXq&#10;VEW4iRRLZTN1E9Z2t5B8/4pllg0FZVkZtQHBqPPUnRPm9XxaTE5jf2EHLk2g3OFYGOZZ2pvewn3s&#10;T6gTkSOS6juSIud5qnhVYA0IFlRSi7YtTrMTLJMMhSsbPhvkd9/aZqEP3fCMba9YlouHdXSJ/1TE&#10;ewf0tlhGH8Iy3N7H9sP6MubZIktmcf7u/wAAAP//AwBQSwMEFAAGAAgAAAAhAGQJhbrfAAAACAEA&#10;AA8AAABkcnMvZG93bnJldi54bWxMj81OwzAQhO9IvIO1SFxQ6wBpU0I2VcSf4MCBlgdw4yWJGq+j&#10;2G3D27Oc4LQazWj2m2I9uV4daQydZ4TreQKKuPa24wbhc/s8W4EK0bA1vWdC+KYA6/L8rDC59Sf+&#10;oOMmNkpKOOQGoY1xyLUOdUvOhLkfiMX78qMzUeTYaDuak5S7Xt8kyVI707F8aM1ADy3V+83BIZBO&#10;9y/b4f0pe6umReheq+TqsUG8vJiqe1CRpvgXhl98QYdSmHb+wDaoHmGWSRAhzeSKvbpbyLQdwvI2&#10;S0GXhf4/oPwBAAD//wMAUEsBAi0AFAAGAAgAAAAhALaDOJL+AAAA4QEAABMAAAAAAAAAAAAAAAAA&#10;AAAAAFtDb250ZW50X1R5cGVzXS54bWxQSwECLQAUAAYACAAAACEAOP0h/9YAAACUAQAACwAAAAAA&#10;AAAAAAAAAAAvAQAAX3JlbHMvLnJlbHNQSwECLQAUAAYACAAAACEA8gv/FOsOAACDqwAADgAAAAAA&#10;AAAAAAAAAAAuAgAAZHJzL2Uyb0RvYy54bWxQSwECLQAUAAYACAAAACEAZAmFut8AAAAIAQAADwAA&#10;AAAAAAAAAAAAAABFEQAAZHJzL2Rvd25yZXYueG1sUEsFBgAAAAAEAAQA8wAAAFESAAAAAA==&#10;">
                <v:shape id="_x0000_s1071" type="#_x0000_t75" alt="A summary of Figure 7 is outlined in the text prior to this figure. " style="position:absolute;width:56876;height:37445;visibility:visible;mso-wrap-style:square" stroked="t" strokecolor="#104f99 [3205]">
                  <v:fill o:detectmouseclick="t"/>
                  <v:path o:connecttype="none"/>
                </v:shape>
                <v:rect id="Rectangle 19" o:spid="_x0000_s1072" style="position:absolute;left:5550;top:17552;width:16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12wgAAANwAAAAPAAAAZHJzL2Rvd25yZXYueG1sRE9Ni8Iw&#10;EL0L/ocwghdZUxWkW40iiiCyKlYv3oZmti3bTEoTtf77zcKCt3m8z5kvW1OJBzWutKxgNIxAEGdW&#10;l5wruF62HzEI55E1VpZJwYscLBfdzhwTbZ98pkfqcxFC2CWooPC+TqR0WUEG3dDWxIH7to1BH2CT&#10;S93gM4SbSo6jaCoNlhwaCqxpXVD2k96NAke4Okxux/1X7PlzEh8Gp+PmrlS/165mIDy1/i3+d+90&#10;mD8dwd8z4QK5+AUAAP//AwBQSwECLQAUAAYACAAAACEA2+H2y+4AAACFAQAAEwAAAAAAAAAAAAAA&#10;AAAAAAAAW0NvbnRlbnRfVHlwZXNdLnhtbFBLAQItABQABgAIAAAAIQBa9CxbvwAAABUBAAALAAAA&#10;AAAAAAAAAAAAAB8BAABfcmVscy8ucmVsc1BLAQItABQABgAIAAAAIQBAop12wgAAANwAAAAPAAAA&#10;AAAAAAAAAAAAAAcCAABkcnMvZG93bnJldi54bWxQSwUGAAAAAAMAAwC3AAAA9gIAAAAA&#10;" fillcolor="#77933c" strokecolor="#4f6228" strokeweight="1pt"/>
                <v:rect id="Rectangle 20" o:spid="_x0000_s1073" style="position:absolute;left:7213;top:14700;width:1657;height:7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pwwAAANwAAAAPAAAAZHJzL2Rvd25yZXYueG1sRE/NasJA&#10;EL4XfIdlhF5K3Zi2VqKbINKUgKdaH2CaHZNgdjZkt0l8+64g9DYf3+9ss8m0YqDeNZYVLBcRCOLS&#10;6oYrBafv/HkNwnlkja1lUnAlB1k6e9hiou3IXzQcfSVCCLsEFdTed4mUrqzJoFvYjjhwZ9sb9AH2&#10;ldQ9jiHctDKOopU02HBoqLGjfU3l5fhrFNBTUVx3+WH/8v66/qSfj+GUvw1KPc6n3QaEp8n/i+/u&#10;Qof5qxhuz4QLZPoHAAD//wMAUEsBAi0AFAAGAAgAAAAhANvh9svuAAAAhQEAABMAAAAAAAAAAAAA&#10;AAAAAAAAAFtDb250ZW50X1R5cGVzXS54bWxQSwECLQAUAAYACAAAACEAWvQsW78AAAAVAQAACwAA&#10;AAAAAAAAAAAAAAAfAQAAX3JlbHMvLnJlbHNQSwECLQAUAAYACAAAACEACr3pKcMAAADcAAAADwAA&#10;AAAAAAAAAAAAAAAHAgAAZHJzL2Rvd25yZXYueG1sUEsFBgAAAAADAAMAtwAAAPcCAAAAAA==&#10;" fillcolor="#c3d69b" strokecolor="#4f6228" strokeweight="1pt">
                  <v:textbox>
                    <w:txbxContent>
                      <w:p w14:paraId="00F1900D" w14:textId="77777777" w:rsidR="00245182" w:rsidRDefault="00245182" w:rsidP="00245182"/>
                      <w:p w14:paraId="4E2FEC4F" w14:textId="77777777" w:rsidR="00245182" w:rsidRDefault="00245182" w:rsidP="00245182"/>
                    </w:txbxContent>
                  </v:textbox>
                </v:rect>
                <v:shapetype id="_x0000_t32" coordsize="21600,21600" o:spt="32" o:oned="t" path="m,l21600,21600e" filled="f">
                  <v:path arrowok="t" fillok="f" o:connecttype="none"/>
                  <o:lock v:ext="edit" shapetype="t"/>
                </v:shapetype>
                <v:shape id="Straight Arrow Connector 21" o:spid="_x0000_s1074" type="#_x0000_t32" style="position:absolute;left:6345;top:14700;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mnwQAAANwAAAAPAAAAZHJzL2Rvd25yZXYueG1sRE9Ni8Iw&#10;EL0L+x/CCN401QWRahQpCCJ7WF09eBuasS02k24Sbd1fbwRhb/N4n7NYdaYWd3K+sqxgPEpAEOdW&#10;V1woOP5shjMQPiBrrC2Tggd5WC0/egtMtW15T/dDKEQMYZ+igjKEJpXS5yUZ9CPbEEfuYp3BEKEr&#10;pHbYxnBTy0mSTKXBimNDiQ1lJeXXw80o+J2d2y+722z/gsvolJ0x+XY7pQb9bj0HEagL/+K3e6vj&#10;/OknvJ6JF8jlEwAA//8DAFBLAQItABQABgAIAAAAIQDb4fbL7gAAAIUBAAATAAAAAAAAAAAAAAAA&#10;AAAAAABbQ29udGVudF9UeXBlc10ueG1sUEsBAi0AFAAGAAgAAAAhAFr0LFu/AAAAFQEAAAsAAAAA&#10;AAAAAAAAAAAAHwEAAF9yZWxzLy5yZWxzUEsBAi0AFAAGAAgAAAAhAN3COafBAAAA3AAAAA8AAAAA&#10;AAAAAAAAAAAABwIAAGRycy9kb3ducmV2LnhtbFBLBQYAAAAAAwADALcAAAD1AgAAAAA=&#10;" strokecolor="windowText">
                  <v:stroke endarrow="open" endarrowwidth="narrow" endarrowlength="short"/>
                </v:shape>
                <v:oval id="Oval 22" o:spid="_x0000_s1075" style="position:absolute;left:11100;top:18816;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ZexQAAANwAAAAPAAAAZHJzL2Rvd25yZXYueG1sRE9Na8JA&#10;EL0L/Q/LFHqRurGK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DPbKZexQAAANwAAAAP&#10;AAAAAAAAAAAAAAAAAAcCAABkcnMvZG93bnJldi54bWxQSwUGAAAAAAMAAwC3AAAA+QIAAAAA&#10;" fillcolor="windowText" strokecolor="windowText" strokeweight="2pt"/>
                <v:oval id="Oval 23" o:spid="_x0000_s1076" style="position:absolute;left:13178;top:188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PFxQAAANwAAAAPAAAAZHJzL2Rvd25yZXYueG1sRE9Na8JA&#10;EL0L/Q/LFHqRurGi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CgIAPFxQAAANwAAAAP&#10;AAAAAAAAAAAAAAAAAAcCAABkcnMvZG93bnJldi54bWxQSwUGAAAAAAMAAwC3AAAA+QIAAAAA&#10;" fillcolor="windowText" strokecolor="windowText" strokeweight="2pt">
                  <v:textbox>
                    <w:txbxContent>
                      <w:p w14:paraId="74FEF3CF" w14:textId="77777777" w:rsidR="00245182" w:rsidRDefault="00245182" w:rsidP="00245182"/>
                      <w:p w14:paraId="73DC540B" w14:textId="77777777" w:rsidR="00245182" w:rsidRDefault="00245182" w:rsidP="00245182"/>
                    </w:txbxContent>
                  </v:textbox>
                </v:oval>
                <v:oval id="Oval 24" o:spid="_x0000_s1077" style="position:absolute;left:15245;top:188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2yxAAAANwAAAAPAAAAZHJzL2Rvd25yZXYueG1sRE9La8JA&#10;EL4X/A/LCL2UurFC0NSNiLS09FJMvPQ2zU4emp0N2VVjf70rFLzNx/ec5WowrThR7xrLCqaTCARx&#10;YXXDlYJd/v48B+E8ssbWMim4kINVOnpYYqLtmbd0ynwlQgi7BBXU3neJlK6oyaCb2I44cKXtDfoA&#10;+0rqHs8h3LTyJYpiabDh0FBjR5uaikN2NAo2sx/Mhu/u+Lf4tV8f+6eozcs3pR7Hw/oVhKfB38X/&#10;7k8d5scx3J4JF8j0CgAA//8DAFBLAQItABQABgAIAAAAIQDb4fbL7gAAAIUBAAATAAAAAAAAAAAA&#10;AAAAAAAAAABbQ29udGVudF9UeXBlc10ueG1sUEsBAi0AFAAGAAgAAAAhAFr0LFu/AAAAFQEAAAsA&#10;AAAAAAAAAAAAAAAAHwEAAF9yZWxzLy5yZWxzUEsBAi0AFAAGAAgAAAAhAFDynbLEAAAA3AAAAA8A&#10;AAAAAAAAAAAAAAAABwIAAGRycy9kb3ducmV2LnhtbFBLBQYAAAAAAwADALcAAAD4AgAAAAA=&#10;" fillcolor="windowText" strokecolor="windowText" strokeweight="2pt">
                  <v:textbox>
                    <w:txbxContent>
                      <w:p w14:paraId="661EA589" w14:textId="77777777" w:rsidR="00245182" w:rsidRDefault="00245182" w:rsidP="00245182"/>
                      <w:p w14:paraId="40C1700E" w14:textId="77777777" w:rsidR="00245182" w:rsidRDefault="00245182" w:rsidP="00245182"/>
                    </w:txbxContent>
                  </v:textbox>
                </v:oval>
                <v:shape id="Text Box 11" o:spid="_x0000_s1078" type="#_x0000_t202" style="position:absolute;left:16296;top:11029;width:62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60182463" w14:textId="7026CD04" w:rsidR="00245182" w:rsidRPr="00490D61" w:rsidRDefault="00245182" w:rsidP="00245182">
                        <w:pPr>
                          <w:pStyle w:val="NormalWeb"/>
                        </w:pPr>
                        <w:r w:rsidRPr="008916CD">
                          <w:rPr>
                            <w:i/>
                            <w:vertAlign w:val="superscript"/>
                          </w:rPr>
                          <w:t>S</w:t>
                        </w:r>
                        <w:r>
                          <w:rPr>
                            <w:vertAlign w:val="subscript"/>
                          </w:rPr>
                          <w:t>202</w:t>
                        </w:r>
                        <w:r w:rsidR="00B31C3E">
                          <w:rPr>
                            <w:vertAlign w:val="subscript"/>
                          </w:rPr>
                          <w:t>2</w:t>
                        </w:r>
                        <w:r>
                          <w:rPr>
                            <w:vertAlign w:val="subscript"/>
                          </w:rPr>
                          <w:t>–2</w:t>
                        </w:r>
                        <w:r w:rsidR="00B31C3E">
                          <w:rPr>
                            <w:vertAlign w:val="subscript"/>
                          </w:rPr>
                          <w:t>3</w:t>
                        </w:r>
                      </w:p>
                      <w:p w14:paraId="1938D856" w14:textId="77777777" w:rsidR="00245182" w:rsidRDefault="00245182" w:rsidP="00245182"/>
                    </w:txbxContent>
                  </v:textbox>
                </v:shape>
                <v:rect id="Rectangle 26" o:spid="_x0000_s1079" style="position:absolute;left:17563;top:14046;width:1657;height: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TrxgAAANwAAAAPAAAAZHJzL2Rvd25yZXYueG1sRI9Pa8JA&#10;EMXvQr/DMgUvopsqSIyuIi2FUqrin4u3ITtNQrOzIbtq/PbOoeBthvfmvd8sVp2r1ZXaUHk28DZK&#10;QBHn3lZcGDgdP4cpqBCRLdaeycCdAqyWL70FZtbfeE/XQyyUhHDI0EAZY5NpHfKSHIaRb4hF+/Wt&#10;wyhrW2jb4k3CXa3HSTLVDiuWhhIbei8p/ztcnIFAuN5MztvvnzTybJJuBrvtx8WY/mu3noOK1MWn&#10;+f/6ywr+VGjlGZlALx8AAAD//wMAUEsBAi0AFAAGAAgAAAAhANvh9svuAAAAhQEAABMAAAAAAAAA&#10;AAAAAAAAAAAAAFtDb250ZW50X1R5cGVzXS54bWxQSwECLQAUAAYACAAAACEAWvQsW78AAAAVAQAA&#10;CwAAAAAAAAAAAAAAAAAfAQAAX3JlbHMvLnJlbHNQSwECLQAUAAYACAAAACEA0Zg068YAAADcAAAA&#10;DwAAAAAAAAAAAAAAAAAHAgAAZHJzL2Rvd25yZXYueG1sUEsFBgAAAAADAAMAtwAAAPoCAAAAAA==&#10;" fillcolor="#77933c" strokecolor="#4f6228" strokeweight="1pt">
                  <v:textbox>
                    <w:txbxContent>
                      <w:p w14:paraId="3004B5A9" w14:textId="77777777" w:rsidR="00245182" w:rsidRDefault="00245182" w:rsidP="00245182"/>
                      <w:p w14:paraId="3FB9D62F" w14:textId="77777777" w:rsidR="00245182" w:rsidRDefault="00245182" w:rsidP="00245182"/>
                    </w:txbxContent>
                  </v:textbox>
                </v:rect>
                <v:rect id="Rectangle 27" o:spid="_x0000_s1080" style="position:absolute;left:19227;top:12932;width:1657;height:9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tYwgAAANwAAAAPAAAAZHJzL2Rvd25yZXYueG1sRE/NasJA&#10;EL4LfYdlBC9SN7XWanQVESOBnmp9gDE7JsHsbMiuMb59VxC8zcf3O8t1ZyrRUuNKywo+RhEI4szq&#10;knMFx7/kfQbCeWSNlWVScCcH69Vbb4mxtjf+pfbgcxFC2MWooPC+jqV0WUEG3cjWxIE728agD7DJ&#10;pW7wFsJNJcdRNJUGSw4NBda0LSi7HK5GAQ3T9L5Jfraf35PZnk679ph8tUoN+t1mAcJT51/ipzvV&#10;Yf50Do9nwgVy9Q8AAP//AwBQSwECLQAUAAYACAAAACEA2+H2y+4AAACFAQAAEwAAAAAAAAAAAAAA&#10;AAAAAAAAW0NvbnRlbnRfVHlwZXNdLnhtbFBLAQItABQABgAIAAAAIQBa9CxbvwAAABUBAAALAAAA&#10;AAAAAAAAAAAAAB8BAABfcmVscy8ucmVsc1BLAQItABQABgAIAAAAIQAEGXtYwgAAANwAAAAPAAAA&#10;AAAAAAAAAAAAAAcCAABkcnMvZG93bnJldi54bWxQSwUGAAAAAAMAAwC3AAAA9gIAAAAA&#10;" fillcolor="#c3d69b" strokecolor="#4f6228" strokeweight="1pt">
                  <v:textbox>
                    <w:txbxContent>
                      <w:p w14:paraId="482C1F15" w14:textId="77777777" w:rsidR="00245182" w:rsidRDefault="00245182" w:rsidP="00245182">
                        <w:pPr>
                          <w:pStyle w:val="NormalWeb"/>
                        </w:pPr>
                      </w:p>
                      <w:p w14:paraId="5FB131AF" w14:textId="77777777" w:rsidR="00245182" w:rsidRDefault="00245182" w:rsidP="00245182"/>
                    </w:txbxContent>
                  </v:textbox>
                </v:rect>
                <v:shape id="Straight Arrow Connector 28" o:spid="_x0000_s1081" type="#_x0000_t32" style="position:absolute;left:18357;top:12932;width: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ENxgAAANwAAAAPAAAAZHJzL2Rvd25yZXYueG1sRI9Pa8JA&#10;EMXvBb/DMkJvdWMPVlJXKQFBxIN/2oO3ITtNQrOzcXdrUj+9cyh4m+G9ee83i9XgWnWlEBvPBqaT&#10;DBRx6W3DlYHP0/plDiomZIutZzLwRxFWy9HTAnPrez7Q9ZgqJSEcczRQp9TlWseyJodx4jti0b59&#10;cJhkDZW2AXsJd61+zbKZdtiwNNTYUVFT+XP8dQYu83O/89v15pZCQV/FGbN92BrzPB4+3kElGtLD&#10;/H+9sYL/JvjyjEygl3cAAAD//wMAUEsBAi0AFAAGAAgAAAAhANvh9svuAAAAhQEAABMAAAAAAAAA&#10;AAAAAAAAAAAAAFtDb250ZW50X1R5cGVzXS54bWxQSwECLQAUAAYACAAAACEAWvQsW78AAAAVAQAA&#10;CwAAAAAAAAAAAAAAAAAfAQAAX3JlbHMvLnJlbHNQSwECLQAUAAYACAAAACEAqMkxDcYAAADcAAAA&#10;DwAAAAAAAAAAAAAAAAAHAgAAZHJzL2Rvd25yZXYueG1sUEsFBgAAAAADAAMAtwAAAPoCAAAAAA==&#10;" strokecolor="windowText">
                  <v:stroke endarrow="open" endarrowwidth="narrow" endarrowlength="short"/>
                </v:shape>
                <v:shape id="Text Box 11" o:spid="_x0000_s1082" type="#_x0000_t202" style="position:absolute;left:22413;top:9742;width:109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47FFAD95" w14:textId="73B0467B" w:rsidR="00245182" w:rsidRPr="008916CD" w:rsidRDefault="00245182" w:rsidP="00245182">
                        <w:pPr>
                          <w:pStyle w:val="NormalWeb"/>
                          <w:rPr>
                            <w:vertAlign w:val="subscript"/>
                          </w:rPr>
                        </w:pPr>
                        <w:r w:rsidRPr="008916CD">
                          <w:rPr>
                            <w:i/>
                            <w:vertAlign w:val="superscript"/>
                          </w:rPr>
                          <w:t>S</w:t>
                        </w:r>
                        <w:r>
                          <w:rPr>
                            <w:vertAlign w:val="subscript"/>
                          </w:rPr>
                          <w:t>202</w:t>
                        </w:r>
                        <w:r w:rsidR="00B31C3E">
                          <w:rPr>
                            <w:vertAlign w:val="subscript"/>
                          </w:rPr>
                          <w:t>3</w:t>
                        </w:r>
                        <w:r>
                          <w:rPr>
                            <w:vertAlign w:val="subscript"/>
                          </w:rPr>
                          <w:t>–2</w:t>
                        </w:r>
                        <w:r w:rsidR="00B31C3E">
                          <w:rPr>
                            <w:vertAlign w:val="subscript"/>
                          </w:rPr>
                          <w:t>4</w:t>
                        </w:r>
                        <w:r w:rsidRPr="008916CD">
                          <w:rPr>
                            <w:vertAlign w:val="subscript"/>
                          </w:rPr>
                          <w:t xml:space="preserve"> </w:t>
                        </w:r>
                        <w:r w:rsidRPr="008916CD">
                          <w:t>= 1</w:t>
                        </w:r>
                      </w:p>
                      <w:p w14:paraId="36B31A86" w14:textId="77777777" w:rsidR="00245182" w:rsidRPr="00490D61" w:rsidRDefault="00245182" w:rsidP="00245182">
                        <w:pPr>
                          <w:pStyle w:val="NormalWeb"/>
                        </w:pPr>
                      </w:p>
                      <w:p w14:paraId="100D6804" w14:textId="77777777" w:rsidR="00245182" w:rsidRDefault="00245182" w:rsidP="00245182"/>
                    </w:txbxContent>
                  </v:textbox>
                </v:shape>
                <v:rect id="Rectangle 30" o:spid="_x0000_s1083" style="position:absolute;left:23776;top:11557;width:1658;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XcwwAAANwAAAAPAAAAZHJzL2Rvd25yZXYueG1sRE9Li8Iw&#10;EL4L/ocwghdZUxW0W40iysKy+EB3L96GZmyLzaQ0Ubv/3giCt/n4njNbNKYUN6pdYVnBoB+BIE6t&#10;LjhT8Pf79RGDcB5ZY2mZFPyTg8W83Zphou2dD3Q7+kyEEHYJKsi9rxIpXZqTQde3FXHgzrY26AOs&#10;M6lrvIdwU8phFI2lwYJDQ44VrXJKL8erUeAIl9vRafeziT1/juJtb79bX5XqdprlFISnxr/FL/e3&#10;DvMnQ3g+Ey6Q8wcAAAD//wMAUEsBAi0AFAAGAAgAAAAhANvh9svuAAAAhQEAABMAAAAAAAAAAAAA&#10;AAAAAAAAAFtDb250ZW50X1R5cGVzXS54bWxQSwECLQAUAAYACAAAACEAWvQsW78AAAAVAQAACwAA&#10;AAAAAAAAAAAAAAAfAQAAX3JlbHMvLnJlbHNQSwECLQAUAAYACAAAACEANamV3MMAAADcAAAADwAA&#10;AAAAAAAAAAAAAAAHAgAAZHJzL2Rvd25yZXYueG1sUEsFBgAAAAADAAMAtwAAAPcCAAAAAA==&#10;" fillcolor="#77933c" strokecolor="#4f6228" strokeweight="1pt">
                  <v:textbox>
                    <w:txbxContent>
                      <w:p w14:paraId="0053E35F" w14:textId="77777777" w:rsidR="00245182" w:rsidRDefault="00245182" w:rsidP="00245182">
                        <w:pPr>
                          <w:pStyle w:val="NormalWeb"/>
                        </w:pPr>
                      </w:p>
                      <w:p w14:paraId="2D465A8D" w14:textId="77777777" w:rsidR="00245182" w:rsidRDefault="00245182" w:rsidP="00245182"/>
                    </w:txbxContent>
                  </v:textbox>
                </v:rect>
                <v:rect id="Rectangle 31" o:spid="_x0000_s1084" style="position:absolute;left:25440;top:11557;width:1657;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vwgAAANwAAAAPAAAAZHJzL2Rvd25yZXYueG1sRE/NisIw&#10;EL4L+w5hFryIpqvuKtUoIlYKntb1AcZmbMs2k9LEWt/eCIK3+fh+Z7nuTCVaalxpWcHXKAJBnFld&#10;cq7g9JcM5yCcR9ZYWSYFd3KwXn30lhhre+Nfao8+FyGEXYwKCu/rWEqXFWTQjWxNHLiLbQz6AJtc&#10;6gZvIdxUchxFP9JgyaGhwJq2BWX/x6tRQIM0vW+Sw3Yym873dN61p+S7Var/2W0WIDx1/i1+uVMd&#10;5s8m8HwmXCBXDwAAAP//AwBQSwECLQAUAAYACAAAACEA2+H2y+4AAACFAQAAEwAAAAAAAAAAAAAA&#10;AAAAAAAAW0NvbnRlbnRfVHlwZXNdLnhtbFBLAQItABQABgAIAAAAIQBa9CxbvwAAABUBAAALAAAA&#10;AAAAAAAAAAAAAB8BAABfcmVscy8ucmVsc1BLAQItABQABgAIAAAAIQDgKNpvwgAAANwAAAAPAAAA&#10;AAAAAAAAAAAAAAcCAABkcnMvZG93bnJldi54bWxQSwUGAAAAAAMAAwC3AAAA9gIAAAAA&#10;" fillcolor="#c3d69b" strokecolor="#4f6228" strokeweight="1pt">
                  <v:textbox>
                    <w:txbxContent>
                      <w:p w14:paraId="223E970F" w14:textId="77777777" w:rsidR="00245182" w:rsidRDefault="00245182" w:rsidP="00245182">
                        <w:pPr>
                          <w:pStyle w:val="NormalWeb"/>
                        </w:pPr>
                      </w:p>
                      <w:p w14:paraId="5635CC20" w14:textId="77777777" w:rsidR="00245182" w:rsidRDefault="00245182" w:rsidP="00245182"/>
                    </w:txbxContent>
                  </v:textbox>
                </v:rect>
                <v:shape id="Text Box 11" o:spid="_x0000_s1085" type="#_x0000_t202" style="position:absolute;left:32576;top:8022;width:25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2D544795" w14:textId="77777777" w:rsidR="00245182" w:rsidRPr="00B8706A" w:rsidRDefault="00245182" w:rsidP="00245182">
                        <w:pPr>
                          <w:pStyle w:val="NormalWeb"/>
                          <w:rPr>
                            <w:vertAlign w:val="subscript"/>
                          </w:rPr>
                        </w:pPr>
                        <w:r w:rsidRPr="00B8706A">
                          <w:rPr>
                            <w:vertAlign w:val="subscript"/>
                          </w:rPr>
                          <w:t>S</w:t>
                        </w:r>
                      </w:p>
                      <w:p w14:paraId="154AE45E" w14:textId="77777777" w:rsidR="00245182" w:rsidRDefault="00245182" w:rsidP="00245182"/>
                    </w:txbxContent>
                  </v:textbox>
                </v:shape>
                <v:rect id="Rectangle 33" o:spid="_x0000_s1086" style="position:absolute;left:30197;top:9235;width:1657;height:1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2owwAAANwAAAAPAAAAZHJzL2Rvd25yZXYueG1sRE9La8JA&#10;EL4X/A/LCF5K3aioMbqKKIVSfFDbi7chOybB7GzIrhr/vVsQvM3H95zZojGluFLtCssKet0IBHFq&#10;dcGZgr/fz48YhPPIGkvLpOBODhbz1tsME21v/EPXg89ECGGXoILc+yqR0qU5GXRdWxEH7mRrgz7A&#10;OpO6xlsIN6XsR9FIGiw4NORY0Sqn9Hy4GAWOcLkdHHffm9jzZBBv3/e79UWpTrtZTkF4avxL/HR/&#10;6TB/PIT/Z8IFcv4AAAD//wMAUEsBAi0AFAAGAAgAAAAhANvh9svuAAAAhQEAABMAAAAAAAAAAAAA&#10;AAAAAAAAAFtDb250ZW50X1R5cGVzXS54bWxQSwECLQAUAAYACAAAACEAWvQsW78AAAAVAQAACwAA&#10;AAAAAAAAAAAAAAAfAQAAX3JlbHMvLnJlbHNQSwECLQAUAAYACAAAACEAukANqMMAAADcAAAADwAA&#10;AAAAAAAAAAAAAAAHAgAAZHJzL2Rvd25yZXYueG1sUEsFBgAAAAADAAMAtwAAAPcCAAAAAA==&#10;" fillcolor="#77933c" strokecolor="#4f6228" strokeweight="1pt">
                  <v:textbox>
                    <w:txbxContent>
                      <w:p w14:paraId="0AE55FAA" w14:textId="77777777" w:rsidR="00245182" w:rsidRDefault="00245182" w:rsidP="00245182">
                        <w:pPr>
                          <w:pStyle w:val="NormalWeb"/>
                        </w:pPr>
                      </w:p>
                      <w:p w14:paraId="1C93B0D6" w14:textId="77777777" w:rsidR="00245182" w:rsidRDefault="00245182" w:rsidP="00245182"/>
                    </w:txbxContent>
                  </v:textbox>
                </v:rect>
                <v:rect id="Rectangle 34" o:spid="_x0000_s1087" style="position:absolute;left:31801;top:10315;width:1657;height:1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n3wwAAANwAAAAPAAAAZHJzL2Rvd25yZXYueG1sRE/baoNA&#10;EH0v5B+WCfSlNGva5oJxDUFqEfKUNB8wdacqcWfF3aj5+26h0Lc5nOsk+8m0YqDeNZYVLBcRCOLS&#10;6oYrBZfP/HkLwnlkja1lUnAnB/t09pBgrO3IJxrOvhIhhF2MCmrvu1hKV9Zk0C1sRxy4b9sb9AH2&#10;ldQ9jiHctPIlitbSYMOhocaOsprK6/lmFNBTUdwP+TF73bxtP+jrfbjkq0Gpx/l02IHwNPl/8Z+7&#10;0GH+Zg2/z4QLZPoDAAD//wMAUEsBAi0AFAAGAAgAAAAhANvh9svuAAAAhQEAABMAAAAAAAAAAAAA&#10;AAAAAAAAAFtDb250ZW50X1R5cGVzXS54bWxQSwECLQAUAAYACAAAACEAWvQsW78AAAAVAQAACwAA&#10;AAAAAAAAAAAAAAAfAQAAX3JlbHMvLnJlbHNQSwECLQAUAAYACAAAACEA8F9598MAAADcAAAADwAA&#10;AAAAAAAAAAAAAAAHAgAAZHJzL2Rvd25yZXYueG1sUEsFBgAAAAADAAMAtwAAAPcCAAAAAA==&#10;" fillcolor="#c3d69b" strokecolor="#4f6228" strokeweight="1pt">
                  <v:textbox>
                    <w:txbxContent>
                      <w:p w14:paraId="69DD871B" w14:textId="77777777" w:rsidR="00245182" w:rsidRDefault="00245182" w:rsidP="00245182">
                        <w:pPr>
                          <w:pStyle w:val="NormalWeb"/>
                        </w:pPr>
                      </w:p>
                      <w:p w14:paraId="72950E64" w14:textId="77777777" w:rsidR="00245182" w:rsidRDefault="00245182" w:rsidP="00245182"/>
                    </w:txbxContent>
                  </v:textbox>
                </v:rect>
                <v:shape id="Straight Arrow Connector 35" o:spid="_x0000_s1088" type="#_x0000_t32" style="position:absolute;left:32661;top:92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XMwwAAANwAAAAPAAAAZHJzL2Rvd25yZXYueG1sRE9La8JA&#10;EL4X/A/LFLzVTQs1krqKCAULHnwechuy02w0O5tmtyb+e1cQvM3H95zpvLe1uFDrK8cK3kcJCOLC&#10;6YpLBYf999sEhA/IGmvHpOBKHuazwcsUM+063tJlF0oRQ9hnqMCE0GRS+sKQRT9yDXHkfl1rMUTY&#10;llK32MVwW8uPJBlLixXHBoMNLQ0V592/VbD46zbpKdhPk+e8Ov4cm/11nSs1fO0XXyAC9eEpfrhX&#10;Os5PU7g/Ey+QsxsAAAD//wMAUEsBAi0AFAAGAAgAAAAhANvh9svuAAAAhQEAABMAAAAAAAAAAAAA&#10;AAAAAAAAAFtDb250ZW50X1R5cGVzXS54bWxQSwECLQAUAAYACAAAACEAWvQsW78AAAAVAQAACwAA&#10;AAAAAAAAAAAAAAAfAQAAX3JlbHMvLnJlbHNQSwECLQAUAAYACAAAACEAiCNVzMMAAADcAAAADwAA&#10;AAAAAAAAAAAAAAAHAgAAZHJzL2Rvd25yZXYueG1sUEsFBgAAAAADAAMAtwAAAPcCAAAAAA==&#10;" strokecolor="windowText">
                  <v:stroke startarrow="open" startarrowwidth="narrow" startarrowlength="short" endarrowwidth="narrow" endarrowlength="short"/>
                </v:shape>
                <v:shape id="Text Box 11" o:spid="_x0000_s1089" type="#_x0000_t202" style="position:absolute;left:38705;top:5934;width:4202;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0F7C43E2"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2</w:t>
                        </w:r>
                      </w:p>
                      <w:p w14:paraId="2D44DF36" w14:textId="77777777" w:rsidR="00245182" w:rsidRDefault="00245182" w:rsidP="00245182"/>
                    </w:txbxContent>
                  </v:textbox>
                </v:shape>
                <v:rect id="Rectangle 37" o:spid="_x0000_s1090" style="position:absolute;left:36600;top:5935;width:1657;height:1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etwwAAANwAAAAPAAAAZHJzL2Rvd25yZXYueG1sRE9Li8Iw&#10;EL4v+B/CCF6WNVVBazWKKAuL+EB3L3sbmrEtNpPSRK3/3giCt/n4njOdN6YUV6pdYVlBrxuBIE6t&#10;LjhT8Pf7/RWDcB5ZY2mZFNzJwXzW+phiou2ND3Q9+kyEEHYJKsi9rxIpXZqTQde1FXHgTrY26AOs&#10;M6lrvIVwU8p+FA2lwYJDQ44VLXNKz8eLUeAIF9vB/269iT2PB/H2c79bXZTqtJvFBISnxr/FL/eP&#10;DvNHY3g+Ey6QswcAAAD//wMAUEsBAi0AFAAGAAgAAAAhANvh9svuAAAAhQEAABMAAAAAAAAAAAAA&#10;AAAAAAAAAFtDb250ZW50X1R5cGVzXS54bWxQSwECLQAUAAYACAAAACEAWvQsW78AAAAVAQAACwAA&#10;AAAAAAAAAAAAAAAfAQAAX3JlbHMvLnJlbHNQSwECLQAUAAYACAAAACEAOw0HrcMAAADcAAAADwAA&#10;AAAAAAAAAAAAAAAHAgAAZHJzL2Rvd25yZXYueG1sUEsFBgAAAAADAAMAtwAAAPcCAAAAAA==&#10;" fillcolor="#77933c" strokecolor="#4f6228" strokeweight="1pt">
                  <v:textbox>
                    <w:txbxContent>
                      <w:p w14:paraId="52AEB8BE" w14:textId="77777777" w:rsidR="00245182" w:rsidRDefault="00245182" w:rsidP="00245182">
                        <w:pPr>
                          <w:pStyle w:val="NormalWeb"/>
                        </w:pPr>
                      </w:p>
                      <w:p w14:paraId="13F23D26" w14:textId="77777777" w:rsidR="00245182" w:rsidRDefault="00245182" w:rsidP="00245182"/>
                    </w:txbxContent>
                  </v:textbox>
                </v:rect>
                <v:rect id="Rectangle 38" o:spid="_x0000_s1091" style="position:absolute;left:38264;top:8318;width:1657;height:1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Q/xgAAANwAAAAPAAAAZHJzL2Rvd25yZXYueG1sRI9Ba8JA&#10;EIXvQv/DMoVeRDe1rYboKiJNCfRU6w8Ys2MSmp0N2TXGf985FHqb4b1575vNbnStGqgPjWcDz/ME&#10;FHHpbcOVgdN3PktBhYhssfVMBu4UYLd9mGwws/7GXzQcY6UkhEOGBuoYu0zrUNbkMMx9RyzaxfcO&#10;o6x9pW2PNwl3rV4kyVI7bFgaauzoUFP5c7w6AzQtivs+/zy8rF7TDzq/D6f8bTDm6XHcr0FFGuO/&#10;+e+6sIKfCr48IxPo7S8AAAD//wMAUEsBAi0AFAAGAAgAAAAhANvh9svuAAAAhQEAABMAAAAAAAAA&#10;AAAAAAAAAAAAAFtDb250ZW50X1R5cGVzXS54bWxQSwECLQAUAAYACAAAACEAWvQsW78AAAAVAQAA&#10;CwAAAAAAAAAAAAAAAAAfAQAAX3JlbHMvLnJlbHNQSwECLQAUAAYACAAAACEAJS80P8YAAADcAAAA&#10;DwAAAAAAAAAAAAAAAAAHAgAAZHJzL2Rvd25yZXYueG1sUEsFBgAAAAADAAMAtwAAAPoCAAAAAA==&#10;" fillcolor="#c3d69b" strokecolor="#4f6228" strokeweight="1pt">
                  <v:textbox>
                    <w:txbxContent>
                      <w:p w14:paraId="2F9D4AB7" w14:textId="77777777" w:rsidR="00245182" w:rsidRDefault="00245182" w:rsidP="00245182">
                        <w:pPr>
                          <w:pStyle w:val="NormalWeb"/>
                        </w:pPr>
                      </w:p>
                      <w:p w14:paraId="40482B64" w14:textId="77777777" w:rsidR="00245182" w:rsidRDefault="00245182" w:rsidP="00245182"/>
                    </w:txbxContent>
                  </v:textbox>
                </v:rect>
                <v:shape id="Straight Arrow Connector 39" o:spid="_x0000_s1092" type="#_x0000_t32" style="position:absolute;left:39185;top:6012;width:0;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7GwgAAANwAAAAPAAAAZHJzL2Rvd25yZXYueG1sRE9Na8JA&#10;EL0L/odlhN50k1JKTF0laApiT9WA1yE7TdJmZ8PuqvHfu4VCb/N4n7PajKYXV3K+s6wgXSQgiGur&#10;O24UVKf3eQbCB2SNvWVScCcPm/V0ssJc2xt/0vUYGhFD2OeooA1hyKX0dUsG/cIOxJH7ss5giNA1&#10;Uju8xXDTy+ckeZUGO44NLQ60ban+OV6MghcnP+pyR9+XcmyyQ7Gs0nNXKfU0G4s3EIHG8C/+c+91&#10;nJ+l8PtMvECuHwAAAP//AwBQSwECLQAUAAYACAAAACEA2+H2y+4AAACFAQAAEwAAAAAAAAAAAAAA&#10;AAAAAAAAW0NvbnRlbnRfVHlwZXNdLnhtbFBLAQItABQABgAIAAAAIQBa9CxbvwAAABUBAAALAAAA&#10;AAAAAAAAAAAAAB8BAABfcmVscy8ucmVsc1BLAQItABQABgAIAAAAIQA32w7GwgAAANwAAAAPAAAA&#10;AAAAAAAAAAAAAAcCAABkcnMvZG93bnJldi54bWxQSwUGAAAAAAMAAwC3AAAA9gIAAAAA&#10;" strokecolor="windowText">
                  <v:stroke startarrow="open" startarrowwidth="narrow" startarrowlength="short" endarrowwidth="narrow" endarrowlength="short"/>
                </v:shape>
                <v:shape id="Text Box 11" o:spid="_x0000_s1093" type="#_x0000_t202" style="position:absolute;left:44886;top:2918;width:3544;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6CB5B4C5" w14:textId="77777777" w:rsidR="00245182" w:rsidRPr="005846EB" w:rsidRDefault="00245182" w:rsidP="00245182">
                        <w:pPr>
                          <w:pStyle w:val="NormalWeb"/>
                          <w:rPr>
                            <w:sz w:val="32"/>
                            <w:vertAlign w:val="superscript"/>
                          </w:rPr>
                        </w:pPr>
                        <w:r w:rsidRPr="00B8706A">
                          <w:rPr>
                            <w:b/>
                            <w:bCs/>
                            <w:vertAlign w:val="subscript"/>
                          </w:rPr>
                          <w:t>S</w:t>
                        </w:r>
                        <w:r w:rsidRPr="005846EB">
                          <w:rPr>
                            <w:vertAlign w:val="superscript"/>
                          </w:rPr>
                          <w:t>3</w:t>
                        </w:r>
                      </w:p>
                      <w:p w14:paraId="11E4ED85" w14:textId="77777777" w:rsidR="00245182" w:rsidRPr="00490D61" w:rsidRDefault="00245182" w:rsidP="00245182">
                        <w:pPr>
                          <w:pStyle w:val="NormalWeb"/>
                          <w:rPr>
                            <w:vertAlign w:val="superscript"/>
                          </w:rPr>
                        </w:pPr>
                      </w:p>
                      <w:p w14:paraId="1678B5DA" w14:textId="77777777" w:rsidR="00245182" w:rsidRDefault="00245182" w:rsidP="00245182"/>
                    </w:txbxContent>
                  </v:textbox>
                </v:shape>
                <v:rect id="Rectangle 41" o:spid="_x0000_s1094" style="position:absolute;left:42474;top:2516;width:1651;height:2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BgwgAAANwAAAAPAAAAZHJzL2Rvd25yZXYueG1sRE9Li8Iw&#10;EL4v+B/CCF4WTbWw1GoUUYRl8YGPi7ehGdtiMylN1O6/3wgL3ubje8503ppKPKhxpWUFw0EEgjiz&#10;uuRcwfm07icgnEfWWFkmBb/kYD7rfEwx1fbJB3ocfS5CCLsUFRTe16mULivIoBvYmjhwV9sY9AE2&#10;udQNPkO4qeQoir6kwZJDQ4E1LQvKbse7UeAIF9v4svvZJJ7HcbL93O9Wd6V63XYxAeGp9W/xv/tb&#10;h/lJDK9nwgVy9gcAAP//AwBQSwECLQAUAAYACAAAACEA2+H2y+4AAACFAQAAEwAAAAAAAAAAAAAA&#10;AAAAAAAAW0NvbnRlbnRfVHlwZXNdLnhtbFBLAQItABQABgAIAAAAIQBa9CxbvwAAABUBAAALAAAA&#10;AAAAAAAAAAAAAB8BAABfcmVscy8ucmVsc1BLAQItABQABgAIAAAAIQBvMEBgwgAAANwAAAAPAAAA&#10;AAAAAAAAAAAAAAcCAABkcnMvZG93bnJldi54bWxQSwUGAAAAAAMAAwC3AAAA9gIAAAAA&#10;" fillcolor="#77933c" strokecolor="#4f6228" strokeweight="1pt">
                  <v:textbox>
                    <w:txbxContent>
                      <w:p w14:paraId="02D4C87B" w14:textId="77777777" w:rsidR="00245182" w:rsidRDefault="00245182" w:rsidP="00245182">
                        <w:pPr>
                          <w:pStyle w:val="NormalWeb"/>
                        </w:pPr>
                      </w:p>
                      <w:p w14:paraId="381BCC2F" w14:textId="77777777" w:rsidR="00245182" w:rsidRDefault="00245182" w:rsidP="00245182"/>
                    </w:txbxContent>
                  </v:textbox>
                </v:rect>
                <v:rect id="Rectangle 42" o:spid="_x0000_s1095" style="position:absolute;left:44138;top:6253;width:1651;height:16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I8wwAAANwAAAAPAAAAZHJzL2Rvd25yZXYueG1sRE/basJA&#10;EH0v9B+WKfSl6KbWS4jZiEgjgT5V/YAxOyah2dmQXWP8+65Q6NscznXSzWhaMVDvGssK3qcRCOLS&#10;6oYrBadjPolBOI+ssbVMCu7kYJM9P6WYaHvjbxoOvhIhhF2CCmrvu0RKV9Zk0E1tRxy4i+0N+gD7&#10;SuoebyHctHIWRUtpsOHQUGNHu5rKn8PVKKC3orhv86/dx2oe7+n8OZzyxaDU68u4XYPwNPp/8Z+7&#10;0GF+PIfHM+ECmf0CAAD//wMAUEsBAi0AFAAGAAgAAAAhANvh9svuAAAAhQEAABMAAAAAAAAAAAAA&#10;AAAAAAAAAFtDb250ZW50X1R5cGVzXS54bWxQSwECLQAUAAYACAAAACEAWvQsW78AAAAVAQAACwAA&#10;AAAAAAAAAAAAAAAfAQAAX3JlbHMvLnJlbHNQSwECLQAUAAYACAAAACEAWhQyPMMAAADcAAAADwAA&#10;AAAAAAAAAAAAAAAHAgAAZHJzL2Rvd25yZXYueG1sUEsFBgAAAAADAAMAtwAAAPcCAAAAAA==&#10;" fillcolor="#c3d69b" strokecolor="#4f6228" strokeweight="1pt">
                  <v:textbox>
                    <w:txbxContent>
                      <w:p w14:paraId="2AEACE1E" w14:textId="77777777" w:rsidR="00245182" w:rsidRDefault="00245182" w:rsidP="00245182">
                        <w:pPr>
                          <w:pStyle w:val="NormalWeb"/>
                        </w:pPr>
                      </w:p>
                      <w:p w14:paraId="0CF2242D" w14:textId="77777777" w:rsidR="00245182" w:rsidRDefault="00245182" w:rsidP="00245182"/>
                    </w:txbxContent>
                  </v:textbox>
                </v:rect>
                <v:shape id="Straight Arrow Connector 43" o:spid="_x0000_s1096" type="#_x0000_t32" style="position:absolute;left:44962;top:2516;width:1;height:3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4HxAAAANwAAAAPAAAAZHJzL2Rvd25yZXYueG1sRE9Na8JA&#10;EL0L/odlhN7MxoKtpK4hCIKFHqrWQ25DdppNm52N2a2J/74rFHqbx/ucdT7aVlyp941jBYskBUFc&#10;Od1wreDjtJuvQPiArLF1TApu5CHfTCdrzLQb+EDXY6hFDGGfoQITQpdJ6StDFn3iOuLIfbreYoiw&#10;r6XucYjhtpWPafokLTYcGwx2tDVUfR9/rILiMrw/fwW7NGXJ+/PruTvd3kqlHmZj8QIi0Bj+xX/u&#10;vY7zV0u4PxMvkJtfAAAA//8DAFBLAQItABQABgAIAAAAIQDb4fbL7gAAAIUBAAATAAAAAAAAAAAA&#10;AAAAAAAAAABbQ29udGVudF9UeXBlc10ueG1sUEsBAi0AFAAGAAgAAAAhAFr0LFu/AAAAFQEAAAsA&#10;AAAAAAAAAAAAAAAAHwEAAF9yZWxzLy5yZWxzUEsBAi0AFAAGAAgAAAAhACJoHgfEAAAA3AAAAA8A&#10;AAAAAAAAAAAAAAAABwIAAGRycy9kb3ducmV2LnhtbFBLBQYAAAAAAwADALcAAAD4AgAAAAA=&#10;" strokecolor="windowText">
                  <v:stroke startarrow="open" startarrowwidth="narrow" startarrowlength="short" endarrowwidth="narrow" endarrowlength="short"/>
                </v:shape>
                <v:shape id="Text Box 11" o:spid="_x0000_s1097" type="#_x0000_t202" style="position:absolute;left:4216;top:23554;width:7137;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1FB775B0" w14:textId="6FE1E80E" w:rsidR="00245182" w:rsidRDefault="00245182" w:rsidP="00245182">
                        <w:pPr>
                          <w:pStyle w:val="NormalWeb"/>
                        </w:pPr>
                        <w:r>
                          <w:t>201</w:t>
                        </w:r>
                        <w:r w:rsidR="00B31C3E">
                          <w:t>8</w:t>
                        </w:r>
                        <w:r>
                          <w:t>-1</w:t>
                        </w:r>
                        <w:r w:rsidR="00B31C3E">
                          <w:t>9</w:t>
                        </w:r>
                      </w:p>
                    </w:txbxContent>
                  </v:textbox>
                </v:shape>
                <v:shape id="Text Box 11" o:spid="_x0000_s1098" type="#_x0000_t202" style="position:absolute;left:16645;top:23554;width:759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6A63E2F8" w14:textId="67F98ED3" w:rsidR="00245182" w:rsidRDefault="00245182" w:rsidP="00245182">
                        <w:pPr>
                          <w:pStyle w:val="NormalWeb"/>
                        </w:pPr>
                        <w:r>
                          <w:t>202</w:t>
                        </w:r>
                        <w:r w:rsidR="00B31C3E">
                          <w:t>2</w:t>
                        </w:r>
                        <w:r>
                          <w:t>-2</w:t>
                        </w:r>
                        <w:r w:rsidR="00B31C3E">
                          <w:t>3</w:t>
                        </w:r>
                      </w:p>
                    </w:txbxContent>
                  </v:textbox>
                </v:shape>
                <v:shape id="Text Box 11" o:spid="_x0000_s1099" type="#_x0000_t202" style="position:absolute;left:22413;top:23622;width:711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4F3652EC" w14:textId="6C61BEEF" w:rsidR="00245182" w:rsidRDefault="00245182" w:rsidP="00245182">
                        <w:pPr>
                          <w:pStyle w:val="NormalWeb"/>
                        </w:pPr>
                        <w:r>
                          <w:t>202</w:t>
                        </w:r>
                        <w:r w:rsidR="00B31C3E">
                          <w:t>3</w:t>
                        </w:r>
                        <w:r>
                          <w:t>-2</w:t>
                        </w:r>
                        <w:r w:rsidR="00B31C3E">
                          <w:t>4</w:t>
                        </w:r>
                      </w:p>
                    </w:txbxContent>
                  </v:textbox>
                </v:shape>
                <v:shape id="Text Box 11" o:spid="_x0000_s1100" type="#_x0000_t202" style="position:absolute;left:28881;top:23624;width:6551;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21540FCC" w14:textId="79BF8AD0" w:rsidR="00245182" w:rsidRDefault="00245182" w:rsidP="00245182">
                        <w:pPr>
                          <w:pStyle w:val="NormalWeb"/>
                        </w:pPr>
                        <w:r>
                          <w:t>202</w:t>
                        </w:r>
                        <w:r w:rsidR="00C0696C">
                          <w:t>4</w:t>
                        </w:r>
                        <w:r>
                          <w:t>-2</w:t>
                        </w:r>
                        <w:r w:rsidR="00B31C3E">
                          <w:t>5</w:t>
                        </w:r>
                      </w:p>
                    </w:txbxContent>
                  </v:textbox>
                </v:shape>
                <v:shape id="Text Box 11" o:spid="_x0000_s1101" type="#_x0000_t202" style="position:absolute;left:35248;top:23558;width:685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524B973B" w14:textId="3529FD5B" w:rsidR="00245182" w:rsidRDefault="00245182" w:rsidP="00245182">
                        <w:pPr>
                          <w:pStyle w:val="NormalWeb"/>
                        </w:pPr>
                        <w:r>
                          <w:t>202</w:t>
                        </w:r>
                        <w:r w:rsidR="00B31C3E">
                          <w:t>5</w:t>
                        </w:r>
                        <w:r>
                          <w:t>-2</w:t>
                        </w:r>
                        <w:r w:rsidR="00B31C3E">
                          <w:t>6</w:t>
                        </w:r>
                      </w:p>
                    </w:txbxContent>
                  </v:textbox>
                </v:shape>
                <v:shape id="Text Box 11" o:spid="_x0000_s1102" type="#_x0000_t202" style="position:absolute;left:41125;top:23496;width:68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407D5ACF" w14:textId="33D4B1F1" w:rsidR="00245182" w:rsidRDefault="00245182" w:rsidP="00245182">
                        <w:pPr>
                          <w:pStyle w:val="NormalWeb"/>
                        </w:pPr>
                        <w:r>
                          <w:t>202</w:t>
                        </w:r>
                        <w:r w:rsidR="00B31C3E">
                          <w:t>6</w:t>
                        </w:r>
                        <w:r>
                          <w:t>-2</w:t>
                        </w:r>
                        <w:r w:rsidR="00B31C3E">
                          <w:t>7</w:t>
                        </w:r>
                      </w:p>
                    </w:txbxContent>
                  </v:textbox>
                </v:shape>
                <v:shape id="Text Box 11" o:spid="_x0000_s1103" type="#_x0000_t202" style="position:absolute;left:2228;top:3875;width:9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4DD12284" w14:textId="77777777" w:rsidR="00245182" w:rsidRPr="005031A0" w:rsidRDefault="00245182" w:rsidP="00245182">
                        <w:pPr>
                          <w:pStyle w:val="NormalWeb"/>
                        </w:pPr>
                        <w:r w:rsidRPr="005031A0">
                          <w:t>Actual costs</w:t>
                        </w:r>
                      </w:p>
                      <w:p w14:paraId="6B25FE56" w14:textId="77777777" w:rsidR="00245182" w:rsidRPr="005031A0" w:rsidRDefault="00245182" w:rsidP="00245182">
                        <w:pPr>
                          <w:rPr>
                            <w:rFonts w:asciiTheme="minorHAnsi" w:hAnsiTheme="minorHAnsi" w:cstheme="minorHAnsi"/>
                            <w:sz w:val="16"/>
                            <w:szCs w:val="16"/>
                          </w:rPr>
                        </w:pPr>
                      </w:p>
                    </w:txbxContent>
                  </v:textbox>
                </v:shape>
                <v:rect id="Rectangle 51" o:spid="_x0000_s1104" style="position:absolute;left:771;top:4304;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a9xAAAANwAAAAPAAAAZHJzL2Rvd25yZXYueG1sRE9Na8JA&#10;EL0X/A/LCL2UumkDJUbXECqCiFqqXrwN2WkSmp0N2TVJ/31XKPQ2j/c5y2w0jeipc7VlBS+zCARx&#10;YXXNpYLLefOcgHAeWWNjmRT8kINsNXlYYqrtwJ/Un3wpQgi7FBVU3replK6oyKCb2ZY4cF+2M+gD&#10;7EqpOxxCuGnkaxS9SYM1h4YKW3qvqPg+3YwCR5gf4utxt088z+Pk8PRxXN+UepyO+QKEp9H/i//c&#10;Wx3mz2O4PxMukKtfAAAA//8DAFBLAQItABQABgAIAAAAIQDb4fbL7gAAAIUBAAATAAAAAAAAAAAA&#10;AAAAAAAAAABbQ29udGVudF9UeXBlc10ueG1sUEsBAi0AFAAGAAgAAAAhAFr0LFu/AAAAFQEAAAsA&#10;AAAAAAAAAAAAAAAAHwEAAF9yZWxzLy5yZWxzUEsBAi0AFAAGAAgAAAAhAOrp1r3EAAAA3AAAAA8A&#10;AAAAAAAAAAAAAAAABwIAAGRycy9kb3ducmV2LnhtbFBLBQYAAAAAAwADALcAAAD4AgAAAAA=&#10;" fillcolor="#77933c" strokecolor="#4f6228" strokeweight="1pt">
                  <v:textbox>
                    <w:txbxContent>
                      <w:p w14:paraId="7A5B2E8A" w14:textId="77777777" w:rsidR="00245182" w:rsidRDefault="00245182" w:rsidP="00245182"/>
                      <w:p w14:paraId="17156576" w14:textId="77777777" w:rsidR="00245182" w:rsidRDefault="00245182" w:rsidP="00245182"/>
                    </w:txbxContent>
                  </v:textbox>
                </v:rect>
                <v:rect id="Rectangle 52" o:spid="_x0000_s1105" style="position:absolute;left:720;top:6498;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ThwwAAANwAAAAPAAAAZHJzL2Rvd25yZXYueG1sRE/basJA&#10;EH0v+A/LCH0pZtPWekmzikgjgT55+YAxOyah2dmQ3cb4992C4NscznXS9WAa0VPnassKXqMYBHFh&#10;dc2lgtMxmyxAOI+ssbFMCm7kYL0aPaWYaHvlPfUHX4oQwi5BBZX3bSKlKyoy6CLbEgfuYjuDPsCu&#10;lLrDawg3jXyL45k0WHNoqLClbUXFz+HXKKCXPL9tsu/t+3y62NH5qz9lH71Sz+Nh8wnC0+Af4rs7&#10;12H+cgr/z4QL5OoPAAD//wMAUEsBAi0AFAAGAAgAAAAhANvh9svuAAAAhQEAABMAAAAAAAAAAAAA&#10;AAAAAAAAAFtDb250ZW50X1R5cGVzXS54bWxQSwECLQAUAAYACAAAACEAWvQsW78AAAAVAQAACwAA&#10;AAAAAAAAAAAAAAAfAQAAX3JlbHMvLnJlbHNQSwECLQAUAAYACAAAACEA382k4cMAAADcAAAADwAA&#10;AAAAAAAAAAAAAAAHAgAAZHJzL2Rvd25yZXYueG1sUEsFBgAAAAADAAMAtwAAAPcCAAAAAA==&#10;" fillcolor="#c3d69b" strokecolor="#4f6228" strokeweight="1pt">
                  <v:textbox>
                    <w:txbxContent>
                      <w:p w14:paraId="4103C680" w14:textId="77777777" w:rsidR="00245182" w:rsidRDefault="00245182" w:rsidP="00245182">
                        <w:pPr>
                          <w:pStyle w:val="NormalWeb"/>
                        </w:pPr>
                      </w:p>
                      <w:p w14:paraId="48E2E81A" w14:textId="77777777" w:rsidR="00245182" w:rsidRDefault="00245182" w:rsidP="00245182"/>
                    </w:txbxContent>
                  </v:textbox>
                </v:rect>
                <v:shape id="Text Box 11" o:spid="_x0000_s1106" type="#_x0000_t202" style="position:absolute;left:3511;top:25999;width:666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58C9AF5" w14:textId="5BF27C92" w:rsidR="00245182" w:rsidRPr="00C034B3" w:rsidRDefault="00245182" w:rsidP="00245182">
                        <w:pPr>
                          <w:pStyle w:val="NormalWeb"/>
                          <w:rPr>
                            <w:vertAlign w:val="subscript"/>
                          </w:rPr>
                        </w:pPr>
                        <w:r w:rsidRPr="00801AF5">
                          <w:rPr>
                            <w:i/>
                            <w:vertAlign w:val="superscript"/>
                          </w:rPr>
                          <w:t>S</w:t>
                        </w:r>
                        <w:r w:rsidRPr="00801AF5">
                          <w:rPr>
                            <w:vertAlign w:val="subscript"/>
                          </w:rPr>
                          <w:t>20</w:t>
                        </w:r>
                        <w:r>
                          <w:rPr>
                            <w:vertAlign w:val="subscript"/>
                          </w:rPr>
                          <w:t>1</w:t>
                        </w:r>
                        <w:r w:rsidR="00B31C3E">
                          <w:rPr>
                            <w:vertAlign w:val="subscript"/>
                          </w:rPr>
                          <w:t>8</w:t>
                        </w:r>
                        <w:r>
                          <w:rPr>
                            <w:vertAlign w:val="subscript"/>
                          </w:rPr>
                          <w:t>–</w:t>
                        </w:r>
                        <w:r w:rsidRPr="00801AF5">
                          <w:rPr>
                            <w:vertAlign w:val="subscript"/>
                          </w:rPr>
                          <w:t>1</w:t>
                        </w:r>
                        <w:r w:rsidR="00B31C3E">
                          <w:rPr>
                            <w:vertAlign w:val="subscript"/>
                          </w:rPr>
                          <w:t>9</w:t>
                        </w:r>
                      </w:p>
                      <w:p w14:paraId="3E217CC6" w14:textId="77777777" w:rsidR="00245182" w:rsidRDefault="00245182" w:rsidP="00245182"/>
                    </w:txbxContent>
                  </v:textbox>
                </v:shape>
                <v:shape id="Text Box 11" o:spid="_x0000_s1107" type="#_x0000_t202" style="position:absolute;left:15967;top:25942;width:60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4E9E3F53" w14:textId="2295870D" w:rsidR="00245182" w:rsidRPr="00C034B3" w:rsidRDefault="00245182" w:rsidP="00245182">
                        <w:pPr>
                          <w:pStyle w:val="NormalWeb"/>
                          <w:rPr>
                            <w:vertAlign w:val="subscript"/>
                          </w:rPr>
                        </w:pPr>
                        <w:r w:rsidRPr="00C034B3">
                          <w:rPr>
                            <w:i/>
                            <w:vertAlign w:val="superscript"/>
                          </w:rPr>
                          <w:t>S</w:t>
                        </w:r>
                        <w:r>
                          <w:rPr>
                            <w:vertAlign w:val="subscript"/>
                          </w:rPr>
                          <w:t>202</w:t>
                        </w:r>
                        <w:r w:rsidR="00B31C3E">
                          <w:rPr>
                            <w:vertAlign w:val="subscript"/>
                          </w:rPr>
                          <w:t>2</w:t>
                        </w:r>
                        <w:r>
                          <w:rPr>
                            <w:vertAlign w:val="subscript"/>
                          </w:rPr>
                          <w:t>–2</w:t>
                        </w:r>
                        <w:r w:rsidR="00B31C3E">
                          <w:rPr>
                            <w:vertAlign w:val="subscript"/>
                          </w:rPr>
                          <w:t>3</w:t>
                        </w:r>
                      </w:p>
                      <w:p w14:paraId="27F02966" w14:textId="77777777" w:rsidR="00245182" w:rsidRPr="00490D61" w:rsidRDefault="00245182" w:rsidP="00245182">
                        <w:pPr>
                          <w:pStyle w:val="NormalWeb"/>
                        </w:pPr>
                      </w:p>
                      <w:p w14:paraId="4370E427" w14:textId="77777777" w:rsidR="00245182" w:rsidRDefault="00245182" w:rsidP="00245182"/>
                    </w:txbxContent>
                  </v:textbox>
                </v:shape>
                <v:shape id="Text Box 11" o:spid="_x0000_s1108" type="#_x0000_t202" style="position:absolute;left:23297;top:25989;width:558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200F82D5" w14:textId="6B34BBF8" w:rsidR="00245182" w:rsidRPr="00C034B3" w:rsidRDefault="00245182" w:rsidP="00245182">
                        <w:pPr>
                          <w:pStyle w:val="NormalWeb"/>
                          <w:rPr>
                            <w:vertAlign w:val="subscript"/>
                          </w:rPr>
                        </w:pPr>
                        <w:r w:rsidRPr="00C034B3">
                          <w:rPr>
                            <w:i/>
                            <w:vertAlign w:val="superscript"/>
                          </w:rPr>
                          <w:t>S</w:t>
                        </w:r>
                        <w:r>
                          <w:rPr>
                            <w:vertAlign w:val="subscript"/>
                          </w:rPr>
                          <w:t>202</w:t>
                        </w:r>
                        <w:r w:rsidR="00B31C3E">
                          <w:rPr>
                            <w:vertAlign w:val="subscript"/>
                          </w:rPr>
                          <w:t>3</w:t>
                        </w:r>
                        <w:r>
                          <w:rPr>
                            <w:vertAlign w:val="subscript"/>
                          </w:rPr>
                          <w:t>–2</w:t>
                        </w:r>
                        <w:r w:rsidR="00B31C3E">
                          <w:rPr>
                            <w:vertAlign w:val="subscript"/>
                          </w:rPr>
                          <w:t>4</w:t>
                        </w:r>
                      </w:p>
                      <w:p w14:paraId="0E1ADA5B" w14:textId="77777777" w:rsidR="00245182" w:rsidRPr="00C034B3" w:rsidRDefault="00245182" w:rsidP="00245182">
                        <w:pPr>
                          <w:pStyle w:val="NormalWeb"/>
                        </w:pPr>
                      </w:p>
                      <w:p w14:paraId="373798A5" w14:textId="77777777" w:rsidR="00245182" w:rsidRDefault="00245182" w:rsidP="00245182"/>
                    </w:txbxContent>
                  </v:textbox>
                </v:shape>
                <v:shape id="Text Box 11" o:spid="_x0000_s1109" type="#_x0000_t202" style="position:absolute;left:30511;top:26132;width:294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5895D3EE" w14:textId="77777777" w:rsidR="00245182" w:rsidRPr="00B8706A" w:rsidRDefault="00245182" w:rsidP="00245182">
                        <w:pPr>
                          <w:pStyle w:val="NormalWeb"/>
                          <w:rPr>
                            <w:sz w:val="28"/>
                            <w:vertAlign w:val="subscript"/>
                          </w:rPr>
                        </w:pPr>
                        <w:r w:rsidRPr="00B8706A">
                          <w:rPr>
                            <w:vertAlign w:val="subscript"/>
                          </w:rPr>
                          <w:t>S</w:t>
                        </w:r>
                      </w:p>
                      <w:p w14:paraId="06F049E0" w14:textId="77777777" w:rsidR="00245182" w:rsidRDefault="00245182" w:rsidP="00245182"/>
                    </w:txbxContent>
                  </v:textbox>
                </v:shape>
                <v:shape id="Straight Arrow Connector 81" o:spid="_x0000_s1110" type="#_x0000_t32" style="position:absolute;left:21152;top:27432;width:2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dfwwAAANwAAAAPAAAAZHJzL2Rvd25yZXYueG1sRE/bagIx&#10;EH0v+A9hhL7VrIUWXc1KlbYUiqBr+z5sZi92M1mSqGu/3giCb3M415kvetOKIznfWFYwHiUgiAur&#10;G64U/Ow+niYgfEDW2FomBWfysMgGD3NMtT3xlo55qEQMYZ+igjqELpXSFzUZ9CPbEUeutM5giNBV&#10;Ujs8xXDTyuckeZUGG44NNXa0qqn4yw9GgV2WB/37YpcTty7y943cn78//5V6HPZvMxCB+nAX39xf&#10;Os6fTuH6TLxAZhcAAAD//wMAUEsBAi0AFAAGAAgAAAAhANvh9svuAAAAhQEAABMAAAAAAAAAAAAA&#10;AAAAAAAAAFtDb250ZW50X1R5cGVzXS54bWxQSwECLQAUAAYACAAAACEAWvQsW78AAAAVAQAACwAA&#10;AAAAAAAAAAAAAAAfAQAAX3JlbHMvLnJlbHNQSwECLQAUAAYACAAAACEAEGuXX8MAAADcAAAADwAA&#10;AAAAAAAAAAAAAAAHAgAAZHJzL2Rvd25yZXYueG1sUEsFBgAAAAADAAMAtwAAAPcCAAAAAA==&#10;" strokecolor="windowText">
                  <v:stroke endarrow="open"/>
                </v:shape>
                <v:shape id="Straight Arrow Connector 82" o:spid="_x0000_s1111" type="#_x0000_t32" style="position:absolute;left:27844;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5xAAAANwAAAAPAAAAZHJzL2Rvd25yZXYueG1sRI9Ba8JA&#10;FITvQv/D8grezKaFiqRuQhVbBBFs2t4f2WeSNvs27K4a/fWuIPQ4zMw3zLwYTCeO5HxrWcFTkoIg&#10;rqxuuVbw/fU+mYHwAVljZ5kUnMlDkT+M5phpe+JPOpahFhHCPkMFTQh9JqWvGjLoE9sTR29vncEQ&#10;pauldniKcNPJ5zSdSoMtx4UGe1o2VP2VB6PALvYH/fNiFzO3rcrVTv6eNx8XpcaPw9sriEBD+A/f&#10;22utIBLhdiYeAZlfAQAA//8DAFBLAQItABQABgAIAAAAIQDb4fbL7gAAAIUBAAATAAAAAAAAAAAA&#10;AAAAAAAAAABbQ29udGVudF9UeXBlc10ueG1sUEsBAi0AFAAGAAgAAAAhAFr0LFu/AAAAFQEAAAsA&#10;AAAAAAAAAAAAAAAAHwEAAF9yZWxzLy5yZWxzUEsBAi0AFAAGAAgAAAAhALJ+yjnEAAAA3AAAAA8A&#10;AAAAAAAAAAAAAAAABwIAAGRycy9kb3ducmV2LnhtbFBLBQYAAAAAAwADALcAAAD4AgAAAAA=&#10;" strokecolor="windowText">
                  <v:stroke endarrow="open"/>
                </v:shape>
                <v:shape id="Straight Arrow Connector 83" o:spid="_x0000_s1112" type="#_x0000_t32" style="position:absolute;left:33959;top:2743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ixQAAANwAAAAPAAAAZHJzL2Rvd25yZXYueG1sRI9Ba8JA&#10;FITvBf/D8oTe6kZBkegmVFEpiNCm9f7IPpPU7Nuwu2rsr+8KhR6HmfmGWea9acWVnG8sKxiPEhDE&#10;pdUNVwq+PrcvcxA+IGtsLZOCO3nIs8HTElNtb/xB1yJUIkLYp6igDqFLpfRlTQb9yHbE0TtZZzBE&#10;6SqpHd4i3LRykiQzabDhuFBjR+uaynNxMQrs6nTRx6ldzd2hLDbv8vu+3/0o9TzsXxcgAvXhP/zX&#10;ftMKJskYHmfiEZDZLwAAAP//AwBQSwECLQAUAAYACAAAACEA2+H2y+4AAACFAQAAEwAAAAAAAAAA&#10;AAAAAAAAAAAAW0NvbnRlbnRfVHlwZXNdLnhtbFBLAQItABQABgAIAAAAIQBa9CxbvwAAABUBAAAL&#10;AAAAAAAAAAAAAAAAAB8BAABfcmVscy8ucmVsc1BLAQItABQABgAIAAAAIQDdMm+ixQAAANwAAAAP&#10;AAAAAAAAAAAAAAAAAAcCAABkcnMvZG93bnJldi54bWxQSwUGAAAAAAMAAwC3AAAA+QIAAAAA&#10;" strokecolor="windowText">
                  <v:stroke endarrow="open"/>
                </v:shape>
                <v:shape id="Straight Arrow Connector 84" o:spid="_x0000_s1113" type="#_x0000_t32" style="position:absolute;left:40369;top:2742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VxQAAANwAAAAPAAAAZHJzL2Rvd25yZXYueG1sRI/dagIx&#10;FITvC75DOIXe1WwXFFnNShWVghTqau8Pm7M/7eZkSaKuffqmUPBymJlvmMVyMJ24kPOtZQUv4wQE&#10;cWl1y7WC03H7PAPhA7LGzjIpuJGHZT56WGCm7ZUPdClCLSKEfYYKmhD6TEpfNmTQj21PHL3KOoMh&#10;SldL7fAa4aaTaZJMpcGW40KDPa0bKr+Ls1FgV9VZf07saubey2LzIb9u+92PUk+Pw+scRKAh3MP/&#10;7TetIE1S+DsTj4DMfwEAAP//AwBQSwECLQAUAAYACAAAACEA2+H2y+4AAACFAQAAEwAAAAAAAAAA&#10;AAAAAAAAAAAAW0NvbnRlbnRfVHlwZXNdLnhtbFBLAQItABQABgAIAAAAIQBa9CxbvwAAABUBAAAL&#10;AAAAAAAAAAAAAAAAAB8BAABfcmVscy8ucmVsc1BLAQItABQABgAIAAAAIQAt4PHVxQAAANwAAAAP&#10;AAAAAAAAAAAAAAAAAAcCAABkcnMvZG93bnJldi54bWxQSwUGAAAAAAMAAwC3AAAA+QIAAAAA&#10;" strokecolor="windowText">
                  <v:stroke endarrow="open"/>
                </v:shape>
                <v:shape id="Straight Arrow Connector 85" o:spid="_x0000_s1114" type="#_x0000_t32" style="position:absolute;left:9763;top:27517;width:2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OxAAAANwAAAAPAAAAZHJzL2Rvd25yZXYueG1sRI9BawIx&#10;FITvQv9DeAVvmq2i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EKsVE7EAAAA3AAAAA8A&#10;AAAAAAAAAAAAAAAABwIAAGRycy9kb3ducmV2LnhtbFBLBQYAAAAAAwADALcAAAD4AgAAAAA=&#10;" strokecolor="windowText">
                  <v:stroke endarrow="open"/>
                </v:shape>
                <v:shape id="Straight Arrow Connector 86" o:spid="_x0000_s1115" type="#_x0000_t32" style="position:absolute;left:14359;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6xAAAANwAAAAPAAAAZHJzL2Rvd25yZXYueG1sRI9BawIx&#10;FITvQv9DeAVvmq2o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M1FzDrEAAAA3AAAAA8A&#10;AAAAAAAAAAAAAAAABwIAAGRycy9kb3ducmV2LnhtbFBLBQYAAAAAAwADALcAAAD4AgAAAAA=&#10;" strokecolor="windowText">
                  <v:stroke endarrow="open"/>
                </v:shape>
                <v:line id="Straight Connector 87" o:spid="_x0000_s1116" style="position:absolute;visibility:visible;mso-wrap-style:square" from="12568,27517" to="13977,2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L+xQAAANwAAAAPAAAAZHJzL2Rvd25yZXYueG1sRI9BawIx&#10;FITvgv8hPKE3zSpU69YopVCqCBW1KN4em9fNspuXZRN1/femIHgcZuYbZrZobSUu1PjCsYLhIAFB&#10;nDldcK7gd//VfwPhA7LGyjEpuJGHxbzbmWGq3ZW3dNmFXEQI+xQVmBDqVEqfGbLoB64mjt6fayyG&#10;KJtc6gavEW4rOUqSsbRYcFwwWNOnoazcna2C9dRM9htcbYdHLsvD9Od4WvtvpV567cc7iEBteIYf&#10;7aVWMEpe4f9MPAJyfgcAAP//AwBQSwECLQAUAAYACAAAACEA2+H2y+4AAACFAQAAEwAAAAAAAAAA&#10;AAAAAAAAAAAAW0NvbnRlbnRfVHlwZXNdLnhtbFBLAQItABQABgAIAAAAIQBa9CxbvwAAABUBAAAL&#10;AAAAAAAAAAAAAAAAAB8BAABfcmVscy8ucmVsc1BLAQItABQABgAIAAAAIQC3YTL+xQAAANwAAAAP&#10;AAAAAAAAAAAAAAAAAAcCAABkcnMvZG93bnJldi54bWxQSwUGAAAAAAMAAwC3AAAA+QIAAAAA&#10;" strokecolor="windowText">
                  <v:stroke dashstyle="3 1"/>
                </v:line>
                <v:shape id="Text Box 11" o:spid="_x0000_s1117" type="#_x0000_t202" style="position:absolute;left:2192;top:5547;width:22262;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280A28B9" w14:textId="2B824165" w:rsidR="00245182" w:rsidRPr="005031A0" w:rsidRDefault="00245182" w:rsidP="00245182">
                        <w:pPr>
                          <w:pStyle w:val="NormalWeb"/>
                        </w:pPr>
                        <w:r w:rsidRPr="005031A0">
                          <w:t>Mode</w:t>
                        </w:r>
                        <w:r>
                          <w:t xml:space="preserve">l costs derived by applying </w:t>
                        </w:r>
                        <w:r w:rsidRPr="00774FC8">
                          <w:t>202</w:t>
                        </w:r>
                        <w:r w:rsidR="00B31C3E">
                          <w:t>3</w:t>
                        </w:r>
                        <w:r w:rsidRPr="00774FC8">
                          <w:t>–2</w:t>
                        </w:r>
                        <w:r w:rsidR="00B31C3E">
                          <w:t>4</w:t>
                        </w:r>
                        <w:r w:rsidRPr="00774FC8">
                          <w:t xml:space="preserve"> cost</w:t>
                        </w:r>
                        <w:r w:rsidRPr="005031A0">
                          <w:t xml:space="preserve"> model to costed activity data scaling</w:t>
                        </w:r>
                      </w:p>
                      <w:p w14:paraId="28C90ED6" w14:textId="77777777" w:rsidR="00245182" w:rsidRDefault="00245182" w:rsidP="00245182"/>
                    </w:txbxContent>
                  </v:textbox>
                </v:shape>
                <v:line id="Straight Connector 89" o:spid="_x0000_s1118" style="position:absolute;flip:y;visibility:visible;mso-wrap-style:square" from="28735,1370" to="28735,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7HxAAAANwAAAAPAAAAZHJzL2Rvd25yZXYueG1sRI9Pi8Iw&#10;FMTvC36H8AQvi6YW/EM1iorCXre7CN4ezbMpNi+liba7n36zIHgcZuY3zHrb21o8qPWVYwXTSQKC&#10;uHC64lLB99dpvAThA7LG2jEp+CEP283gbY2Zdh1/0iMPpYgQ9hkqMCE0mZS+MGTRT1xDHL2ray2G&#10;KNtS6ha7CLe1TJNkLi1WHBcMNnQwVNzyu1Wwfzfpsbvn+8Nsrhdn9zu9zPCk1GjY71YgAvXhFX62&#10;P7SCNFnA/5l4BOTmDwAA//8DAFBLAQItABQABgAIAAAAIQDb4fbL7gAAAIUBAAATAAAAAAAAAAAA&#10;AAAAAAAAAABbQ29udGVudF9UeXBlc10ueG1sUEsBAi0AFAAGAAgAAAAhAFr0LFu/AAAAFQEAAAsA&#10;AAAAAAAAAAAAAAAAHwEAAF9yZWxzLy5yZWxzUEsBAi0AFAAGAAgAAAAhADKmzsfEAAAA3AAAAA8A&#10;AAAAAAAAAAAAAAAABwIAAGRycy9kb3ducmV2LnhtbFBLBQYAAAAAAwADALcAAAD4AgAAAAA=&#10;" strokecolor="windowText">
                  <v:stroke dashstyle="dash"/>
                </v:line>
                <v:shape id="Straight Arrow Connector 90" o:spid="_x0000_s1119" type="#_x0000_t32" style="position:absolute;left:30262;top:3784;width:7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QAAANwAAAAPAAAAZHJzL2Rvd25yZXYueG1sRE9Ni8Iw&#10;EL0L+x/CLOxNU4UVqUZRURFkQbvrfWjGttpMShK1+us3B8Hj431PZq2pxY2crywr6PcSEMS51RUX&#10;Cv5+190RCB+QNdaWScGDPMymH50Jptre+UC3LBQihrBPUUEZQpNK6fOSDPqebYgjd7LOYIjQFVI7&#10;vMdwU8tBkgylwYpjQ4kNLUvKL9nVKLCL01Ufv+1i5H7ybLWX58du81Tq67Odj0EEasNb/HJvtYJB&#10;EtfGM/EIyOk/AAAA//8DAFBLAQItABQABgAIAAAAIQDb4fbL7gAAAIUBAAATAAAAAAAAAAAAAAAA&#10;AAAAAABbQ29udGVudF9UeXBlc10ueG1sUEsBAi0AFAAGAAgAAAAhAFr0LFu/AAAAFQEAAAsAAAAA&#10;AAAAAAAAAAAAHwEAAF9yZWxzLy5yZWxzUEsBAi0AFAAGAAgAAAAhAEwIxj/BAAAA3AAAAA8AAAAA&#10;AAAAAAAAAAAABwIAAGRycy9kb3ducmV2LnhtbFBLBQYAAAAAAwADALcAAAD1AgAAAAA=&#10;" strokecolor="windowText">
                  <v:stroke endarrow="open"/>
                </v:shape>
                <v:shape id="Text Box 11" o:spid="_x0000_s1120" type="#_x0000_t202" style="position:absolute;left:30511;top:1666;width:77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07D1391F" w14:textId="77777777" w:rsidR="00245182" w:rsidRPr="00D9271F" w:rsidRDefault="00245182" w:rsidP="00245182">
                        <w:pPr>
                          <w:pStyle w:val="NormalWeb"/>
                        </w:pPr>
                        <w:r>
                          <w:t>Projected</w:t>
                        </w:r>
                      </w:p>
                      <w:p w14:paraId="008911CA" w14:textId="77777777" w:rsidR="00245182" w:rsidRDefault="00245182" w:rsidP="00245182"/>
                    </w:txbxContent>
                  </v:textbox>
                </v:shape>
                <v:shape id="Straight Arrow Connector 92" o:spid="_x0000_s1121" type="#_x0000_t32" style="position:absolute;left:19709;top:3765;width:7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OwAAAANwAAAAPAAAAZHJzL2Rvd25yZXYueG1sRE9Ni8Iw&#10;EL0L/ocwC3uziR5WrUZZBGH3WBXB29iMbbWZ1CZru//eHASPj/e9XPe2Fg9qfeVYwzhRIIhzZyou&#10;NBz229EMhA/IBmvHpOGfPKxXw8ESU+M6zuixC4WIIexT1FCG0KRS+rwkiz5xDXHkLq61GCJsC2la&#10;7GK4reVEqS9pseLYUGJDm5Ly2+7PajjejaepvJ6zrsp+T9d+ptQ81/rzo/9egAjUh7f45f4xGibj&#10;OD+eiUdArp4AAAD//wMAUEsBAi0AFAAGAAgAAAAhANvh9svuAAAAhQEAABMAAAAAAAAAAAAAAAAA&#10;AAAAAFtDb250ZW50X1R5cGVzXS54bWxQSwECLQAUAAYACAAAACEAWvQsW78AAAAVAQAACwAAAAAA&#10;AAAAAAAAAAAfAQAAX3JlbHMvLnJlbHNQSwECLQAUAAYACAAAACEADfzuzsAAAADcAAAADwAAAAAA&#10;AAAAAAAAAAAHAgAAZHJzL2Rvd25yZXYueG1sUEsFBgAAAAADAAMAtwAAAPQCAAAAAA==&#10;" strokecolor="windowText">
                  <v:stroke startarrow="open"/>
                </v:shape>
                <v:shape id="Text Box 11" o:spid="_x0000_s1122" type="#_x0000_t202" style="position:absolute;left:20766;top:1650;width:728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2472355E" w14:textId="77777777" w:rsidR="00245182" w:rsidRPr="00D9271F" w:rsidRDefault="00245182" w:rsidP="00245182">
                        <w:pPr>
                          <w:pStyle w:val="NormalWeb"/>
                          <w:rPr>
                            <w:sz w:val="18"/>
                          </w:rPr>
                        </w:pPr>
                        <w:r w:rsidRPr="00D9271F">
                          <w:t>Historic</w:t>
                        </w:r>
                        <w:r>
                          <w:t>al</w:t>
                        </w:r>
                      </w:p>
                      <w:p w14:paraId="4C761EBE" w14:textId="77777777" w:rsidR="00245182" w:rsidRDefault="00245182" w:rsidP="00245182"/>
                    </w:txbxContent>
                  </v:textbox>
                </v:shape>
                <v:shape id="Text Box 11" o:spid="_x0000_s1123" type="#_x0000_t202" style="position:absolute;left:4001;top:12726;width:81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3A95142E" w14:textId="29165BC8" w:rsidR="00245182" w:rsidRPr="00490D61" w:rsidRDefault="00245182" w:rsidP="00245182">
                        <w:pPr>
                          <w:pStyle w:val="NormalWeb"/>
                        </w:pPr>
                        <w:r w:rsidRPr="00801AF5">
                          <w:rPr>
                            <w:i/>
                            <w:vertAlign w:val="superscript"/>
                          </w:rPr>
                          <w:t>S</w:t>
                        </w:r>
                        <w:r w:rsidRPr="00801AF5">
                          <w:rPr>
                            <w:vertAlign w:val="subscript"/>
                          </w:rPr>
                          <w:t>20</w:t>
                        </w:r>
                        <w:r>
                          <w:rPr>
                            <w:vertAlign w:val="subscript"/>
                          </w:rPr>
                          <w:t>1</w:t>
                        </w:r>
                        <w:r w:rsidR="00B31C3E">
                          <w:rPr>
                            <w:vertAlign w:val="subscript"/>
                          </w:rPr>
                          <w:t>8</w:t>
                        </w:r>
                        <w:r>
                          <w:rPr>
                            <w:vertAlign w:val="subscript"/>
                          </w:rPr>
                          <w:t>–1</w:t>
                        </w:r>
                        <w:r w:rsidR="00B31C3E">
                          <w:rPr>
                            <w:vertAlign w:val="subscript"/>
                          </w:rPr>
                          <w:t>9</w:t>
                        </w:r>
                      </w:p>
                      <w:p w14:paraId="0433FF1B" w14:textId="77777777" w:rsidR="00245182" w:rsidRDefault="00245182" w:rsidP="00245182"/>
                    </w:txbxContent>
                  </v:textbox>
                </v:shape>
                <v:shape id="Text Box 11" o:spid="_x0000_s1124" type="#_x0000_t202" style="position:absolute;left:37011;top:26031;width:335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60189F9C"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2</w:t>
                        </w:r>
                      </w:p>
                      <w:p w14:paraId="2BB00707" w14:textId="77777777" w:rsidR="00245182" w:rsidRDefault="00245182" w:rsidP="00245182"/>
                    </w:txbxContent>
                  </v:textbox>
                </v:shape>
                <v:shape id="Text Box 11" o:spid="_x0000_s1125" type="#_x0000_t202" style="position:absolute;left:42868;top:25929;width:334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79D7D7D7"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3</w:t>
                        </w:r>
                      </w:p>
                      <w:p w14:paraId="688050E8" w14:textId="77777777" w:rsidR="00245182" w:rsidRPr="00490D61" w:rsidRDefault="00245182" w:rsidP="00245182">
                        <w:pPr>
                          <w:pStyle w:val="NormalWeb"/>
                          <w:rPr>
                            <w:vertAlign w:val="superscript"/>
                          </w:rPr>
                        </w:pPr>
                      </w:p>
                      <w:p w14:paraId="1DACD396" w14:textId="77777777" w:rsidR="00245182" w:rsidRDefault="00245182" w:rsidP="00245182"/>
                    </w:txbxContent>
                  </v:textbox>
                </v:shape>
                <v:shape id="Text Box 11" o:spid="_x0000_s1126" type="#_x0000_t202" style="position:absolute;left:212;top:8228;width:329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049DF78D" w14:textId="77777777" w:rsidR="00245182" w:rsidRPr="008916CD" w:rsidRDefault="00245182" w:rsidP="00245182">
                        <w:pPr>
                          <w:pStyle w:val="NormalWeb"/>
                        </w:pPr>
                        <w:r w:rsidRPr="008916CD">
                          <w:rPr>
                            <w:vertAlign w:val="superscript"/>
                          </w:rPr>
                          <w:t>S</w:t>
                        </w:r>
                        <w:r>
                          <w:rPr>
                            <w:vertAlign w:val="subscript"/>
                          </w:rPr>
                          <w:t>X</w:t>
                        </w:r>
                      </w:p>
                      <w:p w14:paraId="3B2E7F97" w14:textId="77777777" w:rsidR="00245182" w:rsidRDefault="00245182" w:rsidP="00245182"/>
                    </w:txbxContent>
                  </v:textbox>
                </v:shape>
                <v:shape id="Text Box 11" o:spid="_x0000_s1127" type="#_x0000_t202" style="position:absolute;left:2019;top:8488;width:1943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45E498ED" w14:textId="77777777" w:rsidR="00245182" w:rsidRPr="005031A0" w:rsidRDefault="00245182" w:rsidP="00245182">
                        <w:pPr>
                          <w:pStyle w:val="NormalWeb"/>
                        </w:pPr>
                        <w:r w:rsidRPr="005031A0">
                          <w:t>Scaling factor required to equalise model costs with actual costs</w:t>
                        </w:r>
                      </w:p>
                      <w:p w14:paraId="6DCB8680" w14:textId="77777777" w:rsidR="00245182" w:rsidRDefault="00245182" w:rsidP="00245182"/>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128" type="#_x0000_t87" style="position:absolute;left:14647;top:18998;width:2726;height:22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ZnxAAAANwAAAAPAAAAZHJzL2Rvd25yZXYueG1sRI9Pi8Iw&#10;FMTvC36H8IS9rWmFdaUaxT8I29uuiudn82yrzUtJona//UYQPA4z8xtmOu9MI27kfG1ZQTpIQBAX&#10;VtdcKtjvNh9jED4ga2wsk4I/8jCf9d6mmGl751+6bUMpIoR9hgqqENpMSl9UZNAPbEscvZN1BkOU&#10;rpTa4T3CTSOHSTKSBmuOCxW2tKqouGyvRsHPgfPLaXxedc6Njvkxb9bLz1Sp9363mIAI1IVX+Nn+&#10;1gqG6Rc8zsQjIGf/AAAA//8DAFBLAQItABQABgAIAAAAIQDb4fbL7gAAAIUBAAATAAAAAAAAAAAA&#10;AAAAAAAAAABbQ29udGVudF9UeXBlc10ueG1sUEsBAi0AFAAGAAgAAAAhAFr0LFu/AAAAFQEAAAsA&#10;AAAAAAAAAAAAAAAAHwEAAF9yZWxzLy5yZWxzUEsBAi0AFAAGAAgAAAAhAC0ktmfEAAAA3AAAAA8A&#10;AAAAAAAAAAAAAAAABwIAAGRycy9kb3ducmV2LnhtbFBLBQYAAAAAAwADALcAAAD4AgAAAAA=&#10;" adj="221" strokecolor="windowText"/>
                <v:shape id="Left Brace 132" o:spid="_x0000_s1129" type="#_x0000_t87" style="position:absolute;left:36529;top:23236;width:2724;height:13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r0wAAAANwAAAAPAAAAZHJzL2Rvd25yZXYueG1sRE9Ni8Iw&#10;EL0v+B/CCN7WVA8i1SgiCCLLLu0KXodmTKvNpCSp1n9vDgt7fLzv9XawrXiQD41jBbNpBoK4crph&#10;o+D8e/hcgggRWWPrmBS8KMB2M/pYY67dkwt6lNGIFMIhRwV1jF0uZahqshimriNO3NV5izFBb6T2&#10;+EzhtpXzLFtIiw2nhho72tdU3cveKvj6uXaF+Tb97XIqe+OL5clxpdRkPOxWICIN8V/85z5qBfNZ&#10;WpvOpCMgN28AAAD//wMAUEsBAi0AFAAGAAgAAAAhANvh9svuAAAAhQEAABMAAAAAAAAAAAAAAAAA&#10;AAAAAFtDb250ZW50X1R5cGVzXS54bWxQSwECLQAUAAYACAAAACEAWvQsW78AAAAVAQAACwAAAAAA&#10;AAAAAAAAAAAfAQAAX3JlbHMvLnJlbHNQSwECLQAUAAYACAAAACEAr5E69MAAAADcAAAADwAAAAAA&#10;AAAAAAAAAAAHAgAAZHJzL2Rvd25yZXYueG1sUEsFBgAAAAADAAMAtwAAAPQCAAAAAA==&#10;" adj="358" strokecolor="windowText">
                  <v:textbox>
                    <w:txbxContent>
                      <w:p w14:paraId="2D38B935" w14:textId="77777777" w:rsidR="00245182" w:rsidRDefault="00245182" w:rsidP="00245182"/>
                      <w:p w14:paraId="7425FBD2" w14:textId="77777777" w:rsidR="00245182" w:rsidRDefault="00245182" w:rsidP="00245182"/>
                    </w:txbxContent>
                  </v:textbox>
                </v:shape>
                <v:shape id="Text Box 11" o:spid="_x0000_s1130" type="#_x0000_t202" style="position:absolute;left:8870;top:30968;width:1423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11F6C407" w14:textId="77777777" w:rsidR="00245182" w:rsidRPr="008916CD" w:rsidRDefault="00245182" w:rsidP="00245182">
                        <w:pPr>
                          <w:pStyle w:val="NormalWeb"/>
                        </w:pPr>
                        <w:r w:rsidRPr="008916CD">
                          <w:t>Time series</w:t>
                        </w:r>
                      </w:p>
                      <w:p w14:paraId="42CB0075" w14:textId="77777777" w:rsidR="00245182" w:rsidRDefault="00245182" w:rsidP="00245182">
                        <w:pPr>
                          <w:jc w:val="center"/>
                        </w:pPr>
                      </w:p>
                    </w:txbxContent>
                  </v:textbox>
                </v:shape>
                <v:shape id="Text Box 11" o:spid="_x0000_s1131" type="#_x0000_t202" style="position:absolute;left:30811;top:31075;width:1418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47B97FA6" w14:textId="77777777" w:rsidR="00245182" w:rsidRPr="008916CD" w:rsidRDefault="00245182" w:rsidP="00245182">
                        <w:pPr>
                          <w:pStyle w:val="NormalWeb"/>
                        </w:pPr>
                        <w:r w:rsidRPr="008916CD">
                          <w:t>Projection of time series</w:t>
                        </w:r>
                      </w:p>
                      <w:p w14:paraId="3262E95C" w14:textId="77777777" w:rsidR="00245182" w:rsidRDefault="00245182" w:rsidP="00245182"/>
                    </w:txbxContent>
                  </v:textbox>
                </v:shape>
                <w10:wrap type="tight"/>
              </v:group>
            </w:pict>
          </mc:Fallback>
        </mc:AlternateContent>
      </w:r>
    </w:p>
    <w:p w14:paraId="41F678C4" w14:textId="4FB71D4A" w:rsidR="007C10C6" w:rsidRPr="00DE1D0D" w:rsidRDefault="007C10C6" w:rsidP="00DD7138">
      <w:pPr>
        <w:rPr>
          <w:lang w:val="en-AU"/>
        </w:rPr>
      </w:pPr>
    </w:p>
    <w:p w14:paraId="5080AFFE" w14:textId="0479EEE1" w:rsidR="000E32ED" w:rsidRPr="00DE1D0D" w:rsidRDefault="000E32ED" w:rsidP="00550C6C">
      <w:pPr>
        <w:rPr>
          <w:lang w:val="en-AU"/>
        </w:rPr>
      </w:pPr>
    </w:p>
    <w:p w14:paraId="73EC8F3E" w14:textId="730D472A" w:rsidR="000E32ED" w:rsidRPr="00DE1D0D" w:rsidRDefault="000E32ED" w:rsidP="00550C6C">
      <w:pPr>
        <w:rPr>
          <w:lang w:val="en-AU"/>
        </w:rPr>
      </w:pPr>
    </w:p>
    <w:p w14:paraId="554033E9" w14:textId="77777777" w:rsidR="000E32ED" w:rsidRPr="00DE1D0D" w:rsidRDefault="000E32ED" w:rsidP="00550C6C">
      <w:pPr>
        <w:rPr>
          <w:lang w:val="en-AU"/>
        </w:rPr>
      </w:pPr>
    </w:p>
    <w:p w14:paraId="1B144B30" w14:textId="77777777" w:rsidR="000E32ED" w:rsidRPr="00DE1D0D" w:rsidRDefault="000E32ED" w:rsidP="00550C6C">
      <w:pPr>
        <w:rPr>
          <w:lang w:val="en-AU"/>
        </w:rPr>
      </w:pPr>
    </w:p>
    <w:p w14:paraId="7495263C" w14:textId="77777777" w:rsidR="000E32ED" w:rsidRPr="00DE1D0D" w:rsidRDefault="000E32ED" w:rsidP="00550C6C">
      <w:pPr>
        <w:rPr>
          <w:lang w:val="en-AU"/>
        </w:rPr>
      </w:pPr>
    </w:p>
    <w:p w14:paraId="18E8B5AC" w14:textId="77777777" w:rsidR="000E32ED" w:rsidRPr="00DE1D0D" w:rsidRDefault="000E32ED" w:rsidP="00550C6C">
      <w:pPr>
        <w:rPr>
          <w:lang w:val="en-AU"/>
        </w:rPr>
      </w:pPr>
    </w:p>
    <w:p w14:paraId="328E5449" w14:textId="77777777" w:rsidR="000E32ED" w:rsidRPr="00DE1D0D" w:rsidRDefault="000E32ED" w:rsidP="00550C6C">
      <w:pPr>
        <w:rPr>
          <w:lang w:val="en-AU"/>
        </w:rPr>
      </w:pPr>
    </w:p>
    <w:p w14:paraId="19445554" w14:textId="77777777" w:rsidR="000E32ED" w:rsidRPr="00DE1D0D" w:rsidRDefault="000E32ED" w:rsidP="00550C6C">
      <w:pPr>
        <w:rPr>
          <w:lang w:val="en-AU"/>
        </w:rPr>
      </w:pPr>
    </w:p>
    <w:p w14:paraId="6D8A4510" w14:textId="77777777" w:rsidR="000E32ED" w:rsidRPr="00DE1D0D" w:rsidRDefault="000E32ED" w:rsidP="00550C6C">
      <w:pPr>
        <w:rPr>
          <w:lang w:val="en-AU"/>
        </w:rPr>
      </w:pPr>
    </w:p>
    <w:p w14:paraId="6C8876F0" w14:textId="77777777" w:rsidR="000E32ED" w:rsidRPr="00DE1D0D" w:rsidRDefault="000E32ED" w:rsidP="00550C6C">
      <w:pPr>
        <w:rPr>
          <w:lang w:val="en-AU"/>
        </w:rPr>
      </w:pPr>
    </w:p>
    <w:p w14:paraId="4A47C667" w14:textId="77777777" w:rsidR="000E32ED" w:rsidRPr="00DE1D0D" w:rsidRDefault="000E32ED" w:rsidP="00550C6C">
      <w:pPr>
        <w:rPr>
          <w:lang w:val="en-AU"/>
        </w:rPr>
      </w:pPr>
    </w:p>
    <w:p w14:paraId="3E9348F1" w14:textId="77777777" w:rsidR="000E32ED" w:rsidRPr="00DE1D0D" w:rsidRDefault="000E32ED" w:rsidP="00550C6C">
      <w:pPr>
        <w:rPr>
          <w:lang w:val="en-AU"/>
        </w:rPr>
      </w:pPr>
    </w:p>
    <w:p w14:paraId="54FCD14B" w14:textId="77777777" w:rsidR="004A1BBC" w:rsidRPr="00DE1D0D" w:rsidRDefault="004A1BBC" w:rsidP="004A1BBC">
      <w:pPr>
        <w:rPr>
          <w:lang w:val="en-AU"/>
        </w:rPr>
      </w:pPr>
      <w:r w:rsidRPr="00DE1D0D">
        <w:rPr>
          <w:lang w:val="en-AU"/>
        </w:rPr>
        <w:t>A crucial requirement of the scaling factors time series is comparability over time. One way to ensure this occurs is to restrict the data on which the ratios are calculated to the set of establishments for which data is present across all five years (that is, to ensure that all five ratios are calculated across a common set of establishments). While this approach ensures comparability over time, it places significant restrictions on the sample of data.</w:t>
      </w:r>
    </w:p>
    <w:p w14:paraId="01F616AC" w14:textId="2695783B" w:rsidR="004A1BBC" w:rsidRPr="00DE1D0D" w:rsidRDefault="004A1BBC" w:rsidP="004A1BBC">
      <w:pPr>
        <w:rPr>
          <w:lang w:val="en-AU"/>
        </w:rPr>
      </w:pPr>
      <w:r w:rsidRPr="00DE1D0D">
        <w:rPr>
          <w:lang w:val="en-AU"/>
        </w:rPr>
        <w:t xml:space="preserve">Instead, an alternate method is used that greatly increases the data sample while maintaining </w:t>
      </w:r>
      <w:r w:rsidRPr="00405219">
        <w:rPr>
          <w:lang w:val="en-AU"/>
        </w:rPr>
        <w:t>comparability of the ratios over time. This method relies on the fact that any time series of ratios can be equivalently represented as the time series of year-to-year changes in ratios together with a single value of the time series (in this case, the 202</w:t>
      </w:r>
      <w:r w:rsidR="00F4689E" w:rsidRPr="00405219">
        <w:rPr>
          <w:lang w:val="en-AU"/>
        </w:rPr>
        <w:t>2</w:t>
      </w:r>
      <w:r w:rsidRPr="00405219">
        <w:rPr>
          <w:lang w:val="en-AU"/>
        </w:rPr>
        <w:t>–2</w:t>
      </w:r>
      <w:r w:rsidR="00F4689E" w:rsidRPr="00405219">
        <w:rPr>
          <w:lang w:val="en-AU"/>
        </w:rPr>
        <w:t>3</w:t>
      </w:r>
      <w:r w:rsidRPr="00405219">
        <w:rPr>
          <w:lang w:val="en-AU"/>
        </w:rPr>
        <w:t xml:space="preserve"> to 202</w:t>
      </w:r>
      <w:r w:rsidR="00F4689E" w:rsidRPr="00405219">
        <w:rPr>
          <w:lang w:val="en-AU"/>
        </w:rPr>
        <w:t>3</w:t>
      </w:r>
      <w:r w:rsidRPr="00405219">
        <w:rPr>
          <w:lang w:val="en-AU"/>
        </w:rPr>
        <w:t>–2</w:t>
      </w:r>
      <w:r w:rsidR="00F4689E" w:rsidRPr="00405219">
        <w:rPr>
          <w:lang w:val="en-AU"/>
        </w:rPr>
        <w:t>4</w:t>
      </w:r>
      <w:r w:rsidRPr="00405219">
        <w:rPr>
          <w:lang w:val="en-AU"/>
        </w:rPr>
        <w:t xml:space="preserve"> change in scaling factors of </w:t>
      </w:r>
      <w:r w:rsidR="002C299D" w:rsidRPr="00405219">
        <w:rPr>
          <w:lang w:val="en-AU"/>
        </w:rPr>
        <w:t>3.1</w:t>
      </w:r>
      <w:r w:rsidR="00E21CBD" w:rsidRPr="00405219">
        <w:rPr>
          <w:lang w:val="en-AU"/>
        </w:rPr>
        <w:t>%</w:t>
      </w:r>
      <w:r w:rsidRPr="00405219">
        <w:rPr>
          <w:lang w:val="en-AU"/>
        </w:rPr>
        <w:t>). This method only requires that each year-to-year comparison uses a common set of establishments</w:t>
      </w:r>
      <w:r w:rsidRPr="00DE1D0D">
        <w:rPr>
          <w:lang w:val="en-AU"/>
        </w:rPr>
        <w:t xml:space="preserve"> (rather than requiring the establishments to be common across all five years).</w:t>
      </w:r>
    </w:p>
    <w:p w14:paraId="58D07197" w14:textId="6B414DE9" w:rsidR="004A1BBC" w:rsidRPr="00DE1D0D" w:rsidRDefault="004A1BBC" w:rsidP="004A1BBC">
      <w:pPr>
        <w:rPr>
          <w:lang w:val="en-AU"/>
        </w:rPr>
      </w:pPr>
      <w:r w:rsidRPr="00DE1D0D">
        <w:rPr>
          <w:lang w:val="en-AU"/>
        </w:rPr>
        <w:t>The indexation rate relies on the 202</w:t>
      </w:r>
      <w:r w:rsidR="002E7737" w:rsidRPr="00DE1D0D">
        <w:rPr>
          <w:lang w:val="en-AU"/>
        </w:rPr>
        <w:t>3</w:t>
      </w:r>
      <w:r w:rsidRPr="00DE1D0D">
        <w:rPr>
          <w:lang w:val="en-AU"/>
        </w:rPr>
        <w:t>–2</w:t>
      </w:r>
      <w:r w:rsidR="002E7737" w:rsidRPr="00DE1D0D">
        <w:rPr>
          <w:lang w:val="en-AU"/>
        </w:rPr>
        <w:t>4</w:t>
      </w:r>
      <w:r w:rsidRPr="00DE1D0D">
        <w:rPr>
          <w:lang w:val="en-AU"/>
        </w:rPr>
        <w:t xml:space="preserve"> admitted acute cost model only, which is based on AR-DRG Version 1</w:t>
      </w:r>
      <w:r w:rsidR="000037C3" w:rsidRPr="00DE1D0D">
        <w:rPr>
          <w:lang w:val="en-AU"/>
        </w:rPr>
        <w:t>2</w:t>
      </w:r>
      <w:r w:rsidRPr="00DE1D0D">
        <w:rPr>
          <w:lang w:val="en-AU"/>
        </w:rPr>
        <w:t xml:space="preserve">.0. </w:t>
      </w:r>
    </w:p>
    <w:p w14:paraId="33621221" w14:textId="4F2CA249" w:rsidR="000E32ED" w:rsidRPr="00DE1D0D" w:rsidRDefault="00593F27" w:rsidP="004A1BBC">
      <w:pPr>
        <w:rPr>
          <w:lang w:val="en-AU"/>
        </w:rPr>
      </w:pPr>
      <w:r w:rsidRPr="00DE1D0D">
        <w:rPr>
          <w:lang w:val="en-AU"/>
        </w:rPr>
        <w:lastRenderedPageBreak/>
        <w:fldChar w:fldCharType="begin"/>
      </w:r>
      <w:r w:rsidRPr="00DE1D0D">
        <w:rPr>
          <w:lang w:val="en-AU"/>
        </w:rPr>
        <w:instrText xml:space="preserve"> REF _Ref184044806 \h </w:instrText>
      </w:r>
      <w:r w:rsidR="00774FC8" w:rsidRPr="00DE1D0D">
        <w:rPr>
          <w:lang w:val="en-AU"/>
        </w:rPr>
        <w:instrText xml:space="preserve">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21</w:t>
      </w:r>
      <w:r w:rsidRPr="00DE1D0D">
        <w:rPr>
          <w:lang w:val="en-AU"/>
        </w:rPr>
        <w:fldChar w:fldCharType="end"/>
      </w:r>
      <w:r w:rsidR="004A1BBC" w:rsidRPr="00DE1D0D">
        <w:rPr>
          <w:lang w:val="en-AU"/>
        </w:rPr>
        <w:t xml:space="preserve"> shows the year-to-year changes in scaling factors, calculated by applying the 202</w:t>
      </w:r>
      <w:r w:rsidR="000037C3" w:rsidRPr="00DE1D0D">
        <w:rPr>
          <w:lang w:val="en-AU"/>
        </w:rPr>
        <w:t>3</w:t>
      </w:r>
      <w:r w:rsidR="004A1BBC" w:rsidRPr="00DE1D0D">
        <w:rPr>
          <w:lang w:val="en-AU"/>
        </w:rPr>
        <w:t>–2</w:t>
      </w:r>
      <w:r w:rsidR="000037C3" w:rsidRPr="00DE1D0D">
        <w:rPr>
          <w:lang w:val="en-AU"/>
        </w:rPr>
        <w:t>4</w:t>
      </w:r>
      <w:r w:rsidR="004A1BBC" w:rsidRPr="00DE1D0D">
        <w:rPr>
          <w:lang w:val="en-AU"/>
        </w:rPr>
        <w:t xml:space="preserve"> cost model to pairs of consecutive years’ cost data, ensuring a common set of establishments are present in each pairwise comparison.</w:t>
      </w:r>
    </w:p>
    <w:p w14:paraId="6F57CA41" w14:textId="346BB83B" w:rsidR="00593F27" w:rsidRPr="00DE1D0D" w:rsidRDefault="00593F27" w:rsidP="00593F27">
      <w:pPr>
        <w:pStyle w:val="TableFigureheading"/>
        <w:rPr>
          <w:lang w:val="en-AU"/>
        </w:rPr>
      </w:pPr>
      <w:bookmarkStart w:id="61" w:name="_Ref184044806"/>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21</w:t>
      </w:r>
      <w:r w:rsidRPr="00DE1D0D">
        <w:rPr>
          <w:lang w:val="en-AU"/>
        </w:rPr>
        <w:fldChar w:fldCharType="end"/>
      </w:r>
      <w:bookmarkEnd w:id="61"/>
      <w:r w:rsidRPr="00DE1D0D">
        <w:rPr>
          <w:lang w:val="en-AU"/>
        </w:rPr>
        <w:t>: Year-to-year changes in scaling factors</w:t>
      </w:r>
    </w:p>
    <w:tbl>
      <w:tblPr>
        <w:tblStyle w:val="IHPATable"/>
        <w:tblW w:w="9741" w:type="dxa"/>
        <w:tblLayout w:type="fixed"/>
        <w:tblLook w:val="0020" w:firstRow="1" w:lastRow="0" w:firstColumn="0" w:lastColumn="0" w:noHBand="0" w:noVBand="0"/>
        <w:tblCaption w:val="Table 10"/>
        <w:tblDescription w:val="Ongoing seconded employees 2021"/>
      </w:tblPr>
      <w:tblGrid>
        <w:gridCol w:w="1949"/>
        <w:gridCol w:w="1948"/>
        <w:gridCol w:w="1948"/>
        <w:gridCol w:w="1948"/>
        <w:gridCol w:w="1948"/>
      </w:tblGrid>
      <w:tr w:rsidR="00FD73A1" w:rsidRPr="00DE1D0D" w14:paraId="128E4108" w14:textId="77777777" w:rsidTr="004B2064">
        <w:trPr>
          <w:cnfStyle w:val="100000000000" w:firstRow="1" w:lastRow="0" w:firstColumn="0" w:lastColumn="0" w:oddVBand="0" w:evenVBand="0" w:oddHBand="0" w:evenHBand="0" w:firstRowFirstColumn="0" w:firstRowLastColumn="0" w:lastRowFirstColumn="0" w:lastRowLastColumn="0"/>
          <w:trHeight w:val="20"/>
        </w:trPr>
        <w:tc>
          <w:tcPr>
            <w:tcW w:w="1949" w:type="dxa"/>
            <w:tcBorders>
              <w:top w:val="single" w:sz="4" w:space="0" w:color="D9D9D9" w:themeColor="background2" w:themeShade="D9"/>
              <w:bottom w:val="single" w:sz="4" w:space="0" w:color="D9D9D9" w:themeColor="background2" w:themeShade="D9"/>
              <w:right w:val="single" w:sz="4" w:space="0" w:color="FFFFFF" w:themeColor="background2"/>
            </w:tcBorders>
            <w:shd w:val="clear" w:color="auto" w:fill="104F99" w:themeFill="accent2"/>
          </w:tcPr>
          <w:p w14:paraId="2A246729" w14:textId="16415453" w:rsidR="00FD73A1" w:rsidRPr="00DE1D0D" w:rsidRDefault="00FD73A1" w:rsidP="00FD73A1">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201</w:t>
            </w:r>
            <w:r w:rsidR="000037C3" w:rsidRPr="00DE1D0D">
              <w:rPr>
                <w:b/>
                <w:color w:val="FFFFFF" w:themeColor="background2"/>
                <w:lang w:val="en-AU"/>
              </w:rPr>
              <w:t>8</w:t>
            </w:r>
            <w:r w:rsidRPr="00DE1D0D">
              <w:rPr>
                <w:b/>
                <w:color w:val="FFFFFF" w:themeColor="background2"/>
                <w:lang w:val="en-AU"/>
              </w:rPr>
              <w:t>–1</w:t>
            </w:r>
            <w:r w:rsidR="000037C3" w:rsidRPr="00DE1D0D">
              <w:rPr>
                <w:b/>
                <w:color w:val="FFFFFF" w:themeColor="background2"/>
                <w:lang w:val="en-AU"/>
              </w:rPr>
              <w:t>9</w:t>
            </w:r>
            <w:r w:rsidRPr="00DE1D0D">
              <w:rPr>
                <w:b/>
                <w:color w:val="FFFFFF" w:themeColor="background2"/>
                <w:lang w:val="en-AU"/>
              </w:rPr>
              <w:t xml:space="preserve"> to 201</w:t>
            </w:r>
            <w:r w:rsidR="001712D1" w:rsidRPr="00DE1D0D">
              <w:rPr>
                <w:b/>
                <w:color w:val="FFFFFF" w:themeColor="background2"/>
                <w:lang w:val="en-AU"/>
              </w:rPr>
              <w:t>9</w:t>
            </w:r>
            <w:r w:rsidRPr="00DE1D0D">
              <w:rPr>
                <w:b/>
                <w:color w:val="FFFFFF" w:themeColor="background2"/>
                <w:lang w:val="en-AU"/>
              </w:rPr>
              <w:t>–</w:t>
            </w:r>
            <w:r w:rsidR="001712D1" w:rsidRPr="00DE1D0D">
              <w:rPr>
                <w:b/>
                <w:color w:val="FFFFFF" w:themeColor="background2"/>
                <w:lang w:val="en-AU"/>
              </w:rPr>
              <w:t>20</w:t>
            </w:r>
          </w:p>
        </w:tc>
        <w:tc>
          <w:tcPr>
            <w:tcW w:w="1948" w:type="dxa"/>
            <w:tcBorders>
              <w:top w:val="single" w:sz="4" w:space="0" w:color="D9D9D9" w:themeColor="background2" w:themeShade="D9"/>
              <w:bottom w:val="single" w:sz="4" w:space="0" w:color="D9D9D9" w:themeColor="background2" w:themeShade="D9"/>
              <w:right w:val="single" w:sz="4" w:space="0" w:color="FFFFFF" w:themeColor="background2"/>
            </w:tcBorders>
            <w:shd w:val="clear" w:color="auto" w:fill="104F99" w:themeFill="accent2"/>
          </w:tcPr>
          <w:p w14:paraId="4C4F57A4" w14:textId="502A8B4C" w:rsidR="00FD73A1" w:rsidRPr="00DE1D0D" w:rsidRDefault="00FD73A1" w:rsidP="00FD73A1">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w:t>
            </w:r>
            <w:r w:rsidR="001712D1" w:rsidRPr="00DE1D0D">
              <w:rPr>
                <w:b/>
                <w:color w:val="FFFFFF" w:themeColor="background2"/>
                <w:lang w:val="en-AU"/>
              </w:rPr>
              <w:t>19</w:t>
            </w:r>
            <w:r w:rsidRPr="00DE1D0D">
              <w:rPr>
                <w:b/>
                <w:color w:val="FFFFFF" w:themeColor="background2"/>
                <w:lang w:val="en-AU"/>
              </w:rPr>
              <w:t>–</w:t>
            </w:r>
            <w:r w:rsidR="001712D1" w:rsidRPr="00DE1D0D">
              <w:rPr>
                <w:b/>
                <w:color w:val="FFFFFF" w:themeColor="background2"/>
                <w:lang w:val="en-AU"/>
              </w:rPr>
              <w:t>20</w:t>
            </w:r>
            <w:r w:rsidRPr="00DE1D0D">
              <w:rPr>
                <w:b/>
                <w:color w:val="FFFFFF" w:themeColor="background2"/>
                <w:lang w:val="en-AU"/>
              </w:rPr>
              <w:t xml:space="preserve"> to 20</w:t>
            </w:r>
            <w:r w:rsidR="001712D1" w:rsidRPr="00DE1D0D">
              <w:rPr>
                <w:b/>
                <w:color w:val="FFFFFF" w:themeColor="background2"/>
                <w:lang w:val="en-AU"/>
              </w:rPr>
              <w:t>20</w:t>
            </w:r>
            <w:r w:rsidRPr="00DE1D0D">
              <w:rPr>
                <w:b/>
                <w:color w:val="FFFFFF" w:themeColor="background2"/>
                <w:lang w:val="en-AU"/>
              </w:rPr>
              <w:t>–</w:t>
            </w:r>
            <w:r w:rsidR="00C30EBB" w:rsidRPr="00DE1D0D">
              <w:rPr>
                <w:b/>
                <w:color w:val="FFFFFF" w:themeColor="background2"/>
                <w:lang w:val="en-AU"/>
              </w:rPr>
              <w:t>2</w:t>
            </w:r>
            <w:r w:rsidR="001712D1" w:rsidRPr="00DE1D0D">
              <w:rPr>
                <w:b/>
                <w:color w:val="FFFFFF" w:themeColor="background2"/>
                <w:lang w:val="en-AU"/>
              </w:rPr>
              <w:t>1</w:t>
            </w:r>
          </w:p>
        </w:tc>
        <w:tc>
          <w:tcPr>
            <w:tcW w:w="1948"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3595882A" w14:textId="77A8B85A" w:rsidR="00FD73A1" w:rsidRPr="00DE1D0D" w:rsidRDefault="00FD73A1" w:rsidP="00FD73A1">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w:t>
            </w:r>
            <w:r w:rsidR="001712D1" w:rsidRPr="00DE1D0D">
              <w:rPr>
                <w:b/>
                <w:color w:val="FFFFFF" w:themeColor="background2"/>
                <w:lang w:val="en-AU"/>
              </w:rPr>
              <w:t>20</w:t>
            </w:r>
            <w:r w:rsidRPr="00DE1D0D">
              <w:rPr>
                <w:b/>
                <w:color w:val="FFFFFF" w:themeColor="background2"/>
                <w:lang w:val="en-AU"/>
              </w:rPr>
              <w:t>–</w:t>
            </w:r>
            <w:r w:rsidR="008B02CF" w:rsidRPr="00DE1D0D">
              <w:rPr>
                <w:b/>
                <w:color w:val="FFFFFF" w:themeColor="background2"/>
                <w:lang w:val="en-AU"/>
              </w:rPr>
              <w:t>2</w:t>
            </w:r>
            <w:r w:rsidR="001712D1" w:rsidRPr="00DE1D0D">
              <w:rPr>
                <w:b/>
                <w:color w:val="FFFFFF" w:themeColor="background2"/>
                <w:lang w:val="en-AU"/>
              </w:rPr>
              <w:t>1</w:t>
            </w:r>
            <w:r w:rsidRPr="00DE1D0D">
              <w:rPr>
                <w:b/>
                <w:color w:val="FFFFFF" w:themeColor="background2"/>
                <w:lang w:val="en-AU"/>
              </w:rPr>
              <w:t xml:space="preserve"> to 20</w:t>
            </w:r>
            <w:r w:rsidR="008B02CF" w:rsidRPr="00DE1D0D">
              <w:rPr>
                <w:b/>
                <w:color w:val="FFFFFF" w:themeColor="background2"/>
                <w:lang w:val="en-AU"/>
              </w:rPr>
              <w:t>2</w:t>
            </w:r>
            <w:r w:rsidR="001712D1" w:rsidRPr="00DE1D0D">
              <w:rPr>
                <w:b/>
                <w:color w:val="FFFFFF" w:themeColor="background2"/>
                <w:lang w:val="en-AU"/>
              </w:rPr>
              <w:t>1</w:t>
            </w:r>
            <w:r w:rsidRPr="00DE1D0D">
              <w:rPr>
                <w:b/>
                <w:color w:val="FFFFFF" w:themeColor="background2"/>
                <w:lang w:val="en-AU"/>
              </w:rPr>
              <w:t>–2</w:t>
            </w:r>
            <w:r w:rsidR="001712D1" w:rsidRPr="00DE1D0D">
              <w:rPr>
                <w:b/>
                <w:color w:val="FFFFFF" w:themeColor="background2"/>
                <w:lang w:val="en-AU"/>
              </w:rPr>
              <w:t>2</w:t>
            </w:r>
          </w:p>
        </w:tc>
        <w:tc>
          <w:tcPr>
            <w:tcW w:w="1948"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6806D23D" w14:textId="59F26259" w:rsidR="00FD73A1" w:rsidRPr="00DE1D0D" w:rsidRDefault="00FD73A1" w:rsidP="00FD73A1">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w:t>
            </w:r>
            <w:r w:rsidR="008B02CF" w:rsidRPr="00DE1D0D">
              <w:rPr>
                <w:b/>
                <w:color w:val="FFFFFF" w:themeColor="background2"/>
                <w:lang w:val="en-AU"/>
              </w:rPr>
              <w:t>2</w:t>
            </w:r>
            <w:r w:rsidR="001712D1" w:rsidRPr="00DE1D0D">
              <w:rPr>
                <w:b/>
                <w:color w:val="FFFFFF" w:themeColor="background2"/>
                <w:lang w:val="en-AU"/>
              </w:rPr>
              <w:t>1</w:t>
            </w:r>
            <w:r w:rsidRPr="00DE1D0D">
              <w:rPr>
                <w:b/>
                <w:color w:val="FFFFFF" w:themeColor="background2"/>
                <w:lang w:val="en-AU"/>
              </w:rPr>
              <w:t>–2</w:t>
            </w:r>
            <w:r w:rsidR="001712D1" w:rsidRPr="00DE1D0D">
              <w:rPr>
                <w:b/>
                <w:color w:val="FFFFFF" w:themeColor="background2"/>
                <w:lang w:val="en-AU"/>
              </w:rPr>
              <w:t>2</w:t>
            </w:r>
            <w:r w:rsidRPr="00DE1D0D">
              <w:rPr>
                <w:b/>
                <w:color w:val="FFFFFF" w:themeColor="background2"/>
                <w:lang w:val="en-AU"/>
              </w:rPr>
              <w:t xml:space="preserve"> to 202</w:t>
            </w:r>
            <w:r w:rsidR="001712D1" w:rsidRPr="00DE1D0D">
              <w:rPr>
                <w:b/>
                <w:color w:val="FFFFFF" w:themeColor="background2"/>
                <w:lang w:val="en-AU"/>
              </w:rPr>
              <w:t>2</w:t>
            </w:r>
            <w:r w:rsidRPr="00DE1D0D">
              <w:rPr>
                <w:b/>
                <w:color w:val="FFFFFF" w:themeColor="background2"/>
                <w:lang w:val="en-AU"/>
              </w:rPr>
              <w:t>–2</w:t>
            </w:r>
            <w:r w:rsidR="001712D1" w:rsidRPr="00DE1D0D">
              <w:rPr>
                <w:b/>
                <w:color w:val="FFFFFF" w:themeColor="background2"/>
                <w:lang w:val="en-AU"/>
              </w:rPr>
              <w:t>3</w:t>
            </w:r>
          </w:p>
        </w:tc>
        <w:tc>
          <w:tcPr>
            <w:tcW w:w="1948"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51966ADB" w14:textId="65AE450B" w:rsidR="00FD73A1" w:rsidRPr="00DE1D0D" w:rsidRDefault="00FD73A1" w:rsidP="00FD73A1">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202</w:t>
            </w:r>
            <w:r w:rsidR="001712D1" w:rsidRPr="00DE1D0D">
              <w:rPr>
                <w:b/>
                <w:color w:val="FFFFFF" w:themeColor="background2"/>
                <w:lang w:val="en-AU"/>
              </w:rPr>
              <w:t>2</w:t>
            </w:r>
            <w:r w:rsidRPr="00DE1D0D">
              <w:rPr>
                <w:b/>
                <w:color w:val="FFFFFF" w:themeColor="background2"/>
                <w:lang w:val="en-AU"/>
              </w:rPr>
              <w:t>–2</w:t>
            </w:r>
            <w:r w:rsidR="001712D1" w:rsidRPr="00DE1D0D">
              <w:rPr>
                <w:b/>
                <w:color w:val="FFFFFF" w:themeColor="background2"/>
                <w:lang w:val="en-AU"/>
              </w:rPr>
              <w:t>3</w:t>
            </w:r>
            <w:r w:rsidRPr="00DE1D0D">
              <w:rPr>
                <w:b/>
                <w:bCs/>
                <w:color w:val="FFFFFF" w:themeColor="background2"/>
                <w:lang w:val="en-AU"/>
              </w:rPr>
              <w:t xml:space="preserve"> to 202</w:t>
            </w:r>
            <w:r w:rsidR="001712D1" w:rsidRPr="00DE1D0D">
              <w:rPr>
                <w:b/>
                <w:bCs/>
                <w:color w:val="FFFFFF" w:themeColor="background2"/>
                <w:lang w:val="en-AU"/>
              </w:rPr>
              <w:t>3</w:t>
            </w:r>
            <w:r w:rsidRPr="00DE1D0D">
              <w:rPr>
                <w:b/>
                <w:bCs/>
                <w:color w:val="FFFFFF" w:themeColor="background2"/>
                <w:lang w:val="en-AU"/>
              </w:rPr>
              <w:t>–2</w:t>
            </w:r>
            <w:r w:rsidR="001712D1" w:rsidRPr="00DE1D0D">
              <w:rPr>
                <w:b/>
                <w:bCs/>
                <w:color w:val="FFFFFF" w:themeColor="background2"/>
                <w:lang w:val="en-AU"/>
              </w:rPr>
              <w:t>4</w:t>
            </w:r>
          </w:p>
        </w:tc>
      </w:tr>
      <w:tr w:rsidR="008054A6" w:rsidRPr="00DE1D0D" w14:paraId="5997E3CA" w14:textId="77777777" w:rsidTr="004B2064">
        <w:trPr>
          <w:trHeight w:val="20"/>
        </w:trPr>
        <w:tc>
          <w:tcPr>
            <w:tcW w:w="1949" w:type="dxa"/>
            <w:tcBorders>
              <w:top w:val="single" w:sz="4" w:space="0" w:color="D9D9D9" w:themeColor="background2" w:themeShade="D9"/>
              <w:bottom w:val="single" w:sz="4" w:space="0" w:color="D9D9D9" w:themeColor="background2" w:themeShade="D9"/>
              <w:right w:val="single" w:sz="4" w:space="0" w:color="FFFFFF" w:themeColor="background2"/>
            </w:tcBorders>
          </w:tcPr>
          <w:p w14:paraId="766191D7" w14:textId="097FCE24" w:rsidR="008054A6" w:rsidRPr="00405219" w:rsidRDefault="00B53505" w:rsidP="008054A6">
            <w:pPr>
              <w:spacing w:before="120" w:after="120"/>
              <w:jc w:val="center"/>
              <w:rPr>
                <w:rFonts w:ascii="Futura PT Book" w:hAnsi="Futura PT Book" w:cs="Futura PT Book"/>
                <w:color w:val="000000"/>
                <w:sz w:val="16"/>
                <w:szCs w:val="16"/>
                <w:lang w:val="en-AU"/>
              </w:rPr>
            </w:pPr>
            <w:r w:rsidRPr="00405219">
              <w:rPr>
                <w:sz w:val="16"/>
                <w:szCs w:val="16"/>
                <w:lang w:val="en-AU"/>
              </w:rPr>
              <w:t>2.8</w:t>
            </w:r>
            <w:r w:rsidR="008054A6" w:rsidRPr="00405219">
              <w:rPr>
                <w:sz w:val="16"/>
                <w:szCs w:val="16"/>
                <w:lang w:val="en-AU"/>
              </w:rPr>
              <w:t>%</w:t>
            </w:r>
          </w:p>
        </w:tc>
        <w:tc>
          <w:tcPr>
            <w:tcW w:w="1948" w:type="dxa"/>
            <w:tcBorders>
              <w:top w:val="single" w:sz="4" w:space="0" w:color="D9D9D9" w:themeColor="background2" w:themeShade="D9"/>
              <w:bottom w:val="single" w:sz="4" w:space="0" w:color="D9D9D9" w:themeColor="background2" w:themeShade="D9"/>
            </w:tcBorders>
          </w:tcPr>
          <w:p w14:paraId="330BF9D7" w14:textId="220CD6C3" w:rsidR="008054A6" w:rsidRPr="00405219" w:rsidRDefault="00AD26C9" w:rsidP="008054A6">
            <w:pPr>
              <w:spacing w:before="120" w:after="120"/>
              <w:jc w:val="center"/>
              <w:rPr>
                <w:color w:val="1C1C1C"/>
                <w:sz w:val="16"/>
                <w:szCs w:val="16"/>
                <w:lang w:val="en-AU"/>
              </w:rPr>
            </w:pPr>
            <w:r w:rsidRPr="00405219">
              <w:rPr>
                <w:sz w:val="16"/>
                <w:szCs w:val="16"/>
                <w:lang w:val="en-AU"/>
              </w:rPr>
              <w:t>2.</w:t>
            </w:r>
            <w:r w:rsidR="00B53505" w:rsidRPr="00405219">
              <w:rPr>
                <w:sz w:val="16"/>
                <w:szCs w:val="16"/>
                <w:lang w:val="en-AU"/>
              </w:rPr>
              <w:t>5</w:t>
            </w:r>
            <w:r w:rsidR="008054A6" w:rsidRPr="00405219">
              <w:rPr>
                <w:sz w:val="16"/>
                <w:szCs w:val="16"/>
                <w:lang w:val="en-AU"/>
              </w:rPr>
              <w:t>%</w:t>
            </w:r>
          </w:p>
        </w:tc>
        <w:tc>
          <w:tcPr>
            <w:tcW w:w="1948" w:type="dxa"/>
            <w:tcBorders>
              <w:top w:val="single" w:sz="4" w:space="0" w:color="D9D9D9" w:themeColor="background2" w:themeShade="D9"/>
              <w:bottom w:val="single" w:sz="4" w:space="0" w:color="D9D9D9" w:themeColor="background2" w:themeShade="D9"/>
            </w:tcBorders>
          </w:tcPr>
          <w:p w14:paraId="51F01A2D" w14:textId="70D24EF5" w:rsidR="008054A6" w:rsidRPr="00405219" w:rsidRDefault="00B53505" w:rsidP="008054A6">
            <w:pPr>
              <w:spacing w:before="120" w:after="120"/>
              <w:jc w:val="center"/>
              <w:rPr>
                <w:color w:val="1C1C1C"/>
                <w:sz w:val="16"/>
                <w:szCs w:val="16"/>
                <w:lang w:val="en-AU"/>
              </w:rPr>
            </w:pPr>
            <w:r w:rsidRPr="00405219">
              <w:rPr>
                <w:sz w:val="16"/>
                <w:szCs w:val="16"/>
                <w:lang w:val="en-AU"/>
              </w:rPr>
              <w:t>7.</w:t>
            </w:r>
            <w:r w:rsidR="00417043" w:rsidRPr="00405219">
              <w:rPr>
                <w:sz w:val="16"/>
                <w:szCs w:val="16"/>
                <w:lang w:val="en-AU"/>
              </w:rPr>
              <w:t>4</w:t>
            </w:r>
            <w:r w:rsidR="008054A6" w:rsidRPr="00405219">
              <w:rPr>
                <w:sz w:val="16"/>
                <w:szCs w:val="16"/>
                <w:lang w:val="en-AU"/>
              </w:rPr>
              <w:t>%</w:t>
            </w:r>
          </w:p>
        </w:tc>
        <w:tc>
          <w:tcPr>
            <w:tcW w:w="1948" w:type="dxa"/>
            <w:tcBorders>
              <w:top w:val="single" w:sz="4" w:space="0" w:color="D9D9D9" w:themeColor="background2" w:themeShade="D9"/>
              <w:bottom w:val="single" w:sz="4" w:space="0" w:color="D9D9D9" w:themeColor="background2" w:themeShade="D9"/>
            </w:tcBorders>
          </w:tcPr>
          <w:p w14:paraId="55B0BA62" w14:textId="66572F58" w:rsidR="008054A6" w:rsidRPr="00405219" w:rsidRDefault="00B53505" w:rsidP="008054A6">
            <w:pPr>
              <w:spacing w:before="120" w:after="120"/>
              <w:jc w:val="center"/>
              <w:rPr>
                <w:color w:val="1C1C1C"/>
                <w:sz w:val="16"/>
                <w:szCs w:val="16"/>
                <w:lang w:val="en-AU"/>
              </w:rPr>
            </w:pPr>
            <w:r w:rsidRPr="00405219">
              <w:rPr>
                <w:sz w:val="16"/>
                <w:szCs w:val="16"/>
                <w:lang w:val="en-AU"/>
              </w:rPr>
              <w:t>9.</w:t>
            </w:r>
            <w:r w:rsidR="00417043" w:rsidRPr="00405219">
              <w:rPr>
                <w:sz w:val="16"/>
                <w:szCs w:val="16"/>
                <w:lang w:val="en-AU"/>
              </w:rPr>
              <w:t>3</w:t>
            </w:r>
            <w:r w:rsidR="008054A6" w:rsidRPr="00405219">
              <w:rPr>
                <w:sz w:val="16"/>
                <w:szCs w:val="16"/>
                <w:lang w:val="en-AU"/>
              </w:rPr>
              <w:t>%</w:t>
            </w:r>
          </w:p>
        </w:tc>
        <w:tc>
          <w:tcPr>
            <w:tcW w:w="1948" w:type="dxa"/>
            <w:tcBorders>
              <w:top w:val="single" w:sz="4" w:space="0" w:color="D9D9D9" w:themeColor="background2" w:themeShade="D9"/>
              <w:bottom w:val="single" w:sz="4" w:space="0" w:color="D9D9D9" w:themeColor="background2" w:themeShade="D9"/>
              <w:right w:val="single" w:sz="4" w:space="0" w:color="FFFFFF" w:themeColor="background2"/>
            </w:tcBorders>
          </w:tcPr>
          <w:p w14:paraId="1824DF51" w14:textId="6BD69070" w:rsidR="008054A6" w:rsidRPr="00405219" w:rsidRDefault="002C299D" w:rsidP="008054A6">
            <w:pPr>
              <w:spacing w:before="120" w:after="120"/>
              <w:jc w:val="center"/>
              <w:rPr>
                <w:color w:val="1C1C1C"/>
                <w:sz w:val="16"/>
                <w:szCs w:val="16"/>
                <w:lang w:val="en-AU"/>
              </w:rPr>
            </w:pPr>
            <w:r w:rsidRPr="00405219">
              <w:rPr>
                <w:sz w:val="16"/>
                <w:szCs w:val="16"/>
                <w:lang w:val="en-AU"/>
              </w:rPr>
              <w:t>3.1</w:t>
            </w:r>
            <w:r w:rsidR="008054A6" w:rsidRPr="00405219">
              <w:rPr>
                <w:sz w:val="16"/>
                <w:szCs w:val="16"/>
                <w:lang w:val="en-AU"/>
              </w:rPr>
              <w:t>%</w:t>
            </w:r>
          </w:p>
        </w:tc>
      </w:tr>
    </w:tbl>
    <w:p w14:paraId="3FF8CFBE" w14:textId="77777777" w:rsidR="000E32ED" w:rsidRPr="00DE1D0D" w:rsidRDefault="000E32ED" w:rsidP="004A67D8">
      <w:pPr>
        <w:rPr>
          <w:lang w:val="en-AU"/>
        </w:rPr>
      </w:pPr>
    </w:p>
    <w:p w14:paraId="75AF685E" w14:textId="44B2B5B0" w:rsidR="004A67D8" w:rsidRPr="00DE1D0D" w:rsidRDefault="00593F27" w:rsidP="004A67D8">
      <w:pPr>
        <w:rPr>
          <w:lang w:val="en-AU"/>
        </w:rPr>
      </w:pPr>
      <w:r w:rsidRPr="00DE1D0D">
        <w:rPr>
          <w:lang w:val="en-AU"/>
        </w:rPr>
        <w:fldChar w:fldCharType="begin"/>
      </w:r>
      <w:r w:rsidRPr="00DE1D0D">
        <w:rPr>
          <w:lang w:val="en-AU"/>
        </w:rPr>
        <w:instrText xml:space="preserve"> REF _Ref184044854 \h  \* MERGEFORMAT </w:instrText>
      </w:r>
      <w:r w:rsidRPr="00DE1D0D">
        <w:rPr>
          <w:lang w:val="en-AU"/>
        </w:rPr>
      </w:r>
      <w:r w:rsidRPr="00DE1D0D">
        <w:rPr>
          <w:lang w:val="en-AU"/>
        </w:rPr>
        <w:fldChar w:fldCharType="separate"/>
      </w:r>
      <w:r w:rsidR="00F57FD2" w:rsidRPr="00DE1D0D">
        <w:rPr>
          <w:lang w:val="en-AU"/>
        </w:rPr>
        <w:t xml:space="preserve">Table </w:t>
      </w:r>
      <w:r w:rsidR="00F57FD2">
        <w:rPr>
          <w:lang w:val="en-AU"/>
        </w:rPr>
        <w:t>22</w:t>
      </w:r>
      <w:r w:rsidRPr="00DE1D0D">
        <w:rPr>
          <w:lang w:val="en-AU"/>
        </w:rPr>
        <w:fldChar w:fldCharType="end"/>
      </w:r>
      <w:r w:rsidR="004A67D8" w:rsidRPr="00DE1D0D">
        <w:rPr>
          <w:lang w:val="en-AU"/>
        </w:rPr>
        <w:t xml:space="preserve"> shows the resulting scaling factors time series derived by back-casting the 202</w:t>
      </w:r>
      <w:r w:rsidR="00B53505" w:rsidRPr="00DE1D0D">
        <w:rPr>
          <w:lang w:val="en-AU"/>
        </w:rPr>
        <w:t>3</w:t>
      </w:r>
      <w:r w:rsidR="004A67D8" w:rsidRPr="00DE1D0D">
        <w:rPr>
          <w:lang w:val="en-AU"/>
        </w:rPr>
        <w:t>–2</w:t>
      </w:r>
      <w:r w:rsidR="00B53505" w:rsidRPr="00DE1D0D">
        <w:rPr>
          <w:lang w:val="en-AU"/>
        </w:rPr>
        <w:t>4</w:t>
      </w:r>
      <w:r w:rsidR="004A67D8" w:rsidRPr="00DE1D0D">
        <w:rPr>
          <w:lang w:val="en-AU"/>
        </w:rPr>
        <w:t xml:space="preserve"> scaling factor of 1.000 using the inverse of the year-to-year changes given in </w:t>
      </w:r>
      <w:r w:rsidR="002C1640" w:rsidRPr="00DE1D0D">
        <w:rPr>
          <w:lang w:val="en-AU"/>
        </w:rPr>
        <w:fldChar w:fldCharType="begin"/>
      </w:r>
      <w:r w:rsidR="002C1640" w:rsidRPr="00DE1D0D">
        <w:rPr>
          <w:lang w:val="en-AU"/>
        </w:rPr>
        <w:instrText xml:space="preserve"> REF _Ref184044806 \h  \* MERGEFORMAT </w:instrText>
      </w:r>
      <w:r w:rsidR="002C1640" w:rsidRPr="00DE1D0D">
        <w:rPr>
          <w:lang w:val="en-AU"/>
        </w:rPr>
      </w:r>
      <w:r w:rsidR="002C1640" w:rsidRPr="00DE1D0D">
        <w:rPr>
          <w:lang w:val="en-AU"/>
        </w:rPr>
        <w:fldChar w:fldCharType="separate"/>
      </w:r>
      <w:r w:rsidR="00F57FD2" w:rsidRPr="00DE1D0D">
        <w:rPr>
          <w:lang w:val="en-AU"/>
        </w:rPr>
        <w:t xml:space="preserve">Table </w:t>
      </w:r>
      <w:r w:rsidR="00F57FD2">
        <w:rPr>
          <w:lang w:val="en-AU"/>
        </w:rPr>
        <w:t>21</w:t>
      </w:r>
      <w:r w:rsidR="002C1640" w:rsidRPr="00DE1D0D">
        <w:rPr>
          <w:lang w:val="en-AU"/>
        </w:rPr>
        <w:fldChar w:fldCharType="end"/>
      </w:r>
      <w:r w:rsidR="004A67D8" w:rsidRPr="00DE1D0D">
        <w:rPr>
          <w:lang w:val="en-AU"/>
        </w:rPr>
        <w:t xml:space="preserve">. </w:t>
      </w:r>
      <w:r w:rsidR="002C1640" w:rsidRPr="00DE1D0D">
        <w:rPr>
          <w:lang w:val="en-AU"/>
        </w:rPr>
        <w:fldChar w:fldCharType="begin"/>
      </w:r>
      <w:r w:rsidR="002C1640" w:rsidRPr="00DE1D0D">
        <w:rPr>
          <w:lang w:val="en-AU"/>
        </w:rPr>
        <w:instrText xml:space="preserve"> REF _Ref184044854 \h  \* MERGEFORMAT </w:instrText>
      </w:r>
      <w:r w:rsidR="002C1640" w:rsidRPr="00DE1D0D">
        <w:rPr>
          <w:lang w:val="en-AU"/>
        </w:rPr>
      </w:r>
      <w:r w:rsidR="002C1640" w:rsidRPr="00DE1D0D">
        <w:rPr>
          <w:lang w:val="en-AU"/>
        </w:rPr>
        <w:fldChar w:fldCharType="separate"/>
      </w:r>
      <w:r w:rsidR="00F57FD2" w:rsidRPr="00DE1D0D">
        <w:rPr>
          <w:lang w:val="en-AU"/>
        </w:rPr>
        <w:t xml:space="preserve">Table </w:t>
      </w:r>
      <w:r w:rsidR="00F57FD2">
        <w:rPr>
          <w:lang w:val="en-AU"/>
        </w:rPr>
        <w:t>22</w:t>
      </w:r>
      <w:r w:rsidR="002C1640" w:rsidRPr="00DE1D0D">
        <w:rPr>
          <w:lang w:val="en-AU"/>
        </w:rPr>
        <w:fldChar w:fldCharType="end"/>
      </w:r>
      <w:r w:rsidR="004A67D8" w:rsidRPr="00DE1D0D">
        <w:rPr>
          <w:lang w:val="en-AU"/>
        </w:rPr>
        <w:t xml:space="preserve"> also shows the equivalent cost per weighted separation time series, with scaling to account for changes to the minimum superannuation guarantee for the 202</w:t>
      </w:r>
      <w:r w:rsidR="00B53505" w:rsidRPr="00DE1D0D">
        <w:rPr>
          <w:lang w:val="en-AU"/>
        </w:rPr>
        <w:t>3</w:t>
      </w:r>
      <w:r w:rsidR="004A67D8" w:rsidRPr="00DE1D0D">
        <w:rPr>
          <w:lang w:val="en-AU"/>
        </w:rPr>
        <w:t>–2</w:t>
      </w:r>
      <w:r w:rsidR="00B53505" w:rsidRPr="00DE1D0D">
        <w:rPr>
          <w:lang w:val="en-AU"/>
        </w:rPr>
        <w:t>4</w:t>
      </w:r>
      <w:r w:rsidR="004A67D8" w:rsidRPr="00DE1D0D">
        <w:rPr>
          <w:lang w:val="en-AU"/>
        </w:rPr>
        <w:t xml:space="preserve"> cost model onwards. </w:t>
      </w:r>
      <w:r w:rsidR="002C1640" w:rsidRPr="00DE1D0D">
        <w:rPr>
          <w:lang w:val="en-AU"/>
        </w:rPr>
        <w:fldChar w:fldCharType="begin"/>
      </w:r>
      <w:r w:rsidR="002C1640" w:rsidRPr="00DE1D0D">
        <w:rPr>
          <w:lang w:val="en-AU"/>
        </w:rPr>
        <w:instrText xml:space="preserve"> REF _Ref184044997 \h </w:instrText>
      </w:r>
      <w:r w:rsidR="0045688F" w:rsidRPr="00DE1D0D">
        <w:rPr>
          <w:lang w:val="en-AU"/>
        </w:rPr>
        <w:instrText xml:space="preserve"> \* MERGEFORMAT </w:instrText>
      </w:r>
      <w:r w:rsidR="002C1640" w:rsidRPr="00DE1D0D">
        <w:rPr>
          <w:lang w:val="en-AU"/>
        </w:rPr>
      </w:r>
      <w:r w:rsidR="002C1640" w:rsidRPr="00DE1D0D">
        <w:rPr>
          <w:lang w:val="en-AU"/>
        </w:rPr>
        <w:fldChar w:fldCharType="separate"/>
      </w:r>
      <w:r w:rsidR="00F57FD2" w:rsidRPr="00DE1D0D">
        <w:rPr>
          <w:lang w:val="en-AU"/>
        </w:rPr>
        <w:t xml:space="preserve">Figure </w:t>
      </w:r>
      <w:r w:rsidR="00F57FD2">
        <w:rPr>
          <w:lang w:val="en-AU"/>
        </w:rPr>
        <w:t>9</w:t>
      </w:r>
      <w:r w:rsidR="002C1640" w:rsidRPr="00DE1D0D">
        <w:rPr>
          <w:lang w:val="en-AU"/>
        </w:rPr>
        <w:fldChar w:fldCharType="end"/>
      </w:r>
      <w:r w:rsidR="004A67D8" w:rsidRPr="00DE1D0D">
        <w:rPr>
          <w:lang w:val="en-AU"/>
        </w:rPr>
        <w:t xml:space="preserve"> illustrates the cost per weighted separation series graphically.</w:t>
      </w:r>
    </w:p>
    <w:p w14:paraId="5A31D6FD" w14:textId="486E8C1D" w:rsidR="00593F27" w:rsidRPr="00DE1D0D" w:rsidRDefault="00593F27" w:rsidP="00593F27">
      <w:pPr>
        <w:pStyle w:val="TableFigureheading"/>
        <w:rPr>
          <w:lang w:val="en-AU"/>
        </w:rPr>
      </w:pPr>
      <w:bookmarkStart w:id="62" w:name="_Ref184044854"/>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22</w:t>
      </w:r>
      <w:r w:rsidRPr="00DE1D0D">
        <w:rPr>
          <w:lang w:val="en-AU"/>
        </w:rPr>
        <w:fldChar w:fldCharType="end"/>
      </w:r>
      <w:bookmarkEnd w:id="62"/>
      <w:r w:rsidRPr="00DE1D0D">
        <w:rPr>
          <w:lang w:val="en-AU"/>
        </w:rPr>
        <w:t>: Scaling factors and costs per weighted separation time series derived by applying the 202</w:t>
      </w:r>
      <w:r w:rsidR="00C16534" w:rsidRPr="00DE1D0D">
        <w:rPr>
          <w:lang w:val="en-AU"/>
        </w:rPr>
        <w:t>3</w:t>
      </w:r>
      <w:r w:rsidRPr="00DE1D0D">
        <w:rPr>
          <w:lang w:val="en-AU"/>
        </w:rPr>
        <w:t>–2</w:t>
      </w:r>
      <w:r w:rsidR="00C16534" w:rsidRPr="00DE1D0D">
        <w:rPr>
          <w:lang w:val="en-AU"/>
        </w:rPr>
        <w:t>4</w:t>
      </w:r>
      <w:r w:rsidRPr="00DE1D0D">
        <w:rPr>
          <w:lang w:val="en-AU"/>
        </w:rPr>
        <w:t xml:space="preserve"> cost model and cost weight model to historical patient costed activity data</w:t>
      </w:r>
    </w:p>
    <w:tbl>
      <w:tblPr>
        <w:tblStyle w:val="IHPATable"/>
        <w:tblW w:w="9187" w:type="dxa"/>
        <w:tblLayout w:type="fixed"/>
        <w:tblLook w:val="0020" w:firstRow="1" w:lastRow="0" w:firstColumn="0" w:lastColumn="0" w:noHBand="0" w:noVBand="0"/>
        <w:tblCaption w:val="Table 10"/>
        <w:tblDescription w:val="Ongoing seconded employees 2021"/>
      </w:tblPr>
      <w:tblGrid>
        <w:gridCol w:w="2041"/>
        <w:gridCol w:w="1191"/>
        <w:gridCol w:w="1191"/>
        <w:gridCol w:w="1191"/>
        <w:gridCol w:w="1191"/>
        <w:gridCol w:w="1191"/>
        <w:gridCol w:w="1191"/>
      </w:tblGrid>
      <w:tr w:rsidR="0006750B" w:rsidRPr="00DE1D0D" w14:paraId="20555739" w14:textId="77777777" w:rsidTr="00804AD9">
        <w:trPr>
          <w:cnfStyle w:val="100000000000" w:firstRow="1" w:lastRow="0" w:firstColumn="0" w:lastColumn="0" w:oddVBand="0" w:evenVBand="0" w:oddHBand="0" w:evenHBand="0" w:firstRowFirstColumn="0" w:firstRowLastColumn="0" w:lastRowFirstColumn="0" w:lastRowLastColumn="0"/>
          <w:trHeight w:val="20"/>
        </w:trPr>
        <w:tc>
          <w:tcPr>
            <w:tcW w:w="2041" w:type="dxa"/>
            <w:tcBorders>
              <w:bottom w:val="single" w:sz="4" w:space="0" w:color="D9D9D9" w:themeColor="background2" w:themeShade="D9"/>
              <w:right w:val="single" w:sz="4" w:space="0" w:color="FFFFFF" w:themeColor="background2"/>
            </w:tcBorders>
            <w:shd w:val="clear" w:color="auto" w:fill="104F99" w:themeFill="accent2"/>
          </w:tcPr>
          <w:p w14:paraId="434BE01B" w14:textId="77777777" w:rsidR="0006750B" w:rsidRPr="00DE1D0D" w:rsidRDefault="0006750B" w:rsidP="0006750B">
            <w:pPr>
              <w:spacing w:before="120" w:after="120"/>
              <w:jc w:val="center"/>
              <w:rPr>
                <w:b/>
                <w:bCs/>
                <w:color w:val="FFFFFF" w:themeColor="background2"/>
                <w:lang w:val="en-AU"/>
              </w:rPr>
            </w:pPr>
          </w:p>
        </w:tc>
        <w:tc>
          <w:tcPr>
            <w:tcW w:w="1191" w:type="dxa"/>
            <w:tcBorders>
              <w:bottom w:val="single" w:sz="4" w:space="0" w:color="D9D9D9" w:themeColor="background2" w:themeShade="D9"/>
              <w:right w:val="single" w:sz="4" w:space="0" w:color="FFFFFF" w:themeColor="background2"/>
            </w:tcBorders>
            <w:shd w:val="clear" w:color="auto" w:fill="104F99" w:themeFill="accent2"/>
          </w:tcPr>
          <w:p w14:paraId="6181DD00" w14:textId="385CC141" w:rsidR="0006750B" w:rsidRPr="00DE1D0D" w:rsidRDefault="0006750B" w:rsidP="0006750B">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201</w:t>
            </w:r>
            <w:r w:rsidR="00B53505" w:rsidRPr="00DE1D0D">
              <w:rPr>
                <w:b/>
                <w:color w:val="FFFFFF" w:themeColor="background2"/>
                <w:lang w:val="en-AU"/>
              </w:rPr>
              <w:t>8</w:t>
            </w:r>
            <w:r w:rsidRPr="00DE1D0D">
              <w:rPr>
                <w:b/>
                <w:color w:val="FFFFFF" w:themeColor="background2"/>
                <w:lang w:val="en-AU"/>
              </w:rPr>
              <w:t>–1</w:t>
            </w:r>
            <w:r w:rsidR="00B53505" w:rsidRPr="00DE1D0D">
              <w:rPr>
                <w:b/>
                <w:color w:val="FFFFFF" w:themeColor="background2"/>
                <w:lang w:val="en-AU"/>
              </w:rPr>
              <w:t>9</w:t>
            </w:r>
          </w:p>
        </w:tc>
        <w:tc>
          <w:tcPr>
            <w:tcW w:w="1191" w:type="dxa"/>
            <w:tcBorders>
              <w:bottom w:val="single" w:sz="4" w:space="0" w:color="D9D9D9" w:themeColor="background2" w:themeShade="D9"/>
              <w:right w:val="single" w:sz="4" w:space="0" w:color="FFFFFF" w:themeColor="background2"/>
            </w:tcBorders>
            <w:shd w:val="clear" w:color="auto" w:fill="104F99" w:themeFill="accent2"/>
          </w:tcPr>
          <w:p w14:paraId="3396F933" w14:textId="69213ADD" w:rsidR="0006750B" w:rsidRPr="00DE1D0D" w:rsidRDefault="0006750B" w:rsidP="0006750B">
            <w:pPr>
              <w:spacing w:before="120" w:after="120"/>
              <w:jc w:val="center"/>
              <w:rPr>
                <w:b/>
                <w:color w:val="FFFFFF" w:themeColor="background2"/>
                <w:lang w:val="en-AU"/>
              </w:rPr>
            </w:pPr>
            <w:r w:rsidRPr="00DE1D0D">
              <w:rPr>
                <w:b/>
                <w:color w:val="FFFFFF" w:themeColor="background2"/>
                <w:lang w:val="en-AU"/>
              </w:rPr>
              <w:t>201</w:t>
            </w:r>
            <w:r w:rsidR="00B53505" w:rsidRPr="00DE1D0D">
              <w:rPr>
                <w:b/>
                <w:color w:val="FFFFFF" w:themeColor="background2"/>
                <w:lang w:val="en-AU"/>
              </w:rPr>
              <w:t>9</w:t>
            </w:r>
            <w:r w:rsidRPr="00DE1D0D">
              <w:rPr>
                <w:b/>
                <w:color w:val="FFFFFF" w:themeColor="background2"/>
                <w:lang w:val="en-AU"/>
              </w:rPr>
              <w:t>–</w:t>
            </w:r>
            <w:r w:rsidR="00B53505" w:rsidRPr="00DE1D0D">
              <w:rPr>
                <w:b/>
                <w:color w:val="FFFFFF" w:themeColor="background2"/>
                <w:lang w:val="en-AU"/>
              </w:rPr>
              <w:t>20</w:t>
            </w:r>
          </w:p>
        </w:tc>
        <w:tc>
          <w:tcPr>
            <w:tcW w:w="119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4E08417C" w14:textId="4FA7451B" w:rsidR="0006750B" w:rsidRPr="00DE1D0D" w:rsidRDefault="0006750B" w:rsidP="0006750B">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w:t>
            </w:r>
            <w:r w:rsidR="00B53505" w:rsidRPr="00DE1D0D">
              <w:rPr>
                <w:b/>
                <w:color w:val="FFFFFF" w:themeColor="background2"/>
                <w:lang w:val="en-AU"/>
              </w:rPr>
              <w:t>20</w:t>
            </w:r>
            <w:r w:rsidRPr="00DE1D0D">
              <w:rPr>
                <w:b/>
                <w:color w:val="FFFFFF" w:themeColor="background2"/>
                <w:lang w:val="en-AU"/>
              </w:rPr>
              <w:t>–</w:t>
            </w:r>
            <w:r w:rsidR="00804AD9" w:rsidRPr="00DE1D0D">
              <w:rPr>
                <w:b/>
                <w:color w:val="FFFFFF" w:themeColor="background2"/>
                <w:lang w:val="en-AU"/>
              </w:rPr>
              <w:t>2</w:t>
            </w:r>
            <w:r w:rsidR="00B53505" w:rsidRPr="00DE1D0D">
              <w:rPr>
                <w:b/>
                <w:color w:val="FFFFFF" w:themeColor="background2"/>
                <w:lang w:val="en-AU"/>
              </w:rPr>
              <w:t>1</w:t>
            </w:r>
          </w:p>
        </w:tc>
        <w:tc>
          <w:tcPr>
            <w:tcW w:w="119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2DC50EE2" w14:textId="68C401BA" w:rsidR="0006750B" w:rsidRPr="00DE1D0D" w:rsidRDefault="0006750B" w:rsidP="0006750B">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w:t>
            </w:r>
            <w:r w:rsidR="00804AD9" w:rsidRPr="00DE1D0D">
              <w:rPr>
                <w:b/>
                <w:color w:val="FFFFFF" w:themeColor="background2"/>
                <w:lang w:val="en-AU"/>
              </w:rPr>
              <w:t>2</w:t>
            </w:r>
            <w:r w:rsidR="00B53505" w:rsidRPr="00DE1D0D">
              <w:rPr>
                <w:b/>
                <w:color w:val="FFFFFF" w:themeColor="background2"/>
                <w:lang w:val="en-AU"/>
              </w:rPr>
              <w:t>1</w:t>
            </w:r>
            <w:r w:rsidRPr="00DE1D0D">
              <w:rPr>
                <w:b/>
                <w:color w:val="FFFFFF" w:themeColor="background2"/>
                <w:lang w:val="en-AU"/>
              </w:rPr>
              <w:t>–2</w:t>
            </w:r>
            <w:r w:rsidR="00B53505" w:rsidRPr="00DE1D0D">
              <w:rPr>
                <w:b/>
                <w:color w:val="FFFFFF" w:themeColor="background2"/>
                <w:lang w:val="en-AU"/>
              </w:rPr>
              <w:t>2</w:t>
            </w:r>
          </w:p>
        </w:tc>
        <w:tc>
          <w:tcPr>
            <w:tcW w:w="119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7BD8CFF6" w14:textId="1CEA361B" w:rsidR="0006750B" w:rsidRPr="00DE1D0D" w:rsidRDefault="0006750B" w:rsidP="0006750B">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202</w:t>
            </w:r>
            <w:r w:rsidR="00B53505" w:rsidRPr="00DE1D0D">
              <w:rPr>
                <w:b/>
                <w:color w:val="FFFFFF" w:themeColor="background2"/>
                <w:lang w:val="en-AU"/>
              </w:rPr>
              <w:t>2</w:t>
            </w:r>
            <w:r w:rsidRPr="00DE1D0D">
              <w:rPr>
                <w:b/>
                <w:color w:val="FFFFFF" w:themeColor="background2"/>
                <w:lang w:val="en-AU"/>
              </w:rPr>
              <w:t>–2</w:t>
            </w:r>
            <w:r w:rsidR="00B53505" w:rsidRPr="00DE1D0D">
              <w:rPr>
                <w:b/>
                <w:color w:val="FFFFFF" w:themeColor="background2"/>
                <w:lang w:val="en-AU"/>
              </w:rPr>
              <w:t>3</w:t>
            </w:r>
          </w:p>
        </w:tc>
        <w:tc>
          <w:tcPr>
            <w:tcW w:w="119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47AF04BB" w14:textId="76ADE305" w:rsidR="0006750B" w:rsidRPr="00DE1D0D" w:rsidRDefault="0006750B" w:rsidP="0006750B">
            <w:pPr>
              <w:spacing w:before="120" w:after="120"/>
              <w:jc w:val="center"/>
              <w:rPr>
                <w:rFonts w:ascii="Futura PT Book" w:hAnsi="Futura PT Book" w:cs="Futura PT Book"/>
                <w:b/>
                <w:color w:val="FFFFFF" w:themeColor="background2"/>
                <w:szCs w:val="18"/>
                <w:lang w:val="en-AU"/>
              </w:rPr>
            </w:pPr>
            <w:r w:rsidRPr="00DE1D0D">
              <w:rPr>
                <w:b/>
                <w:color w:val="FFFFFF" w:themeColor="background2"/>
                <w:lang w:val="en-AU"/>
              </w:rPr>
              <w:t>202</w:t>
            </w:r>
            <w:r w:rsidR="00B53505" w:rsidRPr="00DE1D0D">
              <w:rPr>
                <w:b/>
                <w:color w:val="FFFFFF" w:themeColor="background2"/>
                <w:lang w:val="en-AU"/>
              </w:rPr>
              <w:t>3</w:t>
            </w:r>
            <w:r w:rsidRPr="00DE1D0D">
              <w:rPr>
                <w:b/>
                <w:color w:val="FFFFFF" w:themeColor="background2"/>
                <w:lang w:val="en-AU"/>
              </w:rPr>
              <w:t>–2</w:t>
            </w:r>
            <w:r w:rsidR="00B53505" w:rsidRPr="00DE1D0D">
              <w:rPr>
                <w:b/>
                <w:color w:val="FFFFFF" w:themeColor="background2"/>
                <w:lang w:val="en-AU"/>
              </w:rPr>
              <w:t>4</w:t>
            </w:r>
          </w:p>
        </w:tc>
      </w:tr>
      <w:tr w:rsidR="00971BB9" w:rsidRPr="00DE1D0D" w14:paraId="13D19DB1" w14:textId="77777777" w:rsidTr="004B2064">
        <w:trPr>
          <w:trHeight w:val="20"/>
        </w:trPr>
        <w:tc>
          <w:tcPr>
            <w:tcW w:w="2041" w:type="dxa"/>
            <w:tcBorders>
              <w:bottom w:val="single" w:sz="4" w:space="0" w:color="D9D9D9" w:themeColor="background2" w:themeShade="D9"/>
              <w:right w:val="single" w:sz="4" w:space="0" w:color="FFFFFF" w:themeColor="background2"/>
            </w:tcBorders>
          </w:tcPr>
          <w:p w14:paraId="10F637B3" w14:textId="40EAF15F" w:rsidR="00971BB9" w:rsidRPr="00DE1D0D" w:rsidRDefault="00971BB9" w:rsidP="00971BB9">
            <w:pPr>
              <w:spacing w:before="120" w:after="120"/>
              <w:rPr>
                <w:b/>
                <w:bCs/>
                <w:sz w:val="16"/>
                <w:szCs w:val="16"/>
                <w:lang w:val="en-AU"/>
              </w:rPr>
            </w:pPr>
            <w:r w:rsidRPr="00DE1D0D">
              <w:rPr>
                <w:b/>
                <w:bCs/>
                <w:sz w:val="16"/>
                <w:szCs w:val="16"/>
                <w:lang w:val="en-AU"/>
              </w:rPr>
              <w:t>Scaling factor</w:t>
            </w:r>
          </w:p>
        </w:tc>
        <w:tc>
          <w:tcPr>
            <w:tcW w:w="1191" w:type="dxa"/>
            <w:tcBorders>
              <w:top w:val="nil"/>
              <w:bottom w:val="single" w:sz="4" w:space="0" w:color="D9D9D9" w:themeColor="background2" w:themeShade="D9"/>
            </w:tcBorders>
            <w:vAlign w:val="bottom"/>
          </w:tcPr>
          <w:p w14:paraId="04FFDEA8" w14:textId="164B0851" w:rsidR="00971BB9" w:rsidRPr="00405219" w:rsidRDefault="0033085F" w:rsidP="00971BB9">
            <w:pPr>
              <w:spacing w:before="120" w:after="120"/>
              <w:jc w:val="center"/>
              <w:rPr>
                <w:rFonts w:ascii="Futura PT Book" w:hAnsi="Futura PT Book" w:cs="Futura PT Book"/>
                <w:color w:val="000000"/>
                <w:sz w:val="16"/>
                <w:szCs w:val="16"/>
                <w:lang w:val="en-AU"/>
              </w:rPr>
            </w:pPr>
            <w:r w:rsidRPr="00405219">
              <w:rPr>
                <w:rFonts w:cs="Arial"/>
                <w:color w:val="000000"/>
                <w:sz w:val="16"/>
                <w:szCs w:val="16"/>
                <w:lang w:val="en-AU"/>
              </w:rPr>
              <w:t>0.78</w:t>
            </w:r>
            <w:r w:rsidR="00417043" w:rsidRPr="00405219">
              <w:rPr>
                <w:rFonts w:cs="Arial"/>
                <w:color w:val="000000"/>
                <w:sz w:val="16"/>
                <w:szCs w:val="16"/>
                <w:lang w:val="en-AU"/>
              </w:rPr>
              <w:t>40</w:t>
            </w:r>
          </w:p>
        </w:tc>
        <w:tc>
          <w:tcPr>
            <w:tcW w:w="1191" w:type="dxa"/>
            <w:tcBorders>
              <w:top w:val="nil"/>
              <w:bottom w:val="single" w:sz="4" w:space="0" w:color="D9D9D9" w:themeColor="background2" w:themeShade="D9"/>
            </w:tcBorders>
            <w:vAlign w:val="bottom"/>
          </w:tcPr>
          <w:p w14:paraId="180E284F" w14:textId="79807F92" w:rsidR="00971BB9" w:rsidRPr="00405219" w:rsidRDefault="0033085F" w:rsidP="00971BB9">
            <w:pPr>
              <w:spacing w:before="120" w:after="120"/>
              <w:jc w:val="center"/>
              <w:rPr>
                <w:sz w:val="16"/>
                <w:szCs w:val="16"/>
                <w:lang w:val="en-AU"/>
              </w:rPr>
            </w:pPr>
            <w:r w:rsidRPr="00405219">
              <w:rPr>
                <w:rFonts w:cs="Arial"/>
                <w:color w:val="000000"/>
                <w:sz w:val="16"/>
                <w:szCs w:val="16"/>
                <w:lang w:val="en-AU"/>
              </w:rPr>
              <w:t>0.8</w:t>
            </w:r>
            <w:r w:rsidR="00C31DF4" w:rsidRPr="00405219">
              <w:rPr>
                <w:rFonts w:cs="Arial"/>
                <w:color w:val="000000"/>
                <w:sz w:val="16"/>
                <w:szCs w:val="16"/>
                <w:lang w:val="en-AU"/>
              </w:rPr>
              <w:t>0</w:t>
            </w:r>
            <w:r w:rsidR="002C299D" w:rsidRPr="00405219">
              <w:rPr>
                <w:rFonts w:cs="Arial"/>
                <w:color w:val="000000"/>
                <w:sz w:val="16"/>
                <w:szCs w:val="16"/>
                <w:lang w:val="en-AU"/>
              </w:rPr>
              <w:t>62</w:t>
            </w:r>
          </w:p>
        </w:tc>
        <w:tc>
          <w:tcPr>
            <w:tcW w:w="1191" w:type="dxa"/>
            <w:tcBorders>
              <w:top w:val="nil"/>
              <w:bottom w:val="single" w:sz="4" w:space="0" w:color="D9D9D9" w:themeColor="background2" w:themeShade="D9"/>
            </w:tcBorders>
            <w:vAlign w:val="bottom"/>
          </w:tcPr>
          <w:p w14:paraId="670D884E" w14:textId="00607ABB" w:rsidR="00971BB9" w:rsidRPr="00405219" w:rsidRDefault="0033085F" w:rsidP="00971BB9">
            <w:pPr>
              <w:spacing w:before="120" w:after="120"/>
              <w:jc w:val="center"/>
              <w:rPr>
                <w:color w:val="1C1C1C"/>
                <w:sz w:val="16"/>
                <w:szCs w:val="16"/>
                <w:lang w:val="en-AU"/>
              </w:rPr>
            </w:pPr>
            <w:r w:rsidRPr="00405219">
              <w:rPr>
                <w:rFonts w:cs="Arial"/>
                <w:color w:val="000000"/>
                <w:sz w:val="16"/>
                <w:szCs w:val="16"/>
                <w:lang w:val="en-AU"/>
              </w:rPr>
              <w:t>0.8</w:t>
            </w:r>
            <w:r w:rsidR="00C31DF4" w:rsidRPr="00405219">
              <w:rPr>
                <w:rFonts w:cs="Arial"/>
                <w:color w:val="000000"/>
                <w:sz w:val="16"/>
                <w:szCs w:val="16"/>
                <w:lang w:val="en-AU"/>
              </w:rPr>
              <w:t>2</w:t>
            </w:r>
            <w:r w:rsidR="002C299D" w:rsidRPr="00405219">
              <w:rPr>
                <w:rFonts w:cs="Arial"/>
                <w:color w:val="000000"/>
                <w:sz w:val="16"/>
                <w:szCs w:val="16"/>
                <w:lang w:val="en-AU"/>
              </w:rPr>
              <w:t>6</w:t>
            </w:r>
            <w:r w:rsidR="00C31DF4" w:rsidRPr="00405219">
              <w:rPr>
                <w:rFonts w:cs="Arial"/>
                <w:color w:val="000000"/>
                <w:sz w:val="16"/>
                <w:szCs w:val="16"/>
                <w:lang w:val="en-AU"/>
              </w:rPr>
              <w:t>4</w:t>
            </w:r>
          </w:p>
        </w:tc>
        <w:tc>
          <w:tcPr>
            <w:tcW w:w="1191" w:type="dxa"/>
            <w:tcBorders>
              <w:top w:val="nil"/>
              <w:bottom w:val="single" w:sz="4" w:space="0" w:color="D9D9D9" w:themeColor="background2" w:themeShade="D9"/>
            </w:tcBorders>
            <w:vAlign w:val="bottom"/>
          </w:tcPr>
          <w:p w14:paraId="0D32F7CC" w14:textId="381D1139" w:rsidR="00971BB9" w:rsidRPr="00405219" w:rsidRDefault="0033085F" w:rsidP="00971BB9">
            <w:pPr>
              <w:spacing w:before="120" w:after="120"/>
              <w:jc w:val="center"/>
              <w:rPr>
                <w:color w:val="1C1C1C"/>
                <w:sz w:val="16"/>
                <w:szCs w:val="16"/>
                <w:lang w:val="en-AU"/>
              </w:rPr>
            </w:pPr>
            <w:r w:rsidRPr="00405219">
              <w:rPr>
                <w:rFonts w:cs="Arial"/>
                <w:color w:val="000000"/>
                <w:sz w:val="16"/>
                <w:szCs w:val="16"/>
                <w:lang w:val="en-AU"/>
              </w:rPr>
              <w:t>0.8</w:t>
            </w:r>
            <w:r w:rsidR="002C299D" w:rsidRPr="00405219">
              <w:rPr>
                <w:rFonts w:cs="Arial"/>
                <w:color w:val="000000"/>
                <w:sz w:val="16"/>
                <w:szCs w:val="16"/>
                <w:lang w:val="en-AU"/>
              </w:rPr>
              <w:t>8</w:t>
            </w:r>
            <w:r w:rsidR="00417043" w:rsidRPr="00405219">
              <w:rPr>
                <w:rFonts w:cs="Arial"/>
                <w:color w:val="000000"/>
                <w:sz w:val="16"/>
                <w:szCs w:val="16"/>
                <w:lang w:val="en-AU"/>
              </w:rPr>
              <w:t>78</w:t>
            </w:r>
          </w:p>
        </w:tc>
        <w:tc>
          <w:tcPr>
            <w:tcW w:w="1191" w:type="dxa"/>
            <w:tcBorders>
              <w:top w:val="nil"/>
              <w:bottom w:val="single" w:sz="4" w:space="0" w:color="D9D9D9" w:themeColor="background2" w:themeShade="D9"/>
            </w:tcBorders>
            <w:vAlign w:val="bottom"/>
          </w:tcPr>
          <w:p w14:paraId="77591051" w14:textId="1C2C0B35" w:rsidR="00971BB9" w:rsidRPr="00405219" w:rsidRDefault="0033085F" w:rsidP="00971BB9">
            <w:pPr>
              <w:spacing w:before="120" w:after="120"/>
              <w:jc w:val="center"/>
              <w:rPr>
                <w:color w:val="1C1C1C"/>
                <w:sz w:val="16"/>
                <w:szCs w:val="16"/>
                <w:lang w:val="en-AU"/>
              </w:rPr>
            </w:pPr>
            <w:r w:rsidRPr="00405219">
              <w:rPr>
                <w:rFonts w:cs="Arial"/>
                <w:color w:val="000000"/>
                <w:sz w:val="16"/>
                <w:szCs w:val="16"/>
                <w:lang w:val="en-AU"/>
              </w:rPr>
              <w:t>0.9</w:t>
            </w:r>
            <w:r w:rsidR="003F302B" w:rsidRPr="00405219">
              <w:rPr>
                <w:rFonts w:cs="Arial"/>
                <w:color w:val="000000"/>
                <w:sz w:val="16"/>
                <w:szCs w:val="16"/>
                <w:lang w:val="en-AU"/>
              </w:rPr>
              <w:t>7</w:t>
            </w:r>
            <w:r w:rsidR="002C299D" w:rsidRPr="00405219">
              <w:rPr>
                <w:rFonts w:cs="Arial"/>
                <w:color w:val="000000"/>
                <w:sz w:val="16"/>
                <w:szCs w:val="16"/>
                <w:lang w:val="en-AU"/>
              </w:rPr>
              <w:t>0</w:t>
            </w:r>
            <w:r w:rsidR="00417043" w:rsidRPr="00405219">
              <w:rPr>
                <w:rFonts w:cs="Arial"/>
                <w:color w:val="000000"/>
                <w:sz w:val="16"/>
                <w:szCs w:val="16"/>
                <w:lang w:val="en-AU"/>
              </w:rPr>
              <w:t>2</w:t>
            </w:r>
          </w:p>
        </w:tc>
        <w:tc>
          <w:tcPr>
            <w:tcW w:w="1191" w:type="dxa"/>
            <w:tcBorders>
              <w:top w:val="nil"/>
              <w:bottom w:val="single" w:sz="4" w:space="0" w:color="D9D9D9" w:themeColor="background2" w:themeShade="D9"/>
            </w:tcBorders>
            <w:vAlign w:val="bottom"/>
          </w:tcPr>
          <w:p w14:paraId="2ED3F102" w14:textId="5B2FD382" w:rsidR="00971BB9" w:rsidRPr="00405219" w:rsidRDefault="0033085F" w:rsidP="00971BB9">
            <w:pPr>
              <w:spacing w:before="120" w:after="120"/>
              <w:jc w:val="center"/>
              <w:rPr>
                <w:color w:val="1C1C1C"/>
                <w:sz w:val="16"/>
                <w:szCs w:val="16"/>
                <w:lang w:val="en-AU"/>
              </w:rPr>
            </w:pPr>
            <w:r w:rsidRPr="00405219">
              <w:rPr>
                <w:rFonts w:cs="Arial"/>
                <w:color w:val="000000"/>
                <w:sz w:val="16"/>
                <w:szCs w:val="16"/>
                <w:lang w:val="en-AU"/>
              </w:rPr>
              <w:t>1.0000</w:t>
            </w:r>
          </w:p>
        </w:tc>
      </w:tr>
      <w:tr w:rsidR="00971BB9" w:rsidRPr="00DE1D0D" w14:paraId="70AD09F0" w14:textId="77777777" w:rsidTr="004B2064">
        <w:trPr>
          <w:trHeight w:val="20"/>
        </w:trPr>
        <w:tc>
          <w:tcPr>
            <w:tcW w:w="2041" w:type="dxa"/>
            <w:tcBorders>
              <w:top w:val="single" w:sz="4" w:space="0" w:color="D9D9D9" w:themeColor="background2" w:themeShade="D9"/>
              <w:bottom w:val="single" w:sz="4" w:space="0" w:color="D9D9D9" w:themeColor="background2" w:themeShade="D9"/>
              <w:right w:val="single" w:sz="4" w:space="0" w:color="FFFFFF" w:themeColor="background2"/>
            </w:tcBorders>
          </w:tcPr>
          <w:p w14:paraId="7BA3EBB1" w14:textId="72899A25" w:rsidR="00971BB9" w:rsidRPr="00DE1D0D" w:rsidRDefault="00971BB9" w:rsidP="00971BB9">
            <w:pPr>
              <w:spacing w:before="120" w:after="120"/>
              <w:rPr>
                <w:b/>
                <w:bCs/>
                <w:sz w:val="16"/>
                <w:szCs w:val="16"/>
                <w:lang w:val="en-AU"/>
              </w:rPr>
            </w:pPr>
            <w:r w:rsidRPr="00DE1D0D">
              <w:rPr>
                <w:b/>
                <w:bCs/>
                <w:sz w:val="16"/>
                <w:szCs w:val="16"/>
                <w:lang w:val="en-AU"/>
              </w:rPr>
              <w:t>Cost per weighted separation</w:t>
            </w:r>
          </w:p>
        </w:tc>
        <w:tc>
          <w:tcPr>
            <w:tcW w:w="1191" w:type="dxa"/>
            <w:tcBorders>
              <w:top w:val="single" w:sz="4" w:space="0" w:color="D9D9D9" w:themeColor="background2" w:themeShade="D9"/>
              <w:left w:val="nil"/>
              <w:bottom w:val="single" w:sz="4" w:space="0" w:color="D9D9D9" w:themeColor="background2" w:themeShade="D9"/>
              <w:right w:val="nil"/>
            </w:tcBorders>
            <w:vAlign w:val="bottom"/>
          </w:tcPr>
          <w:p w14:paraId="73298494" w14:textId="034B78C1" w:rsidR="00971BB9" w:rsidRPr="00405219" w:rsidRDefault="0033085F" w:rsidP="00CA520F">
            <w:pPr>
              <w:spacing w:before="120" w:after="120"/>
              <w:jc w:val="center"/>
              <w:rPr>
                <w:sz w:val="16"/>
                <w:szCs w:val="16"/>
                <w:lang w:val="en-AU"/>
              </w:rPr>
            </w:pPr>
            <w:r w:rsidRPr="00405219">
              <w:rPr>
                <w:rFonts w:cs="Arial"/>
                <w:color w:val="000000"/>
                <w:sz w:val="16"/>
                <w:szCs w:val="16"/>
                <w:lang w:val="en-AU"/>
              </w:rPr>
              <w:t>$4,</w:t>
            </w:r>
            <w:r w:rsidR="00777D5A" w:rsidRPr="00405219">
              <w:rPr>
                <w:rFonts w:cs="Arial"/>
                <w:color w:val="000000"/>
                <w:sz w:val="16"/>
                <w:szCs w:val="16"/>
                <w:lang w:val="en-AU"/>
              </w:rPr>
              <w:t>9</w:t>
            </w:r>
            <w:r w:rsidR="00006B5E" w:rsidRPr="00405219">
              <w:rPr>
                <w:rFonts w:cs="Arial"/>
                <w:color w:val="000000"/>
                <w:sz w:val="16"/>
                <w:szCs w:val="16"/>
                <w:lang w:val="en-AU"/>
              </w:rPr>
              <w:t>2</w:t>
            </w:r>
            <w:r w:rsidR="00417043" w:rsidRPr="00405219">
              <w:rPr>
                <w:rFonts w:cs="Arial"/>
                <w:color w:val="000000"/>
                <w:sz w:val="16"/>
                <w:szCs w:val="16"/>
                <w:lang w:val="en-AU"/>
              </w:rPr>
              <w:t>6</w:t>
            </w:r>
          </w:p>
        </w:tc>
        <w:tc>
          <w:tcPr>
            <w:tcW w:w="1191" w:type="dxa"/>
            <w:tcBorders>
              <w:top w:val="single" w:sz="4" w:space="0" w:color="D9D9D9" w:themeColor="background2" w:themeShade="D9"/>
              <w:left w:val="nil"/>
              <w:bottom w:val="single" w:sz="4" w:space="0" w:color="D9D9D9" w:themeColor="background2" w:themeShade="D9"/>
              <w:right w:val="nil"/>
            </w:tcBorders>
            <w:vAlign w:val="bottom"/>
          </w:tcPr>
          <w:p w14:paraId="031AEFB3" w14:textId="7CE64B54" w:rsidR="00971BB9" w:rsidRPr="00405219" w:rsidRDefault="0033085F" w:rsidP="00CA520F">
            <w:pPr>
              <w:spacing w:before="120" w:after="120"/>
              <w:jc w:val="center"/>
              <w:rPr>
                <w:sz w:val="16"/>
                <w:szCs w:val="16"/>
                <w:lang w:val="en-AU"/>
              </w:rPr>
            </w:pPr>
            <w:r w:rsidRPr="00405219">
              <w:rPr>
                <w:rFonts w:cs="Arial"/>
                <w:color w:val="000000"/>
                <w:sz w:val="16"/>
                <w:szCs w:val="16"/>
                <w:lang w:val="en-AU"/>
              </w:rPr>
              <w:t>$</w:t>
            </w:r>
            <w:r w:rsidR="00777D5A" w:rsidRPr="00405219">
              <w:rPr>
                <w:rFonts w:cs="Arial"/>
                <w:color w:val="000000"/>
                <w:sz w:val="16"/>
                <w:szCs w:val="16"/>
                <w:lang w:val="en-AU"/>
              </w:rPr>
              <w:t>5,0</w:t>
            </w:r>
            <w:r w:rsidR="00006B5E" w:rsidRPr="00405219">
              <w:rPr>
                <w:rFonts w:cs="Arial"/>
                <w:color w:val="000000"/>
                <w:sz w:val="16"/>
                <w:szCs w:val="16"/>
                <w:lang w:val="en-AU"/>
              </w:rPr>
              <w:t>6</w:t>
            </w:r>
            <w:r w:rsidR="00417043" w:rsidRPr="00405219">
              <w:rPr>
                <w:rFonts w:cs="Arial"/>
                <w:color w:val="000000"/>
                <w:sz w:val="16"/>
                <w:szCs w:val="16"/>
                <w:lang w:val="en-AU"/>
              </w:rPr>
              <w:t>5</w:t>
            </w:r>
          </w:p>
        </w:tc>
        <w:tc>
          <w:tcPr>
            <w:tcW w:w="1191" w:type="dxa"/>
            <w:tcBorders>
              <w:top w:val="single" w:sz="4" w:space="0" w:color="D9D9D9" w:themeColor="background2" w:themeShade="D9"/>
              <w:left w:val="nil"/>
              <w:bottom w:val="single" w:sz="4" w:space="0" w:color="D9D9D9" w:themeColor="background2" w:themeShade="D9"/>
              <w:right w:val="nil"/>
            </w:tcBorders>
            <w:vAlign w:val="bottom"/>
          </w:tcPr>
          <w:p w14:paraId="1AD02112" w14:textId="5CE3C963" w:rsidR="00971BB9" w:rsidRPr="00405219" w:rsidRDefault="0033085F" w:rsidP="00CA520F">
            <w:pPr>
              <w:spacing w:before="120" w:after="120"/>
              <w:jc w:val="center"/>
              <w:rPr>
                <w:sz w:val="16"/>
                <w:szCs w:val="16"/>
                <w:lang w:val="en-AU"/>
              </w:rPr>
            </w:pPr>
            <w:r w:rsidRPr="00405219">
              <w:rPr>
                <w:rFonts w:cs="Arial"/>
                <w:color w:val="000000"/>
                <w:sz w:val="16"/>
                <w:szCs w:val="16"/>
                <w:lang w:val="en-AU"/>
              </w:rPr>
              <w:t>$5,1</w:t>
            </w:r>
            <w:r w:rsidR="00777D5A" w:rsidRPr="00405219">
              <w:rPr>
                <w:rFonts w:cs="Arial"/>
                <w:color w:val="000000"/>
                <w:sz w:val="16"/>
                <w:szCs w:val="16"/>
                <w:lang w:val="en-AU"/>
              </w:rPr>
              <w:t>9</w:t>
            </w:r>
            <w:r w:rsidR="00E53B47" w:rsidRPr="00405219">
              <w:rPr>
                <w:rFonts w:cs="Arial"/>
                <w:color w:val="000000"/>
                <w:sz w:val="16"/>
                <w:szCs w:val="16"/>
                <w:lang w:val="en-AU"/>
              </w:rPr>
              <w:t>3</w:t>
            </w:r>
          </w:p>
        </w:tc>
        <w:tc>
          <w:tcPr>
            <w:tcW w:w="1191" w:type="dxa"/>
            <w:tcBorders>
              <w:top w:val="single" w:sz="4" w:space="0" w:color="D9D9D9" w:themeColor="background2" w:themeShade="D9"/>
              <w:left w:val="nil"/>
              <w:bottom w:val="single" w:sz="4" w:space="0" w:color="D9D9D9" w:themeColor="background2" w:themeShade="D9"/>
              <w:right w:val="nil"/>
            </w:tcBorders>
            <w:vAlign w:val="bottom"/>
          </w:tcPr>
          <w:p w14:paraId="3D917A65" w14:textId="3435DC24" w:rsidR="00971BB9" w:rsidRPr="00405219" w:rsidRDefault="0033085F" w:rsidP="00CA520F">
            <w:pPr>
              <w:spacing w:before="120" w:after="120"/>
              <w:jc w:val="center"/>
              <w:rPr>
                <w:sz w:val="16"/>
                <w:szCs w:val="16"/>
                <w:lang w:val="en-AU"/>
              </w:rPr>
            </w:pPr>
            <w:r w:rsidRPr="00405219">
              <w:rPr>
                <w:rFonts w:cs="Arial"/>
                <w:color w:val="000000"/>
                <w:sz w:val="16"/>
                <w:szCs w:val="16"/>
                <w:lang w:val="en-AU"/>
              </w:rPr>
              <w:t>$5,</w:t>
            </w:r>
            <w:r w:rsidR="00777D5A" w:rsidRPr="00405219">
              <w:rPr>
                <w:rFonts w:cs="Arial"/>
                <w:color w:val="000000"/>
                <w:sz w:val="16"/>
                <w:szCs w:val="16"/>
                <w:lang w:val="en-AU"/>
              </w:rPr>
              <w:t>5</w:t>
            </w:r>
            <w:r w:rsidR="00E53B47" w:rsidRPr="00405219">
              <w:rPr>
                <w:rFonts w:cs="Arial"/>
                <w:color w:val="000000"/>
                <w:sz w:val="16"/>
                <w:szCs w:val="16"/>
                <w:lang w:val="en-AU"/>
              </w:rPr>
              <w:t>78</w:t>
            </w:r>
          </w:p>
        </w:tc>
        <w:tc>
          <w:tcPr>
            <w:tcW w:w="1191" w:type="dxa"/>
            <w:tcBorders>
              <w:top w:val="single" w:sz="4" w:space="0" w:color="D9D9D9" w:themeColor="background2" w:themeShade="D9"/>
              <w:left w:val="nil"/>
              <w:bottom w:val="single" w:sz="4" w:space="0" w:color="D9D9D9" w:themeColor="background2" w:themeShade="D9"/>
              <w:right w:val="nil"/>
            </w:tcBorders>
            <w:vAlign w:val="bottom"/>
          </w:tcPr>
          <w:p w14:paraId="111139C7" w14:textId="0A7299CA" w:rsidR="00971BB9" w:rsidRPr="00405219" w:rsidRDefault="0033085F" w:rsidP="00CA520F">
            <w:pPr>
              <w:spacing w:before="120" w:after="120"/>
              <w:jc w:val="center"/>
              <w:rPr>
                <w:sz w:val="16"/>
                <w:szCs w:val="16"/>
                <w:lang w:val="en-AU"/>
              </w:rPr>
            </w:pPr>
            <w:r w:rsidRPr="00405219">
              <w:rPr>
                <w:rFonts w:cs="Arial"/>
                <w:color w:val="000000"/>
                <w:sz w:val="16"/>
                <w:szCs w:val="16"/>
                <w:lang w:val="en-AU"/>
              </w:rPr>
              <w:t>$</w:t>
            </w:r>
            <w:r w:rsidR="00C31DF4" w:rsidRPr="00405219">
              <w:rPr>
                <w:rFonts w:cs="Arial"/>
                <w:color w:val="000000"/>
                <w:sz w:val="16"/>
                <w:szCs w:val="16"/>
                <w:lang w:val="en-AU"/>
              </w:rPr>
              <w:t>6,09</w:t>
            </w:r>
            <w:r w:rsidR="00E53B47" w:rsidRPr="00405219">
              <w:rPr>
                <w:rFonts w:cs="Arial"/>
                <w:color w:val="000000"/>
                <w:sz w:val="16"/>
                <w:szCs w:val="16"/>
                <w:lang w:val="en-AU"/>
              </w:rPr>
              <w:t>6</w:t>
            </w:r>
          </w:p>
        </w:tc>
        <w:tc>
          <w:tcPr>
            <w:tcW w:w="1191" w:type="dxa"/>
            <w:tcBorders>
              <w:top w:val="single" w:sz="4" w:space="0" w:color="D9D9D9" w:themeColor="background2" w:themeShade="D9"/>
              <w:left w:val="nil"/>
              <w:bottom w:val="single" w:sz="4" w:space="0" w:color="D9D9D9" w:themeColor="background2" w:themeShade="D9"/>
              <w:right w:val="nil"/>
            </w:tcBorders>
            <w:vAlign w:val="bottom"/>
          </w:tcPr>
          <w:p w14:paraId="5CE24CE6" w14:textId="2CA7793B" w:rsidR="00971BB9" w:rsidRPr="00405219" w:rsidRDefault="0033085F" w:rsidP="00CA520F">
            <w:pPr>
              <w:spacing w:before="120" w:after="120"/>
              <w:jc w:val="center"/>
              <w:rPr>
                <w:sz w:val="16"/>
                <w:szCs w:val="16"/>
                <w:lang w:val="en-AU"/>
              </w:rPr>
            </w:pPr>
            <w:r w:rsidRPr="00405219">
              <w:rPr>
                <w:rFonts w:cs="Arial"/>
                <w:color w:val="000000"/>
                <w:sz w:val="16"/>
                <w:szCs w:val="16"/>
                <w:lang w:val="en-AU"/>
              </w:rPr>
              <w:t>$6,</w:t>
            </w:r>
            <w:r w:rsidR="00C31DF4" w:rsidRPr="00405219">
              <w:rPr>
                <w:rFonts w:cs="Arial"/>
                <w:color w:val="000000"/>
                <w:sz w:val="16"/>
                <w:szCs w:val="16"/>
                <w:lang w:val="en-AU"/>
              </w:rPr>
              <w:t>2</w:t>
            </w:r>
            <w:r w:rsidR="002C299D" w:rsidRPr="00405219">
              <w:rPr>
                <w:rFonts w:cs="Arial"/>
                <w:color w:val="000000"/>
                <w:sz w:val="16"/>
                <w:szCs w:val="16"/>
                <w:lang w:val="en-AU"/>
              </w:rPr>
              <w:t>8</w:t>
            </w:r>
            <w:r w:rsidR="00E53B47" w:rsidRPr="00405219">
              <w:rPr>
                <w:rFonts w:cs="Arial"/>
                <w:color w:val="000000"/>
                <w:sz w:val="16"/>
                <w:szCs w:val="16"/>
                <w:lang w:val="en-AU"/>
              </w:rPr>
              <w:t>3</w:t>
            </w:r>
          </w:p>
        </w:tc>
      </w:tr>
    </w:tbl>
    <w:p w14:paraId="474684AA" w14:textId="77777777" w:rsidR="000E32ED" w:rsidRPr="00DE1D0D" w:rsidRDefault="000E32ED" w:rsidP="00550C6C">
      <w:pPr>
        <w:rPr>
          <w:lang w:val="en-AU"/>
        </w:rPr>
      </w:pPr>
    </w:p>
    <w:p w14:paraId="02ADB535" w14:textId="480A08F3" w:rsidR="00C80330" w:rsidRPr="00DE1D0D" w:rsidRDefault="00C80330" w:rsidP="00C80330">
      <w:pPr>
        <w:rPr>
          <w:lang w:val="en-AU"/>
        </w:rPr>
      </w:pPr>
      <w:r w:rsidRPr="00DE1D0D">
        <w:rPr>
          <w:lang w:val="en-AU"/>
        </w:rPr>
        <w:t xml:space="preserve">The next step in the process of deriving an annual indexation rate is to model a line of best fit against the time series of scaling factors (or equivalently, against costs per weighted separation). This line of best fit is used to estimate the projected annual inflation factor, </w:t>
      </w:r>
      <w:r w:rsidRPr="00DE1D0D">
        <w:rPr>
          <w:b/>
          <w:bCs/>
          <w:i/>
          <w:iCs/>
          <w:lang w:val="en-AU"/>
        </w:rPr>
        <w:t>s</w:t>
      </w:r>
      <w:r w:rsidRPr="00DE1D0D">
        <w:rPr>
          <w:lang w:val="en-AU"/>
        </w:rPr>
        <w:t xml:space="preserve">, which was shown in </w:t>
      </w:r>
      <w:r w:rsidR="002C1640" w:rsidRPr="00DE1D0D">
        <w:rPr>
          <w:lang w:val="en-AU"/>
        </w:rPr>
        <w:fldChar w:fldCharType="begin"/>
      </w:r>
      <w:r w:rsidR="002C1640" w:rsidRPr="00DE1D0D">
        <w:rPr>
          <w:lang w:val="en-AU"/>
        </w:rPr>
        <w:instrText xml:space="preserve"> REF _Ref184044997 \h </w:instrText>
      </w:r>
      <w:r w:rsidR="0045688F" w:rsidRPr="00DE1D0D">
        <w:rPr>
          <w:lang w:val="en-AU"/>
        </w:rPr>
        <w:instrText xml:space="preserve"> \* MERGEFORMAT </w:instrText>
      </w:r>
      <w:r w:rsidR="002C1640" w:rsidRPr="00DE1D0D">
        <w:rPr>
          <w:lang w:val="en-AU"/>
        </w:rPr>
      </w:r>
      <w:r w:rsidR="002C1640" w:rsidRPr="00DE1D0D">
        <w:rPr>
          <w:lang w:val="en-AU"/>
        </w:rPr>
        <w:fldChar w:fldCharType="separate"/>
      </w:r>
      <w:r w:rsidR="00F57FD2" w:rsidRPr="00DE1D0D">
        <w:rPr>
          <w:lang w:val="en-AU"/>
        </w:rPr>
        <w:t xml:space="preserve">Figure </w:t>
      </w:r>
      <w:r w:rsidR="00F57FD2">
        <w:rPr>
          <w:lang w:val="en-AU"/>
        </w:rPr>
        <w:t>9</w:t>
      </w:r>
      <w:r w:rsidR="002C1640" w:rsidRPr="00DE1D0D">
        <w:rPr>
          <w:lang w:val="en-AU"/>
        </w:rPr>
        <w:fldChar w:fldCharType="end"/>
      </w:r>
      <w:r w:rsidRPr="00DE1D0D">
        <w:rPr>
          <w:lang w:val="en-AU"/>
        </w:rPr>
        <w:t>.</w:t>
      </w:r>
    </w:p>
    <w:p w14:paraId="5D0D6D98" w14:textId="76A75DCE" w:rsidR="00C80330" w:rsidRPr="00DE1D0D" w:rsidRDefault="00C80330" w:rsidP="00C80330">
      <w:pPr>
        <w:rPr>
          <w:lang w:val="en-AU"/>
        </w:rPr>
      </w:pPr>
      <w:r w:rsidRPr="00DE1D0D">
        <w:rPr>
          <w:lang w:val="en-AU"/>
        </w:rPr>
        <w:t xml:space="preserve">Given that the annual inflation factor, </w:t>
      </w:r>
      <w:r w:rsidRPr="00DE1D0D">
        <w:rPr>
          <w:b/>
          <w:bCs/>
          <w:i/>
          <w:iCs/>
          <w:lang w:val="en-AU"/>
        </w:rPr>
        <w:t>s</w:t>
      </w:r>
      <w:r w:rsidRPr="00DE1D0D">
        <w:rPr>
          <w:lang w:val="en-AU"/>
        </w:rPr>
        <w:t xml:space="preserve">, being modelled is an annual growth rate (that is, </w:t>
      </w:r>
      <w:r w:rsidRPr="00DE1D0D">
        <w:rPr>
          <w:b/>
          <w:bCs/>
          <w:i/>
          <w:iCs/>
          <w:lang w:val="en-AU"/>
        </w:rPr>
        <w:t>s</w:t>
      </w:r>
      <w:r w:rsidR="00315089" w:rsidRPr="00DE1D0D">
        <w:rPr>
          <w:lang w:val="en-AU"/>
        </w:rPr>
        <w:t> </w:t>
      </w:r>
      <w:r w:rsidRPr="00DE1D0D">
        <w:rPr>
          <w:lang w:val="en-AU"/>
        </w:rPr>
        <w:t>≈</w:t>
      </w:r>
      <w:r w:rsidR="00315089" w:rsidRPr="00DE1D0D">
        <w:rPr>
          <w:lang w:val="en-AU"/>
        </w:rPr>
        <w:t> </w:t>
      </w:r>
      <w:r w:rsidRPr="00DE1D0D">
        <w:rPr>
          <w:i/>
          <w:iCs/>
          <w:lang w:val="en-AU"/>
        </w:rPr>
        <w:t>s</w:t>
      </w:r>
      <w:r w:rsidRPr="00DE1D0D">
        <w:rPr>
          <w:vertAlign w:val="subscript"/>
          <w:lang w:val="en-AU"/>
        </w:rPr>
        <w:t>x+1</w:t>
      </w:r>
      <w:r w:rsidR="003A396D" w:rsidRPr="00DE1D0D">
        <w:rPr>
          <w:vertAlign w:val="subscript"/>
          <w:lang w:val="en-AU"/>
        </w:rPr>
        <w:t> </w:t>
      </w:r>
      <w:r w:rsidRPr="00DE1D0D">
        <w:rPr>
          <w:lang w:val="en-AU"/>
        </w:rPr>
        <w:t>/</w:t>
      </w:r>
      <w:r w:rsidR="003A396D" w:rsidRPr="00DE1D0D">
        <w:rPr>
          <w:lang w:val="en-AU"/>
        </w:rPr>
        <w:t> </w:t>
      </w:r>
      <w:r w:rsidRPr="00DE1D0D">
        <w:rPr>
          <w:lang w:val="en-AU"/>
        </w:rPr>
        <w:t>s</w:t>
      </w:r>
      <w:r w:rsidRPr="00DE1D0D">
        <w:rPr>
          <w:vertAlign w:val="subscript"/>
          <w:lang w:val="en-AU"/>
        </w:rPr>
        <w:t>x</w:t>
      </w:r>
      <w:r w:rsidRPr="00DE1D0D">
        <w:rPr>
          <w:lang w:val="en-AU"/>
        </w:rPr>
        <w:t xml:space="preserve">) as opposed to an arithmetic change each year (that is, </w:t>
      </w:r>
      <w:r w:rsidRPr="00DE1D0D">
        <w:rPr>
          <w:i/>
          <w:iCs/>
          <w:lang w:val="en-AU"/>
        </w:rPr>
        <w:t>s</w:t>
      </w:r>
      <w:r w:rsidRPr="00DE1D0D">
        <w:rPr>
          <w:vertAlign w:val="subscript"/>
          <w:lang w:val="en-AU"/>
        </w:rPr>
        <w:t>x+1</w:t>
      </w:r>
      <w:r w:rsidR="00F31BAE" w:rsidRPr="00DE1D0D">
        <w:rPr>
          <w:vertAlign w:val="subscript"/>
          <w:lang w:val="en-AU"/>
        </w:rPr>
        <w:t> </w:t>
      </w:r>
      <w:r w:rsidR="00F31BAE" w:rsidRPr="00DE1D0D">
        <w:rPr>
          <w:rFonts w:ascii="Symbol" w:eastAsia="Symbol" w:hAnsi="Symbol" w:cs="Symbol"/>
          <w:lang w:val="en-AU"/>
        </w:rPr>
        <w:t></w:t>
      </w:r>
      <w:r w:rsidR="00F31BAE" w:rsidRPr="00DE1D0D">
        <w:rPr>
          <w:lang w:val="en-AU"/>
        </w:rPr>
        <w:t> </w:t>
      </w:r>
      <w:r w:rsidRPr="00DE1D0D">
        <w:rPr>
          <w:i/>
          <w:iCs/>
          <w:lang w:val="en-AU"/>
        </w:rPr>
        <w:t>s</w:t>
      </w:r>
      <w:r w:rsidRPr="00DE1D0D">
        <w:rPr>
          <w:vertAlign w:val="subscript"/>
          <w:lang w:val="en-AU"/>
        </w:rPr>
        <w:t>x</w:t>
      </w:r>
      <w:r w:rsidRPr="00DE1D0D">
        <w:rPr>
          <w:lang w:val="en-AU"/>
        </w:rPr>
        <w:t xml:space="preserve">), the line of best fit is taken to have an exponential form. In other words, an exponential form is chosen because exponential functions </w:t>
      </w:r>
      <w:r w:rsidRPr="00DE1D0D">
        <w:rPr>
          <w:i/>
          <w:iCs/>
          <w:lang w:val="en-AU"/>
        </w:rPr>
        <w:t>A</w:t>
      </w:r>
      <w:r w:rsidRPr="00DE1D0D">
        <w:rPr>
          <w:lang w:val="en-AU"/>
        </w:rPr>
        <w:t>e</w:t>
      </w:r>
      <w:r w:rsidRPr="00DE1D0D">
        <w:rPr>
          <w:vertAlign w:val="superscript"/>
          <w:lang w:val="en-AU"/>
        </w:rPr>
        <w:t>Bx</w:t>
      </w:r>
      <w:r w:rsidRPr="00DE1D0D">
        <w:rPr>
          <w:lang w:val="en-AU"/>
        </w:rPr>
        <w:t xml:space="preserve"> have the characteristic that their annual growth rate is constant:</w:t>
      </w:r>
    </w:p>
    <w:p w14:paraId="67325B07" w14:textId="08EEF64A" w:rsidR="00C80330" w:rsidRPr="00DE1D0D" w:rsidRDefault="00C80330" w:rsidP="00B27FE3">
      <w:pPr>
        <w:jc w:val="center"/>
        <w:rPr>
          <w:i/>
          <w:iCs/>
          <w:lang w:val="en-AU"/>
        </w:rPr>
      </w:pPr>
      <w:r w:rsidRPr="00DE1D0D">
        <w:rPr>
          <w:i/>
          <w:iCs/>
          <w:lang w:val="en-AU"/>
        </w:rPr>
        <w:t>AeB</w:t>
      </w:r>
      <w:r w:rsidRPr="00DE1D0D">
        <w:rPr>
          <w:i/>
          <w:iCs/>
          <w:vertAlign w:val="superscript"/>
          <w:lang w:val="en-AU"/>
        </w:rPr>
        <w:t>(x+1</w:t>
      </w:r>
      <w:r w:rsidR="00A572A2" w:rsidRPr="00DE1D0D">
        <w:rPr>
          <w:i/>
          <w:iCs/>
          <w:vertAlign w:val="superscript"/>
          <w:lang w:val="en-AU"/>
        </w:rPr>
        <w:t>)</w:t>
      </w:r>
      <w:r w:rsidRPr="00DE1D0D">
        <w:rPr>
          <w:i/>
          <w:iCs/>
          <w:lang w:val="en-AU"/>
        </w:rPr>
        <w:t xml:space="preserve"> / Ae</w:t>
      </w:r>
      <w:r w:rsidRPr="00DE1D0D">
        <w:rPr>
          <w:i/>
          <w:iCs/>
          <w:vertAlign w:val="superscript"/>
          <w:lang w:val="en-AU"/>
        </w:rPr>
        <w:t>Bx</w:t>
      </w:r>
      <w:r w:rsidRPr="00DE1D0D">
        <w:rPr>
          <w:i/>
          <w:iCs/>
          <w:lang w:val="en-AU"/>
        </w:rPr>
        <w:t xml:space="preserve"> =</w:t>
      </w:r>
      <w:r w:rsidR="009558FE" w:rsidRPr="00DE1D0D">
        <w:rPr>
          <w:i/>
          <w:iCs/>
          <w:lang w:val="en-AU"/>
        </w:rPr>
        <w:t xml:space="preserve"> </w:t>
      </w:r>
      <w:r w:rsidRPr="00DE1D0D">
        <w:rPr>
          <w:i/>
          <w:iCs/>
          <w:lang w:val="en-AU"/>
        </w:rPr>
        <w:t>e</w:t>
      </w:r>
      <w:r w:rsidRPr="00DE1D0D">
        <w:rPr>
          <w:i/>
          <w:iCs/>
          <w:vertAlign w:val="superscript"/>
          <w:lang w:val="en-AU"/>
        </w:rPr>
        <w:t>B</w:t>
      </w:r>
      <w:r w:rsidRPr="00DE1D0D">
        <w:rPr>
          <w:i/>
          <w:iCs/>
          <w:lang w:val="en-AU"/>
        </w:rPr>
        <w:t xml:space="preserve"> = constant</w:t>
      </w:r>
    </w:p>
    <w:p w14:paraId="11DB0139" w14:textId="19D7064C" w:rsidR="00C80330" w:rsidRPr="00DE1D0D" w:rsidRDefault="00C80330" w:rsidP="00C80330">
      <w:pPr>
        <w:rPr>
          <w:lang w:val="en-AU"/>
        </w:rPr>
      </w:pPr>
      <w:r w:rsidRPr="00DE1D0D">
        <w:rPr>
          <w:lang w:val="en-AU"/>
        </w:rPr>
        <w:t>The exponential line of best fit is also modelled so that it passes through the 202</w:t>
      </w:r>
      <w:r w:rsidR="00777D5A" w:rsidRPr="00DE1D0D">
        <w:rPr>
          <w:lang w:val="en-AU"/>
        </w:rPr>
        <w:t>3</w:t>
      </w:r>
      <w:r w:rsidRPr="00DE1D0D">
        <w:rPr>
          <w:lang w:val="en-AU"/>
        </w:rPr>
        <w:t>–2</w:t>
      </w:r>
      <w:r w:rsidR="00777D5A" w:rsidRPr="00DE1D0D">
        <w:rPr>
          <w:lang w:val="en-AU"/>
        </w:rPr>
        <w:t>4</w:t>
      </w:r>
      <w:r w:rsidRPr="00DE1D0D">
        <w:rPr>
          <w:lang w:val="en-AU"/>
        </w:rPr>
        <w:t xml:space="preserve"> observation to ensure that the resulting annual scaling factor applies to the 202</w:t>
      </w:r>
      <w:r w:rsidR="00777D5A" w:rsidRPr="00DE1D0D">
        <w:rPr>
          <w:lang w:val="en-AU"/>
        </w:rPr>
        <w:t>3</w:t>
      </w:r>
      <w:r w:rsidRPr="00DE1D0D">
        <w:rPr>
          <w:lang w:val="en-AU"/>
        </w:rPr>
        <w:t>–2</w:t>
      </w:r>
      <w:r w:rsidR="00777D5A" w:rsidRPr="00DE1D0D">
        <w:rPr>
          <w:lang w:val="en-AU"/>
        </w:rPr>
        <w:t>4</w:t>
      </w:r>
      <w:r w:rsidRPr="00DE1D0D">
        <w:rPr>
          <w:lang w:val="en-AU"/>
        </w:rPr>
        <w:t xml:space="preserve"> scaling factor of 1.000 (or equivalently, to the 202</w:t>
      </w:r>
      <w:r w:rsidR="00777D5A" w:rsidRPr="00DE1D0D">
        <w:rPr>
          <w:lang w:val="en-AU"/>
        </w:rPr>
        <w:t>3</w:t>
      </w:r>
      <w:r w:rsidRPr="00DE1D0D">
        <w:rPr>
          <w:lang w:val="en-AU"/>
        </w:rPr>
        <w:t>–2</w:t>
      </w:r>
      <w:r w:rsidR="00777D5A" w:rsidRPr="00DE1D0D">
        <w:rPr>
          <w:lang w:val="en-AU"/>
        </w:rPr>
        <w:t>4</w:t>
      </w:r>
      <w:r w:rsidRPr="00DE1D0D">
        <w:rPr>
          <w:lang w:val="en-AU"/>
        </w:rPr>
        <w:t xml:space="preserve"> reference </w:t>
      </w:r>
      <w:r w:rsidRPr="00405219">
        <w:rPr>
          <w:lang w:val="en-AU"/>
        </w:rPr>
        <w:t>cost of $</w:t>
      </w:r>
      <w:r w:rsidR="00F11736" w:rsidRPr="00405219">
        <w:rPr>
          <w:lang w:val="en-AU"/>
        </w:rPr>
        <w:t>6,</w:t>
      </w:r>
      <w:r w:rsidR="00777D5A" w:rsidRPr="00405219">
        <w:rPr>
          <w:lang w:val="en-AU"/>
        </w:rPr>
        <w:t>28</w:t>
      </w:r>
      <w:r w:rsidR="00E53B47" w:rsidRPr="00405219">
        <w:rPr>
          <w:lang w:val="en-AU"/>
        </w:rPr>
        <w:t>3</w:t>
      </w:r>
      <w:r w:rsidRPr="00405219">
        <w:rPr>
          <w:lang w:val="en-AU"/>
        </w:rPr>
        <w:t>).</w:t>
      </w:r>
    </w:p>
    <w:p w14:paraId="775C4306" w14:textId="7D44BAEC" w:rsidR="000E32ED" w:rsidRPr="00DE1D0D" w:rsidRDefault="00C80330" w:rsidP="00C80330">
      <w:pPr>
        <w:rPr>
          <w:lang w:val="en-AU"/>
        </w:rPr>
      </w:pPr>
      <w:r w:rsidRPr="00DE1D0D">
        <w:rPr>
          <w:lang w:val="en-AU"/>
        </w:rPr>
        <w:t xml:space="preserve">The time series and associated exponential line of best fit are shown in </w:t>
      </w:r>
      <w:r w:rsidR="006A33BB" w:rsidRPr="00DE1D0D">
        <w:rPr>
          <w:lang w:val="en-AU"/>
        </w:rPr>
        <w:fldChar w:fldCharType="begin"/>
      </w:r>
      <w:r w:rsidR="006A33BB" w:rsidRPr="00DE1D0D">
        <w:rPr>
          <w:lang w:val="en-AU"/>
        </w:rPr>
        <w:instrText xml:space="preserve"> REF _Ref184044997 \h  \* MERGEFORMAT </w:instrText>
      </w:r>
      <w:r w:rsidR="006A33BB" w:rsidRPr="00DE1D0D">
        <w:rPr>
          <w:lang w:val="en-AU"/>
        </w:rPr>
      </w:r>
      <w:r w:rsidR="006A33BB" w:rsidRPr="00DE1D0D">
        <w:rPr>
          <w:lang w:val="en-AU"/>
        </w:rPr>
        <w:fldChar w:fldCharType="separate"/>
      </w:r>
      <w:r w:rsidR="00F57FD2" w:rsidRPr="00DE1D0D">
        <w:rPr>
          <w:lang w:val="en-AU"/>
        </w:rPr>
        <w:t xml:space="preserve">Figure </w:t>
      </w:r>
      <w:r w:rsidR="00F57FD2">
        <w:rPr>
          <w:lang w:val="en-AU"/>
        </w:rPr>
        <w:t>9</w:t>
      </w:r>
      <w:r w:rsidR="006A33BB" w:rsidRPr="00DE1D0D">
        <w:rPr>
          <w:lang w:val="en-AU"/>
        </w:rPr>
        <w:fldChar w:fldCharType="end"/>
      </w:r>
      <w:r w:rsidRPr="00DE1D0D">
        <w:rPr>
          <w:lang w:val="en-AU"/>
        </w:rPr>
        <w:t xml:space="preserve">. The two equations displayed in </w:t>
      </w:r>
      <w:r w:rsidR="006A33BB" w:rsidRPr="00DE1D0D">
        <w:rPr>
          <w:lang w:val="en-AU"/>
        </w:rPr>
        <w:fldChar w:fldCharType="begin"/>
      </w:r>
      <w:r w:rsidR="006A33BB" w:rsidRPr="00DE1D0D">
        <w:rPr>
          <w:lang w:val="en-AU"/>
        </w:rPr>
        <w:instrText xml:space="preserve"> REF _Ref184044997 \h  \* MERGEFORMAT </w:instrText>
      </w:r>
      <w:r w:rsidR="006A33BB" w:rsidRPr="00DE1D0D">
        <w:rPr>
          <w:lang w:val="en-AU"/>
        </w:rPr>
      </w:r>
      <w:r w:rsidR="006A33BB" w:rsidRPr="00DE1D0D">
        <w:rPr>
          <w:lang w:val="en-AU"/>
        </w:rPr>
        <w:fldChar w:fldCharType="separate"/>
      </w:r>
      <w:r w:rsidR="00F57FD2" w:rsidRPr="00DE1D0D">
        <w:rPr>
          <w:lang w:val="en-AU"/>
        </w:rPr>
        <w:t xml:space="preserve">Figure </w:t>
      </w:r>
      <w:r w:rsidR="00F57FD2">
        <w:rPr>
          <w:lang w:val="en-AU"/>
        </w:rPr>
        <w:t>9</w:t>
      </w:r>
      <w:r w:rsidR="006A33BB" w:rsidRPr="00DE1D0D">
        <w:rPr>
          <w:lang w:val="en-AU"/>
        </w:rPr>
        <w:fldChar w:fldCharType="end"/>
      </w:r>
      <w:r w:rsidRPr="00DE1D0D">
        <w:rPr>
          <w:lang w:val="en-AU"/>
        </w:rPr>
        <w:t xml:space="preserve"> represent the exponential line expressed in terms of the scaling factors time series (with a coefficient of one) and the cost per weighted separation time series.</w:t>
      </w:r>
    </w:p>
    <w:p w14:paraId="5712AD68" w14:textId="75831A8F" w:rsidR="006352D6" w:rsidRPr="00DE1D0D" w:rsidRDefault="002C1640" w:rsidP="002C1640">
      <w:pPr>
        <w:pStyle w:val="TableFigureheading"/>
        <w:rPr>
          <w:lang w:val="en-AU"/>
        </w:rPr>
      </w:pPr>
      <w:bookmarkStart w:id="63" w:name="_Ref184044997"/>
      <w:r w:rsidRPr="00DE1D0D">
        <w:rPr>
          <w:lang w:val="en-AU"/>
        </w:rPr>
        <w:lastRenderedPageBreak/>
        <w:t xml:space="preserve">Figure </w:t>
      </w:r>
      <w:r w:rsidRPr="00DE1D0D">
        <w:rPr>
          <w:lang w:val="en-AU"/>
        </w:rPr>
        <w:fldChar w:fldCharType="begin"/>
      </w:r>
      <w:r w:rsidRPr="00DE1D0D">
        <w:rPr>
          <w:lang w:val="en-AU"/>
        </w:rPr>
        <w:instrText xml:space="preserve"> SEQ Figure \* ARABIC </w:instrText>
      </w:r>
      <w:r w:rsidRPr="00DE1D0D">
        <w:rPr>
          <w:lang w:val="en-AU"/>
        </w:rPr>
        <w:fldChar w:fldCharType="separate"/>
      </w:r>
      <w:r w:rsidR="00F57FD2">
        <w:rPr>
          <w:noProof/>
          <w:lang w:val="en-AU"/>
        </w:rPr>
        <w:t>9</w:t>
      </w:r>
      <w:r w:rsidRPr="00DE1D0D">
        <w:rPr>
          <w:lang w:val="en-AU"/>
        </w:rPr>
        <w:fldChar w:fldCharType="end"/>
      </w:r>
      <w:bookmarkEnd w:id="63"/>
      <w:r w:rsidRPr="00DE1D0D">
        <w:rPr>
          <w:lang w:val="en-AU"/>
        </w:rPr>
        <w:t>: Time series of cost per weighted separation with exponential line of best fit. The equation for the line of best fit for the scaling factors time series is included for comparison</w:t>
      </w:r>
      <w:r w:rsidR="003E67A1" w:rsidRPr="00DE1D0D">
        <w:rPr>
          <w:noProof/>
          <w:lang w:val="en-AU"/>
        </w:rPr>
        <w:drawing>
          <wp:inline distT="0" distB="0" distL="0" distR="0" wp14:anchorId="256588D5" wp14:editId="6EEF385E">
            <wp:extent cx="5902493" cy="3943350"/>
            <wp:effectExtent l="0" t="0" r="3175" b="0"/>
            <wp:docPr id="1708560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102" cy="3945093"/>
                    </a:xfrm>
                    <a:prstGeom prst="rect">
                      <a:avLst/>
                    </a:prstGeom>
                    <a:noFill/>
                  </pic:spPr>
                </pic:pic>
              </a:graphicData>
            </a:graphic>
          </wp:inline>
        </w:drawing>
      </w:r>
    </w:p>
    <w:p w14:paraId="4116475F" w14:textId="7D696BE1" w:rsidR="00BD3538" w:rsidRPr="00405219" w:rsidRDefault="00BD3538" w:rsidP="00BD3538">
      <w:pPr>
        <w:rPr>
          <w:lang w:val="en-AU"/>
        </w:rPr>
      </w:pPr>
      <w:r w:rsidRPr="00DE1D0D">
        <w:rPr>
          <w:lang w:val="en-AU"/>
        </w:rPr>
        <w:t xml:space="preserve">Note that although the two </w:t>
      </w:r>
      <w:r w:rsidRPr="00405219">
        <w:rPr>
          <w:lang w:val="en-AU"/>
        </w:rPr>
        <w:t xml:space="preserve">equations in </w:t>
      </w:r>
      <w:r w:rsidR="006A33BB" w:rsidRPr="00405219">
        <w:rPr>
          <w:lang w:val="en-AU"/>
        </w:rPr>
        <w:fldChar w:fldCharType="begin"/>
      </w:r>
      <w:r w:rsidR="006A33BB" w:rsidRPr="00405219">
        <w:rPr>
          <w:lang w:val="en-AU"/>
        </w:rPr>
        <w:instrText xml:space="preserve"> REF _Ref184044997 \h  \* MERGEFORMAT </w:instrText>
      </w:r>
      <w:r w:rsidR="006A33BB" w:rsidRPr="00405219">
        <w:rPr>
          <w:lang w:val="en-AU"/>
        </w:rPr>
      </w:r>
      <w:r w:rsidR="006A33BB" w:rsidRPr="00405219">
        <w:rPr>
          <w:lang w:val="en-AU"/>
        </w:rPr>
        <w:fldChar w:fldCharType="separate"/>
      </w:r>
      <w:r w:rsidR="00F57FD2" w:rsidRPr="00DE1D0D">
        <w:rPr>
          <w:lang w:val="en-AU"/>
        </w:rPr>
        <w:t xml:space="preserve">Figure </w:t>
      </w:r>
      <w:r w:rsidR="00F57FD2">
        <w:rPr>
          <w:lang w:val="en-AU"/>
        </w:rPr>
        <w:t>9</w:t>
      </w:r>
      <w:r w:rsidR="006A33BB" w:rsidRPr="00405219">
        <w:rPr>
          <w:lang w:val="en-AU"/>
        </w:rPr>
        <w:fldChar w:fldCharType="end"/>
      </w:r>
      <w:r w:rsidRPr="00405219">
        <w:rPr>
          <w:lang w:val="en-AU"/>
        </w:rPr>
        <w:t xml:space="preserve"> have different coefficients multiplying the exponential function (that is, one and $</w:t>
      </w:r>
      <w:r w:rsidR="00CE140C" w:rsidRPr="00405219">
        <w:rPr>
          <w:lang w:val="en-AU"/>
        </w:rPr>
        <w:t>6</w:t>
      </w:r>
      <w:r w:rsidRPr="00405219">
        <w:rPr>
          <w:lang w:val="en-AU"/>
        </w:rPr>
        <w:t>,</w:t>
      </w:r>
      <w:r w:rsidR="000D1000" w:rsidRPr="00405219">
        <w:rPr>
          <w:lang w:val="en-AU"/>
        </w:rPr>
        <w:t>28</w:t>
      </w:r>
      <w:r w:rsidR="004904D8" w:rsidRPr="00405219">
        <w:rPr>
          <w:lang w:val="en-AU"/>
        </w:rPr>
        <w:t>3</w:t>
      </w:r>
      <w:r w:rsidRPr="00405219">
        <w:rPr>
          <w:lang w:val="en-AU"/>
        </w:rPr>
        <w:t>), both have precisely the same coefficient inside the exponential function (that is, 0.</w:t>
      </w:r>
      <w:r w:rsidR="00487823" w:rsidRPr="00405219">
        <w:rPr>
          <w:lang w:val="en-AU"/>
        </w:rPr>
        <w:t>05</w:t>
      </w:r>
      <w:r w:rsidR="00C6446C" w:rsidRPr="00405219">
        <w:rPr>
          <w:lang w:val="en-AU"/>
        </w:rPr>
        <w:t>31</w:t>
      </w:r>
      <w:r w:rsidRPr="00405219">
        <w:rPr>
          <w:lang w:val="en-AU"/>
        </w:rPr>
        <w:t>). The two different coefficients multiplying the exponential function represent the estimated scaling factor and cost per weighted separation in ‘year zero’ (that is, x = 0), which is 202</w:t>
      </w:r>
      <w:r w:rsidR="000D1000" w:rsidRPr="00405219">
        <w:rPr>
          <w:lang w:val="en-AU"/>
        </w:rPr>
        <w:t>3</w:t>
      </w:r>
      <w:r w:rsidRPr="00405219">
        <w:rPr>
          <w:lang w:val="en-AU"/>
        </w:rPr>
        <w:t>–2</w:t>
      </w:r>
      <w:r w:rsidR="000D1000" w:rsidRPr="00405219">
        <w:rPr>
          <w:lang w:val="en-AU"/>
        </w:rPr>
        <w:t>4</w:t>
      </w:r>
      <w:r w:rsidRPr="00405219">
        <w:rPr>
          <w:lang w:val="en-AU"/>
        </w:rPr>
        <w:t>. That is, the regression modelled cost ratio for 202</w:t>
      </w:r>
      <w:r w:rsidR="000D1000" w:rsidRPr="00405219">
        <w:rPr>
          <w:lang w:val="en-AU"/>
        </w:rPr>
        <w:t>3</w:t>
      </w:r>
      <w:r w:rsidRPr="00405219">
        <w:rPr>
          <w:lang w:val="en-AU"/>
        </w:rPr>
        <w:t>–2</w:t>
      </w:r>
      <w:r w:rsidR="000D1000" w:rsidRPr="00405219">
        <w:rPr>
          <w:lang w:val="en-AU"/>
        </w:rPr>
        <w:t>4</w:t>
      </w:r>
      <w:r w:rsidRPr="00405219">
        <w:rPr>
          <w:lang w:val="en-AU"/>
        </w:rPr>
        <w:t xml:space="preserve"> is 1.000 and the modelled cost per weighted separation for 202</w:t>
      </w:r>
      <w:r w:rsidR="000D1000" w:rsidRPr="00405219">
        <w:rPr>
          <w:lang w:val="en-AU"/>
        </w:rPr>
        <w:t>3</w:t>
      </w:r>
      <w:r w:rsidRPr="00405219">
        <w:rPr>
          <w:lang w:val="en-AU"/>
        </w:rPr>
        <w:t>–2</w:t>
      </w:r>
      <w:r w:rsidR="000D1000" w:rsidRPr="00405219">
        <w:rPr>
          <w:lang w:val="en-AU"/>
        </w:rPr>
        <w:t>4</w:t>
      </w:r>
      <w:r w:rsidRPr="00405219">
        <w:rPr>
          <w:lang w:val="en-AU"/>
        </w:rPr>
        <w:t xml:space="preserve"> is $</w:t>
      </w:r>
      <w:r w:rsidR="00FC4A30" w:rsidRPr="00405219">
        <w:rPr>
          <w:lang w:val="en-AU"/>
        </w:rPr>
        <w:t>6,</w:t>
      </w:r>
      <w:r w:rsidR="000D1000" w:rsidRPr="00405219">
        <w:rPr>
          <w:lang w:val="en-AU"/>
        </w:rPr>
        <w:t>28</w:t>
      </w:r>
      <w:r w:rsidR="00003856" w:rsidRPr="00405219">
        <w:rPr>
          <w:lang w:val="en-AU"/>
        </w:rPr>
        <w:t>3</w:t>
      </w:r>
      <w:r w:rsidRPr="00405219">
        <w:rPr>
          <w:lang w:val="en-AU"/>
        </w:rPr>
        <w:t>.</w:t>
      </w:r>
    </w:p>
    <w:p w14:paraId="0EBCD3A4" w14:textId="01C7A911" w:rsidR="00BD3538" w:rsidRPr="00405219" w:rsidRDefault="00BD3538" w:rsidP="00BD3538">
      <w:pPr>
        <w:rPr>
          <w:lang w:val="en-AU"/>
        </w:rPr>
      </w:pPr>
      <w:r w:rsidRPr="00405219">
        <w:rPr>
          <w:lang w:val="en-AU"/>
        </w:rPr>
        <w:t>The regression modelled estimates of scaling factors and cost per weighted separation for each of the years from 201</w:t>
      </w:r>
      <w:r w:rsidR="000D1000" w:rsidRPr="00405219">
        <w:rPr>
          <w:lang w:val="en-AU"/>
        </w:rPr>
        <w:t>8</w:t>
      </w:r>
      <w:r w:rsidRPr="00405219">
        <w:rPr>
          <w:lang w:val="en-AU"/>
        </w:rPr>
        <w:t>–1</w:t>
      </w:r>
      <w:r w:rsidR="000D1000" w:rsidRPr="00405219">
        <w:rPr>
          <w:lang w:val="en-AU"/>
        </w:rPr>
        <w:t>9</w:t>
      </w:r>
      <w:r w:rsidRPr="00405219">
        <w:rPr>
          <w:lang w:val="en-AU"/>
        </w:rPr>
        <w:t xml:space="preserve"> to 202</w:t>
      </w:r>
      <w:r w:rsidR="000D1000" w:rsidRPr="00405219">
        <w:rPr>
          <w:lang w:val="en-AU"/>
        </w:rPr>
        <w:t>3</w:t>
      </w:r>
      <w:r w:rsidRPr="00405219">
        <w:rPr>
          <w:lang w:val="en-AU"/>
        </w:rPr>
        <w:t>–2</w:t>
      </w:r>
      <w:r w:rsidR="000D1000" w:rsidRPr="00405219">
        <w:rPr>
          <w:lang w:val="en-AU"/>
        </w:rPr>
        <w:t>4</w:t>
      </w:r>
      <w:r w:rsidRPr="00405219">
        <w:rPr>
          <w:lang w:val="en-AU"/>
        </w:rPr>
        <w:t xml:space="preserve"> are given by substituting x = -5…0 into the </w:t>
      </w:r>
      <w:r w:rsidR="007E4072" w:rsidRPr="00405219">
        <w:rPr>
          <w:lang w:val="en-AU"/>
        </w:rPr>
        <w:t xml:space="preserve">below </w:t>
      </w:r>
      <w:r w:rsidRPr="00405219">
        <w:rPr>
          <w:lang w:val="en-AU"/>
        </w:rPr>
        <w:t>equations</w:t>
      </w:r>
      <w:r w:rsidR="007E4072" w:rsidRPr="00405219">
        <w:rPr>
          <w:lang w:val="en-AU"/>
        </w:rPr>
        <w:t>.</w:t>
      </w:r>
      <w:r w:rsidRPr="00405219">
        <w:rPr>
          <w:lang w:val="en-AU"/>
        </w:rPr>
        <w:t xml:space="preserve"> </w:t>
      </w:r>
    </w:p>
    <w:p w14:paraId="7D100308" w14:textId="0D4A4C09" w:rsidR="00BD3538" w:rsidRPr="00405219" w:rsidRDefault="00BD3538" w:rsidP="00BD3538">
      <w:pPr>
        <w:rPr>
          <w:lang w:val="en-AU"/>
        </w:rPr>
      </w:pPr>
      <w:r w:rsidRPr="00405219">
        <w:rPr>
          <w:lang w:val="en-AU"/>
        </w:rPr>
        <w:t>For example, substituting x = 0 into the equations results in the 202</w:t>
      </w:r>
      <w:r w:rsidR="000D1000" w:rsidRPr="00405219">
        <w:rPr>
          <w:lang w:val="en-AU"/>
        </w:rPr>
        <w:t>3</w:t>
      </w:r>
      <w:r w:rsidRPr="00405219">
        <w:rPr>
          <w:lang w:val="en-AU"/>
        </w:rPr>
        <w:t>–2</w:t>
      </w:r>
      <w:r w:rsidR="000D1000" w:rsidRPr="00405219">
        <w:rPr>
          <w:lang w:val="en-AU"/>
        </w:rPr>
        <w:t>4</w:t>
      </w:r>
      <w:r w:rsidRPr="00405219">
        <w:rPr>
          <w:lang w:val="en-AU"/>
        </w:rPr>
        <w:t xml:space="preserve"> cost ratio and cost per weighted separation: </w:t>
      </w:r>
    </w:p>
    <w:p w14:paraId="08B8B536" w14:textId="3B975B80" w:rsidR="009F536D" w:rsidRPr="00405219" w:rsidRDefault="00BD3538" w:rsidP="00C90E2E">
      <w:pPr>
        <w:ind w:left="2160" w:firstLine="720"/>
        <w:rPr>
          <w:vertAlign w:val="superscript"/>
          <w:lang w:val="en-AU"/>
        </w:rPr>
      </w:pPr>
      <w:r w:rsidRPr="00405219">
        <w:rPr>
          <w:lang w:val="en-AU"/>
        </w:rPr>
        <w:t>202</w:t>
      </w:r>
      <w:r w:rsidR="000D1000" w:rsidRPr="00405219">
        <w:rPr>
          <w:lang w:val="en-AU"/>
        </w:rPr>
        <w:t>3</w:t>
      </w:r>
      <w:r w:rsidRPr="00405219">
        <w:rPr>
          <w:lang w:val="en-AU"/>
        </w:rPr>
        <w:t>-2</w:t>
      </w:r>
      <w:r w:rsidR="000D1000" w:rsidRPr="00405219">
        <w:rPr>
          <w:lang w:val="en-AU"/>
        </w:rPr>
        <w:t>4</w:t>
      </w:r>
      <w:r w:rsidRPr="00405219">
        <w:rPr>
          <w:lang w:val="en-AU"/>
        </w:rPr>
        <w:t xml:space="preserve"> cost ratio</w:t>
      </w:r>
      <w:r w:rsidR="00C90E2E" w:rsidRPr="00405219">
        <w:rPr>
          <w:lang w:val="en-AU"/>
        </w:rPr>
        <w:tab/>
      </w:r>
      <w:r w:rsidRPr="00405219">
        <w:rPr>
          <w:lang w:val="en-AU"/>
        </w:rPr>
        <w:t>=</w:t>
      </w:r>
      <w:r w:rsidR="009F536D" w:rsidRPr="00405219">
        <w:rPr>
          <w:lang w:val="en-AU"/>
        </w:rPr>
        <w:t xml:space="preserve"> 1.000 × </w:t>
      </w:r>
      <w:r w:rsidR="00490FDF" w:rsidRPr="00405219">
        <w:rPr>
          <w:lang w:val="en-AU"/>
        </w:rPr>
        <w:t>e</w:t>
      </w:r>
      <w:r w:rsidR="00490FDF" w:rsidRPr="00405219">
        <w:rPr>
          <w:vertAlign w:val="superscript"/>
          <w:lang w:val="en-AU"/>
        </w:rPr>
        <w:t>0.</w:t>
      </w:r>
      <w:r w:rsidR="00487823" w:rsidRPr="00405219">
        <w:rPr>
          <w:vertAlign w:val="superscript"/>
          <w:lang w:val="en-AU"/>
        </w:rPr>
        <w:t>05</w:t>
      </w:r>
      <w:r w:rsidR="00C6446C" w:rsidRPr="00405219">
        <w:rPr>
          <w:vertAlign w:val="superscript"/>
          <w:lang w:val="en-AU"/>
        </w:rPr>
        <w:t>31</w:t>
      </w:r>
      <w:r w:rsidR="00487823" w:rsidRPr="00405219">
        <w:rPr>
          <w:vertAlign w:val="superscript"/>
          <w:lang w:val="en-AU"/>
        </w:rPr>
        <w:t>x</w:t>
      </w:r>
    </w:p>
    <w:p w14:paraId="6A513C8B" w14:textId="6AB41FCF" w:rsidR="00BD3538" w:rsidRPr="00405219" w:rsidRDefault="009F536D" w:rsidP="00C90E2E">
      <w:pPr>
        <w:ind w:left="4320" w:firstLine="720"/>
        <w:rPr>
          <w:lang w:val="en-AU"/>
        </w:rPr>
      </w:pPr>
      <w:r w:rsidRPr="00405219">
        <w:rPr>
          <w:lang w:val="en-AU"/>
        </w:rPr>
        <w:t>=</w:t>
      </w:r>
      <w:r w:rsidR="00C90E2E" w:rsidRPr="00405219">
        <w:rPr>
          <w:lang w:val="en-AU"/>
        </w:rPr>
        <w:t xml:space="preserve"> </w:t>
      </w:r>
      <w:r w:rsidR="00BD3538" w:rsidRPr="00405219">
        <w:rPr>
          <w:lang w:val="en-AU"/>
        </w:rPr>
        <w:t>1.000</w:t>
      </w:r>
      <w:r w:rsidR="00891F0D" w:rsidRPr="00405219">
        <w:rPr>
          <w:lang w:val="en-AU"/>
        </w:rPr>
        <w:t xml:space="preserve"> </w:t>
      </w:r>
      <w:r w:rsidR="00BD3538" w:rsidRPr="00405219">
        <w:rPr>
          <w:lang w:val="en-AU"/>
        </w:rPr>
        <w:t>×</w:t>
      </w:r>
      <w:r w:rsidR="00891F0D" w:rsidRPr="00405219">
        <w:rPr>
          <w:lang w:val="en-AU"/>
        </w:rPr>
        <w:t xml:space="preserve"> </w:t>
      </w:r>
      <w:r w:rsidR="00BD3538" w:rsidRPr="00405219">
        <w:rPr>
          <w:lang w:val="en-AU"/>
        </w:rPr>
        <w:t>e</w:t>
      </w:r>
      <w:r w:rsidR="00BD3538" w:rsidRPr="00405219">
        <w:rPr>
          <w:vertAlign w:val="superscript"/>
          <w:lang w:val="en-AU"/>
        </w:rPr>
        <w:t>(0.</w:t>
      </w:r>
      <w:r w:rsidR="00487823" w:rsidRPr="00405219">
        <w:rPr>
          <w:vertAlign w:val="superscript"/>
          <w:lang w:val="en-AU"/>
        </w:rPr>
        <w:t>05</w:t>
      </w:r>
      <w:r w:rsidR="00C6446C" w:rsidRPr="00405219">
        <w:rPr>
          <w:vertAlign w:val="superscript"/>
          <w:lang w:val="en-AU"/>
        </w:rPr>
        <w:t>31</w:t>
      </w:r>
      <w:r w:rsidR="00487823" w:rsidRPr="00405219">
        <w:rPr>
          <w:vertAlign w:val="superscript"/>
          <w:lang w:val="en-AU"/>
        </w:rPr>
        <w:t xml:space="preserve"> </w:t>
      </w:r>
      <w:r w:rsidR="00BD3538" w:rsidRPr="00405219">
        <w:rPr>
          <w:vertAlign w:val="superscript"/>
          <w:lang w:val="en-AU"/>
        </w:rPr>
        <w:t>×</w:t>
      </w:r>
      <w:r w:rsidR="00891F0D" w:rsidRPr="00405219">
        <w:rPr>
          <w:vertAlign w:val="superscript"/>
          <w:lang w:val="en-AU"/>
        </w:rPr>
        <w:t xml:space="preserve"> </w:t>
      </w:r>
      <w:r w:rsidR="00BD3538" w:rsidRPr="00405219">
        <w:rPr>
          <w:vertAlign w:val="superscript"/>
          <w:lang w:val="en-AU"/>
        </w:rPr>
        <w:t>0)</w:t>
      </w:r>
    </w:p>
    <w:p w14:paraId="498C9D67" w14:textId="76604369" w:rsidR="00BD3538" w:rsidRPr="00405219" w:rsidRDefault="00BD3538" w:rsidP="00C90E2E">
      <w:pPr>
        <w:ind w:left="4320" w:firstLine="720"/>
        <w:rPr>
          <w:lang w:val="en-AU"/>
        </w:rPr>
      </w:pPr>
      <w:r w:rsidRPr="00405219">
        <w:rPr>
          <w:lang w:val="en-AU"/>
        </w:rPr>
        <w:t>=</w:t>
      </w:r>
      <w:r w:rsidR="00C90E2E" w:rsidRPr="00405219">
        <w:rPr>
          <w:lang w:val="en-AU"/>
        </w:rPr>
        <w:t xml:space="preserve"> </w:t>
      </w:r>
      <w:r w:rsidRPr="00405219">
        <w:rPr>
          <w:lang w:val="en-AU"/>
        </w:rPr>
        <w:t>1.000e</w:t>
      </w:r>
      <w:r w:rsidRPr="00405219">
        <w:rPr>
          <w:vertAlign w:val="superscript"/>
          <w:lang w:val="en-AU"/>
        </w:rPr>
        <w:t>0</w:t>
      </w:r>
    </w:p>
    <w:p w14:paraId="327F4A64" w14:textId="6BC40796" w:rsidR="00BD3538" w:rsidRPr="00405219" w:rsidRDefault="00BD3538" w:rsidP="00C90E2E">
      <w:pPr>
        <w:ind w:left="4320" w:firstLine="720"/>
        <w:rPr>
          <w:lang w:val="en-AU"/>
        </w:rPr>
      </w:pPr>
      <w:r w:rsidRPr="00405219">
        <w:rPr>
          <w:lang w:val="en-AU"/>
        </w:rPr>
        <w:t>=</w:t>
      </w:r>
      <w:r w:rsidR="00C90E2E" w:rsidRPr="00405219">
        <w:rPr>
          <w:lang w:val="en-AU"/>
        </w:rPr>
        <w:t xml:space="preserve"> </w:t>
      </w:r>
      <w:r w:rsidRPr="00405219">
        <w:rPr>
          <w:lang w:val="en-AU"/>
        </w:rPr>
        <w:t>1.000</w:t>
      </w:r>
    </w:p>
    <w:p w14:paraId="5855AD3A" w14:textId="115E51C7" w:rsidR="00BD3538" w:rsidRPr="00405219" w:rsidRDefault="00BD3538" w:rsidP="00BD3538">
      <w:pPr>
        <w:rPr>
          <w:lang w:val="en-AU"/>
        </w:rPr>
      </w:pPr>
      <w:r w:rsidRPr="00405219">
        <w:rPr>
          <w:lang w:val="en-AU"/>
        </w:rPr>
        <w:t>And,</w:t>
      </w:r>
    </w:p>
    <w:p w14:paraId="21436296" w14:textId="24BBB267" w:rsidR="00C72018" w:rsidRPr="00DE1D0D" w:rsidRDefault="00BD3538" w:rsidP="00F912C2">
      <w:pPr>
        <w:ind w:firstLine="720"/>
        <w:rPr>
          <w:vertAlign w:val="superscript"/>
          <w:lang w:val="en-AU"/>
        </w:rPr>
      </w:pPr>
      <w:r w:rsidRPr="00405219">
        <w:rPr>
          <w:lang w:val="en-AU"/>
        </w:rPr>
        <w:t>202</w:t>
      </w:r>
      <w:r w:rsidR="000D1000" w:rsidRPr="00405219">
        <w:rPr>
          <w:lang w:val="en-AU"/>
        </w:rPr>
        <w:t>3</w:t>
      </w:r>
      <w:r w:rsidRPr="00405219">
        <w:rPr>
          <w:lang w:val="en-AU"/>
        </w:rPr>
        <w:t>-2</w:t>
      </w:r>
      <w:r w:rsidR="000D1000" w:rsidRPr="00405219">
        <w:rPr>
          <w:lang w:val="en-AU"/>
        </w:rPr>
        <w:t>4</w:t>
      </w:r>
      <w:r w:rsidRPr="00405219">
        <w:rPr>
          <w:lang w:val="en-AU"/>
        </w:rPr>
        <w:t xml:space="preserve"> cost per weighted separation</w:t>
      </w:r>
      <w:r w:rsidR="00950630" w:rsidRPr="00405219">
        <w:rPr>
          <w:lang w:val="en-AU"/>
        </w:rPr>
        <w:t xml:space="preserve"> </w:t>
      </w:r>
      <w:r w:rsidR="00F912C2" w:rsidRPr="00405219">
        <w:rPr>
          <w:lang w:val="en-AU"/>
        </w:rPr>
        <w:tab/>
      </w:r>
      <w:r w:rsidR="00C72018" w:rsidRPr="00405219">
        <w:rPr>
          <w:lang w:val="en-AU"/>
        </w:rPr>
        <w:t>= $</w:t>
      </w:r>
      <w:r w:rsidR="007C67AF" w:rsidRPr="00405219">
        <w:rPr>
          <w:lang w:val="en-AU"/>
        </w:rPr>
        <w:t>6</w:t>
      </w:r>
      <w:r w:rsidR="00C72018" w:rsidRPr="00405219">
        <w:rPr>
          <w:lang w:val="en-AU"/>
        </w:rPr>
        <w:t>,</w:t>
      </w:r>
      <w:r w:rsidR="000D1000" w:rsidRPr="00405219">
        <w:rPr>
          <w:lang w:val="en-AU"/>
        </w:rPr>
        <w:t>28</w:t>
      </w:r>
      <w:r w:rsidR="00E3328F" w:rsidRPr="00405219">
        <w:rPr>
          <w:lang w:val="en-AU"/>
        </w:rPr>
        <w:t>3</w:t>
      </w:r>
      <w:r w:rsidR="000D1000" w:rsidRPr="00405219">
        <w:rPr>
          <w:lang w:val="en-AU"/>
        </w:rPr>
        <w:t xml:space="preserve"> </w:t>
      </w:r>
      <w:r w:rsidR="00C72018" w:rsidRPr="00405219">
        <w:rPr>
          <w:lang w:val="en-AU"/>
        </w:rPr>
        <w:t>× e</w:t>
      </w:r>
      <w:r w:rsidR="00116181" w:rsidRPr="00405219">
        <w:rPr>
          <w:vertAlign w:val="superscript"/>
          <w:lang w:val="en-AU"/>
        </w:rPr>
        <w:t>0.</w:t>
      </w:r>
      <w:r w:rsidR="00487823" w:rsidRPr="00405219">
        <w:rPr>
          <w:vertAlign w:val="superscript"/>
          <w:lang w:val="en-AU"/>
        </w:rPr>
        <w:t>05</w:t>
      </w:r>
      <w:r w:rsidR="00C6446C" w:rsidRPr="00405219">
        <w:rPr>
          <w:vertAlign w:val="superscript"/>
          <w:lang w:val="en-AU"/>
        </w:rPr>
        <w:t>31</w:t>
      </w:r>
      <w:r w:rsidR="00487823" w:rsidRPr="00405219">
        <w:rPr>
          <w:vertAlign w:val="superscript"/>
          <w:lang w:val="en-AU"/>
        </w:rPr>
        <w:t>x</w:t>
      </w:r>
    </w:p>
    <w:p w14:paraId="69E36E2C" w14:textId="5A0295F0" w:rsidR="00BD3538" w:rsidRPr="00405219" w:rsidRDefault="00BD3538" w:rsidP="00C72018">
      <w:pPr>
        <w:ind w:left="4320" w:firstLine="720"/>
        <w:rPr>
          <w:lang w:val="en-AU"/>
        </w:rPr>
      </w:pPr>
      <w:r w:rsidRPr="00405219">
        <w:rPr>
          <w:lang w:val="en-AU"/>
        </w:rPr>
        <w:t>=</w:t>
      </w:r>
      <w:r w:rsidR="00950630" w:rsidRPr="00405219">
        <w:rPr>
          <w:lang w:val="en-AU"/>
        </w:rPr>
        <w:t xml:space="preserve"> </w:t>
      </w:r>
      <w:r w:rsidRPr="00405219">
        <w:rPr>
          <w:lang w:val="en-AU"/>
        </w:rPr>
        <w:t>$</w:t>
      </w:r>
      <w:r w:rsidR="007C67AF" w:rsidRPr="00405219">
        <w:rPr>
          <w:lang w:val="en-AU"/>
        </w:rPr>
        <w:t>6</w:t>
      </w:r>
      <w:r w:rsidRPr="00405219">
        <w:rPr>
          <w:lang w:val="en-AU"/>
        </w:rPr>
        <w:t>,</w:t>
      </w:r>
      <w:r w:rsidR="000D1000" w:rsidRPr="00405219">
        <w:rPr>
          <w:lang w:val="en-AU"/>
        </w:rPr>
        <w:t>28</w:t>
      </w:r>
      <w:r w:rsidR="00E3328F" w:rsidRPr="00405219">
        <w:rPr>
          <w:lang w:val="en-AU"/>
        </w:rPr>
        <w:t>3</w:t>
      </w:r>
      <w:r w:rsidR="000D1000" w:rsidRPr="00405219">
        <w:rPr>
          <w:lang w:val="en-AU"/>
        </w:rPr>
        <w:t xml:space="preserve"> </w:t>
      </w:r>
      <w:r w:rsidRPr="00405219">
        <w:rPr>
          <w:lang w:val="en-AU"/>
        </w:rPr>
        <w:t>×</w:t>
      </w:r>
      <w:r w:rsidR="00C72018" w:rsidRPr="00405219">
        <w:rPr>
          <w:lang w:val="en-AU"/>
        </w:rPr>
        <w:t xml:space="preserve"> </w:t>
      </w:r>
      <w:r w:rsidRPr="00405219">
        <w:rPr>
          <w:lang w:val="en-AU"/>
        </w:rPr>
        <w:t>e</w:t>
      </w:r>
      <w:r w:rsidRPr="00405219">
        <w:rPr>
          <w:vertAlign w:val="superscript"/>
          <w:lang w:val="en-AU"/>
        </w:rPr>
        <w:t>(0.</w:t>
      </w:r>
      <w:r w:rsidR="00487823" w:rsidRPr="00405219">
        <w:rPr>
          <w:vertAlign w:val="superscript"/>
          <w:lang w:val="en-AU"/>
        </w:rPr>
        <w:t>05</w:t>
      </w:r>
      <w:r w:rsidR="00C6446C" w:rsidRPr="00405219">
        <w:rPr>
          <w:vertAlign w:val="superscript"/>
          <w:lang w:val="en-AU"/>
        </w:rPr>
        <w:t>31</w:t>
      </w:r>
      <w:r w:rsidR="00487823" w:rsidRPr="00405219">
        <w:rPr>
          <w:vertAlign w:val="superscript"/>
          <w:lang w:val="en-AU"/>
        </w:rPr>
        <w:t xml:space="preserve"> </w:t>
      </w:r>
      <w:r w:rsidRPr="00405219">
        <w:rPr>
          <w:vertAlign w:val="superscript"/>
          <w:lang w:val="en-AU"/>
        </w:rPr>
        <w:t>×</w:t>
      </w:r>
      <w:r w:rsidR="00950630" w:rsidRPr="00405219">
        <w:rPr>
          <w:vertAlign w:val="superscript"/>
          <w:lang w:val="en-AU"/>
        </w:rPr>
        <w:t xml:space="preserve"> </w:t>
      </w:r>
      <w:r w:rsidRPr="00405219">
        <w:rPr>
          <w:vertAlign w:val="superscript"/>
          <w:lang w:val="en-AU"/>
        </w:rPr>
        <w:t>0)</w:t>
      </w:r>
    </w:p>
    <w:p w14:paraId="55068199" w14:textId="7D27C20F" w:rsidR="00BD3538" w:rsidRPr="00405219" w:rsidRDefault="00BD3538" w:rsidP="00F912C2">
      <w:pPr>
        <w:ind w:left="4320" w:firstLine="720"/>
        <w:rPr>
          <w:vertAlign w:val="superscript"/>
          <w:lang w:val="en-AU"/>
        </w:rPr>
      </w:pPr>
      <w:r w:rsidRPr="00405219">
        <w:rPr>
          <w:lang w:val="en-AU"/>
        </w:rPr>
        <w:lastRenderedPageBreak/>
        <w:t>=</w:t>
      </w:r>
      <w:r w:rsidR="00F912C2" w:rsidRPr="00405219">
        <w:rPr>
          <w:lang w:val="en-AU"/>
        </w:rPr>
        <w:t xml:space="preserve"> </w:t>
      </w:r>
      <w:r w:rsidRPr="00405219">
        <w:rPr>
          <w:lang w:val="en-AU"/>
        </w:rPr>
        <w:t>$</w:t>
      </w:r>
      <w:r w:rsidR="007C67AF" w:rsidRPr="00405219">
        <w:rPr>
          <w:lang w:val="en-AU"/>
        </w:rPr>
        <w:t>6</w:t>
      </w:r>
      <w:r w:rsidRPr="00405219">
        <w:rPr>
          <w:lang w:val="en-AU"/>
        </w:rPr>
        <w:t>,</w:t>
      </w:r>
      <w:r w:rsidR="000D1000" w:rsidRPr="00405219">
        <w:rPr>
          <w:lang w:val="en-AU"/>
        </w:rPr>
        <w:t>28</w:t>
      </w:r>
      <w:r w:rsidR="00E3328F" w:rsidRPr="00405219">
        <w:rPr>
          <w:lang w:val="en-AU"/>
        </w:rPr>
        <w:t>3</w:t>
      </w:r>
      <w:r w:rsidR="000D1000" w:rsidRPr="00405219">
        <w:rPr>
          <w:lang w:val="en-AU"/>
        </w:rPr>
        <w:t xml:space="preserve"> </w:t>
      </w:r>
      <w:r w:rsidR="00E9292A" w:rsidRPr="00405219">
        <w:rPr>
          <w:lang w:val="en-AU"/>
        </w:rPr>
        <w:t xml:space="preserve">× </w:t>
      </w:r>
      <w:r w:rsidRPr="00405219">
        <w:rPr>
          <w:lang w:val="en-AU"/>
        </w:rPr>
        <w:t>e</w:t>
      </w:r>
      <w:r w:rsidR="00F912C2" w:rsidRPr="00405219">
        <w:rPr>
          <w:vertAlign w:val="superscript"/>
          <w:lang w:val="en-AU"/>
        </w:rPr>
        <w:t>0</w:t>
      </w:r>
    </w:p>
    <w:p w14:paraId="75A6AED5" w14:textId="1132D98E" w:rsidR="00BD3538" w:rsidRPr="00405219" w:rsidRDefault="00BD3538" w:rsidP="00C72018">
      <w:pPr>
        <w:ind w:left="4320" w:firstLine="720"/>
        <w:rPr>
          <w:lang w:val="en-AU"/>
        </w:rPr>
      </w:pPr>
      <w:r w:rsidRPr="00405219">
        <w:rPr>
          <w:lang w:val="en-AU"/>
        </w:rPr>
        <w:t>=</w:t>
      </w:r>
      <w:r w:rsidR="00C72018" w:rsidRPr="00405219">
        <w:rPr>
          <w:lang w:val="en-AU"/>
        </w:rPr>
        <w:t xml:space="preserve"> </w:t>
      </w:r>
      <w:r w:rsidRPr="00405219">
        <w:rPr>
          <w:lang w:val="en-AU"/>
        </w:rPr>
        <w:t>$</w:t>
      </w:r>
      <w:r w:rsidR="007C67AF" w:rsidRPr="00405219">
        <w:rPr>
          <w:lang w:val="en-AU"/>
        </w:rPr>
        <w:t>6,</w:t>
      </w:r>
      <w:r w:rsidR="000D1000" w:rsidRPr="00405219">
        <w:rPr>
          <w:lang w:val="en-AU"/>
        </w:rPr>
        <w:t>28</w:t>
      </w:r>
      <w:r w:rsidR="00E3328F" w:rsidRPr="00405219">
        <w:rPr>
          <w:lang w:val="en-AU"/>
        </w:rPr>
        <w:t>3</w:t>
      </w:r>
    </w:p>
    <w:p w14:paraId="3198A2CA" w14:textId="3F010B89" w:rsidR="00EB7CC9" w:rsidRPr="00DE1D0D" w:rsidRDefault="00BD3538" w:rsidP="00BD3538">
      <w:pPr>
        <w:rPr>
          <w:lang w:val="en-AU"/>
        </w:rPr>
      </w:pPr>
      <w:r w:rsidRPr="00405219">
        <w:rPr>
          <w:lang w:val="en-AU"/>
        </w:rPr>
        <w:t xml:space="preserve">Finally, the annual scaling factor (that is, </w:t>
      </w:r>
      <w:r w:rsidRPr="00405219">
        <w:rPr>
          <w:b/>
          <w:bCs/>
          <w:i/>
          <w:iCs/>
          <w:lang w:val="en-AU"/>
        </w:rPr>
        <w:t>s</w:t>
      </w:r>
      <w:r w:rsidRPr="00405219">
        <w:rPr>
          <w:lang w:val="en-AU"/>
        </w:rPr>
        <w:t xml:space="preserve"> in </w:t>
      </w:r>
      <w:r w:rsidR="00C0696C" w:rsidRPr="00405219">
        <w:rPr>
          <w:lang w:val="en-AU"/>
        </w:rPr>
        <w:fldChar w:fldCharType="begin"/>
      </w:r>
      <w:r w:rsidR="00C0696C" w:rsidRPr="00405219">
        <w:rPr>
          <w:lang w:val="en-AU"/>
        </w:rPr>
        <w:instrText xml:space="preserve"> REF _Ref215581960 \h </w:instrText>
      </w:r>
      <w:r w:rsidR="00C0696C" w:rsidRPr="00405219">
        <w:rPr>
          <w:lang w:val="en-AU"/>
        </w:rPr>
      </w:r>
      <w:r w:rsidR="00405219">
        <w:rPr>
          <w:lang w:val="en-AU"/>
        </w:rPr>
        <w:instrText xml:space="preserve"> \* MERGEFORMAT </w:instrText>
      </w:r>
      <w:r w:rsidR="00C0696C" w:rsidRPr="00405219">
        <w:rPr>
          <w:lang w:val="en-AU"/>
        </w:rPr>
        <w:fldChar w:fldCharType="separate"/>
      </w:r>
      <w:r w:rsidR="00F57FD2" w:rsidRPr="00DE1D0D">
        <w:rPr>
          <w:lang w:val="en-AU"/>
        </w:rPr>
        <w:t xml:space="preserve">Figure </w:t>
      </w:r>
      <w:r w:rsidR="00F57FD2">
        <w:rPr>
          <w:lang w:val="en-AU"/>
        </w:rPr>
        <w:t>8</w:t>
      </w:r>
      <w:r w:rsidR="00C0696C" w:rsidRPr="00405219">
        <w:rPr>
          <w:lang w:val="en-AU"/>
        </w:rPr>
        <w:fldChar w:fldCharType="end"/>
      </w:r>
      <w:r w:rsidRPr="00405219">
        <w:rPr>
          <w:lang w:val="en-AU"/>
        </w:rPr>
        <w:t xml:space="preserve">) is then defined as the annual rate of change associated with the exponential line of best fit, and the indexation rate is the growth rate of this annual scaling factor. The annual rate of change of the exponential line is </w:t>
      </w:r>
      <w:r w:rsidRPr="00405219">
        <w:rPr>
          <w:b/>
          <w:bCs/>
          <w:i/>
          <w:iCs/>
          <w:lang w:val="en-AU"/>
        </w:rPr>
        <w:t>s</w:t>
      </w:r>
      <w:r w:rsidRPr="00405219">
        <w:rPr>
          <w:lang w:val="en-AU"/>
        </w:rPr>
        <w:t xml:space="preserve"> = e</w:t>
      </w:r>
      <w:r w:rsidRPr="00405219">
        <w:rPr>
          <w:vertAlign w:val="superscript"/>
          <w:lang w:val="en-AU"/>
        </w:rPr>
        <w:t>0.</w:t>
      </w:r>
      <w:r w:rsidR="00487823" w:rsidRPr="00405219">
        <w:rPr>
          <w:vertAlign w:val="superscript"/>
          <w:lang w:val="en-AU"/>
        </w:rPr>
        <w:t>05</w:t>
      </w:r>
      <w:r w:rsidR="00C6446C" w:rsidRPr="00405219">
        <w:rPr>
          <w:vertAlign w:val="superscript"/>
          <w:lang w:val="en-AU"/>
        </w:rPr>
        <w:t>31</w:t>
      </w:r>
      <w:r w:rsidRPr="00405219">
        <w:rPr>
          <w:lang w:val="en-AU"/>
        </w:rPr>
        <w:t>, which is equal to 1.</w:t>
      </w:r>
      <w:r w:rsidR="004503CC" w:rsidRPr="00405219">
        <w:rPr>
          <w:lang w:val="en-AU"/>
        </w:rPr>
        <w:t>05</w:t>
      </w:r>
      <w:r w:rsidR="00D35686" w:rsidRPr="00405219">
        <w:rPr>
          <w:lang w:val="en-AU"/>
        </w:rPr>
        <w:t>5</w:t>
      </w:r>
      <w:r w:rsidRPr="00405219">
        <w:rPr>
          <w:lang w:val="en-AU"/>
        </w:rPr>
        <w:t>, or 10</w:t>
      </w:r>
      <w:r w:rsidR="007C67AF" w:rsidRPr="00405219">
        <w:rPr>
          <w:lang w:val="en-AU"/>
        </w:rPr>
        <w:t>5</w:t>
      </w:r>
      <w:r w:rsidRPr="00405219">
        <w:rPr>
          <w:lang w:val="en-AU"/>
        </w:rPr>
        <w:t>.</w:t>
      </w:r>
      <w:r w:rsidR="00D35686" w:rsidRPr="00405219">
        <w:rPr>
          <w:lang w:val="en-AU"/>
        </w:rPr>
        <w:t>5</w:t>
      </w:r>
      <w:r w:rsidR="007C67AF" w:rsidRPr="00405219">
        <w:rPr>
          <w:lang w:val="en-AU"/>
        </w:rPr>
        <w:t>%</w:t>
      </w:r>
      <w:r w:rsidRPr="00405219">
        <w:rPr>
          <w:lang w:val="en-AU"/>
        </w:rPr>
        <w:t xml:space="preserve">. Therefore, the indexation rate is </w:t>
      </w:r>
      <w:r w:rsidR="007C67AF" w:rsidRPr="00405219">
        <w:rPr>
          <w:lang w:val="en-AU"/>
        </w:rPr>
        <w:t>5</w:t>
      </w:r>
      <w:r w:rsidRPr="00405219">
        <w:rPr>
          <w:lang w:val="en-AU"/>
        </w:rPr>
        <w:t>.</w:t>
      </w:r>
      <w:r w:rsidR="00D35686" w:rsidRPr="00405219">
        <w:rPr>
          <w:lang w:val="en-AU"/>
        </w:rPr>
        <w:t>5</w:t>
      </w:r>
      <w:r w:rsidR="007C67AF" w:rsidRPr="00405219">
        <w:rPr>
          <w:lang w:val="en-AU"/>
        </w:rPr>
        <w:t>%</w:t>
      </w:r>
      <w:r w:rsidRPr="00405219">
        <w:rPr>
          <w:lang w:val="en-AU"/>
        </w:rPr>
        <w:t>.</w:t>
      </w:r>
    </w:p>
    <w:p w14:paraId="28D8ED18" w14:textId="1C5CD073" w:rsidR="000E32ED" w:rsidRPr="00DE1D0D" w:rsidRDefault="00517B3F" w:rsidP="006C0AD8">
      <w:pPr>
        <w:pStyle w:val="Heading3"/>
        <w:numPr>
          <w:ilvl w:val="2"/>
          <w:numId w:val="3"/>
        </w:numPr>
        <w:rPr>
          <w:lang w:val="en-AU"/>
        </w:rPr>
      </w:pPr>
      <w:r w:rsidRPr="00DE1D0D">
        <w:rPr>
          <w:lang w:val="en-AU"/>
        </w:rPr>
        <w:t>Adjustment to account for superannuation guarantee increases</w:t>
      </w:r>
    </w:p>
    <w:p w14:paraId="6E29C1BD" w14:textId="5B568867" w:rsidR="003B62A4" w:rsidRPr="00DE1D0D" w:rsidRDefault="003B62A4" w:rsidP="003B62A4">
      <w:pPr>
        <w:rPr>
          <w:lang w:val="en-AU"/>
        </w:rPr>
      </w:pPr>
      <w:r w:rsidRPr="00DE1D0D">
        <w:rPr>
          <w:lang w:val="en-AU"/>
        </w:rPr>
        <w:t xml:space="preserve">The </w:t>
      </w:r>
      <w:r w:rsidRPr="00DE1D0D">
        <w:rPr>
          <w:i/>
          <w:iCs/>
          <w:lang w:val="en-AU"/>
        </w:rPr>
        <w:t>Superannuation Guarantee (Administration) Act 1992</w:t>
      </w:r>
      <w:r w:rsidRPr="00DE1D0D">
        <w:rPr>
          <w:lang w:val="en-AU"/>
        </w:rPr>
        <w:t xml:space="preserve"> section 19(2) legislates increases to the superannuation guarantee from 9.5</w:t>
      </w:r>
      <w:r w:rsidR="00B737BB" w:rsidRPr="00DE1D0D">
        <w:rPr>
          <w:lang w:val="en-AU"/>
        </w:rPr>
        <w:t>%</w:t>
      </w:r>
      <w:r w:rsidRPr="00DE1D0D">
        <w:rPr>
          <w:lang w:val="en-AU"/>
        </w:rPr>
        <w:t xml:space="preserve"> to 12</w:t>
      </w:r>
      <w:r w:rsidR="00B737BB" w:rsidRPr="00DE1D0D">
        <w:rPr>
          <w:lang w:val="en-AU"/>
        </w:rPr>
        <w:t>%</w:t>
      </w:r>
      <w:r w:rsidRPr="00DE1D0D">
        <w:rPr>
          <w:lang w:val="en-AU"/>
        </w:rPr>
        <w:t>, introduced in 0.5</w:t>
      </w:r>
      <w:r w:rsidR="00B737BB" w:rsidRPr="00DE1D0D">
        <w:rPr>
          <w:lang w:val="en-AU"/>
        </w:rPr>
        <w:t>%</w:t>
      </w:r>
      <w:r w:rsidRPr="00DE1D0D">
        <w:rPr>
          <w:lang w:val="en-AU"/>
        </w:rPr>
        <w:t xml:space="preserve"> increments from 2021–22 to 2025–26. As NEP2</w:t>
      </w:r>
      <w:r w:rsidR="00157A61" w:rsidRPr="00DE1D0D">
        <w:rPr>
          <w:lang w:val="en-AU"/>
        </w:rPr>
        <w:t>6</w:t>
      </w:r>
      <w:r w:rsidRPr="00DE1D0D">
        <w:rPr>
          <w:lang w:val="en-AU"/>
        </w:rPr>
        <w:t xml:space="preserve"> is calculated using 202</w:t>
      </w:r>
      <w:r w:rsidR="00157A61" w:rsidRPr="00DE1D0D">
        <w:rPr>
          <w:lang w:val="en-AU"/>
        </w:rPr>
        <w:t>3</w:t>
      </w:r>
      <w:r w:rsidRPr="00DE1D0D">
        <w:rPr>
          <w:lang w:val="en-AU"/>
        </w:rPr>
        <w:t>–2</w:t>
      </w:r>
      <w:r w:rsidR="00157A61" w:rsidRPr="00DE1D0D">
        <w:rPr>
          <w:lang w:val="en-AU"/>
        </w:rPr>
        <w:t>4</w:t>
      </w:r>
      <w:r w:rsidRPr="00DE1D0D">
        <w:rPr>
          <w:lang w:val="en-AU"/>
        </w:rPr>
        <w:t xml:space="preserve"> cost data, and is designed to price 202</w:t>
      </w:r>
      <w:r w:rsidR="00157A61" w:rsidRPr="00DE1D0D">
        <w:rPr>
          <w:lang w:val="en-AU"/>
        </w:rPr>
        <w:t>6</w:t>
      </w:r>
      <w:r w:rsidRPr="00DE1D0D">
        <w:rPr>
          <w:lang w:val="en-AU"/>
        </w:rPr>
        <w:t>–2</w:t>
      </w:r>
      <w:r w:rsidR="00157A61" w:rsidRPr="00DE1D0D">
        <w:rPr>
          <w:lang w:val="en-AU"/>
        </w:rPr>
        <w:t>7</w:t>
      </w:r>
      <w:r w:rsidRPr="00DE1D0D">
        <w:rPr>
          <w:lang w:val="en-AU"/>
        </w:rPr>
        <w:t xml:space="preserve"> activity, this increase in the guarantee is not reflected in the Round 2</w:t>
      </w:r>
      <w:r w:rsidR="00DD4112" w:rsidRPr="00DE1D0D">
        <w:rPr>
          <w:lang w:val="en-AU"/>
        </w:rPr>
        <w:t>8</w:t>
      </w:r>
      <w:r w:rsidRPr="00DE1D0D">
        <w:rPr>
          <w:lang w:val="en-AU"/>
        </w:rPr>
        <w:t xml:space="preserve"> NHCDC. The </w:t>
      </w:r>
      <w:r w:rsidR="00AB3E39" w:rsidRPr="00DE1D0D">
        <w:rPr>
          <w:lang w:val="en-AU"/>
        </w:rPr>
        <w:t>nominal</w:t>
      </w:r>
      <w:r w:rsidRPr="00DE1D0D">
        <w:rPr>
          <w:lang w:val="en-AU"/>
        </w:rPr>
        <w:t xml:space="preserve"> increase between 202</w:t>
      </w:r>
      <w:r w:rsidR="00DD4112" w:rsidRPr="00DE1D0D">
        <w:rPr>
          <w:lang w:val="en-AU"/>
        </w:rPr>
        <w:t>3</w:t>
      </w:r>
      <w:r w:rsidRPr="00DE1D0D">
        <w:rPr>
          <w:lang w:val="en-AU"/>
        </w:rPr>
        <w:t>–2</w:t>
      </w:r>
      <w:r w:rsidR="00C877D6" w:rsidRPr="00DE1D0D">
        <w:rPr>
          <w:lang w:val="en-AU"/>
        </w:rPr>
        <w:t>4</w:t>
      </w:r>
      <w:r w:rsidRPr="00DE1D0D">
        <w:rPr>
          <w:lang w:val="en-AU"/>
        </w:rPr>
        <w:t xml:space="preserve"> and 202</w:t>
      </w:r>
      <w:r w:rsidR="00C877D6" w:rsidRPr="00DE1D0D">
        <w:rPr>
          <w:lang w:val="en-AU"/>
        </w:rPr>
        <w:t>6</w:t>
      </w:r>
      <w:r w:rsidRPr="00DE1D0D">
        <w:rPr>
          <w:lang w:val="en-AU"/>
        </w:rPr>
        <w:t>–2</w:t>
      </w:r>
      <w:r w:rsidR="00C877D6" w:rsidRPr="00DE1D0D">
        <w:rPr>
          <w:lang w:val="en-AU"/>
        </w:rPr>
        <w:t>7</w:t>
      </w:r>
      <w:r w:rsidRPr="00DE1D0D">
        <w:rPr>
          <w:lang w:val="en-AU"/>
        </w:rPr>
        <w:t xml:space="preserve"> is 1.</w:t>
      </w:r>
      <w:r w:rsidR="0025376A" w:rsidRPr="00DE1D0D">
        <w:rPr>
          <w:lang w:val="en-AU"/>
        </w:rPr>
        <w:t>0</w:t>
      </w:r>
      <w:r w:rsidR="004C1125" w:rsidRPr="00DE1D0D">
        <w:rPr>
          <w:lang w:val="en-AU"/>
        </w:rPr>
        <w:t>%</w:t>
      </w:r>
      <w:r w:rsidR="00C2689E" w:rsidRPr="00DE1D0D">
        <w:rPr>
          <w:lang w:val="en-AU"/>
        </w:rPr>
        <w:t xml:space="preserve">, however, </w:t>
      </w:r>
      <w:r w:rsidR="002E6B45" w:rsidRPr="00DE1D0D">
        <w:rPr>
          <w:lang w:val="en-AU"/>
        </w:rPr>
        <w:t xml:space="preserve">the </w:t>
      </w:r>
      <w:r w:rsidR="00FA51CC" w:rsidRPr="00DE1D0D">
        <w:rPr>
          <w:lang w:val="en-AU"/>
        </w:rPr>
        <w:t>minimum</w:t>
      </w:r>
      <w:r w:rsidR="002E6B45" w:rsidRPr="00DE1D0D">
        <w:rPr>
          <w:lang w:val="en-AU"/>
        </w:rPr>
        <w:t xml:space="preserve"> super</w:t>
      </w:r>
      <w:r w:rsidR="004528A8" w:rsidRPr="00DE1D0D">
        <w:rPr>
          <w:lang w:val="en-AU"/>
        </w:rPr>
        <w:t>annuation</w:t>
      </w:r>
      <w:r w:rsidR="002E6B45" w:rsidRPr="00DE1D0D">
        <w:rPr>
          <w:lang w:val="en-AU"/>
        </w:rPr>
        <w:t xml:space="preserve"> guarantee only increases over two of those years.</w:t>
      </w:r>
      <w:r w:rsidR="007460D7" w:rsidRPr="00DE1D0D">
        <w:rPr>
          <w:lang w:val="en-AU"/>
        </w:rPr>
        <w:t xml:space="preserve"> IHACPA has calculated a prospective adjustment for NEP26 of 0.54% to account for two annual increments of 0.27% between 2023</w:t>
      </w:r>
      <w:r w:rsidR="007460D7" w:rsidRPr="00DE1D0D">
        <w:rPr>
          <w:rFonts w:ascii="Cambria Math" w:hAnsi="Cambria Math" w:cs="Cambria Math"/>
          <w:lang w:val="en-AU"/>
        </w:rPr>
        <w:t>‑</w:t>
      </w:r>
      <w:r w:rsidR="007460D7" w:rsidRPr="00DE1D0D">
        <w:rPr>
          <w:lang w:val="en-AU"/>
        </w:rPr>
        <w:t>24 and 2024</w:t>
      </w:r>
      <w:r w:rsidR="007460D7" w:rsidRPr="00DE1D0D">
        <w:rPr>
          <w:rFonts w:ascii="Cambria Math" w:hAnsi="Cambria Math" w:cs="Cambria Math"/>
          <w:lang w:val="en-AU"/>
        </w:rPr>
        <w:t>‑</w:t>
      </w:r>
      <w:r w:rsidR="007460D7" w:rsidRPr="00DE1D0D">
        <w:rPr>
          <w:lang w:val="en-AU"/>
        </w:rPr>
        <w:t>25 and then again between 2024</w:t>
      </w:r>
      <w:r w:rsidR="007460D7" w:rsidRPr="00DE1D0D">
        <w:rPr>
          <w:rFonts w:ascii="Cambria Math" w:hAnsi="Cambria Math" w:cs="Cambria Math"/>
          <w:lang w:val="en-AU"/>
        </w:rPr>
        <w:t>‑</w:t>
      </w:r>
      <w:r w:rsidR="007460D7" w:rsidRPr="00DE1D0D">
        <w:rPr>
          <w:lang w:val="en-AU"/>
        </w:rPr>
        <w:t>25 and 2025</w:t>
      </w:r>
      <w:r w:rsidR="007460D7" w:rsidRPr="00DE1D0D">
        <w:rPr>
          <w:rFonts w:ascii="Cambria Math" w:hAnsi="Cambria Math" w:cs="Cambria Math"/>
          <w:lang w:val="en-AU"/>
        </w:rPr>
        <w:t>‑</w:t>
      </w:r>
      <w:r w:rsidR="007460D7" w:rsidRPr="00DE1D0D">
        <w:rPr>
          <w:lang w:val="en-AU"/>
        </w:rPr>
        <w:t xml:space="preserve">26. </w:t>
      </w:r>
      <w:r w:rsidR="00FB56CB" w:rsidRPr="00DE1D0D">
        <w:rPr>
          <w:lang w:val="en-AU"/>
        </w:rPr>
        <w:t>No increment is applied for 2025-26 to 2026</w:t>
      </w:r>
      <w:r w:rsidR="00E53692" w:rsidRPr="00DE1D0D">
        <w:rPr>
          <w:lang w:val="en-AU"/>
        </w:rPr>
        <w:t>–</w:t>
      </w:r>
      <w:r w:rsidR="00FB56CB" w:rsidRPr="00DE1D0D">
        <w:rPr>
          <w:lang w:val="en-AU"/>
        </w:rPr>
        <w:t xml:space="preserve">27. </w:t>
      </w:r>
      <w:r w:rsidRPr="00DE1D0D">
        <w:rPr>
          <w:lang w:val="en-AU"/>
        </w:rPr>
        <w:t>IHACPA therefore calculated a prospective adjustment of 0.</w:t>
      </w:r>
      <w:r w:rsidR="00FA51CC" w:rsidRPr="00DE1D0D">
        <w:rPr>
          <w:lang w:val="en-AU"/>
        </w:rPr>
        <w:t>54</w:t>
      </w:r>
      <w:r w:rsidR="004C1125" w:rsidRPr="00DE1D0D">
        <w:rPr>
          <w:lang w:val="en-AU"/>
        </w:rPr>
        <w:t>%</w:t>
      </w:r>
      <w:r w:rsidRPr="00DE1D0D">
        <w:rPr>
          <w:lang w:val="en-AU"/>
        </w:rPr>
        <w:t>, to be applied in addition to indexation in the conversion of the reference cost (</w:t>
      </w:r>
      <w:r w:rsidR="009A61D9" w:rsidRPr="00DE1D0D">
        <w:rPr>
          <w:lang w:val="en-AU"/>
        </w:rPr>
        <w:t xml:space="preserve">from </w:t>
      </w:r>
      <w:r w:rsidRPr="00DE1D0D">
        <w:rPr>
          <w:lang w:val="en-AU"/>
        </w:rPr>
        <w:t>202</w:t>
      </w:r>
      <w:r w:rsidR="008A5405" w:rsidRPr="00DE1D0D">
        <w:rPr>
          <w:lang w:val="en-AU"/>
        </w:rPr>
        <w:t>3</w:t>
      </w:r>
      <w:r w:rsidRPr="00DE1D0D">
        <w:rPr>
          <w:lang w:val="en-AU"/>
        </w:rPr>
        <w:t>–2</w:t>
      </w:r>
      <w:r w:rsidR="008A5405" w:rsidRPr="00DE1D0D">
        <w:rPr>
          <w:lang w:val="en-AU"/>
        </w:rPr>
        <w:t>4</w:t>
      </w:r>
      <w:r w:rsidRPr="00DE1D0D">
        <w:rPr>
          <w:lang w:val="en-AU"/>
        </w:rPr>
        <w:t>) to NEP2</w:t>
      </w:r>
      <w:r w:rsidR="008A5405" w:rsidRPr="00DE1D0D">
        <w:rPr>
          <w:lang w:val="en-AU"/>
        </w:rPr>
        <w:t>6</w:t>
      </w:r>
      <w:r w:rsidRPr="00DE1D0D">
        <w:rPr>
          <w:lang w:val="en-AU"/>
        </w:rPr>
        <w:t xml:space="preserve"> (202</w:t>
      </w:r>
      <w:r w:rsidR="004643DE" w:rsidRPr="00DE1D0D">
        <w:rPr>
          <w:lang w:val="en-AU"/>
        </w:rPr>
        <w:t>6</w:t>
      </w:r>
      <w:r w:rsidRPr="00DE1D0D">
        <w:rPr>
          <w:lang w:val="en-AU"/>
        </w:rPr>
        <w:t>–2</w:t>
      </w:r>
      <w:r w:rsidR="004643DE" w:rsidRPr="00DE1D0D">
        <w:rPr>
          <w:lang w:val="en-AU"/>
        </w:rPr>
        <w:t>7</w:t>
      </w:r>
      <w:r w:rsidRPr="00DE1D0D">
        <w:rPr>
          <w:lang w:val="en-AU"/>
        </w:rPr>
        <w:t xml:space="preserve">). </w:t>
      </w:r>
    </w:p>
    <w:p w14:paraId="4A800B25" w14:textId="52FA5FD4" w:rsidR="00517B3F" w:rsidRPr="00DE1D0D" w:rsidRDefault="003B62A4" w:rsidP="003B62A4">
      <w:pPr>
        <w:rPr>
          <w:lang w:val="en-AU"/>
        </w:rPr>
      </w:pPr>
      <w:r w:rsidRPr="00DE1D0D">
        <w:rPr>
          <w:lang w:val="en-AU"/>
        </w:rPr>
        <w:t>This adjustment is calculated based on total state and territory labour costs as a proportion of in scope costs, identified by NHCDC line items. The proposed adjustment is the national average of the estimated impact of the superannuation increase in each state or territory, weighted by total costs.</w:t>
      </w:r>
    </w:p>
    <w:p w14:paraId="250C69FE" w14:textId="475678D3" w:rsidR="000E32ED" w:rsidRPr="00DE1D0D" w:rsidRDefault="00C15888" w:rsidP="006C0AD8">
      <w:pPr>
        <w:pStyle w:val="Heading2"/>
        <w:numPr>
          <w:ilvl w:val="1"/>
          <w:numId w:val="3"/>
        </w:numPr>
        <w:rPr>
          <w:lang w:val="en-AU"/>
        </w:rPr>
      </w:pPr>
      <w:bookmarkStart w:id="64" w:name="_Toc224052121"/>
      <w:r w:rsidRPr="00DE1D0D">
        <w:rPr>
          <w:lang w:val="en-AU"/>
        </w:rPr>
        <w:t>Transformation of cost model to pricing model</w:t>
      </w:r>
      <w:bookmarkEnd w:id="64"/>
    </w:p>
    <w:p w14:paraId="5A4B5A1E" w14:textId="77777777" w:rsidR="000D3612" w:rsidRPr="00DE1D0D" w:rsidRDefault="000D3612" w:rsidP="000D3612">
      <w:pPr>
        <w:rPr>
          <w:lang w:val="en-AU"/>
        </w:rPr>
      </w:pPr>
      <w:r w:rsidRPr="00DE1D0D">
        <w:rPr>
          <w:lang w:val="en-AU"/>
        </w:rPr>
        <w:t>The final step in the process of developing the pricing models uses the three steps detailed in the previous sections to transform each cost model to the corresponding pricing model.</w:t>
      </w:r>
    </w:p>
    <w:p w14:paraId="17CD0C2A" w14:textId="77777777" w:rsidR="000D3612" w:rsidRPr="00405219" w:rsidRDefault="000D3612" w:rsidP="000D3612">
      <w:pPr>
        <w:rPr>
          <w:lang w:val="en-AU"/>
        </w:rPr>
      </w:pPr>
      <w:r w:rsidRPr="00DE1D0D">
        <w:rPr>
          <w:lang w:val="en-AU"/>
        </w:rPr>
        <w:t xml:space="preserve">Each year’s pricing model is designed to reflect estimated total in-scope costs associated with ABF activity in the year of the pricing model. The pricing model is therefore given by the inflated cost model defined in Section 7.4 with those out-of-scope costs defined in Section 7.2 removed. However, the pricing model is represented by the NEP together with price weights and adjustments. This splitting of prices into an NEP component and a price weight component is where the reference cost </w:t>
      </w:r>
      <w:r w:rsidRPr="00405219">
        <w:rPr>
          <w:lang w:val="en-AU"/>
        </w:rPr>
        <w:t>defined in Section 7.3 plays its role.</w:t>
      </w:r>
    </w:p>
    <w:p w14:paraId="305863E0" w14:textId="693FAE30" w:rsidR="000D3612" w:rsidRPr="00405219" w:rsidRDefault="000D3612" w:rsidP="000D3612">
      <w:pPr>
        <w:rPr>
          <w:lang w:val="en-AU"/>
        </w:rPr>
      </w:pPr>
      <w:r w:rsidRPr="00405219">
        <w:rPr>
          <w:lang w:val="en-AU"/>
        </w:rPr>
        <w:t>To describe the process in the context of the 202</w:t>
      </w:r>
      <w:r w:rsidR="007E77C9" w:rsidRPr="00405219">
        <w:rPr>
          <w:lang w:val="en-AU"/>
        </w:rPr>
        <w:t>6</w:t>
      </w:r>
      <w:r w:rsidRPr="00405219">
        <w:rPr>
          <w:lang w:val="en-AU"/>
        </w:rPr>
        <w:t>–2</w:t>
      </w:r>
      <w:r w:rsidR="007E77C9" w:rsidRPr="00405219">
        <w:rPr>
          <w:lang w:val="en-AU"/>
        </w:rPr>
        <w:t xml:space="preserve">7 </w:t>
      </w:r>
      <w:r w:rsidRPr="00405219">
        <w:rPr>
          <w:lang w:val="en-AU"/>
        </w:rPr>
        <w:t>national pricing model, first the 202</w:t>
      </w:r>
      <w:r w:rsidR="007E77C9" w:rsidRPr="00405219">
        <w:rPr>
          <w:lang w:val="en-AU"/>
        </w:rPr>
        <w:t>3</w:t>
      </w:r>
      <w:r w:rsidRPr="00405219">
        <w:rPr>
          <w:lang w:val="en-AU"/>
        </w:rPr>
        <w:t>–2</w:t>
      </w:r>
      <w:r w:rsidR="007E77C9" w:rsidRPr="00405219">
        <w:rPr>
          <w:lang w:val="en-AU"/>
        </w:rPr>
        <w:t>4</w:t>
      </w:r>
      <w:r w:rsidRPr="00405219">
        <w:rPr>
          <w:lang w:val="en-AU"/>
        </w:rPr>
        <w:t xml:space="preserve"> cost model is transformed into a cost weight model by dividing it through by the 202</w:t>
      </w:r>
      <w:r w:rsidR="007E77C9" w:rsidRPr="00405219">
        <w:rPr>
          <w:lang w:val="en-AU"/>
        </w:rPr>
        <w:t>3</w:t>
      </w:r>
      <w:r w:rsidRPr="00405219">
        <w:rPr>
          <w:lang w:val="en-AU"/>
        </w:rPr>
        <w:t>–2</w:t>
      </w:r>
      <w:r w:rsidR="007E77C9" w:rsidRPr="00405219">
        <w:rPr>
          <w:lang w:val="en-AU"/>
        </w:rPr>
        <w:t>4</w:t>
      </w:r>
      <w:r w:rsidRPr="00405219">
        <w:rPr>
          <w:lang w:val="en-AU"/>
        </w:rPr>
        <w:t xml:space="preserve"> reference cost of $</w:t>
      </w:r>
      <w:r w:rsidR="00E218A5" w:rsidRPr="00405219">
        <w:rPr>
          <w:lang w:val="en-AU"/>
        </w:rPr>
        <w:t>6</w:t>
      </w:r>
      <w:r w:rsidRPr="00405219">
        <w:rPr>
          <w:lang w:val="en-AU"/>
        </w:rPr>
        <w:t>,</w:t>
      </w:r>
      <w:r w:rsidR="004038A8" w:rsidRPr="00405219">
        <w:rPr>
          <w:lang w:val="en-AU"/>
        </w:rPr>
        <w:t>28</w:t>
      </w:r>
      <w:r w:rsidR="009D4E4C" w:rsidRPr="00405219">
        <w:rPr>
          <w:lang w:val="en-AU"/>
        </w:rPr>
        <w:t>3</w:t>
      </w:r>
      <w:r w:rsidR="00AC4B09" w:rsidRPr="00405219">
        <w:rPr>
          <w:lang w:val="en-AU"/>
        </w:rPr>
        <w:t xml:space="preserve"> </w:t>
      </w:r>
      <w:r w:rsidRPr="00405219">
        <w:rPr>
          <w:lang w:val="en-AU"/>
        </w:rPr>
        <w:t>(see Section 7.3). The 202</w:t>
      </w:r>
      <w:r w:rsidR="007E77C9" w:rsidRPr="00405219">
        <w:rPr>
          <w:lang w:val="en-AU"/>
        </w:rPr>
        <w:t>3</w:t>
      </w:r>
      <w:r w:rsidRPr="00405219">
        <w:rPr>
          <w:lang w:val="en-AU"/>
        </w:rPr>
        <w:t>–2</w:t>
      </w:r>
      <w:r w:rsidR="007E77C9" w:rsidRPr="00405219">
        <w:rPr>
          <w:lang w:val="en-AU"/>
        </w:rPr>
        <w:t>4</w:t>
      </w:r>
      <w:r w:rsidRPr="00405219">
        <w:rPr>
          <w:lang w:val="en-AU"/>
        </w:rPr>
        <w:t xml:space="preserve"> cost model is then represented by a reference cost, cost weights and adjustments.</w:t>
      </w:r>
    </w:p>
    <w:p w14:paraId="49FC6031" w14:textId="5E1878E1" w:rsidR="000D3612" w:rsidRPr="00405219" w:rsidRDefault="000D3612" w:rsidP="000D3612">
      <w:pPr>
        <w:rPr>
          <w:lang w:val="en-AU"/>
        </w:rPr>
      </w:pPr>
      <w:r w:rsidRPr="00405219">
        <w:rPr>
          <w:lang w:val="en-AU"/>
        </w:rPr>
        <w:t>The inflation of</w:t>
      </w:r>
      <w:r w:rsidRPr="00DE1D0D">
        <w:rPr>
          <w:lang w:val="en-AU"/>
        </w:rPr>
        <w:t xml:space="preserve"> the 202</w:t>
      </w:r>
      <w:r w:rsidR="007E77C9" w:rsidRPr="00DE1D0D">
        <w:rPr>
          <w:lang w:val="en-AU"/>
        </w:rPr>
        <w:t>3</w:t>
      </w:r>
      <w:r w:rsidRPr="00DE1D0D">
        <w:rPr>
          <w:lang w:val="en-AU"/>
        </w:rPr>
        <w:t>–2</w:t>
      </w:r>
      <w:r w:rsidR="007E77C9" w:rsidRPr="00DE1D0D">
        <w:rPr>
          <w:lang w:val="en-AU"/>
        </w:rPr>
        <w:t>4</w:t>
      </w:r>
      <w:r w:rsidRPr="00DE1D0D">
        <w:rPr>
          <w:lang w:val="en-AU"/>
        </w:rPr>
        <w:t xml:space="preserve"> cost model to estimated 202</w:t>
      </w:r>
      <w:r w:rsidR="007E77C9" w:rsidRPr="00DE1D0D">
        <w:rPr>
          <w:lang w:val="en-AU"/>
        </w:rPr>
        <w:t>6</w:t>
      </w:r>
      <w:r w:rsidRPr="00DE1D0D">
        <w:rPr>
          <w:lang w:val="en-AU"/>
        </w:rPr>
        <w:t>–2</w:t>
      </w:r>
      <w:r w:rsidR="007E77C9" w:rsidRPr="00DE1D0D">
        <w:rPr>
          <w:lang w:val="en-AU"/>
        </w:rPr>
        <w:t>7</w:t>
      </w:r>
      <w:r w:rsidRPr="00DE1D0D">
        <w:rPr>
          <w:lang w:val="en-AU"/>
        </w:rPr>
        <w:t xml:space="preserve"> costs is then undertaken by inflating the 202</w:t>
      </w:r>
      <w:r w:rsidR="007E77C9" w:rsidRPr="00DE1D0D">
        <w:rPr>
          <w:lang w:val="en-AU"/>
        </w:rPr>
        <w:t>3</w:t>
      </w:r>
      <w:r w:rsidRPr="00DE1D0D">
        <w:rPr>
          <w:lang w:val="en-AU"/>
        </w:rPr>
        <w:t>–2</w:t>
      </w:r>
      <w:r w:rsidR="00F31EF9" w:rsidRPr="00DE1D0D">
        <w:rPr>
          <w:lang w:val="en-AU"/>
        </w:rPr>
        <w:t>4</w:t>
      </w:r>
      <w:r w:rsidRPr="00DE1D0D">
        <w:rPr>
          <w:lang w:val="en-AU"/>
        </w:rPr>
        <w:t xml:space="preserve"> reference cost by the annual indexation rate (defined in Section 7.4) and keeping the cost weights and adjustments fixed. For this year, an additional superannuation guarantee </w:t>
      </w:r>
      <w:r w:rsidRPr="00405219">
        <w:rPr>
          <w:lang w:val="en-AU"/>
        </w:rPr>
        <w:t>adjustment (0.</w:t>
      </w:r>
      <w:r w:rsidR="00685918" w:rsidRPr="00405219">
        <w:rPr>
          <w:lang w:val="en-AU"/>
        </w:rPr>
        <w:t>54</w:t>
      </w:r>
      <w:r w:rsidR="00DE2F85" w:rsidRPr="00405219">
        <w:rPr>
          <w:lang w:val="en-AU"/>
        </w:rPr>
        <w:t>%</w:t>
      </w:r>
      <w:r w:rsidRPr="00405219">
        <w:rPr>
          <w:lang w:val="en-AU"/>
        </w:rPr>
        <w:t>) was applied to account for the legislated increase in superannuation from 9.5</w:t>
      </w:r>
      <w:r w:rsidR="00630196" w:rsidRPr="00405219">
        <w:rPr>
          <w:lang w:val="en-AU"/>
        </w:rPr>
        <w:t>%</w:t>
      </w:r>
      <w:r w:rsidRPr="00405219">
        <w:rPr>
          <w:lang w:val="en-AU"/>
        </w:rPr>
        <w:t xml:space="preserve"> </w:t>
      </w:r>
      <w:r w:rsidRPr="00405219">
        <w:rPr>
          <w:lang w:val="en-AU"/>
        </w:rPr>
        <w:lastRenderedPageBreak/>
        <w:t>to 12</w:t>
      </w:r>
      <w:r w:rsidR="00630196" w:rsidRPr="00405219">
        <w:rPr>
          <w:lang w:val="en-AU"/>
        </w:rPr>
        <w:t>%</w:t>
      </w:r>
      <w:r w:rsidRPr="00405219">
        <w:rPr>
          <w:lang w:val="en-AU"/>
        </w:rPr>
        <w:t xml:space="preserve"> from 2021–22 to 2025–26. The indexed 202</w:t>
      </w:r>
      <w:r w:rsidR="00F31EF9" w:rsidRPr="00405219">
        <w:rPr>
          <w:lang w:val="en-AU"/>
        </w:rPr>
        <w:t>3</w:t>
      </w:r>
      <w:r w:rsidRPr="00405219">
        <w:rPr>
          <w:lang w:val="en-AU"/>
        </w:rPr>
        <w:t>–2</w:t>
      </w:r>
      <w:r w:rsidR="00F31EF9" w:rsidRPr="00405219">
        <w:rPr>
          <w:lang w:val="en-AU"/>
        </w:rPr>
        <w:t>4</w:t>
      </w:r>
      <w:r w:rsidRPr="00405219">
        <w:rPr>
          <w:lang w:val="en-AU"/>
        </w:rPr>
        <w:t xml:space="preserve"> reference cost (including the superannuation guarantee adjustment) is $</w:t>
      </w:r>
      <w:r w:rsidR="00635123" w:rsidRPr="00405219">
        <w:rPr>
          <w:lang w:val="en-AU"/>
        </w:rPr>
        <w:t>7</w:t>
      </w:r>
      <w:r w:rsidRPr="00405219">
        <w:rPr>
          <w:lang w:val="en-AU"/>
        </w:rPr>
        <w:t>,</w:t>
      </w:r>
      <w:r w:rsidR="0061463E" w:rsidRPr="00405219">
        <w:rPr>
          <w:lang w:val="en-AU"/>
        </w:rPr>
        <w:t>418</w:t>
      </w:r>
      <w:r w:rsidRPr="00405219">
        <w:rPr>
          <w:lang w:val="en-AU"/>
        </w:rPr>
        <w:t>. This is discussed further in Section 7.4.1.</w:t>
      </w:r>
    </w:p>
    <w:p w14:paraId="72030D24" w14:textId="7F3DCE11" w:rsidR="000D3612" w:rsidRPr="00405219" w:rsidRDefault="000D3612" w:rsidP="000D3612">
      <w:pPr>
        <w:rPr>
          <w:lang w:val="en-AU"/>
        </w:rPr>
      </w:pPr>
      <w:r w:rsidRPr="00405219">
        <w:rPr>
          <w:lang w:val="en-AU"/>
        </w:rPr>
        <w:t>The indexed 202</w:t>
      </w:r>
      <w:r w:rsidR="00F31EF9" w:rsidRPr="00405219">
        <w:rPr>
          <w:lang w:val="en-AU"/>
        </w:rPr>
        <w:t>3</w:t>
      </w:r>
      <w:r w:rsidRPr="00405219">
        <w:rPr>
          <w:lang w:val="en-AU"/>
        </w:rPr>
        <w:t>–2</w:t>
      </w:r>
      <w:r w:rsidR="00F31EF9" w:rsidRPr="00405219">
        <w:rPr>
          <w:lang w:val="en-AU"/>
        </w:rPr>
        <w:t>4</w:t>
      </w:r>
      <w:r w:rsidRPr="00405219">
        <w:rPr>
          <w:lang w:val="en-AU"/>
        </w:rPr>
        <w:t xml:space="preserve"> reference cost (including the superannuation guarantee adjustment), together with the 202</w:t>
      </w:r>
      <w:r w:rsidR="00F31EF9" w:rsidRPr="00405219">
        <w:rPr>
          <w:lang w:val="en-AU"/>
        </w:rPr>
        <w:t>3</w:t>
      </w:r>
      <w:r w:rsidRPr="00405219">
        <w:rPr>
          <w:lang w:val="en-AU"/>
        </w:rPr>
        <w:t>–2</w:t>
      </w:r>
      <w:r w:rsidR="00F31EF9" w:rsidRPr="00405219">
        <w:rPr>
          <w:lang w:val="en-AU"/>
        </w:rPr>
        <w:t>4</w:t>
      </w:r>
      <w:r w:rsidRPr="00405219">
        <w:rPr>
          <w:lang w:val="en-AU"/>
        </w:rPr>
        <w:t xml:space="preserve"> cost weights and adjustments, then represents the estimated 202</w:t>
      </w:r>
      <w:r w:rsidR="00F31EF9" w:rsidRPr="00405219">
        <w:rPr>
          <w:lang w:val="en-AU"/>
        </w:rPr>
        <w:t>6</w:t>
      </w:r>
      <w:r w:rsidRPr="00405219">
        <w:rPr>
          <w:lang w:val="en-AU"/>
        </w:rPr>
        <w:t>–2</w:t>
      </w:r>
      <w:r w:rsidR="00F31EF9" w:rsidRPr="00405219">
        <w:rPr>
          <w:lang w:val="en-AU"/>
        </w:rPr>
        <w:t>7</w:t>
      </w:r>
      <w:r w:rsidRPr="00405219">
        <w:rPr>
          <w:lang w:val="en-AU"/>
        </w:rPr>
        <w:t xml:space="preserve"> cost model. The following example demonstrates how the process of indexing the reference cost and keeping the cost weights fixed, has the same effect as indexing the entire cost model.</w:t>
      </w:r>
    </w:p>
    <w:p w14:paraId="7A1C1A02" w14:textId="2A446545" w:rsidR="000D3612" w:rsidRPr="00405219" w:rsidRDefault="000D3612" w:rsidP="000D3612">
      <w:pPr>
        <w:rPr>
          <w:lang w:val="en-AU"/>
        </w:rPr>
      </w:pPr>
      <w:r w:rsidRPr="00405219">
        <w:rPr>
          <w:lang w:val="en-AU"/>
        </w:rPr>
        <w:t>For example, there are two equivalent methods to derive estimated 202</w:t>
      </w:r>
      <w:r w:rsidR="00F31EF9" w:rsidRPr="00405219">
        <w:rPr>
          <w:lang w:val="en-AU"/>
        </w:rPr>
        <w:t>6</w:t>
      </w:r>
      <w:r w:rsidRPr="00405219">
        <w:rPr>
          <w:lang w:val="en-AU"/>
        </w:rPr>
        <w:t>–2</w:t>
      </w:r>
      <w:r w:rsidR="00F31EF9" w:rsidRPr="00405219">
        <w:rPr>
          <w:lang w:val="en-AU"/>
        </w:rPr>
        <w:t>7</w:t>
      </w:r>
      <w:r w:rsidRPr="00405219">
        <w:rPr>
          <w:lang w:val="en-AU"/>
        </w:rPr>
        <w:t xml:space="preserve"> costs for same-day episodes for AR-DRG E42B </w:t>
      </w:r>
      <w:r w:rsidR="00DB3FA9" w:rsidRPr="00405219">
        <w:rPr>
          <w:i/>
          <w:iCs/>
          <w:lang w:val="en-AU"/>
        </w:rPr>
        <w:t>B</w:t>
      </w:r>
      <w:r w:rsidRPr="00405219">
        <w:rPr>
          <w:i/>
          <w:iCs/>
          <w:lang w:val="en-AU"/>
        </w:rPr>
        <w:t>ronchoscopy, intermediate complexity</w:t>
      </w:r>
      <w:r w:rsidRPr="00405219">
        <w:rPr>
          <w:lang w:val="en-AU"/>
        </w:rPr>
        <w:t>.</w:t>
      </w:r>
    </w:p>
    <w:p w14:paraId="231EA95A" w14:textId="08F55FFD" w:rsidR="000D3612" w:rsidRPr="00405219" w:rsidRDefault="000D3612" w:rsidP="000D3612">
      <w:pPr>
        <w:rPr>
          <w:lang w:val="en-AU"/>
        </w:rPr>
      </w:pPr>
      <w:r w:rsidRPr="00405219">
        <w:rPr>
          <w:lang w:val="en-AU"/>
        </w:rPr>
        <w:t>The 202</w:t>
      </w:r>
      <w:r w:rsidR="00696C67" w:rsidRPr="00405219">
        <w:rPr>
          <w:lang w:val="en-AU"/>
        </w:rPr>
        <w:t>3</w:t>
      </w:r>
      <w:r w:rsidRPr="00405219">
        <w:rPr>
          <w:lang w:val="en-AU"/>
        </w:rPr>
        <w:t>–2</w:t>
      </w:r>
      <w:r w:rsidR="00696C67" w:rsidRPr="00405219">
        <w:rPr>
          <w:lang w:val="en-AU"/>
        </w:rPr>
        <w:t>4</w:t>
      </w:r>
      <w:r w:rsidRPr="00405219">
        <w:rPr>
          <w:lang w:val="en-AU"/>
        </w:rPr>
        <w:t xml:space="preserve"> same-day cost parameter associated with E42B is $3,</w:t>
      </w:r>
      <w:r w:rsidR="00534A3E" w:rsidRPr="00405219">
        <w:rPr>
          <w:lang w:val="en-AU"/>
        </w:rPr>
        <w:t>71</w:t>
      </w:r>
      <w:r w:rsidR="00EF6459" w:rsidRPr="00405219">
        <w:rPr>
          <w:lang w:val="en-AU"/>
        </w:rPr>
        <w:t>4</w:t>
      </w:r>
      <w:r w:rsidR="00534A3E" w:rsidRPr="00405219">
        <w:rPr>
          <w:lang w:val="en-AU"/>
        </w:rPr>
        <w:t>.</w:t>
      </w:r>
      <w:r w:rsidR="00EF6459" w:rsidRPr="00405219">
        <w:rPr>
          <w:lang w:val="en-AU"/>
        </w:rPr>
        <w:t>22</w:t>
      </w:r>
      <w:r w:rsidRPr="00405219">
        <w:rPr>
          <w:lang w:val="en-AU"/>
        </w:rPr>
        <w:t xml:space="preserve">. Applying the annual indexation rate of </w:t>
      </w:r>
      <w:r w:rsidR="0016416C" w:rsidRPr="00405219">
        <w:rPr>
          <w:lang w:val="en-AU"/>
        </w:rPr>
        <w:t>5</w:t>
      </w:r>
      <w:r w:rsidRPr="00405219">
        <w:rPr>
          <w:lang w:val="en-AU"/>
        </w:rPr>
        <w:t>.</w:t>
      </w:r>
      <w:r w:rsidR="00EF6459" w:rsidRPr="00405219">
        <w:rPr>
          <w:lang w:val="en-AU"/>
        </w:rPr>
        <w:t>5</w:t>
      </w:r>
      <w:r w:rsidR="0016416C" w:rsidRPr="00405219">
        <w:rPr>
          <w:lang w:val="en-AU"/>
        </w:rPr>
        <w:t>%</w:t>
      </w:r>
      <w:r w:rsidRPr="00405219">
        <w:rPr>
          <w:lang w:val="en-AU"/>
        </w:rPr>
        <w:t xml:space="preserve"> to the 202</w:t>
      </w:r>
      <w:r w:rsidR="00696C67" w:rsidRPr="00405219">
        <w:rPr>
          <w:lang w:val="en-AU"/>
        </w:rPr>
        <w:t>3</w:t>
      </w:r>
      <w:r w:rsidRPr="00405219">
        <w:rPr>
          <w:lang w:val="en-AU"/>
        </w:rPr>
        <w:t>–2</w:t>
      </w:r>
      <w:r w:rsidR="00696C67" w:rsidRPr="00405219">
        <w:rPr>
          <w:lang w:val="en-AU"/>
        </w:rPr>
        <w:t>4</w:t>
      </w:r>
      <w:r w:rsidRPr="00405219">
        <w:rPr>
          <w:lang w:val="en-AU"/>
        </w:rPr>
        <w:t xml:space="preserve"> cost with the superannuation guarantee adjustment, the estimated same-day cost of E42B in 202</w:t>
      </w:r>
      <w:r w:rsidR="00696C67" w:rsidRPr="00405219">
        <w:rPr>
          <w:lang w:val="en-AU"/>
        </w:rPr>
        <w:t>6</w:t>
      </w:r>
      <w:r w:rsidRPr="00405219">
        <w:rPr>
          <w:lang w:val="en-AU"/>
        </w:rPr>
        <w:t>–2</w:t>
      </w:r>
      <w:r w:rsidR="00696C67" w:rsidRPr="00405219">
        <w:rPr>
          <w:lang w:val="en-AU"/>
        </w:rPr>
        <w:t>7</w:t>
      </w:r>
      <w:r w:rsidRPr="00405219">
        <w:rPr>
          <w:lang w:val="en-AU"/>
        </w:rPr>
        <w:t xml:space="preserve"> is given by: </w:t>
      </w:r>
    </w:p>
    <w:p w14:paraId="6A53A774" w14:textId="56D39671" w:rsidR="000D3612" w:rsidRPr="00405219" w:rsidRDefault="000D3612" w:rsidP="000D3612">
      <w:pPr>
        <w:rPr>
          <w:lang w:val="en-AU"/>
        </w:rPr>
      </w:pPr>
      <w:r w:rsidRPr="00405219">
        <w:rPr>
          <w:lang w:val="en-AU"/>
        </w:rPr>
        <w:t>202</w:t>
      </w:r>
      <w:r w:rsidR="00696C67" w:rsidRPr="00405219">
        <w:rPr>
          <w:lang w:val="en-AU"/>
        </w:rPr>
        <w:t>6</w:t>
      </w:r>
      <w:r w:rsidRPr="00405219">
        <w:rPr>
          <w:lang w:val="en-AU"/>
        </w:rPr>
        <w:t>–2</w:t>
      </w:r>
      <w:r w:rsidR="00696C67" w:rsidRPr="00405219">
        <w:rPr>
          <w:lang w:val="en-AU"/>
        </w:rPr>
        <w:t>7</w:t>
      </w:r>
      <w:r w:rsidRPr="00405219">
        <w:rPr>
          <w:lang w:val="en-AU"/>
        </w:rPr>
        <w:t xml:space="preserve"> estimated same-day cost of E42B </w:t>
      </w:r>
    </w:p>
    <w:p w14:paraId="264BEB1A" w14:textId="38033C9C" w:rsidR="000D3612" w:rsidRPr="00405219" w:rsidRDefault="000D3612" w:rsidP="00043DD3">
      <w:pPr>
        <w:ind w:left="720"/>
        <w:rPr>
          <w:lang w:val="en-AU"/>
        </w:rPr>
      </w:pPr>
      <w:r w:rsidRPr="00405219">
        <w:rPr>
          <w:lang w:val="en-AU"/>
        </w:rPr>
        <w:t>= (202</w:t>
      </w:r>
      <w:r w:rsidR="006118A1" w:rsidRPr="00405219">
        <w:rPr>
          <w:lang w:val="en-AU"/>
        </w:rPr>
        <w:t>3</w:t>
      </w:r>
      <w:r w:rsidRPr="00405219">
        <w:rPr>
          <w:lang w:val="en-AU"/>
        </w:rPr>
        <w:t>–2</w:t>
      </w:r>
      <w:r w:rsidR="006118A1" w:rsidRPr="00405219">
        <w:rPr>
          <w:lang w:val="en-AU"/>
        </w:rPr>
        <w:t>4</w:t>
      </w:r>
      <w:r w:rsidRPr="00405219">
        <w:rPr>
          <w:lang w:val="en-AU"/>
        </w:rPr>
        <w:t xml:space="preserve"> estimated cost) × (indexation) × (superannuation guarantee adjustment)</w:t>
      </w:r>
    </w:p>
    <w:p w14:paraId="498715BE" w14:textId="10FEC2FC" w:rsidR="000D3612" w:rsidRPr="00405219" w:rsidRDefault="000D3612" w:rsidP="00043DD3">
      <w:pPr>
        <w:ind w:left="720"/>
        <w:rPr>
          <w:lang w:val="en-AU"/>
        </w:rPr>
      </w:pPr>
      <w:r w:rsidRPr="00405219">
        <w:rPr>
          <w:lang w:val="en-AU"/>
        </w:rPr>
        <w:t>= $</w:t>
      </w:r>
      <w:r w:rsidR="00001BCD" w:rsidRPr="00405219">
        <w:rPr>
          <w:lang w:val="en-AU"/>
        </w:rPr>
        <w:t>3,71</w:t>
      </w:r>
      <w:r w:rsidR="00EF6459" w:rsidRPr="00405219">
        <w:rPr>
          <w:lang w:val="en-AU"/>
        </w:rPr>
        <w:t>4</w:t>
      </w:r>
      <w:r w:rsidR="00001BCD" w:rsidRPr="00405219">
        <w:rPr>
          <w:lang w:val="en-AU"/>
        </w:rPr>
        <w:t>.</w:t>
      </w:r>
      <w:r w:rsidR="00EF6459" w:rsidRPr="00405219">
        <w:rPr>
          <w:lang w:val="en-AU"/>
        </w:rPr>
        <w:t>22</w:t>
      </w:r>
      <w:r w:rsidR="0039006D" w:rsidRPr="00405219">
        <w:rPr>
          <w:lang w:val="en-AU"/>
        </w:rPr>
        <w:t xml:space="preserve"> </w:t>
      </w:r>
      <w:r w:rsidRPr="00405219">
        <w:rPr>
          <w:lang w:val="en-AU"/>
        </w:rPr>
        <w:t>× (10</w:t>
      </w:r>
      <w:r w:rsidR="0016416C" w:rsidRPr="00405219">
        <w:rPr>
          <w:lang w:val="en-AU"/>
        </w:rPr>
        <w:t>5</w:t>
      </w:r>
      <w:r w:rsidRPr="00405219">
        <w:rPr>
          <w:lang w:val="en-AU"/>
        </w:rPr>
        <w:t>.</w:t>
      </w:r>
      <w:r w:rsidR="00EF6459" w:rsidRPr="00405219">
        <w:rPr>
          <w:lang w:val="en-AU"/>
        </w:rPr>
        <w:t>5</w:t>
      </w:r>
      <w:r w:rsidRPr="00405219">
        <w:rPr>
          <w:lang w:val="en-AU"/>
        </w:rPr>
        <w:t>%)</w:t>
      </w:r>
      <w:r w:rsidRPr="00405219">
        <w:rPr>
          <w:vertAlign w:val="superscript"/>
          <w:lang w:val="en-AU"/>
        </w:rPr>
        <w:t>3</w:t>
      </w:r>
      <w:r w:rsidRPr="00405219">
        <w:rPr>
          <w:lang w:val="en-AU"/>
        </w:rPr>
        <w:t xml:space="preserve"> × (100.</w:t>
      </w:r>
      <w:r w:rsidR="00001BCD" w:rsidRPr="00405219">
        <w:rPr>
          <w:lang w:val="en-AU"/>
        </w:rPr>
        <w:t>54</w:t>
      </w:r>
      <w:r w:rsidRPr="00405219">
        <w:rPr>
          <w:lang w:val="en-AU"/>
        </w:rPr>
        <w:t>%)</w:t>
      </w:r>
    </w:p>
    <w:p w14:paraId="5E59F6EF" w14:textId="7FD5B3C1" w:rsidR="000D3612" w:rsidRPr="00405219" w:rsidRDefault="000D3612" w:rsidP="00043DD3">
      <w:pPr>
        <w:ind w:left="720"/>
        <w:rPr>
          <w:lang w:val="en-AU"/>
        </w:rPr>
      </w:pPr>
      <w:r w:rsidRPr="00405219">
        <w:rPr>
          <w:lang w:val="en-AU"/>
        </w:rPr>
        <w:t>= $</w:t>
      </w:r>
      <w:r w:rsidR="00D15346" w:rsidRPr="00405219">
        <w:rPr>
          <w:lang w:val="en-AU"/>
        </w:rPr>
        <w:t>4,</w:t>
      </w:r>
      <w:r w:rsidR="00F51773" w:rsidRPr="00405219">
        <w:rPr>
          <w:lang w:val="en-AU"/>
        </w:rPr>
        <w:t>3</w:t>
      </w:r>
      <w:r w:rsidR="00EF6459" w:rsidRPr="00405219">
        <w:rPr>
          <w:lang w:val="en-AU"/>
        </w:rPr>
        <w:t>84</w:t>
      </w:r>
      <w:r w:rsidR="00F51773" w:rsidRPr="00405219">
        <w:rPr>
          <w:lang w:val="en-AU"/>
        </w:rPr>
        <w:t>.</w:t>
      </w:r>
      <w:r w:rsidR="00EF6459" w:rsidRPr="00405219">
        <w:rPr>
          <w:lang w:val="en-AU"/>
        </w:rPr>
        <w:t>94</w:t>
      </w:r>
    </w:p>
    <w:p w14:paraId="3C6311A8" w14:textId="0BC8645F" w:rsidR="000D3612" w:rsidRPr="00DE1D0D" w:rsidRDefault="000D3612" w:rsidP="000D3612">
      <w:pPr>
        <w:rPr>
          <w:lang w:val="en-AU"/>
        </w:rPr>
      </w:pPr>
      <w:r w:rsidRPr="00405219">
        <w:rPr>
          <w:lang w:val="en-AU"/>
        </w:rPr>
        <w:t>On the other hand, the same-day cost weight associated with E42B is 0.</w:t>
      </w:r>
      <w:r w:rsidR="00766A38" w:rsidRPr="00405219">
        <w:rPr>
          <w:lang w:val="en-AU"/>
        </w:rPr>
        <w:t>5</w:t>
      </w:r>
      <w:r w:rsidR="006E7C6A" w:rsidRPr="00405219">
        <w:rPr>
          <w:lang w:val="en-AU"/>
        </w:rPr>
        <w:t>9</w:t>
      </w:r>
      <w:r w:rsidR="00EF6459" w:rsidRPr="00405219">
        <w:rPr>
          <w:lang w:val="en-AU"/>
        </w:rPr>
        <w:t>12</w:t>
      </w:r>
      <w:r w:rsidR="00766A38" w:rsidRPr="00405219">
        <w:rPr>
          <w:lang w:val="en-AU"/>
        </w:rPr>
        <w:t xml:space="preserve"> </w:t>
      </w:r>
      <w:r w:rsidRPr="00405219">
        <w:rPr>
          <w:lang w:val="en-AU"/>
        </w:rPr>
        <w:t>(=</w:t>
      </w:r>
      <w:r w:rsidR="00634CBC" w:rsidRPr="00405219">
        <w:rPr>
          <w:lang w:val="en-AU"/>
        </w:rPr>
        <w:t> </w:t>
      </w:r>
      <w:r w:rsidR="006E7C6A" w:rsidRPr="00405219">
        <w:rPr>
          <w:lang w:val="en-AU"/>
        </w:rPr>
        <w:t>$3,71</w:t>
      </w:r>
      <w:r w:rsidR="00EF6459" w:rsidRPr="00405219">
        <w:rPr>
          <w:lang w:val="en-AU"/>
        </w:rPr>
        <w:t>4</w:t>
      </w:r>
      <w:r w:rsidR="006E7C6A" w:rsidRPr="00405219">
        <w:rPr>
          <w:lang w:val="en-AU"/>
        </w:rPr>
        <w:t>.</w:t>
      </w:r>
      <w:r w:rsidR="00EF6459" w:rsidRPr="00405219">
        <w:rPr>
          <w:lang w:val="en-AU"/>
        </w:rPr>
        <w:t>22</w:t>
      </w:r>
      <w:r w:rsidRPr="00405219">
        <w:rPr>
          <w:lang w:val="en-AU"/>
        </w:rPr>
        <w:t>/</w:t>
      </w:r>
      <w:r w:rsidR="00634CBC" w:rsidRPr="00405219">
        <w:rPr>
          <w:lang w:val="en-AU"/>
        </w:rPr>
        <w:t> </w:t>
      </w:r>
      <w:r w:rsidRPr="00405219">
        <w:rPr>
          <w:lang w:val="en-AU"/>
        </w:rPr>
        <w:t>$</w:t>
      </w:r>
      <w:r w:rsidR="006E7C6A" w:rsidRPr="00405219">
        <w:rPr>
          <w:lang w:val="en-AU"/>
        </w:rPr>
        <w:t>6,28</w:t>
      </w:r>
      <w:r w:rsidR="00EF6459" w:rsidRPr="00405219">
        <w:rPr>
          <w:lang w:val="en-AU"/>
        </w:rPr>
        <w:t>3</w:t>
      </w:r>
      <w:r w:rsidRPr="00405219">
        <w:rPr>
          <w:lang w:val="en-AU"/>
        </w:rPr>
        <w:t>). Applying the annual indexation rate to the 202</w:t>
      </w:r>
      <w:r w:rsidR="006118A1" w:rsidRPr="00405219">
        <w:rPr>
          <w:lang w:val="en-AU"/>
        </w:rPr>
        <w:t>3</w:t>
      </w:r>
      <w:r w:rsidRPr="00405219">
        <w:rPr>
          <w:lang w:val="en-AU"/>
        </w:rPr>
        <w:t>–2</w:t>
      </w:r>
      <w:r w:rsidR="006118A1" w:rsidRPr="00405219">
        <w:rPr>
          <w:lang w:val="en-AU"/>
        </w:rPr>
        <w:t>4</w:t>
      </w:r>
      <w:r w:rsidRPr="00405219">
        <w:rPr>
          <w:lang w:val="en-AU"/>
        </w:rPr>
        <w:t xml:space="preserve"> reference cost with the superannuation guarantee adjustment, the resulting</w:t>
      </w:r>
      <w:r w:rsidRPr="00DE1D0D">
        <w:rPr>
          <w:lang w:val="en-AU"/>
        </w:rPr>
        <w:t xml:space="preserve"> estimated cost of a same-day episode in E42B in 202</w:t>
      </w:r>
      <w:r w:rsidR="006118A1" w:rsidRPr="00DE1D0D">
        <w:rPr>
          <w:lang w:val="en-AU"/>
        </w:rPr>
        <w:t>6</w:t>
      </w:r>
      <w:r w:rsidRPr="00DE1D0D">
        <w:rPr>
          <w:lang w:val="en-AU"/>
        </w:rPr>
        <w:t>–2</w:t>
      </w:r>
      <w:r w:rsidR="006118A1" w:rsidRPr="00DE1D0D">
        <w:rPr>
          <w:lang w:val="en-AU"/>
        </w:rPr>
        <w:t>7</w:t>
      </w:r>
      <w:r w:rsidRPr="00DE1D0D">
        <w:rPr>
          <w:lang w:val="en-AU"/>
        </w:rPr>
        <w:t xml:space="preserve"> is given by:</w:t>
      </w:r>
    </w:p>
    <w:p w14:paraId="3FA923E9" w14:textId="07294DDD" w:rsidR="000D3612" w:rsidRPr="00405219" w:rsidRDefault="000D3612" w:rsidP="000D3612">
      <w:pPr>
        <w:rPr>
          <w:lang w:val="en-AU"/>
        </w:rPr>
      </w:pPr>
      <w:r w:rsidRPr="00DE1D0D">
        <w:rPr>
          <w:lang w:val="en-AU"/>
        </w:rPr>
        <w:t>202</w:t>
      </w:r>
      <w:r w:rsidR="006118A1" w:rsidRPr="00DE1D0D">
        <w:rPr>
          <w:lang w:val="en-AU"/>
        </w:rPr>
        <w:t>6</w:t>
      </w:r>
      <w:r w:rsidRPr="00DE1D0D">
        <w:rPr>
          <w:lang w:val="en-AU"/>
        </w:rPr>
        <w:t>–2</w:t>
      </w:r>
      <w:r w:rsidR="006118A1" w:rsidRPr="00DE1D0D">
        <w:rPr>
          <w:lang w:val="en-AU"/>
        </w:rPr>
        <w:t>7</w:t>
      </w:r>
      <w:r w:rsidRPr="00DE1D0D">
        <w:rPr>
          <w:lang w:val="en-AU"/>
        </w:rPr>
        <w:t xml:space="preserve"> </w:t>
      </w:r>
      <w:r w:rsidRPr="00405219">
        <w:rPr>
          <w:lang w:val="en-AU"/>
        </w:rPr>
        <w:t xml:space="preserve">estimated same-day cost of E42B </w:t>
      </w:r>
    </w:p>
    <w:p w14:paraId="56D37F3B" w14:textId="4B0AA1B4" w:rsidR="000D3612" w:rsidRPr="00405219" w:rsidRDefault="000D3612" w:rsidP="00D946A2">
      <w:pPr>
        <w:ind w:left="720"/>
        <w:rPr>
          <w:lang w:val="en-AU"/>
        </w:rPr>
      </w:pPr>
      <w:r w:rsidRPr="00405219">
        <w:rPr>
          <w:lang w:val="en-AU"/>
        </w:rPr>
        <w:t>= (202</w:t>
      </w:r>
      <w:r w:rsidR="006118A1" w:rsidRPr="00405219">
        <w:rPr>
          <w:lang w:val="en-AU"/>
        </w:rPr>
        <w:t>3</w:t>
      </w:r>
      <w:r w:rsidRPr="00405219">
        <w:rPr>
          <w:lang w:val="en-AU"/>
        </w:rPr>
        <w:t>–2</w:t>
      </w:r>
      <w:r w:rsidR="006118A1" w:rsidRPr="00405219">
        <w:rPr>
          <w:lang w:val="en-AU"/>
        </w:rPr>
        <w:t>4</w:t>
      </w:r>
      <w:r w:rsidRPr="00405219">
        <w:rPr>
          <w:lang w:val="en-AU"/>
        </w:rPr>
        <w:t xml:space="preserve"> cost weight) × (indexed reference cost) × (superannuation guarantee adjustment)</w:t>
      </w:r>
    </w:p>
    <w:p w14:paraId="0AC4CF42" w14:textId="38D3759C" w:rsidR="000D3612" w:rsidRPr="00405219" w:rsidRDefault="000D3612" w:rsidP="00D946A2">
      <w:pPr>
        <w:ind w:left="720"/>
        <w:rPr>
          <w:lang w:val="en-AU"/>
        </w:rPr>
      </w:pPr>
      <w:r w:rsidRPr="00405219">
        <w:rPr>
          <w:lang w:val="en-AU"/>
        </w:rPr>
        <w:t>= 0.</w:t>
      </w:r>
      <w:r w:rsidR="00973D35" w:rsidRPr="00405219">
        <w:rPr>
          <w:lang w:val="en-AU"/>
        </w:rPr>
        <w:t>5</w:t>
      </w:r>
      <w:r w:rsidR="00E4521F" w:rsidRPr="00405219">
        <w:rPr>
          <w:lang w:val="en-AU"/>
        </w:rPr>
        <w:t>9</w:t>
      </w:r>
      <w:r w:rsidR="00BF51ED" w:rsidRPr="00405219">
        <w:rPr>
          <w:lang w:val="en-AU"/>
        </w:rPr>
        <w:t>12</w:t>
      </w:r>
      <w:r w:rsidR="00973D35" w:rsidRPr="00405219">
        <w:rPr>
          <w:lang w:val="en-AU"/>
        </w:rPr>
        <w:t xml:space="preserve"> </w:t>
      </w:r>
      <w:r w:rsidRPr="00405219">
        <w:rPr>
          <w:lang w:val="en-AU"/>
        </w:rPr>
        <w:t>× ($</w:t>
      </w:r>
      <w:r w:rsidR="00E4521F" w:rsidRPr="00405219">
        <w:rPr>
          <w:lang w:val="en-AU"/>
        </w:rPr>
        <w:t>6,28</w:t>
      </w:r>
      <w:r w:rsidR="00BF51ED" w:rsidRPr="00405219">
        <w:rPr>
          <w:lang w:val="en-AU"/>
        </w:rPr>
        <w:t>3</w:t>
      </w:r>
      <w:r w:rsidR="00973D35" w:rsidRPr="00405219">
        <w:rPr>
          <w:lang w:val="en-AU"/>
        </w:rPr>
        <w:t xml:space="preserve"> </w:t>
      </w:r>
      <w:r w:rsidRPr="00405219">
        <w:rPr>
          <w:lang w:val="en-AU"/>
        </w:rPr>
        <w:t>× (10</w:t>
      </w:r>
      <w:r w:rsidR="00ED20CB" w:rsidRPr="00405219">
        <w:rPr>
          <w:lang w:val="en-AU"/>
        </w:rPr>
        <w:t>5</w:t>
      </w:r>
      <w:r w:rsidRPr="00405219">
        <w:rPr>
          <w:lang w:val="en-AU"/>
        </w:rPr>
        <w:t>.</w:t>
      </w:r>
      <w:r w:rsidR="00196EE3" w:rsidRPr="00405219">
        <w:rPr>
          <w:lang w:val="en-AU"/>
        </w:rPr>
        <w:t>5</w:t>
      </w:r>
      <w:r w:rsidRPr="00405219">
        <w:rPr>
          <w:lang w:val="en-AU"/>
        </w:rPr>
        <w:t>%)</w:t>
      </w:r>
      <w:r w:rsidRPr="00405219">
        <w:rPr>
          <w:vertAlign w:val="superscript"/>
          <w:lang w:val="en-AU"/>
        </w:rPr>
        <w:t>3</w:t>
      </w:r>
      <w:r w:rsidRPr="00405219">
        <w:rPr>
          <w:lang w:val="en-AU"/>
        </w:rPr>
        <w:t>) × (100.</w:t>
      </w:r>
      <w:r w:rsidR="00E4521F" w:rsidRPr="00405219">
        <w:rPr>
          <w:lang w:val="en-AU"/>
        </w:rPr>
        <w:t>54</w:t>
      </w:r>
      <w:r w:rsidRPr="00405219">
        <w:rPr>
          <w:lang w:val="en-AU"/>
        </w:rPr>
        <w:t>%)</w:t>
      </w:r>
    </w:p>
    <w:p w14:paraId="3B4FBBC4" w14:textId="039738DC" w:rsidR="000D3612" w:rsidRPr="00405219" w:rsidRDefault="000D3612" w:rsidP="00D946A2">
      <w:pPr>
        <w:ind w:left="720"/>
        <w:rPr>
          <w:lang w:val="en-AU"/>
        </w:rPr>
      </w:pPr>
      <w:r w:rsidRPr="00405219">
        <w:rPr>
          <w:lang w:val="en-AU"/>
        </w:rPr>
        <w:t>= 0.</w:t>
      </w:r>
      <w:r w:rsidR="00973D35" w:rsidRPr="00405219">
        <w:rPr>
          <w:lang w:val="en-AU"/>
        </w:rPr>
        <w:t>5</w:t>
      </w:r>
      <w:r w:rsidR="00C74F0F" w:rsidRPr="00405219">
        <w:rPr>
          <w:lang w:val="en-AU"/>
        </w:rPr>
        <w:t>9</w:t>
      </w:r>
      <w:r w:rsidR="00BF51ED" w:rsidRPr="00405219">
        <w:rPr>
          <w:lang w:val="en-AU"/>
        </w:rPr>
        <w:t>12</w:t>
      </w:r>
      <w:r w:rsidR="00C74F0F" w:rsidRPr="00405219">
        <w:rPr>
          <w:lang w:val="en-AU"/>
        </w:rPr>
        <w:t xml:space="preserve"> </w:t>
      </w:r>
      <w:r w:rsidRPr="00405219">
        <w:rPr>
          <w:lang w:val="en-AU"/>
        </w:rPr>
        <w:t>× $</w:t>
      </w:r>
      <w:r w:rsidR="00ED20CB" w:rsidRPr="00405219">
        <w:rPr>
          <w:lang w:val="en-AU"/>
        </w:rPr>
        <w:t>7</w:t>
      </w:r>
      <w:r w:rsidRPr="00405219">
        <w:rPr>
          <w:lang w:val="en-AU"/>
        </w:rPr>
        <w:t>,</w:t>
      </w:r>
      <w:r w:rsidR="00196EE3" w:rsidRPr="00405219">
        <w:rPr>
          <w:lang w:val="en-AU"/>
        </w:rPr>
        <w:t>418</w:t>
      </w:r>
    </w:p>
    <w:p w14:paraId="7CE32F28" w14:textId="170B694C" w:rsidR="000D3612" w:rsidRPr="00405219" w:rsidRDefault="000D3612" w:rsidP="00D946A2">
      <w:pPr>
        <w:ind w:left="720"/>
        <w:rPr>
          <w:lang w:val="en-AU"/>
        </w:rPr>
      </w:pPr>
      <w:r w:rsidRPr="00405219">
        <w:rPr>
          <w:lang w:val="en-AU"/>
        </w:rPr>
        <w:t xml:space="preserve">= </w:t>
      </w:r>
      <w:r w:rsidR="00C74F0F" w:rsidRPr="00405219">
        <w:rPr>
          <w:lang w:val="en-AU"/>
        </w:rPr>
        <w:t>$4,3</w:t>
      </w:r>
      <w:r w:rsidR="00196EE3" w:rsidRPr="00405219">
        <w:rPr>
          <w:lang w:val="en-AU"/>
        </w:rPr>
        <w:t>85</w:t>
      </w:r>
      <w:r w:rsidR="00C74F0F" w:rsidRPr="00405219">
        <w:rPr>
          <w:lang w:val="en-AU"/>
        </w:rPr>
        <w:t>.</w:t>
      </w:r>
      <w:r w:rsidR="00D64F2E" w:rsidRPr="00405219">
        <w:rPr>
          <w:lang w:val="en-AU"/>
        </w:rPr>
        <w:t>28</w:t>
      </w:r>
    </w:p>
    <w:p w14:paraId="68DBBF3A" w14:textId="32951362" w:rsidR="00EE5BA6" w:rsidRPr="00DE1D0D" w:rsidRDefault="000D3612" w:rsidP="000D3612">
      <w:pPr>
        <w:rPr>
          <w:lang w:val="en-AU"/>
        </w:rPr>
      </w:pPr>
      <w:r w:rsidRPr="00405219">
        <w:rPr>
          <w:lang w:val="en-AU"/>
        </w:rPr>
        <w:t>Note there is a minor</w:t>
      </w:r>
      <w:r w:rsidRPr="00DE1D0D">
        <w:rPr>
          <w:lang w:val="en-AU"/>
        </w:rPr>
        <w:t xml:space="preserve"> difference in final result due to rounding of the price weight.</w:t>
      </w:r>
    </w:p>
    <w:p w14:paraId="3EF5932F" w14:textId="6E1C5354" w:rsidR="00F04A49" w:rsidRPr="00DE1D0D" w:rsidRDefault="00F04A49">
      <w:pPr>
        <w:spacing w:line="259" w:lineRule="auto"/>
        <w:rPr>
          <w:lang w:val="en-AU"/>
        </w:rPr>
      </w:pPr>
      <w:r w:rsidRPr="00DE1D0D">
        <w:rPr>
          <w:lang w:val="en-AU"/>
        </w:rPr>
        <w:br w:type="page"/>
      </w:r>
    </w:p>
    <w:p w14:paraId="08E8DCDB" w14:textId="415E452F" w:rsidR="00F04A49" w:rsidRPr="00DE1D0D" w:rsidRDefault="00225BF1" w:rsidP="006C0AD8">
      <w:pPr>
        <w:pStyle w:val="Heading1"/>
        <w:numPr>
          <w:ilvl w:val="0"/>
          <w:numId w:val="3"/>
        </w:numPr>
        <w:rPr>
          <w:lang w:val="en-AU"/>
        </w:rPr>
      </w:pPr>
      <w:bookmarkStart w:id="65" w:name="_Toc224052122"/>
      <w:r w:rsidRPr="00DE1D0D">
        <w:rPr>
          <w:lang w:val="en-AU"/>
        </w:rPr>
        <w:lastRenderedPageBreak/>
        <w:t>Block</w:t>
      </w:r>
      <w:r w:rsidR="004E02B1" w:rsidRPr="00DE1D0D">
        <w:rPr>
          <w:lang w:val="en-AU"/>
        </w:rPr>
        <w:t>-funded hospitals</w:t>
      </w:r>
      <w:bookmarkEnd w:id="65"/>
    </w:p>
    <w:p w14:paraId="58E167C8" w14:textId="6F53AC5C" w:rsidR="004E02B1" w:rsidRPr="00DE1D0D" w:rsidRDefault="004E02B1" w:rsidP="006C0AD8">
      <w:pPr>
        <w:pStyle w:val="Heading2"/>
        <w:numPr>
          <w:ilvl w:val="1"/>
          <w:numId w:val="3"/>
        </w:numPr>
        <w:rPr>
          <w:lang w:val="en-AU"/>
        </w:rPr>
      </w:pPr>
      <w:bookmarkStart w:id="66" w:name="_Toc224052123"/>
      <w:r w:rsidRPr="00DE1D0D">
        <w:rPr>
          <w:lang w:val="en-AU"/>
        </w:rPr>
        <w:t>General issues</w:t>
      </w:r>
      <w:bookmarkEnd w:id="66"/>
    </w:p>
    <w:p w14:paraId="4124490A" w14:textId="11E4B2E1" w:rsidR="004E02B1" w:rsidRPr="00DE1D0D" w:rsidRDefault="004E02B1" w:rsidP="006C0AD8">
      <w:pPr>
        <w:pStyle w:val="Heading3"/>
        <w:numPr>
          <w:ilvl w:val="2"/>
          <w:numId w:val="3"/>
        </w:numPr>
        <w:rPr>
          <w:lang w:val="en-AU"/>
        </w:rPr>
      </w:pPr>
      <w:r w:rsidRPr="00DE1D0D">
        <w:rPr>
          <w:lang w:val="en-AU"/>
        </w:rPr>
        <w:t>Cost unit</w:t>
      </w:r>
    </w:p>
    <w:p w14:paraId="6BC8CC19" w14:textId="56A4BBEB" w:rsidR="00022A3B" w:rsidRPr="00DE1D0D" w:rsidRDefault="00022A3B" w:rsidP="00022A3B">
      <w:pPr>
        <w:rPr>
          <w:lang w:val="en-AU"/>
        </w:rPr>
      </w:pPr>
      <w:r w:rsidRPr="00DE1D0D">
        <w:rPr>
          <w:lang w:val="en-AU"/>
        </w:rPr>
        <w:t>The cost unit is a hospital.</w:t>
      </w:r>
    </w:p>
    <w:p w14:paraId="718C8628" w14:textId="0F072FBE" w:rsidR="00022A3B" w:rsidRPr="00DE1D0D" w:rsidRDefault="00022A3B" w:rsidP="006C0AD8">
      <w:pPr>
        <w:pStyle w:val="Heading3"/>
        <w:numPr>
          <w:ilvl w:val="2"/>
          <w:numId w:val="3"/>
        </w:numPr>
        <w:rPr>
          <w:lang w:val="en-AU"/>
        </w:rPr>
      </w:pPr>
      <w:r w:rsidRPr="00DE1D0D">
        <w:rPr>
          <w:lang w:val="en-AU"/>
        </w:rPr>
        <w:t>Scope</w:t>
      </w:r>
    </w:p>
    <w:p w14:paraId="44602F68" w14:textId="5C59606C" w:rsidR="002B5AF8" w:rsidRPr="00DE1D0D" w:rsidRDefault="002B5AF8" w:rsidP="002B5AF8">
      <w:pPr>
        <w:rPr>
          <w:lang w:val="en-AU"/>
        </w:rPr>
      </w:pPr>
      <w:r w:rsidRPr="00DE1D0D">
        <w:rPr>
          <w:lang w:val="en-AU"/>
        </w:rPr>
        <w:t>Hospitals are in-scope if they have been nominated by a jurisdiction and meet the criteria for block-funded hospitals. The criteria that defines a block-funded hospital is less than or equal to 3,500 total NWAU per annum for rural hospitals and less than or equal to 1,800 admitted patient NWAU per annum for city hospitals.</w:t>
      </w:r>
    </w:p>
    <w:p w14:paraId="46A49A30" w14:textId="3BB6D834" w:rsidR="002B5AF8" w:rsidRPr="00DE1D0D" w:rsidRDefault="002B5AF8" w:rsidP="006C0AD8">
      <w:pPr>
        <w:pStyle w:val="Heading3"/>
        <w:numPr>
          <w:ilvl w:val="2"/>
          <w:numId w:val="3"/>
        </w:numPr>
        <w:rPr>
          <w:lang w:val="en-AU"/>
        </w:rPr>
      </w:pPr>
      <w:r w:rsidRPr="00DE1D0D">
        <w:rPr>
          <w:lang w:val="en-AU"/>
        </w:rPr>
        <w:t>Classification</w:t>
      </w:r>
    </w:p>
    <w:p w14:paraId="77086421" w14:textId="7EA566A1" w:rsidR="004D4F68" w:rsidRPr="00405219" w:rsidRDefault="76F89BD8" w:rsidP="004D4F68">
      <w:pPr>
        <w:rPr>
          <w:lang w:val="en-AU"/>
        </w:rPr>
      </w:pPr>
      <w:r w:rsidRPr="00DE1D0D">
        <w:rPr>
          <w:lang w:val="en-AU"/>
        </w:rPr>
        <w:t xml:space="preserve">The cost model for National Efficient </w:t>
      </w:r>
      <w:r w:rsidRPr="00405219">
        <w:rPr>
          <w:lang w:val="en-AU"/>
        </w:rPr>
        <w:t xml:space="preserve">Cost Determination </w:t>
      </w:r>
      <w:r w:rsidR="575D64DC" w:rsidRPr="00405219">
        <w:rPr>
          <w:lang w:val="en-AU"/>
        </w:rPr>
        <w:t>202</w:t>
      </w:r>
      <w:r w:rsidR="2339CA03" w:rsidRPr="00405219">
        <w:rPr>
          <w:lang w:val="en-AU"/>
        </w:rPr>
        <w:t>6</w:t>
      </w:r>
      <w:r w:rsidR="575D64DC" w:rsidRPr="00405219">
        <w:rPr>
          <w:lang w:val="en-AU"/>
        </w:rPr>
        <w:t>–2</w:t>
      </w:r>
      <w:r w:rsidR="2339CA03" w:rsidRPr="00405219">
        <w:rPr>
          <w:lang w:val="en-AU"/>
        </w:rPr>
        <w:t>7</w:t>
      </w:r>
      <w:r w:rsidR="575D64DC" w:rsidRPr="00405219">
        <w:rPr>
          <w:lang w:val="en-AU"/>
        </w:rPr>
        <w:t xml:space="preserve"> (NEC2</w:t>
      </w:r>
      <w:r w:rsidR="2339CA03" w:rsidRPr="00405219">
        <w:rPr>
          <w:lang w:val="en-AU"/>
        </w:rPr>
        <w:t>6</w:t>
      </w:r>
      <w:r w:rsidRPr="00405219">
        <w:rPr>
          <w:lang w:val="en-AU"/>
        </w:rPr>
        <w:t xml:space="preserve">) comprises of </w:t>
      </w:r>
      <w:r w:rsidR="76F86969" w:rsidRPr="00405219">
        <w:rPr>
          <w:lang w:val="en-AU"/>
        </w:rPr>
        <w:t>36</w:t>
      </w:r>
      <w:r w:rsidR="3D645895" w:rsidRPr="00405219">
        <w:rPr>
          <w:lang w:val="en-AU"/>
        </w:rPr>
        <w:t>4</w:t>
      </w:r>
      <w:r w:rsidR="76F86969" w:rsidRPr="00405219">
        <w:rPr>
          <w:lang w:val="en-AU"/>
        </w:rPr>
        <w:t xml:space="preserve"> </w:t>
      </w:r>
      <w:r w:rsidRPr="00405219">
        <w:rPr>
          <w:lang w:val="en-AU"/>
        </w:rPr>
        <w:t xml:space="preserve">small rural hospitals, </w:t>
      </w:r>
      <w:r w:rsidR="49272C84" w:rsidRPr="00405219">
        <w:rPr>
          <w:lang w:val="en-AU"/>
        </w:rPr>
        <w:t xml:space="preserve">the same cohort of hospitals </w:t>
      </w:r>
      <w:r w:rsidR="45F766C3" w:rsidRPr="00405219">
        <w:rPr>
          <w:lang w:val="en-AU"/>
        </w:rPr>
        <w:t>as</w:t>
      </w:r>
      <w:r w:rsidR="49272C84" w:rsidRPr="00405219">
        <w:rPr>
          <w:lang w:val="en-AU"/>
        </w:rPr>
        <w:t xml:space="preserve"> </w:t>
      </w:r>
      <w:r w:rsidR="575D64DC" w:rsidRPr="00405219">
        <w:rPr>
          <w:lang w:val="en-AU"/>
        </w:rPr>
        <w:t>NEC2</w:t>
      </w:r>
      <w:r w:rsidR="49272C84" w:rsidRPr="00405219">
        <w:rPr>
          <w:lang w:val="en-AU"/>
        </w:rPr>
        <w:t>5</w:t>
      </w:r>
      <w:r w:rsidR="575D64DC" w:rsidRPr="00405219">
        <w:rPr>
          <w:lang w:val="en-AU"/>
        </w:rPr>
        <w:t>.</w:t>
      </w:r>
      <w:r w:rsidRPr="00405219">
        <w:rPr>
          <w:lang w:val="en-AU"/>
        </w:rPr>
        <w:t xml:space="preserve"> Of these, </w:t>
      </w:r>
      <w:r w:rsidR="2BE04B3F" w:rsidRPr="00405219">
        <w:rPr>
          <w:lang w:val="en-AU"/>
        </w:rPr>
        <w:t>35</w:t>
      </w:r>
      <w:r w:rsidR="45F766C3" w:rsidRPr="00405219">
        <w:rPr>
          <w:lang w:val="en-AU"/>
        </w:rPr>
        <w:t>8</w:t>
      </w:r>
      <w:r w:rsidRPr="00405219">
        <w:rPr>
          <w:lang w:val="en-AU"/>
        </w:rPr>
        <w:t xml:space="preserve"> were used in the modelling. While </w:t>
      </w:r>
      <w:r w:rsidR="0A7DBD8F" w:rsidRPr="00405219">
        <w:rPr>
          <w:lang w:val="en-AU"/>
        </w:rPr>
        <w:t>6</w:t>
      </w:r>
      <w:r w:rsidRPr="00405219">
        <w:rPr>
          <w:lang w:val="en-AU"/>
        </w:rPr>
        <w:t xml:space="preserve"> hospitals were excluded from modelling due to </w:t>
      </w:r>
      <w:r w:rsidR="00DF77AA" w:rsidRPr="00405219">
        <w:rPr>
          <w:lang w:val="en-AU"/>
        </w:rPr>
        <w:t>poor expenditure reporting or exceeding the 3,500 NWAU threshold for 20</w:t>
      </w:r>
      <w:r w:rsidR="754238F8" w:rsidRPr="00405219">
        <w:rPr>
          <w:lang w:val="en-AU"/>
        </w:rPr>
        <w:t>23</w:t>
      </w:r>
      <w:r w:rsidR="00DF77AA" w:rsidRPr="00405219">
        <w:rPr>
          <w:lang w:val="en-AU"/>
        </w:rPr>
        <w:t>-</w:t>
      </w:r>
      <w:r w:rsidR="754238F8" w:rsidRPr="00405219">
        <w:rPr>
          <w:lang w:val="en-AU"/>
        </w:rPr>
        <w:t>24</w:t>
      </w:r>
      <w:r w:rsidRPr="00405219">
        <w:rPr>
          <w:lang w:val="en-AU"/>
        </w:rPr>
        <w:t>, they continue to have their efficient cost calculated using NEC2</w:t>
      </w:r>
      <w:r w:rsidR="754238F8" w:rsidRPr="00405219">
        <w:rPr>
          <w:lang w:val="en-AU"/>
        </w:rPr>
        <w:t>6</w:t>
      </w:r>
      <w:r w:rsidRPr="00405219">
        <w:rPr>
          <w:lang w:val="en-AU"/>
        </w:rPr>
        <w:t xml:space="preserve"> cost model parameters. There are </w:t>
      </w:r>
      <w:r w:rsidR="2339CA03" w:rsidRPr="00405219">
        <w:rPr>
          <w:lang w:val="en-AU"/>
        </w:rPr>
        <w:t>11</w:t>
      </w:r>
      <w:r w:rsidRPr="00405219">
        <w:rPr>
          <w:lang w:val="en-AU"/>
        </w:rPr>
        <w:t xml:space="preserve"> major city hospitals, </w:t>
      </w:r>
      <w:r w:rsidR="2BE04B3F" w:rsidRPr="00405219">
        <w:rPr>
          <w:lang w:val="en-AU"/>
        </w:rPr>
        <w:t xml:space="preserve">18 </w:t>
      </w:r>
      <w:r w:rsidRPr="00405219">
        <w:rPr>
          <w:lang w:val="en-AU"/>
        </w:rPr>
        <w:t>specialist mental health hospitals</w:t>
      </w:r>
      <w:r w:rsidR="00DF77AA" w:rsidRPr="00405219">
        <w:rPr>
          <w:lang w:val="en-AU"/>
        </w:rPr>
        <w:t>,</w:t>
      </w:r>
      <w:r w:rsidRPr="00405219">
        <w:rPr>
          <w:lang w:val="en-AU"/>
        </w:rPr>
        <w:t xml:space="preserve"> and one other hospital that are block funded on a separate basis. </w:t>
      </w:r>
      <w:r w:rsidR="00DF77AA" w:rsidRPr="00405219">
        <w:rPr>
          <w:lang w:val="en-AU"/>
        </w:rPr>
        <w:t xml:space="preserve">Additionally there are </w:t>
      </w:r>
      <w:r w:rsidR="2339CA03" w:rsidRPr="00405219">
        <w:rPr>
          <w:lang w:val="en-AU"/>
        </w:rPr>
        <w:t>14</w:t>
      </w:r>
      <w:r w:rsidR="2BE04B3F" w:rsidRPr="00405219">
        <w:rPr>
          <w:lang w:val="en-AU"/>
        </w:rPr>
        <w:t xml:space="preserve"> </w:t>
      </w:r>
      <w:r w:rsidR="5A05E17A" w:rsidRPr="00405219">
        <w:rPr>
          <w:lang w:val="en-AU"/>
        </w:rPr>
        <w:t>rural LHNs community mental health care services being treated separately under transitional arrangements for community mental health.</w:t>
      </w:r>
      <w:r w:rsidRPr="00405219">
        <w:rPr>
          <w:lang w:val="en-AU"/>
        </w:rPr>
        <w:t xml:space="preserve"> The initial data preparation of the </w:t>
      </w:r>
      <w:r w:rsidR="2339CA03" w:rsidRPr="00405219">
        <w:rPr>
          <w:lang w:val="en-AU"/>
        </w:rPr>
        <w:t>NEC26</w:t>
      </w:r>
      <w:r w:rsidRPr="00405219">
        <w:rPr>
          <w:lang w:val="en-AU"/>
        </w:rPr>
        <w:t xml:space="preserve"> model remains largely unchanged from </w:t>
      </w:r>
      <w:r w:rsidR="2339CA03" w:rsidRPr="00405219">
        <w:rPr>
          <w:lang w:val="en-AU"/>
        </w:rPr>
        <w:t>NEC25</w:t>
      </w:r>
      <w:r w:rsidRPr="00405219">
        <w:rPr>
          <w:lang w:val="en-AU"/>
        </w:rPr>
        <w:t xml:space="preserve">, involving the estimation of in-scope activity and expenditure within the admitted, emergency and non-admitted streams. </w:t>
      </w:r>
    </w:p>
    <w:p w14:paraId="4CE13C1F" w14:textId="6F373132" w:rsidR="002B5793" w:rsidRPr="00405219" w:rsidRDefault="76F89BD8" w:rsidP="002B5793">
      <w:pPr>
        <w:rPr>
          <w:lang w:val="en-AU"/>
        </w:rPr>
      </w:pPr>
      <w:r w:rsidRPr="00405219">
        <w:rPr>
          <w:lang w:val="en-AU"/>
        </w:rPr>
        <w:t xml:space="preserve">Similar to the </w:t>
      </w:r>
      <w:r w:rsidR="437EAA3C" w:rsidRPr="00405219">
        <w:rPr>
          <w:lang w:val="en-AU"/>
        </w:rPr>
        <w:t>NEC2</w:t>
      </w:r>
      <w:r w:rsidR="2339CA03" w:rsidRPr="00405219">
        <w:rPr>
          <w:lang w:val="en-AU"/>
        </w:rPr>
        <w:t>5</w:t>
      </w:r>
      <w:r w:rsidRPr="00405219">
        <w:rPr>
          <w:lang w:val="en-AU"/>
        </w:rPr>
        <w:t xml:space="preserve"> cost model, the </w:t>
      </w:r>
      <w:r w:rsidR="437EAA3C" w:rsidRPr="00405219">
        <w:rPr>
          <w:lang w:val="en-AU"/>
        </w:rPr>
        <w:t>NEC2</w:t>
      </w:r>
      <w:r w:rsidR="2339CA03" w:rsidRPr="00405219">
        <w:rPr>
          <w:lang w:val="en-AU"/>
        </w:rPr>
        <w:t>6</w:t>
      </w:r>
      <w:r w:rsidRPr="00405219">
        <w:rPr>
          <w:lang w:val="en-AU"/>
        </w:rPr>
        <w:t xml:space="preserve"> cost model adopts the fixed-plus-variable model with the application of a low-outlier threshold. The low-outlier threshold is used to identify low-outlier establishments which report little activity but demonstrate high cost variability. It is calculated as the activity level (NWAU) corresponding to the mean of the residual (total in-scope expenditure less reference cost x NWAU) divided by double the reference cost. Of the </w:t>
      </w:r>
      <w:r w:rsidR="52B44C0E" w:rsidRPr="00405219">
        <w:rPr>
          <w:lang w:val="en-AU"/>
        </w:rPr>
        <w:t>35</w:t>
      </w:r>
      <w:r w:rsidR="470CA966" w:rsidRPr="00405219">
        <w:rPr>
          <w:lang w:val="en-AU"/>
        </w:rPr>
        <w:t>8</w:t>
      </w:r>
      <w:r w:rsidRPr="00405219">
        <w:rPr>
          <w:lang w:val="en-AU"/>
        </w:rPr>
        <w:t xml:space="preserve"> hospitals used for modelling in </w:t>
      </w:r>
      <w:r w:rsidR="437EAA3C" w:rsidRPr="00405219">
        <w:rPr>
          <w:lang w:val="en-AU"/>
        </w:rPr>
        <w:t>NEC2</w:t>
      </w:r>
      <w:r w:rsidR="1D64AE66" w:rsidRPr="00405219">
        <w:rPr>
          <w:lang w:val="en-AU"/>
        </w:rPr>
        <w:t>6</w:t>
      </w:r>
      <w:r w:rsidRPr="00405219">
        <w:rPr>
          <w:lang w:val="en-AU"/>
        </w:rPr>
        <w:t>, the</w:t>
      </w:r>
      <w:r w:rsidRPr="00405219">
        <w:rPr>
          <w:color w:val="auto"/>
          <w:lang w:val="en-AU"/>
        </w:rPr>
        <w:t xml:space="preserve">re were </w:t>
      </w:r>
      <w:r w:rsidR="05F5232F" w:rsidRPr="00405219">
        <w:rPr>
          <w:color w:val="auto"/>
          <w:lang w:val="en-AU"/>
        </w:rPr>
        <w:t>7</w:t>
      </w:r>
      <w:r w:rsidR="6EC3AA82" w:rsidRPr="00405219">
        <w:rPr>
          <w:color w:val="auto"/>
          <w:lang w:val="en-AU"/>
        </w:rPr>
        <w:t>3</w:t>
      </w:r>
      <w:r w:rsidR="27D8D19A" w:rsidRPr="00405219">
        <w:rPr>
          <w:color w:val="auto"/>
          <w:lang w:val="en-AU"/>
        </w:rPr>
        <w:t xml:space="preserve"> </w:t>
      </w:r>
      <w:r w:rsidRPr="00405219">
        <w:rPr>
          <w:color w:val="auto"/>
          <w:lang w:val="en-AU"/>
        </w:rPr>
        <w:t xml:space="preserve">low-outlier hospitals, </w:t>
      </w:r>
      <w:r w:rsidRPr="00405219">
        <w:rPr>
          <w:lang w:val="en-AU"/>
        </w:rPr>
        <w:t xml:space="preserve">with the remaining </w:t>
      </w:r>
      <w:r w:rsidR="037F40E2" w:rsidRPr="00405219">
        <w:rPr>
          <w:lang w:val="en-AU"/>
        </w:rPr>
        <w:t>2</w:t>
      </w:r>
      <w:r w:rsidR="6EFF947A" w:rsidRPr="00405219">
        <w:rPr>
          <w:lang w:val="en-AU"/>
        </w:rPr>
        <w:t>8</w:t>
      </w:r>
      <w:r w:rsidR="6B116130" w:rsidRPr="00405219">
        <w:rPr>
          <w:lang w:val="en-AU"/>
        </w:rPr>
        <w:t>5</w:t>
      </w:r>
      <w:r w:rsidRPr="00405219">
        <w:rPr>
          <w:lang w:val="en-AU"/>
        </w:rPr>
        <w:t xml:space="preserve"> hospitals used to develop the cost model. The fixed-plus-variable model includes a:</w:t>
      </w:r>
    </w:p>
    <w:p w14:paraId="79B4E928" w14:textId="43C332A7" w:rsidR="002B5793" w:rsidRPr="00405219" w:rsidRDefault="36893BA2" w:rsidP="006C0AD8">
      <w:pPr>
        <w:pStyle w:val="ListParagraph"/>
        <w:numPr>
          <w:ilvl w:val="0"/>
          <w:numId w:val="16"/>
        </w:numPr>
        <w:rPr>
          <w:lang w:val="en-AU"/>
        </w:rPr>
      </w:pPr>
      <w:r w:rsidRPr="00405219">
        <w:rPr>
          <w:lang w:val="en-AU"/>
        </w:rPr>
        <w:t>Varia</w:t>
      </w:r>
      <w:r w:rsidR="787B8A92" w:rsidRPr="00405219">
        <w:rPr>
          <w:lang w:val="en-AU"/>
        </w:rPr>
        <w:t xml:space="preserve">ble component, which is dependent on the hospital’s total activity level and calculated using a dollars-per-NWAU rate based on the corresponding year’s reference cost. For </w:t>
      </w:r>
      <w:r w:rsidR="7831D3E4" w:rsidRPr="00405219">
        <w:rPr>
          <w:lang w:val="en-AU"/>
        </w:rPr>
        <w:t>NEC2</w:t>
      </w:r>
      <w:r w:rsidR="1D7F29B9" w:rsidRPr="00405219">
        <w:rPr>
          <w:lang w:val="en-AU"/>
        </w:rPr>
        <w:t>6</w:t>
      </w:r>
      <w:r w:rsidR="787B8A92" w:rsidRPr="00405219">
        <w:rPr>
          <w:lang w:val="en-AU"/>
        </w:rPr>
        <w:t xml:space="preserve"> this was $</w:t>
      </w:r>
      <w:r w:rsidR="3F1E59FC" w:rsidRPr="00405219">
        <w:rPr>
          <w:lang w:val="en-AU"/>
        </w:rPr>
        <w:t>6</w:t>
      </w:r>
      <w:r w:rsidR="7831D3E4" w:rsidRPr="00405219">
        <w:rPr>
          <w:lang w:val="en-AU"/>
        </w:rPr>
        <w:t>,</w:t>
      </w:r>
      <w:r w:rsidR="7D3535E6" w:rsidRPr="00405219">
        <w:rPr>
          <w:lang w:val="en-AU"/>
        </w:rPr>
        <w:t>28</w:t>
      </w:r>
      <w:r w:rsidR="49326F57" w:rsidRPr="00405219">
        <w:rPr>
          <w:lang w:val="en-AU"/>
        </w:rPr>
        <w:t>3</w:t>
      </w:r>
      <w:r w:rsidR="6CEA0EB0" w:rsidRPr="00405219">
        <w:rPr>
          <w:lang w:val="en-AU"/>
        </w:rPr>
        <w:t xml:space="preserve"> </w:t>
      </w:r>
      <w:r w:rsidR="787B8A92" w:rsidRPr="00405219">
        <w:rPr>
          <w:lang w:val="en-AU"/>
        </w:rPr>
        <w:t>per-NWAU.</w:t>
      </w:r>
    </w:p>
    <w:p w14:paraId="7014C927" w14:textId="134C3393" w:rsidR="00B569F6" w:rsidRPr="00DE1D0D" w:rsidRDefault="004A2CAC" w:rsidP="006C0AD8">
      <w:pPr>
        <w:pStyle w:val="ListParagraph"/>
        <w:numPr>
          <w:ilvl w:val="0"/>
          <w:numId w:val="16"/>
        </w:numPr>
        <w:rPr>
          <w:lang w:val="en-AU"/>
        </w:rPr>
      </w:pPr>
      <w:r w:rsidRPr="00405219">
        <w:rPr>
          <w:lang w:val="en-AU"/>
        </w:rPr>
        <w:t xml:space="preserve">Fixed </w:t>
      </w:r>
      <w:r w:rsidR="009B4F0E" w:rsidRPr="00405219">
        <w:rPr>
          <w:lang w:val="en-AU"/>
        </w:rPr>
        <w:t>component, which represents the fixed costs of the hospital where they are not suitably covered through the variable component. This is calculated as the mean of the residual (total in-scope expenditure less reference cost x NWAU) for the hospital cohort of inner regional, outer regional and remote hospitals</w:t>
      </w:r>
      <w:r w:rsidR="009B4F0E" w:rsidRPr="00DE1D0D">
        <w:rPr>
          <w:lang w:val="en-AU"/>
        </w:rPr>
        <w:t xml:space="preserve"> as well as all low-outlier hospitals with their total NWAU set to zero. The fixed component is dampened based on hospital size: </w:t>
      </w:r>
      <w:r w:rsidR="009B4F0E" w:rsidRPr="00DE1D0D">
        <w:rPr>
          <w:lang w:val="en-AU"/>
        </w:rPr>
        <w:lastRenderedPageBreak/>
        <w:t>smaller hospitals receive a greater fixed component while the large NEC hospitals, close to the block-funding eligibility threshold of 3,500 NWAU, receive a smaller fixed component.</w:t>
      </w:r>
    </w:p>
    <w:p w14:paraId="43E85728" w14:textId="77777777" w:rsidR="00E135CA" w:rsidRPr="00405219" w:rsidRDefault="00E135CA" w:rsidP="00E135CA">
      <w:pPr>
        <w:rPr>
          <w:lang w:val="en-AU"/>
        </w:rPr>
      </w:pPr>
      <w:r w:rsidRPr="00DE1D0D">
        <w:rPr>
          <w:lang w:val="en-AU"/>
        </w:rPr>
        <w:t xml:space="preserve">The modelled cost under the fixed-plus-variable model is the sum of the fixed and variable components. Hospitals identified as low-outliers have their modelled cost set at the fixed component with no </w:t>
      </w:r>
      <w:r w:rsidRPr="00405219">
        <w:rPr>
          <w:lang w:val="en-AU"/>
        </w:rPr>
        <w:t>dampening or remoteness adjustment applied.</w:t>
      </w:r>
    </w:p>
    <w:p w14:paraId="1E8DCDFE" w14:textId="0CF0314F" w:rsidR="004E02B1" w:rsidRPr="00405219" w:rsidRDefault="00E135CA" w:rsidP="004E02B1">
      <w:pPr>
        <w:rPr>
          <w:lang w:val="en-AU"/>
        </w:rPr>
      </w:pPr>
      <w:r w:rsidRPr="00405219">
        <w:rPr>
          <w:lang w:val="en-AU"/>
        </w:rPr>
        <w:t>The fixed-plus-variable model continues to recognise two levels of remoteness in the form of:</w:t>
      </w:r>
    </w:p>
    <w:p w14:paraId="25C9ADAA" w14:textId="36D0751D" w:rsidR="00E135CA" w:rsidRPr="00405219" w:rsidRDefault="00C17E7B" w:rsidP="006C0AD8">
      <w:pPr>
        <w:pStyle w:val="ListParagraph"/>
        <w:numPr>
          <w:ilvl w:val="0"/>
          <w:numId w:val="17"/>
        </w:numPr>
        <w:rPr>
          <w:lang w:val="en-AU"/>
        </w:rPr>
      </w:pPr>
      <w:r w:rsidRPr="00405219">
        <w:rPr>
          <w:lang w:val="en-AU"/>
        </w:rPr>
        <w:t xml:space="preserve">remoteness </w:t>
      </w:r>
      <w:r w:rsidR="004D418C" w:rsidRPr="00405219">
        <w:rPr>
          <w:lang w:val="en-AU"/>
        </w:rPr>
        <w:t>category 1: inner regional, outer regional, remote</w:t>
      </w:r>
    </w:p>
    <w:p w14:paraId="414175D0" w14:textId="762A8B04" w:rsidR="004D418C" w:rsidRPr="00405219" w:rsidRDefault="004D418C" w:rsidP="006C0AD8">
      <w:pPr>
        <w:pStyle w:val="ListParagraph"/>
        <w:numPr>
          <w:ilvl w:val="0"/>
          <w:numId w:val="17"/>
        </w:numPr>
        <w:rPr>
          <w:lang w:val="en-AU"/>
        </w:rPr>
      </w:pPr>
      <w:r w:rsidRPr="00405219">
        <w:rPr>
          <w:lang w:val="en-AU"/>
        </w:rPr>
        <w:t>remoteness category 2: very remote</w:t>
      </w:r>
      <w:r w:rsidR="00854BDF" w:rsidRPr="00405219">
        <w:rPr>
          <w:lang w:val="en-AU"/>
        </w:rPr>
        <w:t>.</w:t>
      </w:r>
    </w:p>
    <w:p w14:paraId="08EAB2C7" w14:textId="4F1BDF0B" w:rsidR="004D418C" w:rsidRPr="00DE1D0D" w:rsidRDefault="033FBB36" w:rsidP="004D418C">
      <w:pPr>
        <w:rPr>
          <w:lang w:val="en-AU"/>
        </w:rPr>
      </w:pPr>
      <w:r w:rsidRPr="00405219">
        <w:rPr>
          <w:lang w:val="en-AU"/>
        </w:rPr>
        <w:t xml:space="preserve">A remoteness adjustment of </w:t>
      </w:r>
      <w:r w:rsidR="6140AFCD" w:rsidRPr="00405219">
        <w:rPr>
          <w:lang w:val="en-AU"/>
        </w:rPr>
        <w:t>18.1</w:t>
      </w:r>
      <w:r w:rsidR="6B116130" w:rsidRPr="00405219">
        <w:rPr>
          <w:lang w:val="en-AU"/>
        </w:rPr>
        <w:t>%</w:t>
      </w:r>
      <w:r w:rsidRPr="00405219">
        <w:rPr>
          <w:lang w:val="en-AU"/>
        </w:rPr>
        <w:t xml:space="preserve"> is applied</w:t>
      </w:r>
      <w:r w:rsidRPr="00DE1D0D">
        <w:rPr>
          <w:lang w:val="en-AU"/>
        </w:rPr>
        <w:t xml:space="preserve"> to the fixed component of very remote hospitals.</w:t>
      </w:r>
    </w:p>
    <w:p w14:paraId="57E4E238" w14:textId="2FE6C4AE" w:rsidR="00E02ED5" w:rsidRPr="00DE1D0D" w:rsidRDefault="00E02ED5" w:rsidP="006C0AD8">
      <w:pPr>
        <w:pStyle w:val="Heading2"/>
        <w:numPr>
          <w:ilvl w:val="1"/>
          <w:numId w:val="3"/>
        </w:numPr>
        <w:rPr>
          <w:lang w:val="en-AU"/>
        </w:rPr>
      </w:pPr>
      <w:bookmarkStart w:id="67" w:name="_Toc224052124"/>
      <w:r w:rsidRPr="00DE1D0D">
        <w:rPr>
          <w:lang w:val="en-AU"/>
        </w:rPr>
        <w:t>Analysis of costs</w:t>
      </w:r>
      <w:bookmarkEnd w:id="67"/>
    </w:p>
    <w:p w14:paraId="05217656" w14:textId="1D839957" w:rsidR="00E02ED5" w:rsidRPr="00DE1D0D" w:rsidRDefault="00E02ED5" w:rsidP="006C0AD8">
      <w:pPr>
        <w:pStyle w:val="Heading3"/>
        <w:numPr>
          <w:ilvl w:val="2"/>
          <w:numId w:val="3"/>
        </w:numPr>
        <w:rPr>
          <w:lang w:val="en-AU"/>
        </w:rPr>
      </w:pPr>
      <w:r w:rsidRPr="00DE1D0D">
        <w:rPr>
          <w:lang w:val="en-AU"/>
        </w:rPr>
        <w:t>Data preparation</w:t>
      </w:r>
    </w:p>
    <w:p w14:paraId="2E192F5F" w14:textId="2682AC6B" w:rsidR="00E8261E" w:rsidRPr="00DE1D0D" w:rsidRDefault="00E8261E" w:rsidP="00E8261E">
      <w:pPr>
        <w:rPr>
          <w:lang w:val="en-AU"/>
        </w:rPr>
      </w:pPr>
      <w:r w:rsidRPr="00DE1D0D">
        <w:rPr>
          <w:lang w:val="en-AU"/>
        </w:rPr>
        <w:t xml:space="preserve">The methodology for </w:t>
      </w:r>
      <w:r w:rsidR="6779F4FD" w:rsidRPr="00DE1D0D">
        <w:rPr>
          <w:lang w:val="en-AU"/>
        </w:rPr>
        <w:t>NEC2</w:t>
      </w:r>
      <w:r w:rsidR="00901B02" w:rsidRPr="00DE1D0D">
        <w:rPr>
          <w:lang w:val="en-AU"/>
        </w:rPr>
        <w:t>6</w:t>
      </w:r>
      <w:r w:rsidRPr="00DE1D0D">
        <w:rPr>
          <w:lang w:val="en-AU"/>
        </w:rPr>
        <w:t xml:space="preserve"> has been maintained since the data preparation process was updated in NEC17 in line with an update to the national public hospital establishment database (NPHED) in 2014–15. There was another update to the NPHED in 2018–19, which is discussed further in Section 8.2.3. The data preparation process involves:</w:t>
      </w:r>
    </w:p>
    <w:p w14:paraId="173B2AB4" w14:textId="24FF4E73" w:rsidR="00E8261E" w:rsidRPr="00DE1D0D" w:rsidRDefault="00E8261E" w:rsidP="006C0AD8">
      <w:pPr>
        <w:pStyle w:val="ListParagraph"/>
        <w:numPr>
          <w:ilvl w:val="0"/>
          <w:numId w:val="18"/>
        </w:numPr>
        <w:rPr>
          <w:lang w:val="en-AU"/>
        </w:rPr>
      </w:pPr>
      <w:r w:rsidRPr="00DE1D0D">
        <w:rPr>
          <w:lang w:val="en-AU"/>
        </w:rPr>
        <w:t xml:space="preserve">Extraction of activity data from the IHACPA ABF DSS for each block-funded hospital and conversion of that data into in-scope NWAUs. </w:t>
      </w:r>
    </w:p>
    <w:p w14:paraId="53E1F10A" w14:textId="7BDB2BE6" w:rsidR="00E8261E" w:rsidRPr="00DE1D0D" w:rsidRDefault="00E8261E" w:rsidP="006C0AD8">
      <w:pPr>
        <w:pStyle w:val="ListParagraph"/>
        <w:numPr>
          <w:ilvl w:val="0"/>
          <w:numId w:val="18"/>
        </w:numPr>
        <w:rPr>
          <w:lang w:val="en-AU"/>
        </w:rPr>
      </w:pPr>
      <w:r w:rsidRPr="00DE1D0D">
        <w:rPr>
          <w:lang w:val="en-AU"/>
        </w:rPr>
        <w:t xml:space="preserve">Extraction of in-scope establishment expenditure data from the NPHED. </w:t>
      </w:r>
    </w:p>
    <w:p w14:paraId="1DE8E892" w14:textId="63195EAE" w:rsidR="00E8261E" w:rsidRPr="00DE1D0D" w:rsidRDefault="00E8261E" w:rsidP="00E8261E">
      <w:pPr>
        <w:rPr>
          <w:lang w:val="en-AU"/>
        </w:rPr>
      </w:pPr>
      <w:r w:rsidRPr="00DE1D0D">
        <w:rPr>
          <w:lang w:val="en-AU"/>
        </w:rPr>
        <w:t xml:space="preserve">The establishment data required to populate the </w:t>
      </w:r>
      <w:r w:rsidR="26DBEEFD" w:rsidRPr="00DE1D0D">
        <w:rPr>
          <w:lang w:val="en-AU"/>
        </w:rPr>
        <w:t>202</w:t>
      </w:r>
      <w:r w:rsidR="00DC205E" w:rsidRPr="00DE1D0D">
        <w:rPr>
          <w:lang w:val="en-AU"/>
        </w:rPr>
        <w:t>3</w:t>
      </w:r>
      <w:r w:rsidR="26DBEEFD" w:rsidRPr="00DE1D0D">
        <w:rPr>
          <w:lang w:val="en-AU"/>
        </w:rPr>
        <w:t>–2</w:t>
      </w:r>
      <w:r w:rsidR="00DC205E" w:rsidRPr="00DE1D0D">
        <w:rPr>
          <w:lang w:val="en-AU"/>
        </w:rPr>
        <w:t>4</w:t>
      </w:r>
      <w:r w:rsidRPr="00DE1D0D">
        <w:rPr>
          <w:lang w:val="en-AU"/>
        </w:rPr>
        <w:t xml:space="preserve"> cost model table are:</w:t>
      </w:r>
    </w:p>
    <w:p w14:paraId="0B2EFE03" w14:textId="4A09BC84" w:rsidR="00E8261E" w:rsidRPr="00DE1D0D" w:rsidRDefault="00E8261E" w:rsidP="006C0AD8">
      <w:pPr>
        <w:pStyle w:val="ListParagraph"/>
        <w:numPr>
          <w:ilvl w:val="0"/>
          <w:numId w:val="19"/>
        </w:numPr>
        <w:rPr>
          <w:lang w:val="en-AU"/>
        </w:rPr>
      </w:pPr>
      <w:r w:rsidRPr="00DE1D0D">
        <w:rPr>
          <w:lang w:val="en-AU"/>
        </w:rPr>
        <w:t xml:space="preserve">Total in-scope NWAU per annum for </w:t>
      </w:r>
      <w:r w:rsidR="26DBEEFD" w:rsidRPr="00DE1D0D">
        <w:rPr>
          <w:lang w:val="en-AU"/>
        </w:rPr>
        <w:t>202</w:t>
      </w:r>
      <w:r w:rsidR="00DC205E" w:rsidRPr="00DE1D0D">
        <w:rPr>
          <w:lang w:val="en-AU"/>
        </w:rPr>
        <w:t>3</w:t>
      </w:r>
      <w:r w:rsidR="26DBEEFD" w:rsidRPr="00DE1D0D">
        <w:rPr>
          <w:lang w:val="en-AU"/>
        </w:rPr>
        <w:t>–2</w:t>
      </w:r>
      <w:r w:rsidR="00DC205E" w:rsidRPr="00DE1D0D">
        <w:rPr>
          <w:lang w:val="en-AU"/>
        </w:rPr>
        <w:t>4</w:t>
      </w:r>
      <w:r w:rsidRPr="00DE1D0D">
        <w:rPr>
          <w:lang w:val="en-AU"/>
        </w:rPr>
        <w:t xml:space="preserve">. </w:t>
      </w:r>
    </w:p>
    <w:p w14:paraId="24D36BD1" w14:textId="67144DDF" w:rsidR="00E8261E" w:rsidRPr="00DE1D0D" w:rsidRDefault="00E8261E" w:rsidP="006C0AD8">
      <w:pPr>
        <w:pStyle w:val="ListParagraph"/>
        <w:numPr>
          <w:ilvl w:val="0"/>
          <w:numId w:val="19"/>
        </w:numPr>
        <w:rPr>
          <w:lang w:val="en-AU"/>
        </w:rPr>
      </w:pPr>
      <w:r w:rsidRPr="00DE1D0D">
        <w:rPr>
          <w:lang w:val="en-AU"/>
        </w:rPr>
        <w:t xml:space="preserve">Total in-scope expenditure in </w:t>
      </w:r>
      <w:r w:rsidR="26DBEEFD" w:rsidRPr="00DE1D0D">
        <w:rPr>
          <w:lang w:val="en-AU"/>
        </w:rPr>
        <w:t>202</w:t>
      </w:r>
      <w:r w:rsidR="00DC205E" w:rsidRPr="00DE1D0D">
        <w:rPr>
          <w:lang w:val="en-AU"/>
        </w:rPr>
        <w:t>3</w:t>
      </w:r>
      <w:r w:rsidR="26DBEEFD" w:rsidRPr="00DE1D0D">
        <w:rPr>
          <w:lang w:val="en-AU"/>
        </w:rPr>
        <w:t>–2</w:t>
      </w:r>
      <w:r w:rsidR="00DC205E" w:rsidRPr="00DE1D0D">
        <w:rPr>
          <w:lang w:val="en-AU"/>
        </w:rPr>
        <w:t>4</w:t>
      </w:r>
      <w:r w:rsidRPr="00DE1D0D">
        <w:rPr>
          <w:lang w:val="en-AU"/>
        </w:rPr>
        <w:t>.</w:t>
      </w:r>
    </w:p>
    <w:p w14:paraId="5DDC09A4" w14:textId="32211C31" w:rsidR="00E8261E" w:rsidRPr="00DE1D0D" w:rsidRDefault="00E8261E" w:rsidP="00E8261E">
      <w:pPr>
        <w:rPr>
          <w:lang w:val="en-AU"/>
        </w:rPr>
      </w:pPr>
      <w:r w:rsidRPr="00DE1D0D">
        <w:rPr>
          <w:lang w:val="en-AU"/>
        </w:rPr>
        <w:t>In line with the NEC2</w:t>
      </w:r>
      <w:r w:rsidR="00FC3B0D" w:rsidRPr="00DE1D0D">
        <w:rPr>
          <w:lang w:val="en-AU"/>
        </w:rPr>
        <w:t>5</w:t>
      </w:r>
      <w:r w:rsidRPr="00DE1D0D">
        <w:rPr>
          <w:lang w:val="en-AU"/>
        </w:rPr>
        <w:t xml:space="preserve"> model</w:t>
      </w:r>
      <w:r w:rsidR="26DBEEFD" w:rsidRPr="00DE1D0D">
        <w:rPr>
          <w:lang w:val="en-AU"/>
        </w:rPr>
        <w:t>, the NEC2</w:t>
      </w:r>
      <w:r w:rsidR="00FC3B0D" w:rsidRPr="00DE1D0D">
        <w:rPr>
          <w:lang w:val="en-AU"/>
        </w:rPr>
        <w:t>6</w:t>
      </w:r>
      <w:r w:rsidR="26DBEEFD" w:rsidRPr="00DE1D0D">
        <w:rPr>
          <w:lang w:val="en-AU"/>
        </w:rPr>
        <w:t xml:space="preserve"> model</w:t>
      </w:r>
      <w:r w:rsidRPr="00DE1D0D">
        <w:rPr>
          <w:lang w:val="en-AU"/>
        </w:rPr>
        <w:t xml:space="preserve"> uses a single year of activity data only. This has been done to provide greater model responsiveness and remove the memory effect of a rolling three-year average used in models prior to NEC20.</w:t>
      </w:r>
    </w:p>
    <w:p w14:paraId="5D6AB4D0" w14:textId="77777777" w:rsidR="00E8261E" w:rsidRPr="00DE1D0D" w:rsidRDefault="00E8261E" w:rsidP="00E8261E">
      <w:pPr>
        <w:rPr>
          <w:lang w:val="en-AU"/>
        </w:rPr>
      </w:pPr>
      <w:r w:rsidRPr="00DE1D0D">
        <w:rPr>
          <w:lang w:val="en-AU"/>
        </w:rPr>
        <w:t>The eligibility of hospitals for block-funding is determined by ensuring that the latest year’s total NWAU is less than or equal to 3,500 NWAU per annum for rural hospitals, and the admitted patient activity for city hospitals is less than or equal to 1,800 NWAU per annum.</w:t>
      </w:r>
    </w:p>
    <w:p w14:paraId="421E7186" w14:textId="1B5FF043" w:rsidR="00E02ED5" w:rsidRPr="00DE1D0D" w:rsidRDefault="00E8261E" w:rsidP="00E8261E">
      <w:pPr>
        <w:rPr>
          <w:lang w:val="en-AU"/>
        </w:rPr>
      </w:pPr>
      <w:r w:rsidRPr="00DE1D0D">
        <w:rPr>
          <w:lang w:val="en-AU"/>
        </w:rPr>
        <w:t xml:space="preserve">The NWAU activity measure is calculated first and then the best estimate of </w:t>
      </w:r>
      <w:r w:rsidR="26DBEEFD" w:rsidRPr="00DE1D0D">
        <w:rPr>
          <w:lang w:val="en-AU"/>
        </w:rPr>
        <w:t>202</w:t>
      </w:r>
      <w:r w:rsidR="00FC3B0D" w:rsidRPr="00DE1D0D">
        <w:rPr>
          <w:lang w:val="en-AU"/>
        </w:rPr>
        <w:t>3</w:t>
      </w:r>
      <w:r w:rsidR="26DBEEFD" w:rsidRPr="00DE1D0D">
        <w:rPr>
          <w:lang w:val="en-AU"/>
        </w:rPr>
        <w:t>–2</w:t>
      </w:r>
      <w:r w:rsidR="00FC3B0D" w:rsidRPr="00DE1D0D">
        <w:rPr>
          <w:lang w:val="en-AU"/>
        </w:rPr>
        <w:t>4</w:t>
      </w:r>
      <w:r w:rsidRPr="00DE1D0D">
        <w:rPr>
          <w:lang w:val="en-AU"/>
        </w:rPr>
        <w:t xml:space="preserve"> in-scope expenditure is derived, as set out below. A guide to the process used to prepare data for </w:t>
      </w:r>
      <w:r w:rsidR="26DBEEFD" w:rsidRPr="00DE1D0D">
        <w:rPr>
          <w:lang w:val="en-AU"/>
        </w:rPr>
        <w:t>NEC2</w:t>
      </w:r>
      <w:r w:rsidR="00FA7248" w:rsidRPr="00DE1D0D">
        <w:rPr>
          <w:lang w:val="en-AU"/>
        </w:rPr>
        <w:t>6</w:t>
      </w:r>
      <w:r w:rsidRPr="00DE1D0D">
        <w:rPr>
          <w:lang w:val="en-AU"/>
        </w:rPr>
        <w:t xml:space="preserve"> is set out in </w:t>
      </w:r>
      <w:r w:rsidRPr="00DE1D0D">
        <w:rPr>
          <w:b/>
          <w:bCs/>
          <w:lang w:val="en-AU"/>
        </w:rPr>
        <w:t>Appendix E</w:t>
      </w:r>
      <w:r w:rsidRPr="00DE1D0D">
        <w:rPr>
          <w:lang w:val="en-AU"/>
        </w:rPr>
        <w:t xml:space="preserve">: </w:t>
      </w:r>
      <w:r w:rsidR="26DBEEFD" w:rsidRPr="00DE1D0D">
        <w:rPr>
          <w:lang w:val="en-AU"/>
        </w:rPr>
        <w:t>NEC2</w:t>
      </w:r>
      <w:r w:rsidR="00FC3B0D" w:rsidRPr="00DE1D0D">
        <w:rPr>
          <w:lang w:val="en-AU"/>
        </w:rPr>
        <w:t>6</w:t>
      </w:r>
      <w:r w:rsidRPr="00DE1D0D">
        <w:rPr>
          <w:lang w:val="en-AU"/>
        </w:rPr>
        <w:t xml:space="preserve"> data preparation.</w:t>
      </w:r>
    </w:p>
    <w:p w14:paraId="25590AAE" w14:textId="7B709E52" w:rsidR="00E8261E" w:rsidRPr="00DE1D0D" w:rsidRDefault="00E8261E" w:rsidP="006C0AD8">
      <w:pPr>
        <w:pStyle w:val="Heading3"/>
        <w:numPr>
          <w:ilvl w:val="2"/>
          <w:numId w:val="3"/>
        </w:numPr>
        <w:rPr>
          <w:lang w:val="en-AU"/>
        </w:rPr>
      </w:pPr>
      <w:r w:rsidRPr="00DE1D0D">
        <w:rPr>
          <w:lang w:val="en-AU"/>
        </w:rPr>
        <w:t>In-scope activity</w:t>
      </w:r>
    </w:p>
    <w:p w14:paraId="02F82328" w14:textId="072BD9FE" w:rsidR="0034700E" w:rsidRPr="00DE1D0D" w:rsidRDefault="003F0DE6" w:rsidP="0034700E">
      <w:pPr>
        <w:rPr>
          <w:b/>
          <w:bCs/>
          <w:lang w:val="en-AU"/>
        </w:rPr>
      </w:pPr>
      <w:r w:rsidRPr="00DE1D0D">
        <w:rPr>
          <w:b/>
          <w:bCs/>
          <w:lang w:val="en-AU"/>
        </w:rPr>
        <w:t>Admitted acute</w:t>
      </w:r>
      <w:r w:rsidR="00E5433A" w:rsidRPr="00DE1D0D">
        <w:rPr>
          <w:b/>
          <w:bCs/>
          <w:lang w:val="en-AU"/>
        </w:rPr>
        <w:t xml:space="preserve">, </w:t>
      </w:r>
      <w:r w:rsidR="003A7930" w:rsidRPr="00DE1D0D">
        <w:rPr>
          <w:b/>
          <w:bCs/>
          <w:lang w:val="en-AU"/>
        </w:rPr>
        <w:t>admitted mental health</w:t>
      </w:r>
      <w:r w:rsidRPr="00DE1D0D">
        <w:rPr>
          <w:b/>
          <w:bCs/>
          <w:lang w:val="en-AU"/>
        </w:rPr>
        <w:t xml:space="preserve"> and </w:t>
      </w:r>
      <w:r w:rsidR="0023594C" w:rsidRPr="00DE1D0D">
        <w:rPr>
          <w:b/>
          <w:bCs/>
          <w:lang w:val="en-AU"/>
        </w:rPr>
        <w:t xml:space="preserve">admitted </w:t>
      </w:r>
      <w:r w:rsidRPr="00DE1D0D">
        <w:rPr>
          <w:b/>
          <w:bCs/>
          <w:lang w:val="en-AU"/>
        </w:rPr>
        <w:t>subacute NWAU</w:t>
      </w:r>
    </w:p>
    <w:p w14:paraId="7388A7BC" w14:textId="682F9262" w:rsidR="003F2A8F" w:rsidRPr="00405219" w:rsidRDefault="003F2A8F" w:rsidP="003F2A8F">
      <w:pPr>
        <w:rPr>
          <w:lang w:val="en-AU"/>
        </w:rPr>
      </w:pPr>
      <w:r w:rsidRPr="00405219">
        <w:rPr>
          <w:lang w:val="en-AU"/>
        </w:rPr>
        <w:t xml:space="preserve">Patient-level admitted data was available from approximately </w:t>
      </w:r>
      <w:r w:rsidR="00B14330" w:rsidRPr="00405219">
        <w:rPr>
          <w:lang w:val="en-AU"/>
        </w:rPr>
        <w:t>9</w:t>
      </w:r>
      <w:r w:rsidR="00870FBC" w:rsidRPr="00405219">
        <w:rPr>
          <w:lang w:val="en-AU"/>
        </w:rPr>
        <w:t>5</w:t>
      </w:r>
      <w:r w:rsidR="00630196" w:rsidRPr="00405219">
        <w:rPr>
          <w:lang w:val="en-AU"/>
        </w:rPr>
        <w:t>%</w:t>
      </w:r>
      <w:r w:rsidRPr="00405219">
        <w:rPr>
          <w:lang w:val="en-AU"/>
        </w:rPr>
        <w:t xml:space="preserve"> of hospitals in the APC stream. </w:t>
      </w:r>
      <w:r w:rsidR="007D333E" w:rsidRPr="00405219">
        <w:rPr>
          <w:lang w:val="en-AU"/>
        </w:rPr>
        <w:t xml:space="preserve">In addition, 12% of </w:t>
      </w:r>
      <w:r w:rsidR="00460B85" w:rsidRPr="00405219">
        <w:rPr>
          <w:lang w:val="en-AU"/>
        </w:rPr>
        <w:t xml:space="preserve">hospitals </w:t>
      </w:r>
      <w:r w:rsidR="00451DC8" w:rsidRPr="00405219">
        <w:rPr>
          <w:lang w:val="en-AU"/>
        </w:rPr>
        <w:t>reported episode level data which could be linked to valid phase-level data in the mental health activity data sets.</w:t>
      </w:r>
    </w:p>
    <w:p w14:paraId="5C97CD3C" w14:textId="785984C2" w:rsidR="003F2A8F" w:rsidRPr="00405219" w:rsidRDefault="003F2A8F" w:rsidP="003F2A8F">
      <w:pPr>
        <w:rPr>
          <w:lang w:val="en-AU"/>
        </w:rPr>
      </w:pPr>
      <w:r w:rsidRPr="00405219">
        <w:rPr>
          <w:lang w:val="en-AU"/>
        </w:rPr>
        <w:lastRenderedPageBreak/>
        <w:t xml:space="preserve">The patient-level admitted data has been fed through the </w:t>
      </w:r>
      <w:r w:rsidR="31DB4EA3" w:rsidRPr="00405219">
        <w:rPr>
          <w:lang w:val="en-AU"/>
        </w:rPr>
        <w:t>NEP2</w:t>
      </w:r>
      <w:r w:rsidR="4CFECAEE" w:rsidRPr="00405219">
        <w:rPr>
          <w:lang w:val="en-AU"/>
        </w:rPr>
        <w:t>5</w:t>
      </w:r>
      <w:r w:rsidRPr="00405219">
        <w:rPr>
          <w:lang w:val="en-AU"/>
        </w:rPr>
        <w:t xml:space="preserve"> NWAU calculator to calculate the in-scope NWAU and public patient equivalent NWAU of all in-scope hospital activity. A slightly modified version of the calculator is used for episodes with an admission date prior to 1 July 202</w:t>
      </w:r>
      <w:r w:rsidR="0060468B" w:rsidRPr="00405219">
        <w:rPr>
          <w:lang w:val="en-AU"/>
        </w:rPr>
        <w:t>3</w:t>
      </w:r>
      <w:r w:rsidRPr="00405219">
        <w:rPr>
          <w:lang w:val="en-AU"/>
        </w:rPr>
        <w:t xml:space="preserve"> in order to determine the NWAU associated to the portion of the episodes occurring in 202</w:t>
      </w:r>
      <w:r w:rsidR="0060468B" w:rsidRPr="00405219">
        <w:rPr>
          <w:lang w:val="en-AU"/>
        </w:rPr>
        <w:t>3</w:t>
      </w:r>
      <w:r w:rsidRPr="00405219">
        <w:rPr>
          <w:lang w:val="en-AU"/>
        </w:rPr>
        <w:t>–2</w:t>
      </w:r>
      <w:r w:rsidR="0060468B" w:rsidRPr="00405219">
        <w:rPr>
          <w:lang w:val="en-AU"/>
        </w:rPr>
        <w:t>4</w:t>
      </w:r>
      <w:r w:rsidRPr="00405219">
        <w:rPr>
          <w:lang w:val="en-AU"/>
        </w:rPr>
        <w:t>. This is discussed further under the ‘work-in-progress episodes’ section below.</w:t>
      </w:r>
    </w:p>
    <w:p w14:paraId="46A94D0A" w14:textId="005828E9" w:rsidR="003F2A8F" w:rsidRPr="00DE1D0D" w:rsidRDefault="003F2A8F" w:rsidP="003F2A8F">
      <w:pPr>
        <w:rPr>
          <w:lang w:val="en-AU"/>
        </w:rPr>
      </w:pPr>
      <w:r w:rsidRPr="00405219">
        <w:rPr>
          <w:lang w:val="en-AU"/>
        </w:rPr>
        <w:t>For the few hospitals that do not supply patient level admitted data, admitted NWAU is estimated based on the sum of the reported in-scope admitted acute, subacute, other admitted and mental health care expenditure from the NPHED. The number of admitted NWAU is calculated by multiplying the total reported in-scope admitted expenditure by 0.0001</w:t>
      </w:r>
      <w:r w:rsidR="00AA7DA9" w:rsidRPr="00405219">
        <w:rPr>
          <w:lang w:val="en-AU"/>
        </w:rPr>
        <w:t>25</w:t>
      </w:r>
      <w:r w:rsidRPr="00405219">
        <w:rPr>
          <w:lang w:val="en-AU"/>
        </w:rPr>
        <w:t>.</w:t>
      </w:r>
    </w:p>
    <w:p w14:paraId="67FD5518" w14:textId="25D00A1C" w:rsidR="003F2A8F" w:rsidRPr="00DE1D0D" w:rsidRDefault="003F2A8F" w:rsidP="003F2A8F">
      <w:pPr>
        <w:rPr>
          <w:lang w:val="en-AU"/>
        </w:rPr>
      </w:pPr>
      <w:r w:rsidRPr="00DE1D0D">
        <w:rPr>
          <w:lang w:val="en-AU"/>
        </w:rPr>
        <w:t xml:space="preserve">The admitted multiplier is the parameter estimate from a linear regression of NWAU (using the </w:t>
      </w:r>
      <w:r w:rsidR="31DB4EA3" w:rsidRPr="00DE1D0D">
        <w:rPr>
          <w:lang w:val="en-AU"/>
        </w:rPr>
        <w:t>NEP2</w:t>
      </w:r>
      <w:r w:rsidR="00C179C3" w:rsidRPr="00DE1D0D">
        <w:rPr>
          <w:lang w:val="en-AU"/>
        </w:rPr>
        <w:t>5</w:t>
      </w:r>
      <w:r w:rsidRPr="00DE1D0D">
        <w:rPr>
          <w:lang w:val="en-AU"/>
        </w:rPr>
        <w:t xml:space="preserve"> NWAU calculator) versus total reported in-scope admitted expenditure for small hospitals (total public patient equivalent NWAU less than 5,000) that have admitted activity data. Due to known issues in separating admitted and emergency expenditure in Victorian block-funded hospital data, establishments from Victoria were excluded as reference data for this modelling process. </w:t>
      </w:r>
    </w:p>
    <w:p w14:paraId="7CB65919" w14:textId="77777777" w:rsidR="003F2A8F" w:rsidRPr="00DE1D0D" w:rsidRDefault="003F2A8F" w:rsidP="003F2A8F">
      <w:pPr>
        <w:rPr>
          <w:b/>
          <w:bCs/>
          <w:lang w:val="en-AU"/>
        </w:rPr>
      </w:pPr>
      <w:r w:rsidRPr="00DE1D0D">
        <w:rPr>
          <w:b/>
          <w:bCs/>
          <w:lang w:val="en-AU"/>
        </w:rPr>
        <w:t>Work-in-progress episodes</w:t>
      </w:r>
    </w:p>
    <w:p w14:paraId="7A851D0C" w14:textId="77777777" w:rsidR="003F2A8F" w:rsidRPr="00DE1D0D" w:rsidRDefault="003F2A8F" w:rsidP="003F2A8F">
      <w:pPr>
        <w:rPr>
          <w:lang w:val="en-AU"/>
        </w:rPr>
      </w:pPr>
      <w:r w:rsidRPr="00DE1D0D">
        <w:rPr>
          <w:lang w:val="en-AU"/>
        </w:rPr>
        <w:t xml:space="preserve">The block-funded cost model is used to calculate the expected in-scope cost of a block-funded hospital for a single financial year. The patient-level admitted activity data contains episodes separated in the financial year, in some cases having been admitted up to 20 years prior. </w:t>
      </w:r>
    </w:p>
    <w:p w14:paraId="5FB8570F" w14:textId="77777777" w:rsidR="003F2A8F" w:rsidRPr="00DE1D0D" w:rsidRDefault="003F2A8F" w:rsidP="003F2A8F">
      <w:pPr>
        <w:rPr>
          <w:lang w:val="en-AU"/>
        </w:rPr>
      </w:pPr>
      <w:r w:rsidRPr="00DE1D0D">
        <w:rPr>
          <w:lang w:val="en-AU"/>
        </w:rPr>
        <w:t>Using the NWAU calculator as it stands would assign 20 years of activity to this single patient, resulting in incomparable cost and activity calculations. On the other hand, there may be episodes admitted during the financial year that have not yet been discharged, and thus do not appear in the activity data. Episodes admitted before the beginning of the financial year or separated after the financial year are referred to as ‘work-in-progress’ (WIP) patients.</w:t>
      </w:r>
    </w:p>
    <w:p w14:paraId="3DF0C479" w14:textId="1AF7164F" w:rsidR="003F2A8F" w:rsidRPr="00DE1D0D" w:rsidRDefault="003F2A8F" w:rsidP="003F2A8F">
      <w:pPr>
        <w:rPr>
          <w:lang w:val="en-AU"/>
        </w:rPr>
      </w:pPr>
      <w:r w:rsidRPr="00DE1D0D">
        <w:rPr>
          <w:lang w:val="en-AU"/>
        </w:rPr>
        <w:t>To address this issue, WIP patients who have been separated during the financial year have their total weighted activity reduced so that only NWAU associated to the current financial year are included. To account for WIP patients not yet discharged, each establishment’s total NWAU is scaled up based on state-level ratios calculated. The ratios used for NEC2</w:t>
      </w:r>
      <w:r w:rsidR="00E270B2" w:rsidRPr="00DE1D0D">
        <w:rPr>
          <w:lang w:val="en-AU"/>
        </w:rPr>
        <w:t>6</w:t>
      </w:r>
      <w:r w:rsidRPr="00DE1D0D">
        <w:rPr>
          <w:lang w:val="en-AU"/>
        </w:rPr>
        <w:t xml:space="preserve"> are shown in </w:t>
      </w:r>
      <w:r w:rsidR="00A95269" w:rsidRPr="00DE1D0D">
        <w:rPr>
          <w:lang w:val="en-AU"/>
        </w:rPr>
        <w:fldChar w:fldCharType="begin"/>
      </w:r>
      <w:r w:rsidR="00A95269" w:rsidRPr="00DE1D0D">
        <w:rPr>
          <w:lang w:val="en-AU"/>
        </w:rPr>
        <w:instrText xml:space="preserve"> REF _Ref184045294 \h  \* MERGEFORMAT </w:instrText>
      </w:r>
      <w:r w:rsidR="00A95269" w:rsidRPr="00DE1D0D">
        <w:rPr>
          <w:lang w:val="en-AU"/>
        </w:rPr>
      </w:r>
      <w:r w:rsidR="00A95269" w:rsidRPr="00DE1D0D">
        <w:rPr>
          <w:lang w:val="en-AU"/>
        </w:rPr>
        <w:fldChar w:fldCharType="separate"/>
      </w:r>
      <w:r w:rsidR="00F57FD2" w:rsidRPr="00DE1D0D">
        <w:rPr>
          <w:lang w:val="en-AU"/>
        </w:rPr>
        <w:t xml:space="preserve">Table </w:t>
      </w:r>
      <w:r w:rsidR="00F57FD2">
        <w:rPr>
          <w:lang w:val="en-AU"/>
        </w:rPr>
        <w:t>23</w:t>
      </w:r>
      <w:r w:rsidR="00A95269" w:rsidRPr="00DE1D0D">
        <w:rPr>
          <w:lang w:val="en-AU"/>
        </w:rPr>
        <w:fldChar w:fldCharType="end"/>
      </w:r>
      <w:r w:rsidRPr="00DE1D0D">
        <w:rPr>
          <w:lang w:val="en-AU"/>
        </w:rPr>
        <w:t>.</w:t>
      </w:r>
    </w:p>
    <w:p w14:paraId="4B410AD7" w14:textId="4B945544" w:rsidR="00A95269" w:rsidRPr="00DE1D0D" w:rsidRDefault="00A95269" w:rsidP="00A95269">
      <w:pPr>
        <w:pStyle w:val="TableFigureheading"/>
        <w:rPr>
          <w:lang w:val="en-AU"/>
        </w:rPr>
      </w:pPr>
      <w:bookmarkStart w:id="68" w:name="_Ref184045294"/>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23</w:t>
      </w:r>
      <w:r w:rsidRPr="00DE1D0D">
        <w:rPr>
          <w:lang w:val="en-AU"/>
        </w:rPr>
        <w:fldChar w:fldCharType="end"/>
      </w:r>
      <w:bookmarkEnd w:id="68"/>
      <w:r w:rsidRPr="00DE1D0D">
        <w:rPr>
          <w:lang w:val="en-AU"/>
        </w:rPr>
        <w:t>: State-level admitted WIP ratios</w:t>
      </w:r>
    </w:p>
    <w:tbl>
      <w:tblPr>
        <w:tblStyle w:val="IHPATable"/>
        <w:tblW w:w="3544" w:type="dxa"/>
        <w:tblLayout w:type="fixed"/>
        <w:tblLook w:val="0020" w:firstRow="1" w:lastRow="0" w:firstColumn="0" w:lastColumn="0" w:noHBand="0" w:noVBand="0"/>
      </w:tblPr>
      <w:tblGrid>
        <w:gridCol w:w="1418"/>
        <w:gridCol w:w="2126"/>
      </w:tblGrid>
      <w:tr w:rsidR="008632A4" w:rsidRPr="00DE1D0D" w14:paraId="32ACA874" w14:textId="77777777" w:rsidTr="008632A4">
        <w:trPr>
          <w:cnfStyle w:val="100000000000" w:firstRow="1" w:lastRow="0" w:firstColumn="0" w:lastColumn="0" w:oddVBand="0" w:evenVBand="0" w:oddHBand="0" w:evenHBand="0" w:firstRowFirstColumn="0" w:firstRowLastColumn="0" w:lastRowFirstColumn="0" w:lastRowLastColumn="0"/>
          <w:trHeight w:val="20"/>
        </w:trPr>
        <w:tc>
          <w:tcPr>
            <w:tcW w:w="1418" w:type="dxa"/>
            <w:tcBorders>
              <w:bottom w:val="single" w:sz="4" w:space="0" w:color="D9D9D9" w:themeColor="background2" w:themeShade="D9"/>
              <w:right w:val="single" w:sz="4" w:space="0" w:color="FFFFFF" w:themeColor="background2"/>
            </w:tcBorders>
            <w:shd w:val="clear" w:color="auto" w:fill="104F99" w:themeFill="accent2"/>
            <w:vAlign w:val="center"/>
          </w:tcPr>
          <w:p w14:paraId="751A895D" w14:textId="05E8E500" w:rsidR="008632A4" w:rsidRPr="00DE1D0D" w:rsidRDefault="008632A4" w:rsidP="00727665">
            <w:pPr>
              <w:spacing w:before="120" w:after="120"/>
              <w:jc w:val="center"/>
              <w:rPr>
                <w:rFonts w:ascii="Futura PT Book" w:hAnsi="Futura PT Book" w:cs="Futura PT Book"/>
                <w:b/>
                <w:bCs/>
                <w:color w:val="FFFFFF" w:themeColor="background2"/>
                <w:szCs w:val="18"/>
                <w:lang w:val="en-AU"/>
              </w:rPr>
            </w:pPr>
            <w:r w:rsidRPr="00DE1D0D">
              <w:rPr>
                <w:rFonts w:ascii="Futura PT Book" w:hAnsi="Futura PT Book" w:cs="Futura PT Book"/>
                <w:b/>
                <w:bCs/>
                <w:color w:val="FFFFFF" w:themeColor="background2"/>
                <w:szCs w:val="18"/>
                <w:lang w:val="en-AU"/>
              </w:rPr>
              <w:t>State</w:t>
            </w:r>
          </w:p>
        </w:tc>
        <w:tc>
          <w:tcPr>
            <w:tcW w:w="2126" w:type="dxa"/>
            <w:tcBorders>
              <w:left w:val="single" w:sz="4" w:space="0" w:color="FFFFFF" w:themeColor="background2"/>
              <w:right w:val="single" w:sz="4" w:space="0" w:color="FFFFFF" w:themeColor="background2"/>
            </w:tcBorders>
            <w:shd w:val="clear" w:color="auto" w:fill="104F99" w:themeFill="accent2"/>
            <w:vAlign w:val="center"/>
          </w:tcPr>
          <w:p w14:paraId="1614AFE5" w14:textId="31AB1C18" w:rsidR="008632A4" w:rsidRPr="00DE1D0D" w:rsidRDefault="008632A4" w:rsidP="00727665">
            <w:pPr>
              <w:spacing w:before="120" w:after="120"/>
              <w:jc w:val="center"/>
              <w:rPr>
                <w:rFonts w:ascii="Futura PT Book" w:hAnsi="Futura PT Book" w:cs="Futura PT Book"/>
                <w:b/>
                <w:bCs/>
                <w:color w:val="FFFFFF" w:themeColor="background2"/>
                <w:szCs w:val="18"/>
                <w:lang w:val="en-AU"/>
              </w:rPr>
            </w:pPr>
            <w:r w:rsidRPr="00DE1D0D">
              <w:rPr>
                <w:b/>
                <w:bCs/>
                <w:color w:val="FFFFFF" w:themeColor="background2"/>
                <w:szCs w:val="18"/>
                <w:lang w:val="en-AU"/>
              </w:rPr>
              <w:t>WIP adjustment</w:t>
            </w:r>
          </w:p>
        </w:tc>
      </w:tr>
      <w:tr w:rsidR="008632A4" w:rsidRPr="00DE1D0D" w14:paraId="613A7D5B" w14:textId="77777777" w:rsidTr="008632A4">
        <w:trPr>
          <w:trHeight w:val="20"/>
        </w:trPr>
        <w:tc>
          <w:tcPr>
            <w:tcW w:w="1418" w:type="dxa"/>
            <w:tcBorders>
              <w:right w:val="single" w:sz="4" w:space="0" w:color="FFFFFF" w:themeColor="background2"/>
            </w:tcBorders>
          </w:tcPr>
          <w:p w14:paraId="24C72FD3" w14:textId="73C3E753" w:rsidR="008632A4" w:rsidRPr="00DE1D0D" w:rsidRDefault="008632A4" w:rsidP="008632A4">
            <w:pPr>
              <w:spacing w:before="120" w:after="120"/>
              <w:jc w:val="center"/>
              <w:rPr>
                <w:rFonts w:cs="Arial"/>
                <w:color w:val="000000"/>
                <w:sz w:val="16"/>
                <w:szCs w:val="16"/>
                <w:lang w:val="en-AU"/>
              </w:rPr>
            </w:pPr>
            <w:r w:rsidRPr="00DE1D0D">
              <w:rPr>
                <w:rFonts w:cs="Arial"/>
                <w:color w:val="1C1C1C"/>
                <w:sz w:val="16"/>
                <w:szCs w:val="16"/>
                <w:lang w:val="en-AU"/>
              </w:rPr>
              <w:t>NSW</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0FDE60F6" w14:textId="1BBE81AB" w:rsidR="008632A4" w:rsidRPr="00DE1D0D" w:rsidRDefault="008632A4" w:rsidP="008632A4">
            <w:pPr>
              <w:spacing w:before="120" w:after="120"/>
              <w:jc w:val="center"/>
              <w:rPr>
                <w:rFonts w:cs="Arial"/>
                <w:color w:val="000000"/>
                <w:sz w:val="16"/>
                <w:szCs w:val="16"/>
                <w:lang w:val="en-AU"/>
              </w:rPr>
            </w:pPr>
            <w:r w:rsidRPr="00DE1D0D">
              <w:rPr>
                <w:rFonts w:cs="Arial"/>
                <w:color w:val="000000"/>
                <w:sz w:val="16"/>
                <w:szCs w:val="16"/>
                <w:lang w:val="en-AU"/>
              </w:rPr>
              <w:t>2.2%</w:t>
            </w:r>
          </w:p>
        </w:tc>
      </w:tr>
      <w:tr w:rsidR="008632A4" w:rsidRPr="00DE1D0D" w14:paraId="10DAB25A" w14:textId="77777777" w:rsidTr="008632A4">
        <w:trPr>
          <w:trHeight w:val="20"/>
        </w:trPr>
        <w:tc>
          <w:tcPr>
            <w:tcW w:w="1418" w:type="dxa"/>
            <w:tcBorders>
              <w:right w:val="single" w:sz="4" w:space="0" w:color="FFFFFF" w:themeColor="background2"/>
            </w:tcBorders>
          </w:tcPr>
          <w:p w14:paraId="1BE7EA8C" w14:textId="4FA882C2" w:rsidR="008632A4" w:rsidRPr="00DE1D0D" w:rsidRDefault="008632A4" w:rsidP="008632A4">
            <w:pPr>
              <w:spacing w:before="120" w:after="120"/>
              <w:jc w:val="center"/>
              <w:rPr>
                <w:rFonts w:cs="Arial"/>
                <w:color w:val="000000"/>
                <w:sz w:val="16"/>
                <w:szCs w:val="16"/>
                <w:lang w:val="en-AU"/>
              </w:rPr>
            </w:pPr>
            <w:r w:rsidRPr="00DE1D0D">
              <w:rPr>
                <w:rFonts w:cs="Arial"/>
                <w:color w:val="1C1C1C"/>
                <w:sz w:val="16"/>
                <w:szCs w:val="16"/>
                <w:lang w:val="en-AU"/>
              </w:rPr>
              <w:t>Vic</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1E5DD5AB" w14:textId="2251A2AF" w:rsidR="008632A4" w:rsidRPr="00DE1D0D" w:rsidRDefault="008632A4" w:rsidP="008632A4">
            <w:pPr>
              <w:spacing w:before="120" w:after="120"/>
              <w:jc w:val="center"/>
              <w:rPr>
                <w:rFonts w:cs="Arial"/>
                <w:color w:val="000000"/>
                <w:sz w:val="16"/>
                <w:szCs w:val="16"/>
                <w:lang w:val="en-AU"/>
              </w:rPr>
            </w:pPr>
            <w:r w:rsidRPr="00DE1D0D">
              <w:rPr>
                <w:rFonts w:cs="Arial"/>
                <w:color w:val="000000"/>
                <w:sz w:val="16"/>
                <w:szCs w:val="16"/>
                <w:lang w:val="en-AU"/>
              </w:rPr>
              <w:t>2.7%</w:t>
            </w:r>
          </w:p>
        </w:tc>
      </w:tr>
      <w:tr w:rsidR="008632A4" w:rsidRPr="00DE1D0D" w14:paraId="3177AB75" w14:textId="77777777" w:rsidTr="008632A4">
        <w:trPr>
          <w:trHeight w:val="20"/>
        </w:trPr>
        <w:tc>
          <w:tcPr>
            <w:tcW w:w="1418" w:type="dxa"/>
            <w:tcBorders>
              <w:right w:val="single" w:sz="4" w:space="0" w:color="FFFFFF" w:themeColor="background2"/>
            </w:tcBorders>
          </w:tcPr>
          <w:p w14:paraId="30F8E723" w14:textId="07974F55" w:rsidR="008632A4" w:rsidRPr="00DE1D0D" w:rsidRDefault="008632A4" w:rsidP="008632A4">
            <w:pPr>
              <w:spacing w:before="120" w:after="120"/>
              <w:jc w:val="center"/>
              <w:rPr>
                <w:rFonts w:cs="Arial"/>
                <w:color w:val="000000"/>
                <w:sz w:val="16"/>
                <w:szCs w:val="16"/>
                <w:lang w:val="en-AU"/>
              </w:rPr>
            </w:pPr>
            <w:r w:rsidRPr="00DE1D0D">
              <w:rPr>
                <w:rFonts w:cs="Arial"/>
                <w:color w:val="1C1C1C"/>
                <w:sz w:val="16"/>
                <w:szCs w:val="16"/>
                <w:lang w:val="en-AU"/>
              </w:rPr>
              <w:t>Qld</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5252118A" w14:textId="2236E26F" w:rsidR="008632A4" w:rsidRPr="00DE1D0D" w:rsidRDefault="008632A4" w:rsidP="008632A4">
            <w:pPr>
              <w:spacing w:before="120" w:after="120"/>
              <w:jc w:val="center"/>
              <w:rPr>
                <w:rFonts w:cs="Arial"/>
                <w:color w:val="000000"/>
                <w:sz w:val="16"/>
                <w:szCs w:val="16"/>
                <w:lang w:val="en-AU"/>
              </w:rPr>
            </w:pPr>
            <w:r w:rsidRPr="00DE1D0D">
              <w:rPr>
                <w:rFonts w:cs="Arial"/>
                <w:color w:val="000000"/>
                <w:sz w:val="16"/>
                <w:szCs w:val="16"/>
                <w:lang w:val="en-AU"/>
              </w:rPr>
              <w:t>1.6%</w:t>
            </w:r>
          </w:p>
        </w:tc>
      </w:tr>
      <w:tr w:rsidR="008632A4" w:rsidRPr="00DE1D0D" w14:paraId="61982A68" w14:textId="77777777" w:rsidTr="008632A4">
        <w:trPr>
          <w:trHeight w:val="20"/>
        </w:trPr>
        <w:tc>
          <w:tcPr>
            <w:tcW w:w="1418" w:type="dxa"/>
            <w:tcBorders>
              <w:right w:val="single" w:sz="4" w:space="0" w:color="FFFFFF" w:themeColor="background2"/>
            </w:tcBorders>
          </w:tcPr>
          <w:p w14:paraId="56F9768D" w14:textId="1B685339" w:rsidR="008632A4" w:rsidRPr="00DE1D0D" w:rsidRDefault="008632A4" w:rsidP="008632A4">
            <w:pPr>
              <w:spacing w:before="120" w:after="120"/>
              <w:jc w:val="center"/>
              <w:rPr>
                <w:rFonts w:cs="Arial"/>
                <w:color w:val="000000"/>
                <w:sz w:val="16"/>
                <w:szCs w:val="16"/>
                <w:lang w:val="en-AU"/>
              </w:rPr>
            </w:pPr>
            <w:r w:rsidRPr="00DE1D0D">
              <w:rPr>
                <w:rFonts w:cs="Arial"/>
                <w:color w:val="1C1C1C"/>
                <w:sz w:val="16"/>
                <w:szCs w:val="16"/>
                <w:lang w:val="en-AU"/>
              </w:rPr>
              <w:t>SA</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56B4651F" w14:textId="5B236203" w:rsidR="008632A4" w:rsidRPr="00DE1D0D" w:rsidRDefault="008632A4" w:rsidP="008632A4">
            <w:pPr>
              <w:spacing w:before="120" w:after="120"/>
              <w:jc w:val="center"/>
              <w:rPr>
                <w:rFonts w:cs="Arial"/>
                <w:color w:val="000000"/>
                <w:sz w:val="16"/>
                <w:szCs w:val="16"/>
                <w:lang w:val="en-AU"/>
              </w:rPr>
            </w:pPr>
            <w:r w:rsidRPr="00DE1D0D">
              <w:rPr>
                <w:rFonts w:cs="Arial"/>
                <w:color w:val="000000"/>
                <w:sz w:val="16"/>
                <w:szCs w:val="16"/>
                <w:lang w:val="en-AU"/>
              </w:rPr>
              <w:t>2.2%</w:t>
            </w:r>
          </w:p>
        </w:tc>
      </w:tr>
      <w:tr w:rsidR="008632A4" w:rsidRPr="00DE1D0D" w14:paraId="47E3B82F" w14:textId="77777777" w:rsidTr="008632A4">
        <w:trPr>
          <w:trHeight w:val="20"/>
        </w:trPr>
        <w:tc>
          <w:tcPr>
            <w:tcW w:w="1418" w:type="dxa"/>
            <w:tcBorders>
              <w:right w:val="single" w:sz="4" w:space="0" w:color="FFFFFF" w:themeColor="background2"/>
            </w:tcBorders>
          </w:tcPr>
          <w:p w14:paraId="259FB0F3" w14:textId="6954F531" w:rsidR="008632A4" w:rsidRPr="00DE1D0D" w:rsidRDefault="008632A4" w:rsidP="008632A4">
            <w:pPr>
              <w:spacing w:before="120" w:after="120"/>
              <w:jc w:val="center"/>
              <w:rPr>
                <w:rFonts w:cs="Arial"/>
                <w:color w:val="000000"/>
                <w:sz w:val="16"/>
                <w:szCs w:val="16"/>
                <w:lang w:val="en-AU"/>
              </w:rPr>
            </w:pPr>
            <w:r w:rsidRPr="00DE1D0D">
              <w:rPr>
                <w:rFonts w:cs="Arial"/>
                <w:color w:val="1C1C1C"/>
                <w:sz w:val="16"/>
                <w:szCs w:val="16"/>
                <w:lang w:val="en-AU"/>
              </w:rPr>
              <w:t>WA</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116E19E2" w14:textId="0A33B220" w:rsidR="008632A4" w:rsidRPr="00DE1D0D" w:rsidRDefault="008632A4" w:rsidP="008632A4">
            <w:pPr>
              <w:spacing w:before="120" w:after="120"/>
              <w:jc w:val="center"/>
              <w:rPr>
                <w:rFonts w:cs="Arial"/>
                <w:color w:val="000000"/>
                <w:sz w:val="16"/>
                <w:szCs w:val="16"/>
                <w:lang w:val="en-AU"/>
              </w:rPr>
            </w:pPr>
            <w:r w:rsidRPr="00DE1D0D">
              <w:rPr>
                <w:rFonts w:cs="Arial"/>
                <w:color w:val="000000"/>
                <w:sz w:val="16"/>
                <w:szCs w:val="16"/>
                <w:lang w:val="en-AU"/>
              </w:rPr>
              <w:t>1.2%</w:t>
            </w:r>
          </w:p>
        </w:tc>
      </w:tr>
      <w:tr w:rsidR="008632A4" w:rsidRPr="00DE1D0D" w14:paraId="28B04947" w14:textId="77777777" w:rsidTr="008632A4">
        <w:trPr>
          <w:trHeight w:val="20"/>
        </w:trPr>
        <w:tc>
          <w:tcPr>
            <w:tcW w:w="1418" w:type="dxa"/>
            <w:tcBorders>
              <w:bottom w:val="single" w:sz="4" w:space="0" w:color="D9D9D9" w:themeColor="background2" w:themeShade="D9"/>
              <w:right w:val="single" w:sz="4" w:space="0" w:color="FFFFFF" w:themeColor="background2"/>
            </w:tcBorders>
          </w:tcPr>
          <w:p w14:paraId="66F3839A" w14:textId="134D07B7" w:rsidR="008632A4" w:rsidRPr="00DE1D0D" w:rsidRDefault="008632A4" w:rsidP="008632A4">
            <w:pPr>
              <w:spacing w:before="120" w:after="120"/>
              <w:jc w:val="center"/>
              <w:rPr>
                <w:rFonts w:cs="Arial"/>
                <w:color w:val="1C1C1C"/>
                <w:sz w:val="16"/>
                <w:szCs w:val="16"/>
                <w:lang w:val="en-AU"/>
              </w:rPr>
            </w:pPr>
            <w:r w:rsidRPr="00DE1D0D">
              <w:rPr>
                <w:rFonts w:cs="Arial"/>
                <w:color w:val="1C1C1C"/>
                <w:sz w:val="16"/>
                <w:szCs w:val="16"/>
                <w:lang w:val="en-AU"/>
              </w:rPr>
              <w:t>Tas</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270C94AC" w14:textId="15150CE9" w:rsidR="008632A4" w:rsidRPr="00DE1D0D" w:rsidRDefault="008632A4" w:rsidP="008632A4">
            <w:pPr>
              <w:spacing w:before="120" w:after="120"/>
              <w:jc w:val="center"/>
              <w:rPr>
                <w:rFonts w:cs="Arial"/>
                <w:color w:val="000000"/>
                <w:sz w:val="16"/>
                <w:szCs w:val="16"/>
                <w:lang w:val="en-AU"/>
              </w:rPr>
            </w:pPr>
            <w:r w:rsidRPr="00DE1D0D">
              <w:rPr>
                <w:rFonts w:cs="Arial"/>
                <w:color w:val="000000"/>
                <w:sz w:val="16"/>
                <w:szCs w:val="16"/>
                <w:lang w:val="en-AU"/>
              </w:rPr>
              <w:t>3.5%</w:t>
            </w:r>
          </w:p>
        </w:tc>
      </w:tr>
    </w:tbl>
    <w:p w14:paraId="7BFC73CA" w14:textId="77777777" w:rsidR="00A168D6" w:rsidRDefault="00A168D6" w:rsidP="003F2A8F">
      <w:pPr>
        <w:rPr>
          <w:b/>
          <w:bCs/>
          <w:lang w:val="en-AU"/>
        </w:rPr>
      </w:pPr>
    </w:p>
    <w:p w14:paraId="7FE130BB" w14:textId="77777777" w:rsidR="00CA660A" w:rsidRPr="00DE1D0D" w:rsidRDefault="00CA660A" w:rsidP="003F2A8F">
      <w:pPr>
        <w:rPr>
          <w:b/>
          <w:bCs/>
          <w:lang w:val="en-AU"/>
        </w:rPr>
      </w:pPr>
    </w:p>
    <w:p w14:paraId="1075AADF" w14:textId="77777777" w:rsidR="003F2A8F" w:rsidRPr="00DE1D0D" w:rsidRDefault="003F2A8F" w:rsidP="003F2A8F">
      <w:pPr>
        <w:rPr>
          <w:b/>
          <w:bCs/>
          <w:lang w:val="en-AU"/>
        </w:rPr>
      </w:pPr>
      <w:r w:rsidRPr="00DE1D0D">
        <w:rPr>
          <w:b/>
          <w:bCs/>
          <w:lang w:val="en-AU"/>
        </w:rPr>
        <w:lastRenderedPageBreak/>
        <w:t>Emergency care NWAU</w:t>
      </w:r>
    </w:p>
    <w:p w14:paraId="0D28D76D" w14:textId="3783BF79" w:rsidR="003F2A8F" w:rsidRPr="00405219" w:rsidRDefault="003F2A8F" w:rsidP="003F2A8F">
      <w:pPr>
        <w:rPr>
          <w:lang w:val="en-AU"/>
        </w:rPr>
      </w:pPr>
      <w:r w:rsidRPr="00405219">
        <w:rPr>
          <w:lang w:val="en-AU"/>
        </w:rPr>
        <w:t xml:space="preserve">Approximately </w:t>
      </w:r>
      <w:r w:rsidR="00482AF6" w:rsidRPr="00405219">
        <w:rPr>
          <w:lang w:val="en-AU"/>
        </w:rPr>
        <w:t>61</w:t>
      </w:r>
      <w:r w:rsidR="000A2E1D" w:rsidRPr="00405219">
        <w:rPr>
          <w:lang w:val="en-AU"/>
        </w:rPr>
        <w:t>%</w:t>
      </w:r>
      <w:r w:rsidRPr="00405219">
        <w:rPr>
          <w:lang w:val="en-AU"/>
        </w:rPr>
        <w:t xml:space="preserve"> of block-funded hospitals reported emergency activity at the patient level, and </w:t>
      </w:r>
      <w:r w:rsidR="00482AF6" w:rsidRPr="00405219">
        <w:rPr>
          <w:lang w:val="en-AU"/>
        </w:rPr>
        <w:t>17</w:t>
      </w:r>
      <w:r w:rsidR="000A2E1D" w:rsidRPr="00405219">
        <w:rPr>
          <w:lang w:val="en-AU"/>
        </w:rPr>
        <w:t>%</w:t>
      </w:r>
      <w:r w:rsidRPr="00405219">
        <w:rPr>
          <w:lang w:val="en-AU"/>
        </w:rPr>
        <w:t xml:space="preserve"> reported aggregate presentation information at the UDG level. Also, </w:t>
      </w:r>
      <w:r w:rsidR="001A2DD1" w:rsidRPr="00405219">
        <w:rPr>
          <w:lang w:val="en-AU"/>
        </w:rPr>
        <w:t>1</w:t>
      </w:r>
      <w:r w:rsidR="006939CC" w:rsidRPr="00405219">
        <w:rPr>
          <w:lang w:val="en-AU"/>
        </w:rPr>
        <w:t>5</w:t>
      </w:r>
      <w:r w:rsidR="000A2E1D" w:rsidRPr="00405219">
        <w:rPr>
          <w:lang w:val="en-AU"/>
        </w:rPr>
        <w:t>%</w:t>
      </w:r>
      <w:r w:rsidRPr="00405219">
        <w:rPr>
          <w:lang w:val="en-AU"/>
        </w:rPr>
        <w:t xml:space="preserve"> of block-funded establishments reported basic summary counts and activity estimates. Where available, these data are used to determine NWAU values utilising the NEP2</w:t>
      </w:r>
      <w:r w:rsidR="00C43AE3" w:rsidRPr="00405219">
        <w:rPr>
          <w:lang w:val="en-AU"/>
        </w:rPr>
        <w:t>5</w:t>
      </w:r>
      <w:r w:rsidRPr="00405219">
        <w:rPr>
          <w:lang w:val="en-AU"/>
        </w:rPr>
        <w:t xml:space="preserve"> price weights.</w:t>
      </w:r>
    </w:p>
    <w:p w14:paraId="72DD1CBA" w14:textId="0E0E7FCE" w:rsidR="003F2A8F" w:rsidRPr="00405219" w:rsidRDefault="003F2A8F" w:rsidP="003F2A8F">
      <w:pPr>
        <w:rPr>
          <w:lang w:val="en-AU"/>
        </w:rPr>
      </w:pPr>
      <w:r w:rsidRPr="00405219">
        <w:rPr>
          <w:lang w:val="en-AU"/>
        </w:rPr>
        <w:t>For hospitals that do not supply emergency activity data, emergency NWAU is estimated based on the reported in-scope emergency expenditure from the NPHED. The number of emergency NWAU is calculated by multiplying the total reported in-scope emergency expenditure by 0.000</w:t>
      </w:r>
      <w:r w:rsidR="00462FB1" w:rsidRPr="00405219">
        <w:rPr>
          <w:lang w:val="en-AU"/>
        </w:rPr>
        <w:t>142</w:t>
      </w:r>
      <w:r w:rsidRPr="00405219">
        <w:rPr>
          <w:lang w:val="en-AU"/>
        </w:rPr>
        <w:t>.</w:t>
      </w:r>
    </w:p>
    <w:p w14:paraId="27A40B40" w14:textId="1577F97B" w:rsidR="003F2A8F" w:rsidRPr="00405219" w:rsidRDefault="003F2A8F" w:rsidP="003F2A8F">
      <w:pPr>
        <w:rPr>
          <w:lang w:val="en-AU"/>
        </w:rPr>
      </w:pPr>
      <w:r w:rsidRPr="00405219">
        <w:rPr>
          <w:lang w:val="en-AU"/>
        </w:rPr>
        <w:t>The emergency multiplier is the parameter estimate from a linear regression of NWAU (using the NEP2</w:t>
      </w:r>
      <w:r w:rsidR="0023317F" w:rsidRPr="00405219">
        <w:rPr>
          <w:lang w:val="en-AU"/>
        </w:rPr>
        <w:t>5</w:t>
      </w:r>
      <w:r w:rsidRPr="00405219">
        <w:rPr>
          <w:lang w:val="en-AU"/>
        </w:rPr>
        <w:t xml:space="preserve"> NWAU calculator) versus total reported in-scope emergency expenditure for small hospitals (total public patient equivalent NWAU less than 5,000) that have emergency activity data. Due to data quality issues, all establishments from Victoria were excluded as reference data for the modelling process.</w:t>
      </w:r>
    </w:p>
    <w:p w14:paraId="5B505D81" w14:textId="77777777" w:rsidR="003F2A8F" w:rsidRPr="00405219" w:rsidRDefault="003F2A8F" w:rsidP="003F2A8F">
      <w:pPr>
        <w:rPr>
          <w:b/>
          <w:bCs/>
          <w:lang w:val="en-AU"/>
        </w:rPr>
      </w:pPr>
      <w:r w:rsidRPr="00405219">
        <w:rPr>
          <w:b/>
          <w:bCs/>
          <w:lang w:val="en-AU"/>
        </w:rPr>
        <w:t>Non-admitted NWAU</w:t>
      </w:r>
    </w:p>
    <w:p w14:paraId="3520141A" w14:textId="6FF1ECBE" w:rsidR="003F2A8F" w:rsidRPr="00405219" w:rsidRDefault="003F2A8F" w:rsidP="003F2A8F">
      <w:pPr>
        <w:rPr>
          <w:lang w:val="en-AU"/>
        </w:rPr>
      </w:pPr>
      <w:r w:rsidRPr="00405219">
        <w:rPr>
          <w:lang w:val="en-AU"/>
        </w:rPr>
        <w:t xml:space="preserve">Approximately </w:t>
      </w:r>
      <w:r w:rsidR="007404BF" w:rsidRPr="00405219">
        <w:rPr>
          <w:lang w:val="en-AU"/>
        </w:rPr>
        <w:t>79</w:t>
      </w:r>
      <w:r w:rsidR="000A2E1D" w:rsidRPr="00405219">
        <w:rPr>
          <w:lang w:val="en-AU"/>
        </w:rPr>
        <w:t>%</w:t>
      </w:r>
      <w:r w:rsidRPr="00405219">
        <w:rPr>
          <w:lang w:val="en-AU"/>
        </w:rPr>
        <w:t xml:space="preserve"> of block-funded hospitals reported non-admitted activity at the patient level</w:t>
      </w:r>
      <w:r w:rsidR="007404BF" w:rsidRPr="00405219">
        <w:rPr>
          <w:lang w:val="en-AU"/>
        </w:rPr>
        <w:t>. From NEC26,</w:t>
      </w:r>
      <w:r w:rsidRPr="00405219">
        <w:rPr>
          <w:lang w:val="en-AU"/>
        </w:rPr>
        <w:t xml:space="preserve"> aggregate </w:t>
      </w:r>
      <w:r w:rsidR="007358AF" w:rsidRPr="00405219">
        <w:rPr>
          <w:lang w:val="en-AU"/>
        </w:rPr>
        <w:t xml:space="preserve">non-admitted </w:t>
      </w:r>
      <w:r w:rsidRPr="00405219">
        <w:rPr>
          <w:lang w:val="en-AU"/>
        </w:rPr>
        <w:t>service event information at the class level</w:t>
      </w:r>
      <w:r w:rsidR="00147A0F" w:rsidRPr="00405219">
        <w:rPr>
          <w:lang w:val="en-AU"/>
        </w:rPr>
        <w:t xml:space="preserve"> is not </w:t>
      </w:r>
      <w:r w:rsidR="007358AF" w:rsidRPr="00405219">
        <w:rPr>
          <w:lang w:val="en-AU"/>
        </w:rPr>
        <w:t>used in the development of the NEC fixed-plus-variable model</w:t>
      </w:r>
      <w:r w:rsidRPr="00405219">
        <w:rPr>
          <w:lang w:val="en-AU"/>
        </w:rPr>
        <w:t xml:space="preserve">. Where available, </w:t>
      </w:r>
      <w:r w:rsidR="007358AF" w:rsidRPr="00405219">
        <w:rPr>
          <w:lang w:val="en-AU"/>
        </w:rPr>
        <w:t>patient-level</w:t>
      </w:r>
      <w:r w:rsidRPr="00405219">
        <w:rPr>
          <w:lang w:val="en-AU"/>
        </w:rPr>
        <w:t xml:space="preserve"> data are used to determine NWAU values utilising the NEP2</w:t>
      </w:r>
      <w:r w:rsidR="00A92B8F" w:rsidRPr="00405219">
        <w:rPr>
          <w:lang w:val="en-AU"/>
        </w:rPr>
        <w:t>5</w:t>
      </w:r>
      <w:r w:rsidRPr="00405219">
        <w:rPr>
          <w:lang w:val="en-AU"/>
        </w:rPr>
        <w:t xml:space="preserve"> price weights.</w:t>
      </w:r>
    </w:p>
    <w:p w14:paraId="2AAFF50D" w14:textId="5065FB3C" w:rsidR="003F2A8F" w:rsidRPr="00405219" w:rsidRDefault="003F2A8F" w:rsidP="003F2A8F">
      <w:pPr>
        <w:rPr>
          <w:lang w:val="en-AU"/>
        </w:rPr>
      </w:pPr>
      <w:r w:rsidRPr="00405219">
        <w:rPr>
          <w:lang w:val="en-AU"/>
        </w:rPr>
        <w:t>For the hospitals that do not supply non-admitted activity, non-admitted NWAU is estimated based on reported in-scope non-admitted expenditure from the NPHED. The number of non-admitted NWAU is calculated by multiplying the total reported in-scope non-admitted expenditure by 0.000</w:t>
      </w:r>
      <w:r w:rsidR="41EC3332" w:rsidRPr="00405219">
        <w:rPr>
          <w:lang w:val="en-AU"/>
        </w:rPr>
        <w:t>10</w:t>
      </w:r>
      <w:r w:rsidR="00C868F6" w:rsidRPr="00405219">
        <w:rPr>
          <w:lang w:val="en-AU"/>
        </w:rPr>
        <w:t>6</w:t>
      </w:r>
      <w:r w:rsidRPr="00405219">
        <w:rPr>
          <w:lang w:val="en-AU"/>
        </w:rPr>
        <w:t>.</w:t>
      </w:r>
    </w:p>
    <w:p w14:paraId="3B58B1C4" w14:textId="30A7994E" w:rsidR="003F2A8F" w:rsidRPr="00DE1D0D" w:rsidRDefault="003F2A8F" w:rsidP="003F2A8F">
      <w:pPr>
        <w:rPr>
          <w:lang w:val="en-AU"/>
        </w:rPr>
      </w:pPr>
      <w:r w:rsidRPr="00405219">
        <w:rPr>
          <w:lang w:val="en-AU"/>
        </w:rPr>
        <w:t>The non-admitted multiplier is the parameter estimate from a linear regression of NWAU (using the NEP2</w:t>
      </w:r>
      <w:r w:rsidR="007358AF" w:rsidRPr="00405219">
        <w:rPr>
          <w:lang w:val="en-AU"/>
        </w:rPr>
        <w:t>5</w:t>
      </w:r>
      <w:r w:rsidRPr="00405219">
        <w:rPr>
          <w:lang w:val="en-AU"/>
        </w:rPr>
        <w:t xml:space="preserve"> NWAU calculator) versus total in-scope non-admitted expenditure for small hospitals (total public patient equivalent NWAU less than 5,000) that have non-admitted activity data. Due to data quality issues, five establishments from Victoria were</w:t>
      </w:r>
      <w:r w:rsidRPr="00DE1D0D">
        <w:rPr>
          <w:lang w:val="en-AU"/>
        </w:rPr>
        <w:t xml:space="preserve"> excluded as reference data for the modelling process.</w:t>
      </w:r>
    </w:p>
    <w:p w14:paraId="751F04F2" w14:textId="799D0C68" w:rsidR="008D224D" w:rsidRPr="00DE1D0D" w:rsidRDefault="008D224D" w:rsidP="006C0AD8">
      <w:pPr>
        <w:pStyle w:val="Heading3"/>
        <w:numPr>
          <w:ilvl w:val="2"/>
          <w:numId w:val="3"/>
        </w:numPr>
        <w:rPr>
          <w:lang w:val="en-AU"/>
        </w:rPr>
      </w:pPr>
      <w:r w:rsidRPr="00DE1D0D">
        <w:rPr>
          <w:lang w:val="en-AU"/>
        </w:rPr>
        <w:t>Out-of-scope expenditure</w:t>
      </w:r>
    </w:p>
    <w:p w14:paraId="4B1D3FB9" w14:textId="77777777" w:rsidR="003260C6" w:rsidRPr="00DE1D0D" w:rsidRDefault="003260C6" w:rsidP="003260C6">
      <w:pPr>
        <w:rPr>
          <w:lang w:val="en-AU"/>
        </w:rPr>
      </w:pPr>
      <w:r w:rsidRPr="00DE1D0D">
        <w:rPr>
          <w:lang w:val="en-AU"/>
        </w:rPr>
        <w:t>In 2019–20, the NPHED was updated to introduce six new product streams to capture total recurrent expenditure in areas out-of-scope for the NHRA including:</w:t>
      </w:r>
    </w:p>
    <w:p w14:paraId="3C228110" w14:textId="2FBC752F" w:rsidR="003260C6" w:rsidRPr="00DE1D0D" w:rsidRDefault="003260C6" w:rsidP="006C0AD8">
      <w:pPr>
        <w:pStyle w:val="ListParagraph"/>
        <w:numPr>
          <w:ilvl w:val="0"/>
          <w:numId w:val="20"/>
        </w:numPr>
        <w:rPr>
          <w:lang w:val="en-AU"/>
        </w:rPr>
      </w:pPr>
      <w:r w:rsidRPr="00DE1D0D">
        <w:rPr>
          <w:lang w:val="en-AU"/>
        </w:rPr>
        <w:t>admitted acute care (excluding mental health care) (out-of-scope for the NHRA)</w:t>
      </w:r>
    </w:p>
    <w:p w14:paraId="12BE0906" w14:textId="4728ECE6" w:rsidR="003260C6" w:rsidRPr="00DE1D0D" w:rsidRDefault="003260C6" w:rsidP="006C0AD8">
      <w:pPr>
        <w:pStyle w:val="ListParagraph"/>
        <w:numPr>
          <w:ilvl w:val="0"/>
          <w:numId w:val="20"/>
        </w:numPr>
        <w:rPr>
          <w:lang w:val="en-AU"/>
        </w:rPr>
      </w:pPr>
      <w:r w:rsidRPr="00DE1D0D">
        <w:rPr>
          <w:lang w:val="en-AU"/>
        </w:rPr>
        <w:t>admitted subacute and non-acute care (excluding mental health care) (out-of-scope for the NHRA)</w:t>
      </w:r>
    </w:p>
    <w:p w14:paraId="1F6CE63A" w14:textId="01C591E7" w:rsidR="003260C6" w:rsidRPr="00DE1D0D" w:rsidRDefault="003260C6" w:rsidP="006C0AD8">
      <w:pPr>
        <w:pStyle w:val="ListParagraph"/>
        <w:numPr>
          <w:ilvl w:val="0"/>
          <w:numId w:val="20"/>
        </w:numPr>
        <w:rPr>
          <w:lang w:val="en-AU"/>
        </w:rPr>
      </w:pPr>
      <w:r w:rsidRPr="00DE1D0D">
        <w:rPr>
          <w:lang w:val="en-AU"/>
        </w:rPr>
        <w:t>other admitted care (excluding mental health care) (out-of-scope for the NHRA)</w:t>
      </w:r>
    </w:p>
    <w:p w14:paraId="2FC8F7A4" w14:textId="66E99CD9" w:rsidR="003260C6" w:rsidRPr="00DE1D0D" w:rsidRDefault="003260C6" w:rsidP="006C0AD8">
      <w:pPr>
        <w:pStyle w:val="ListParagraph"/>
        <w:numPr>
          <w:ilvl w:val="0"/>
          <w:numId w:val="20"/>
        </w:numPr>
        <w:rPr>
          <w:lang w:val="en-AU"/>
        </w:rPr>
      </w:pPr>
      <w:r w:rsidRPr="00DE1D0D">
        <w:rPr>
          <w:lang w:val="en-AU"/>
        </w:rPr>
        <w:t>admitted mental health care (out-of-scope for the NHRA)</w:t>
      </w:r>
    </w:p>
    <w:p w14:paraId="4BD12DBD" w14:textId="6ADA11BE" w:rsidR="003260C6" w:rsidRPr="00DE1D0D" w:rsidRDefault="003260C6" w:rsidP="006C0AD8">
      <w:pPr>
        <w:pStyle w:val="ListParagraph"/>
        <w:numPr>
          <w:ilvl w:val="0"/>
          <w:numId w:val="20"/>
        </w:numPr>
        <w:rPr>
          <w:lang w:val="en-AU"/>
        </w:rPr>
      </w:pPr>
      <w:r w:rsidRPr="00DE1D0D">
        <w:rPr>
          <w:lang w:val="en-AU"/>
        </w:rPr>
        <w:t>emergency care services (out-of-scope for the NHRA)</w:t>
      </w:r>
    </w:p>
    <w:p w14:paraId="32D4795D" w14:textId="3D3A674F" w:rsidR="003260C6" w:rsidRPr="00DE1D0D" w:rsidRDefault="003260C6" w:rsidP="006C0AD8">
      <w:pPr>
        <w:pStyle w:val="ListParagraph"/>
        <w:numPr>
          <w:ilvl w:val="0"/>
          <w:numId w:val="20"/>
        </w:numPr>
        <w:rPr>
          <w:lang w:val="en-AU"/>
        </w:rPr>
      </w:pPr>
      <w:r w:rsidRPr="00DE1D0D">
        <w:rPr>
          <w:lang w:val="en-AU"/>
        </w:rPr>
        <w:t>depreciation.</w:t>
      </w:r>
    </w:p>
    <w:p w14:paraId="1C40A620" w14:textId="46FF030A" w:rsidR="003260C6" w:rsidRPr="00DE1D0D" w:rsidRDefault="003260C6" w:rsidP="003260C6">
      <w:pPr>
        <w:rPr>
          <w:lang w:val="en-AU"/>
        </w:rPr>
      </w:pPr>
      <w:r w:rsidRPr="00DE1D0D">
        <w:rPr>
          <w:lang w:val="en-AU"/>
        </w:rPr>
        <w:t xml:space="preserve">In previous years, where out-of-scope expenditure was not separately identified in the NPHED, an establishment’s in-scope proportion of expenditure was estimated based on the share of in-scope </w:t>
      </w:r>
      <w:r w:rsidRPr="00DE1D0D">
        <w:rPr>
          <w:lang w:val="en-AU"/>
        </w:rPr>
        <w:lastRenderedPageBreak/>
        <w:t>activity data. This aimed to account for any expenditure against services not in-scope under the NHRA. Similarly to NEC2</w:t>
      </w:r>
      <w:r w:rsidR="00AD3D01" w:rsidRPr="00DE1D0D">
        <w:rPr>
          <w:lang w:val="en-AU"/>
        </w:rPr>
        <w:t>5</w:t>
      </w:r>
      <w:r w:rsidRPr="00DE1D0D">
        <w:rPr>
          <w:lang w:val="en-AU"/>
        </w:rPr>
        <w:t>, the NEC2</w:t>
      </w:r>
      <w:r w:rsidR="00AD3D01" w:rsidRPr="00DE1D0D">
        <w:rPr>
          <w:lang w:val="en-AU"/>
        </w:rPr>
        <w:t>6</w:t>
      </w:r>
      <w:r w:rsidRPr="00DE1D0D">
        <w:rPr>
          <w:lang w:val="en-AU"/>
        </w:rPr>
        <w:t xml:space="preserve"> data preparation process uses the NPHED reported in-scope expenditure at a stream level. This updated in-scope expenditure calculation has been adopted for all jurisdictions except Victoria where the prior methodology of estimating the in-scope amount has been retained.</w:t>
      </w:r>
    </w:p>
    <w:p w14:paraId="7731DC15" w14:textId="53DE6264" w:rsidR="003260C6" w:rsidRPr="00DE1D0D" w:rsidRDefault="003260C6" w:rsidP="003260C6">
      <w:pPr>
        <w:rPr>
          <w:lang w:val="en-AU"/>
        </w:rPr>
      </w:pPr>
      <w:r w:rsidRPr="00DE1D0D">
        <w:rPr>
          <w:lang w:val="en-AU"/>
        </w:rPr>
        <w:t xml:space="preserve">In addition to the aforementioned out-of-scope product streams, the following NPHED total recurrent expenditure product streams are also treated as out-of-scope in the </w:t>
      </w:r>
      <w:r w:rsidR="67451500" w:rsidRPr="00DE1D0D">
        <w:rPr>
          <w:lang w:val="en-AU"/>
        </w:rPr>
        <w:t>NEC2</w:t>
      </w:r>
      <w:r w:rsidR="00AD3D01" w:rsidRPr="00DE1D0D">
        <w:rPr>
          <w:lang w:val="en-AU"/>
        </w:rPr>
        <w:t>6</w:t>
      </w:r>
      <w:r w:rsidRPr="00DE1D0D">
        <w:rPr>
          <w:lang w:val="en-AU"/>
        </w:rPr>
        <w:t xml:space="preserve"> data preparation process:</w:t>
      </w:r>
    </w:p>
    <w:p w14:paraId="4ED51640" w14:textId="5969091F" w:rsidR="003260C6" w:rsidRPr="00DE1D0D" w:rsidRDefault="003260C6" w:rsidP="006C0AD8">
      <w:pPr>
        <w:pStyle w:val="ListParagraph"/>
        <w:numPr>
          <w:ilvl w:val="0"/>
          <w:numId w:val="21"/>
        </w:numPr>
        <w:rPr>
          <w:lang w:val="en-AU"/>
        </w:rPr>
      </w:pPr>
      <w:r w:rsidRPr="00DE1D0D">
        <w:rPr>
          <w:lang w:val="en-AU"/>
        </w:rPr>
        <w:t>direct teaching, training and research</w:t>
      </w:r>
    </w:p>
    <w:p w14:paraId="5FC38292" w14:textId="0679499D" w:rsidR="003260C6" w:rsidRPr="00DE1D0D" w:rsidRDefault="003260C6" w:rsidP="006C0AD8">
      <w:pPr>
        <w:pStyle w:val="ListParagraph"/>
        <w:numPr>
          <w:ilvl w:val="0"/>
          <w:numId w:val="21"/>
        </w:numPr>
        <w:rPr>
          <w:lang w:val="en-AU"/>
        </w:rPr>
      </w:pPr>
      <w:r w:rsidRPr="00DE1D0D">
        <w:rPr>
          <w:lang w:val="en-AU"/>
        </w:rPr>
        <w:t>Commonwealth funded aged care</w:t>
      </w:r>
    </w:p>
    <w:p w14:paraId="6A74F566" w14:textId="361DA68D" w:rsidR="003260C6" w:rsidRPr="00DE1D0D" w:rsidRDefault="003260C6" w:rsidP="006C0AD8">
      <w:pPr>
        <w:pStyle w:val="ListParagraph"/>
        <w:numPr>
          <w:ilvl w:val="0"/>
          <w:numId w:val="21"/>
        </w:numPr>
        <w:rPr>
          <w:lang w:val="en-AU"/>
        </w:rPr>
      </w:pPr>
      <w:r w:rsidRPr="00DE1D0D">
        <w:rPr>
          <w:lang w:val="en-AU"/>
        </w:rPr>
        <w:t>other aged care</w:t>
      </w:r>
    </w:p>
    <w:p w14:paraId="23F74C82" w14:textId="0B60B1C1" w:rsidR="003260C6" w:rsidRPr="00DE1D0D" w:rsidRDefault="003260C6" w:rsidP="006C0AD8">
      <w:pPr>
        <w:pStyle w:val="ListParagraph"/>
        <w:numPr>
          <w:ilvl w:val="0"/>
          <w:numId w:val="21"/>
        </w:numPr>
        <w:rPr>
          <w:lang w:val="en-AU"/>
        </w:rPr>
      </w:pPr>
      <w:r w:rsidRPr="00DE1D0D">
        <w:rPr>
          <w:lang w:val="en-AU"/>
        </w:rPr>
        <w:t>non-admitted care (excluding emergency care) (out-of-scope for the NHRA)</w:t>
      </w:r>
    </w:p>
    <w:p w14:paraId="356B6C1B" w14:textId="3B597188" w:rsidR="008D224D" w:rsidRPr="00DE1D0D" w:rsidRDefault="003260C6" w:rsidP="006C0AD8">
      <w:pPr>
        <w:pStyle w:val="ListParagraph"/>
        <w:numPr>
          <w:ilvl w:val="0"/>
          <w:numId w:val="21"/>
        </w:numPr>
        <w:rPr>
          <w:lang w:val="en-AU"/>
        </w:rPr>
      </w:pPr>
      <w:r w:rsidRPr="00DE1D0D">
        <w:rPr>
          <w:lang w:val="en-AU"/>
        </w:rPr>
        <w:t>other expenditure (out-of-scope for the NHRA).</w:t>
      </w:r>
    </w:p>
    <w:p w14:paraId="13714347" w14:textId="68E36B4E" w:rsidR="008A0DD5" w:rsidRPr="00DE1D0D" w:rsidRDefault="008A0DD5" w:rsidP="006C0AD8">
      <w:pPr>
        <w:pStyle w:val="Heading3"/>
        <w:numPr>
          <w:ilvl w:val="2"/>
          <w:numId w:val="3"/>
        </w:numPr>
        <w:rPr>
          <w:lang w:val="en-AU"/>
        </w:rPr>
      </w:pPr>
      <w:r w:rsidRPr="00DE1D0D">
        <w:rPr>
          <w:lang w:val="en-AU"/>
        </w:rPr>
        <w:t>Calculation of cost parameters</w:t>
      </w:r>
    </w:p>
    <w:p w14:paraId="1F6CB193" w14:textId="5386BE91" w:rsidR="0021698A" w:rsidRPr="00DE1D0D" w:rsidRDefault="0021698A" w:rsidP="0021698A">
      <w:pPr>
        <w:rPr>
          <w:lang w:val="en-AU"/>
        </w:rPr>
      </w:pPr>
      <w:r w:rsidRPr="00DE1D0D">
        <w:rPr>
          <w:lang w:val="en-AU"/>
        </w:rPr>
        <w:t xml:space="preserve">Application of the fixed-plus-variable model and consideration of the low outlier hospitals provided the cost parameters shown in </w:t>
      </w:r>
      <w:r w:rsidR="0060591A" w:rsidRPr="00DE1D0D">
        <w:rPr>
          <w:lang w:val="en-AU"/>
        </w:rPr>
        <w:fldChar w:fldCharType="begin"/>
      </w:r>
      <w:r w:rsidR="0060591A" w:rsidRPr="00DE1D0D">
        <w:rPr>
          <w:lang w:val="en-AU"/>
        </w:rPr>
        <w:instrText xml:space="preserve"> REF _Ref184045353 \h  \* MERGEFORMAT </w:instrText>
      </w:r>
      <w:r w:rsidR="0060591A" w:rsidRPr="00DE1D0D">
        <w:rPr>
          <w:lang w:val="en-AU"/>
        </w:rPr>
      </w:r>
      <w:r w:rsidR="0060591A" w:rsidRPr="00DE1D0D">
        <w:rPr>
          <w:lang w:val="en-AU"/>
        </w:rPr>
        <w:fldChar w:fldCharType="separate"/>
      </w:r>
      <w:r w:rsidR="00F57FD2" w:rsidRPr="00DE1D0D">
        <w:rPr>
          <w:lang w:val="en-AU"/>
        </w:rPr>
        <w:t xml:space="preserve">Table </w:t>
      </w:r>
      <w:r w:rsidR="00F57FD2">
        <w:rPr>
          <w:lang w:val="en-AU"/>
        </w:rPr>
        <w:t>24</w:t>
      </w:r>
      <w:r w:rsidR="0060591A" w:rsidRPr="00DE1D0D">
        <w:rPr>
          <w:lang w:val="en-AU"/>
        </w:rPr>
        <w:fldChar w:fldCharType="end"/>
      </w:r>
      <w:r w:rsidRPr="00DE1D0D">
        <w:rPr>
          <w:lang w:val="en-AU"/>
        </w:rPr>
        <w:t>.</w:t>
      </w:r>
    </w:p>
    <w:p w14:paraId="3BD8CF9C" w14:textId="6F566C10" w:rsidR="0060591A" w:rsidRPr="00DE1D0D" w:rsidRDefault="0060591A" w:rsidP="0060591A">
      <w:pPr>
        <w:pStyle w:val="TableFigureheading"/>
        <w:rPr>
          <w:lang w:val="en-AU"/>
        </w:rPr>
      </w:pPr>
      <w:bookmarkStart w:id="69" w:name="_Ref184045353"/>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24</w:t>
      </w:r>
      <w:r w:rsidRPr="00DE1D0D">
        <w:rPr>
          <w:lang w:val="en-AU"/>
        </w:rPr>
        <w:fldChar w:fldCharType="end"/>
      </w:r>
      <w:bookmarkEnd w:id="69"/>
      <w:r w:rsidRPr="00DE1D0D">
        <w:rPr>
          <w:lang w:val="en-AU"/>
        </w:rPr>
        <w:t>: Cost parameters of the fixed-plus-variable model and low-outlier establishments</w:t>
      </w:r>
    </w:p>
    <w:tbl>
      <w:tblPr>
        <w:tblStyle w:val="IHPATable"/>
        <w:tblW w:w="9727" w:type="dxa"/>
        <w:tblLayout w:type="fixed"/>
        <w:tblLook w:val="0020" w:firstRow="1" w:lastRow="0" w:firstColumn="0" w:lastColumn="0" w:noHBand="0" w:noVBand="0"/>
      </w:tblPr>
      <w:tblGrid>
        <w:gridCol w:w="4813"/>
        <w:gridCol w:w="4914"/>
      </w:tblGrid>
      <w:tr w:rsidR="008632A4" w:rsidRPr="00DE1D0D" w14:paraId="548B8F7C" w14:textId="77777777" w:rsidTr="1F305322">
        <w:trPr>
          <w:cnfStyle w:val="100000000000" w:firstRow="1" w:lastRow="0" w:firstColumn="0" w:lastColumn="0" w:oddVBand="0" w:evenVBand="0" w:oddHBand="0" w:evenHBand="0" w:firstRowFirstColumn="0" w:firstRowLastColumn="0" w:lastRowFirstColumn="0" w:lastRowLastColumn="0"/>
          <w:trHeight w:val="20"/>
        </w:trPr>
        <w:tc>
          <w:tcPr>
            <w:tcW w:w="4813" w:type="dxa"/>
            <w:tcBorders>
              <w:bottom w:val="single" w:sz="4" w:space="0" w:color="D9D9D9" w:themeColor="accent6" w:themeShade="D9"/>
              <w:right w:val="single" w:sz="4" w:space="0" w:color="FFFFFF" w:themeColor="accent6"/>
            </w:tcBorders>
            <w:shd w:val="clear" w:color="auto" w:fill="104F99" w:themeFill="accent2"/>
            <w:vAlign w:val="center"/>
          </w:tcPr>
          <w:p w14:paraId="3CF83EE3" w14:textId="78B6BA0F" w:rsidR="008632A4" w:rsidRPr="00DE1D0D" w:rsidRDefault="008632A4" w:rsidP="00727665">
            <w:pPr>
              <w:spacing w:before="120" w:after="120"/>
              <w:jc w:val="center"/>
              <w:rPr>
                <w:rFonts w:ascii="Futura PT Book" w:hAnsi="Futura PT Book" w:cs="Futura PT Book"/>
                <w:b/>
                <w:bCs/>
                <w:color w:val="FFFFFF" w:themeColor="background2"/>
                <w:szCs w:val="18"/>
                <w:lang w:val="en-AU"/>
              </w:rPr>
            </w:pPr>
            <w:r w:rsidRPr="00DE1D0D">
              <w:rPr>
                <w:rFonts w:ascii="Futura PT Book" w:hAnsi="Futura PT Book" w:cs="Futura PT Book"/>
                <w:b/>
                <w:bCs/>
                <w:color w:val="FFFFFF" w:themeColor="background2"/>
                <w:szCs w:val="18"/>
                <w:lang w:val="en-AU"/>
              </w:rPr>
              <w:t>Cost parameter</w:t>
            </w:r>
          </w:p>
        </w:tc>
        <w:tc>
          <w:tcPr>
            <w:tcW w:w="4914" w:type="dxa"/>
            <w:tcBorders>
              <w:left w:val="single" w:sz="4" w:space="0" w:color="FFFFFF" w:themeColor="accent6"/>
              <w:right w:val="single" w:sz="4" w:space="0" w:color="FFFFFF" w:themeColor="accent6"/>
            </w:tcBorders>
            <w:shd w:val="clear" w:color="auto" w:fill="104F99" w:themeFill="accent2"/>
            <w:vAlign w:val="center"/>
          </w:tcPr>
          <w:p w14:paraId="1A91558C" w14:textId="0AC2F991" w:rsidR="008632A4" w:rsidRPr="00DE1D0D" w:rsidRDefault="008632A4" w:rsidP="00727665">
            <w:pPr>
              <w:spacing w:before="120" w:after="120"/>
              <w:jc w:val="center"/>
              <w:rPr>
                <w:rFonts w:ascii="Futura PT Book" w:hAnsi="Futura PT Book" w:cs="Futura PT Book"/>
                <w:b/>
                <w:bCs/>
                <w:color w:val="FFFFFF" w:themeColor="background2"/>
                <w:szCs w:val="18"/>
                <w:lang w:val="en-AU"/>
              </w:rPr>
            </w:pPr>
            <w:r w:rsidRPr="00DE1D0D">
              <w:rPr>
                <w:b/>
                <w:bCs/>
                <w:color w:val="FFFFFF" w:themeColor="background2"/>
                <w:szCs w:val="18"/>
                <w:lang w:val="en-AU"/>
              </w:rPr>
              <w:t>Value</w:t>
            </w:r>
          </w:p>
        </w:tc>
      </w:tr>
      <w:tr w:rsidR="008632A4" w:rsidRPr="00DE1D0D" w14:paraId="69B2B953" w14:textId="77777777" w:rsidTr="1F305322">
        <w:trPr>
          <w:trHeight w:val="20"/>
        </w:trPr>
        <w:tc>
          <w:tcPr>
            <w:tcW w:w="4813" w:type="dxa"/>
            <w:tcBorders>
              <w:right w:val="single" w:sz="4" w:space="0" w:color="FFFFFF" w:themeColor="accent6"/>
            </w:tcBorders>
          </w:tcPr>
          <w:p w14:paraId="47C167F4" w14:textId="011B82CC" w:rsidR="008632A4" w:rsidRPr="00DE1D0D" w:rsidRDefault="6AF5B1BD" w:rsidP="00727665">
            <w:pPr>
              <w:spacing w:before="120" w:after="120"/>
              <w:rPr>
                <w:rFonts w:cs="Arial"/>
                <w:color w:val="000000"/>
                <w:sz w:val="16"/>
                <w:szCs w:val="16"/>
                <w:lang w:val="en-AU"/>
              </w:rPr>
            </w:pPr>
            <w:r w:rsidRPr="00DE1D0D">
              <w:rPr>
                <w:rFonts w:cs="Arial"/>
                <w:color w:val="1C1C1C"/>
                <w:sz w:val="16"/>
                <w:szCs w:val="16"/>
                <w:lang w:val="en-AU"/>
              </w:rPr>
              <w:t>NEP2</w:t>
            </w:r>
            <w:r w:rsidR="00482703" w:rsidRPr="00DE1D0D">
              <w:rPr>
                <w:rFonts w:cs="Arial"/>
                <w:color w:val="1C1C1C"/>
                <w:sz w:val="16"/>
                <w:szCs w:val="16"/>
                <w:lang w:val="en-AU"/>
              </w:rPr>
              <w:t>6</w:t>
            </w:r>
            <w:r w:rsidR="008632A4" w:rsidRPr="00DE1D0D">
              <w:rPr>
                <w:rFonts w:cs="Arial"/>
                <w:color w:val="1C1C1C"/>
                <w:sz w:val="16"/>
                <w:szCs w:val="16"/>
                <w:lang w:val="en-AU"/>
              </w:rPr>
              <w:t xml:space="preserve"> reference cost</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588E6482" w14:textId="13912731" w:rsidR="008632A4" w:rsidRPr="00405219" w:rsidRDefault="3E8B8727" w:rsidP="004255CB">
            <w:pPr>
              <w:spacing w:before="120" w:after="120"/>
              <w:jc w:val="center"/>
              <w:rPr>
                <w:rFonts w:cs="Arial"/>
                <w:color w:val="000000"/>
                <w:sz w:val="16"/>
                <w:szCs w:val="16"/>
                <w:lang w:val="en-AU"/>
              </w:rPr>
            </w:pPr>
            <w:r w:rsidRPr="00405219">
              <w:rPr>
                <w:rFonts w:cs="Arial"/>
                <w:color w:val="000000"/>
                <w:sz w:val="16"/>
                <w:szCs w:val="16"/>
                <w:lang w:val="en-AU"/>
              </w:rPr>
              <w:t>$</w:t>
            </w:r>
            <w:r w:rsidR="27916ADF" w:rsidRPr="00405219">
              <w:rPr>
                <w:rFonts w:cs="Arial"/>
                <w:color w:val="000000"/>
                <w:sz w:val="16"/>
                <w:szCs w:val="16"/>
                <w:lang w:val="en-AU"/>
              </w:rPr>
              <w:t>6</w:t>
            </w:r>
            <w:r w:rsidR="6D732C63" w:rsidRPr="00405219">
              <w:rPr>
                <w:rFonts w:cs="Arial"/>
                <w:color w:val="000000"/>
                <w:sz w:val="16"/>
                <w:szCs w:val="16"/>
                <w:lang w:val="en-AU"/>
              </w:rPr>
              <w:t>,</w:t>
            </w:r>
            <w:r w:rsidR="2364D92B" w:rsidRPr="00405219">
              <w:rPr>
                <w:rFonts w:cs="Arial"/>
                <w:color w:val="000000"/>
                <w:sz w:val="16"/>
                <w:szCs w:val="16"/>
                <w:lang w:val="en-AU"/>
              </w:rPr>
              <w:t>28</w:t>
            </w:r>
            <w:r w:rsidR="22D5ED1D" w:rsidRPr="00405219">
              <w:rPr>
                <w:rFonts w:cs="Arial"/>
                <w:color w:val="000000"/>
                <w:sz w:val="16"/>
                <w:szCs w:val="16"/>
                <w:lang w:val="en-AU"/>
              </w:rPr>
              <w:t>3</w:t>
            </w:r>
            <w:r w:rsidR="0EFF858D" w:rsidRPr="00405219">
              <w:rPr>
                <w:rFonts w:cs="Arial"/>
                <w:color w:val="000000"/>
                <w:sz w:val="16"/>
                <w:szCs w:val="16"/>
                <w:lang w:val="en-AU"/>
              </w:rPr>
              <w:t xml:space="preserve"> </w:t>
            </w:r>
            <w:r w:rsidRPr="00405219">
              <w:rPr>
                <w:rFonts w:cs="Arial"/>
                <w:color w:val="000000"/>
                <w:sz w:val="16"/>
                <w:szCs w:val="16"/>
                <w:lang w:val="en-AU"/>
              </w:rPr>
              <w:t>per NWAU</w:t>
            </w:r>
          </w:p>
        </w:tc>
      </w:tr>
      <w:tr w:rsidR="008632A4" w:rsidRPr="00DE1D0D" w14:paraId="0527AC72" w14:textId="77777777" w:rsidTr="1F305322">
        <w:trPr>
          <w:trHeight w:val="20"/>
        </w:trPr>
        <w:tc>
          <w:tcPr>
            <w:tcW w:w="4813" w:type="dxa"/>
            <w:tcBorders>
              <w:right w:val="single" w:sz="4" w:space="0" w:color="FFFFFF" w:themeColor="accent6"/>
            </w:tcBorders>
          </w:tcPr>
          <w:p w14:paraId="087C86CA" w14:textId="34785FB9" w:rsidR="008632A4" w:rsidRPr="00DE1D0D" w:rsidRDefault="008632A4" w:rsidP="00727665">
            <w:pPr>
              <w:spacing w:before="120" w:after="120"/>
              <w:rPr>
                <w:rFonts w:cs="Arial"/>
                <w:color w:val="000000"/>
                <w:sz w:val="16"/>
                <w:szCs w:val="16"/>
                <w:lang w:val="en-AU"/>
              </w:rPr>
            </w:pPr>
            <w:r w:rsidRPr="00DE1D0D">
              <w:rPr>
                <w:rFonts w:cs="Arial"/>
                <w:color w:val="1C1C1C"/>
                <w:sz w:val="16"/>
                <w:szCs w:val="16"/>
                <w:lang w:val="en-AU"/>
              </w:rPr>
              <w:t>Initial intercept</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2E2CBBA6" w14:textId="0B87124C" w:rsidR="008632A4" w:rsidRPr="00405219" w:rsidRDefault="004255CB" w:rsidP="004255CB">
            <w:pPr>
              <w:spacing w:before="120" w:after="120"/>
              <w:jc w:val="center"/>
              <w:rPr>
                <w:rFonts w:cs="Arial"/>
                <w:color w:val="000000"/>
                <w:sz w:val="16"/>
                <w:szCs w:val="16"/>
                <w:lang w:val="en-AU"/>
              </w:rPr>
            </w:pPr>
            <w:r w:rsidRPr="00405219">
              <w:rPr>
                <w:rFonts w:cs="Arial"/>
                <w:color w:val="000000"/>
                <w:sz w:val="16"/>
                <w:szCs w:val="16"/>
                <w:lang w:val="en-AU"/>
              </w:rPr>
              <w:t>$</w:t>
            </w:r>
            <w:r w:rsidR="3876B316" w:rsidRPr="00405219">
              <w:rPr>
                <w:rFonts w:cs="Arial"/>
                <w:color w:val="000000"/>
                <w:sz w:val="16"/>
                <w:szCs w:val="16"/>
                <w:lang w:val="en-AU"/>
              </w:rPr>
              <w:t>2,</w:t>
            </w:r>
            <w:r w:rsidR="003B087E" w:rsidRPr="00405219">
              <w:rPr>
                <w:rFonts w:cs="Arial"/>
                <w:color w:val="000000"/>
                <w:sz w:val="16"/>
                <w:szCs w:val="16"/>
                <w:lang w:val="en-AU"/>
              </w:rPr>
              <w:t>3</w:t>
            </w:r>
            <w:r w:rsidR="006C63DD" w:rsidRPr="00405219">
              <w:rPr>
                <w:rFonts w:cs="Arial"/>
                <w:color w:val="000000"/>
                <w:sz w:val="16"/>
                <w:szCs w:val="16"/>
                <w:lang w:val="en-AU"/>
              </w:rPr>
              <w:t>52</w:t>
            </w:r>
            <w:r w:rsidR="003B087E" w:rsidRPr="00405219">
              <w:rPr>
                <w:rFonts w:cs="Arial"/>
                <w:color w:val="000000"/>
                <w:sz w:val="16"/>
                <w:szCs w:val="16"/>
                <w:lang w:val="en-AU"/>
              </w:rPr>
              <w:t>,</w:t>
            </w:r>
            <w:r w:rsidR="006C63DD" w:rsidRPr="00405219">
              <w:rPr>
                <w:rFonts w:cs="Arial"/>
                <w:color w:val="000000"/>
                <w:sz w:val="16"/>
                <w:szCs w:val="16"/>
                <w:lang w:val="en-AU"/>
              </w:rPr>
              <w:t>645</w:t>
            </w:r>
          </w:p>
        </w:tc>
      </w:tr>
      <w:tr w:rsidR="008632A4" w:rsidRPr="00DE1D0D" w14:paraId="11043825" w14:textId="77777777" w:rsidTr="1F305322">
        <w:trPr>
          <w:trHeight w:val="20"/>
        </w:trPr>
        <w:tc>
          <w:tcPr>
            <w:tcW w:w="4813" w:type="dxa"/>
            <w:tcBorders>
              <w:right w:val="single" w:sz="4" w:space="0" w:color="FFFFFF" w:themeColor="accent6"/>
            </w:tcBorders>
          </w:tcPr>
          <w:p w14:paraId="5E0F3C6C" w14:textId="1541E168" w:rsidR="008632A4" w:rsidRPr="00DE1D0D" w:rsidRDefault="008632A4" w:rsidP="00727665">
            <w:pPr>
              <w:spacing w:before="120" w:after="120"/>
              <w:rPr>
                <w:rFonts w:cs="Arial"/>
                <w:color w:val="000000"/>
                <w:sz w:val="16"/>
                <w:szCs w:val="16"/>
                <w:lang w:val="en-AU"/>
              </w:rPr>
            </w:pPr>
            <w:r w:rsidRPr="00DE1D0D">
              <w:rPr>
                <w:rFonts w:cs="Arial"/>
                <w:color w:val="1C1C1C"/>
                <w:sz w:val="16"/>
                <w:szCs w:val="16"/>
                <w:lang w:val="en-AU"/>
              </w:rPr>
              <w:t>Low-outlier threshold</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1D884D25" w14:textId="389A65C9" w:rsidR="008632A4" w:rsidRPr="00405219" w:rsidRDefault="21A60DB4" w:rsidP="004255CB">
            <w:pPr>
              <w:spacing w:before="120" w:after="120"/>
              <w:jc w:val="center"/>
              <w:rPr>
                <w:rFonts w:cs="Arial"/>
                <w:color w:val="000000"/>
                <w:sz w:val="16"/>
                <w:szCs w:val="16"/>
                <w:lang w:val="en-AU"/>
              </w:rPr>
            </w:pPr>
            <w:r w:rsidRPr="00405219">
              <w:rPr>
                <w:rFonts w:cs="Arial"/>
                <w:color w:val="000000"/>
                <w:sz w:val="16"/>
                <w:szCs w:val="16"/>
                <w:lang w:val="en-AU"/>
              </w:rPr>
              <w:t>1</w:t>
            </w:r>
            <w:r w:rsidR="003B087E" w:rsidRPr="00405219">
              <w:rPr>
                <w:rFonts w:cs="Arial"/>
                <w:color w:val="000000"/>
                <w:sz w:val="16"/>
                <w:szCs w:val="16"/>
                <w:lang w:val="en-AU"/>
              </w:rPr>
              <w:t>8</w:t>
            </w:r>
            <w:r w:rsidR="006C63DD" w:rsidRPr="00405219">
              <w:rPr>
                <w:rFonts w:cs="Arial"/>
                <w:color w:val="000000"/>
                <w:sz w:val="16"/>
                <w:szCs w:val="16"/>
                <w:lang w:val="en-AU"/>
              </w:rPr>
              <w:t>7</w:t>
            </w:r>
            <w:r w:rsidR="004255CB" w:rsidRPr="00405219">
              <w:rPr>
                <w:rFonts w:cs="Arial"/>
                <w:color w:val="000000"/>
                <w:sz w:val="16"/>
                <w:szCs w:val="16"/>
                <w:lang w:val="en-AU"/>
              </w:rPr>
              <w:t xml:space="preserve"> NWAU</w:t>
            </w:r>
          </w:p>
        </w:tc>
      </w:tr>
      <w:tr w:rsidR="008632A4" w:rsidRPr="00DE1D0D" w14:paraId="3D411648" w14:textId="77777777" w:rsidTr="1F305322">
        <w:trPr>
          <w:trHeight w:val="20"/>
        </w:trPr>
        <w:tc>
          <w:tcPr>
            <w:tcW w:w="4813" w:type="dxa"/>
            <w:tcBorders>
              <w:right w:val="single" w:sz="4" w:space="0" w:color="FFFFFF" w:themeColor="accent6"/>
            </w:tcBorders>
          </w:tcPr>
          <w:p w14:paraId="69EAA3A7" w14:textId="39070ADE" w:rsidR="008632A4" w:rsidRPr="00DE1D0D" w:rsidRDefault="008632A4" w:rsidP="00727665">
            <w:pPr>
              <w:spacing w:before="120" w:after="120"/>
              <w:rPr>
                <w:rFonts w:cs="Arial"/>
                <w:color w:val="000000"/>
                <w:sz w:val="16"/>
                <w:szCs w:val="16"/>
                <w:lang w:val="en-AU"/>
              </w:rPr>
            </w:pPr>
            <w:r w:rsidRPr="00DE1D0D">
              <w:rPr>
                <w:rFonts w:cs="Arial"/>
                <w:color w:val="1C1C1C"/>
                <w:sz w:val="16"/>
                <w:szCs w:val="16"/>
                <w:lang w:val="en-AU"/>
              </w:rPr>
              <w:t>Low-outlier hospitals</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460808A9" w14:textId="7D698AA2" w:rsidR="008632A4" w:rsidRPr="00405219" w:rsidRDefault="003B087E" w:rsidP="004255CB">
            <w:pPr>
              <w:spacing w:before="120" w:after="120"/>
              <w:jc w:val="center"/>
              <w:rPr>
                <w:rFonts w:cs="Arial"/>
                <w:color w:val="000000"/>
                <w:sz w:val="16"/>
                <w:szCs w:val="16"/>
                <w:lang w:val="en-AU"/>
              </w:rPr>
            </w:pPr>
            <w:r w:rsidRPr="00405219">
              <w:rPr>
                <w:rFonts w:cs="Arial"/>
                <w:color w:val="000000"/>
                <w:sz w:val="16"/>
                <w:szCs w:val="16"/>
                <w:lang w:val="en-AU"/>
              </w:rPr>
              <w:t>73</w:t>
            </w:r>
          </w:p>
        </w:tc>
      </w:tr>
      <w:tr w:rsidR="008632A4" w:rsidRPr="00DE1D0D" w14:paraId="7E94563D" w14:textId="77777777" w:rsidTr="1F305322">
        <w:trPr>
          <w:trHeight w:val="20"/>
        </w:trPr>
        <w:tc>
          <w:tcPr>
            <w:tcW w:w="4813" w:type="dxa"/>
            <w:tcBorders>
              <w:right w:val="single" w:sz="4" w:space="0" w:color="FFFFFF" w:themeColor="accent6"/>
            </w:tcBorders>
          </w:tcPr>
          <w:p w14:paraId="0500AEA9" w14:textId="117FFAD4" w:rsidR="008632A4" w:rsidRPr="00DE1D0D" w:rsidRDefault="008632A4" w:rsidP="00727665">
            <w:pPr>
              <w:spacing w:before="120" w:after="120"/>
              <w:rPr>
                <w:rFonts w:cs="Arial"/>
                <w:color w:val="1C1C1C"/>
                <w:sz w:val="16"/>
                <w:szCs w:val="16"/>
                <w:lang w:val="en-AU"/>
              </w:rPr>
            </w:pPr>
            <w:r w:rsidRPr="00DE1D0D">
              <w:rPr>
                <w:rFonts w:cs="Arial"/>
                <w:color w:val="1C1C1C"/>
                <w:sz w:val="16"/>
                <w:szCs w:val="16"/>
                <w:lang w:val="en-AU"/>
              </w:rPr>
              <w:t>Fixed cost base (inner regional, outer regional and remote)</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144D8FDA" w14:textId="1C1ADBBF" w:rsidR="008632A4" w:rsidRPr="00405219" w:rsidRDefault="21A60DB4" w:rsidP="004255CB">
            <w:pPr>
              <w:spacing w:before="120" w:after="120"/>
              <w:jc w:val="center"/>
              <w:rPr>
                <w:rFonts w:cs="Arial"/>
                <w:color w:val="1C1C1C"/>
                <w:sz w:val="16"/>
                <w:szCs w:val="16"/>
                <w:lang w:val="en-AU"/>
              </w:rPr>
            </w:pPr>
            <w:r w:rsidRPr="00405219">
              <w:rPr>
                <w:rFonts w:cs="Arial"/>
                <w:color w:val="1C1C1C"/>
                <w:sz w:val="16"/>
                <w:szCs w:val="16"/>
                <w:lang w:val="en-AU"/>
              </w:rPr>
              <w:t>$</w:t>
            </w:r>
            <w:r w:rsidR="549DC3FD" w:rsidRPr="00405219">
              <w:rPr>
                <w:rFonts w:cs="Arial"/>
                <w:color w:val="1C1C1C"/>
                <w:sz w:val="16"/>
                <w:szCs w:val="16"/>
                <w:lang w:val="en-AU"/>
              </w:rPr>
              <w:t>2,</w:t>
            </w:r>
            <w:r w:rsidR="00F75D7C" w:rsidRPr="00405219">
              <w:rPr>
                <w:rFonts w:cs="Arial"/>
                <w:color w:val="1C1C1C"/>
                <w:sz w:val="16"/>
                <w:szCs w:val="16"/>
                <w:lang w:val="en-AU"/>
              </w:rPr>
              <w:t>4</w:t>
            </w:r>
            <w:r w:rsidR="00741277" w:rsidRPr="00405219">
              <w:rPr>
                <w:rFonts w:cs="Arial"/>
                <w:color w:val="1C1C1C"/>
                <w:sz w:val="16"/>
                <w:szCs w:val="16"/>
                <w:lang w:val="en-AU"/>
              </w:rPr>
              <w:t>54</w:t>
            </w:r>
            <w:r w:rsidR="00F75D7C" w:rsidRPr="00405219">
              <w:rPr>
                <w:rFonts w:cs="Arial"/>
                <w:color w:val="1C1C1C"/>
                <w:sz w:val="16"/>
                <w:szCs w:val="16"/>
                <w:lang w:val="en-AU"/>
              </w:rPr>
              <w:t>,</w:t>
            </w:r>
            <w:r w:rsidR="00741277" w:rsidRPr="00405219">
              <w:rPr>
                <w:rFonts w:cs="Arial"/>
                <w:color w:val="1C1C1C"/>
                <w:sz w:val="16"/>
                <w:szCs w:val="16"/>
                <w:lang w:val="en-AU"/>
              </w:rPr>
              <w:t>672</w:t>
            </w:r>
          </w:p>
        </w:tc>
      </w:tr>
      <w:tr w:rsidR="008632A4" w:rsidRPr="00DE1D0D" w14:paraId="2D848D4E" w14:textId="77777777" w:rsidTr="1F305322">
        <w:trPr>
          <w:trHeight w:val="20"/>
        </w:trPr>
        <w:tc>
          <w:tcPr>
            <w:tcW w:w="4813" w:type="dxa"/>
            <w:tcBorders>
              <w:right w:val="single" w:sz="4" w:space="0" w:color="FFFFFF" w:themeColor="accent6"/>
            </w:tcBorders>
          </w:tcPr>
          <w:p w14:paraId="6B7B5ABC" w14:textId="24861CF6" w:rsidR="008632A4" w:rsidRPr="00DE1D0D" w:rsidRDefault="00152FE5" w:rsidP="00727665">
            <w:pPr>
              <w:spacing w:before="120" w:after="120"/>
              <w:rPr>
                <w:rFonts w:cs="Arial"/>
                <w:color w:val="1C1C1C"/>
                <w:sz w:val="16"/>
                <w:szCs w:val="16"/>
                <w:lang w:val="en-AU"/>
              </w:rPr>
            </w:pPr>
            <w:r w:rsidRPr="00DE1D0D">
              <w:rPr>
                <w:rFonts w:cs="Arial"/>
                <w:color w:val="1C1C1C"/>
                <w:sz w:val="16"/>
                <w:szCs w:val="16"/>
                <w:lang w:val="en-AU"/>
              </w:rPr>
              <w:t>Fixed cost base (very remote)</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7654C7DE" w14:textId="3EDCEACF" w:rsidR="008632A4" w:rsidRPr="00405219" w:rsidRDefault="21A60DB4" w:rsidP="004255CB">
            <w:pPr>
              <w:spacing w:before="120" w:after="120"/>
              <w:jc w:val="center"/>
              <w:rPr>
                <w:rFonts w:cs="Arial"/>
                <w:color w:val="1C1C1C"/>
                <w:sz w:val="16"/>
                <w:szCs w:val="16"/>
                <w:lang w:val="en-AU"/>
              </w:rPr>
            </w:pPr>
            <w:r w:rsidRPr="00405219">
              <w:rPr>
                <w:rFonts w:cs="Arial"/>
                <w:color w:val="1C1C1C"/>
                <w:sz w:val="16"/>
                <w:szCs w:val="16"/>
                <w:lang w:val="en-AU"/>
              </w:rPr>
              <w:t>$2,</w:t>
            </w:r>
            <w:r w:rsidR="00E16951" w:rsidRPr="00405219">
              <w:rPr>
                <w:rFonts w:cs="Arial"/>
                <w:color w:val="1C1C1C"/>
                <w:sz w:val="16"/>
                <w:szCs w:val="16"/>
                <w:lang w:val="en-AU"/>
              </w:rPr>
              <w:t>8</w:t>
            </w:r>
            <w:r w:rsidR="00DB1890" w:rsidRPr="00405219">
              <w:rPr>
                <w:rFonts w:cs="Arial"/>
                <w:color w:val="1C1C1C"/>
                <w:sz w:val="16"/>
                <w:szCs w:val="16"/>
                <w:lang w:val="en-AU"/>
              </w:rPr>
              <w:t>99</w:t>
            </w:r>
            <w:r w:rsidR="00F75D7C" w:rsidRPr="00405219">
              <w:rPr>
                <w:rFonts w:cs="Arial"/>
                <w:color w:val="1C1C1C"/>
                <w:sz w:val="16"/>
                <w:szCs w:val="16"/>
                <w:lang w:val="en-AU"/>
              </w:rPr>
              <w:t>,</w:t>
            </w:r>
            <w:r w:rsidR="00DB1890" w:rsidRPr="00405219">
              <w:rPr>
                <w:rFonts w:cs="Arial"/>
                <w:color w:val="1C1C1C"/>
                <w:sz w:val="16"/>
                <w:szCs w:val="16"/>
                <w:lang w:val="en-AU"/>
              </w:rPr>
              <w:t>639</w:t>
            </w:r>
          </w:p>
        </w:tc>
      </w:tr>
      <w:tr w:rsidR="008632A4" w:rsidRPr="00DE1D0D" w14:paraId="63F12E60" w14:textId="77777777" w:rsidTr="1F305322">
        <w:trPr>
          <w:trHeight w:val="20"/>
        </w:trPr>
        <w:tc>
          <w:tcPr>
            <w:tcW w:w="4813" w:type="dxa"/>
            <w:tcBorders>
              <w:right w:val="single" w:sz="4" w:space="0" w:color="FFFFFF" w:themeColor="accent6"/>
            </w:tcBorders>
          </w:tcPr>
          <w:p w14:paraId="10F81DDC" w14:textId="529EEDC0" w:rsidR="008632A4" w:rsidRPr="00DE1D0D" w:rsidRDefault="00152FE5" w:rsidP="00727665">
            <w:pPr>
              <w:spacing w:before="120" w:after="120"/>
              <w:rPr>
                <w:rFonts w:cs="Arial"/>
                <w:color w:val="1C1C1C"/>
                <w:sz w:val="16"/>
                <w:szCs w:val="16"/>
                <w:lang w:val="en-AU"/>
              </w:rPr>
            </w:pPr>
            <w:r w:rsidRPr="00DE1D0D">
              <w:rPr>
                <w:rFonts w:cs="Arial"/>
                <w:color w:val="1C1C1C"/>
                <w:sz w:val="16"/>
                <w:szCs w:val="16"/>
                <w:lang w:val="en-AU"/>
              </w:rPr>
              <w:t>Fixed cost dampening rate</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199E2B55" w14:textId="0BF18A73" w:rsidR="008632A4" w:rsidRPr="00405219" w:rsidRDefault="004255CB" w:rsidP="004255CB">
            <w:pPr>
              <w:spacing w:before="120" w:after="120"/>
              <w:jc w:val="center"/>
              <w:rPr>
                <w:rFonts w:cs="Arial"/>
                <w:color w:val="1C1C1C"/>
                <w:sz w:val="16"/>
                <w:szCs w:val="16"/>
                <w:lang w:val="en-AU"/>
              </w:rPr>
            </w:pPr>
            <w:r w:rsidRPr="00405219">
              <w:rPr>
                <w:rFonts w:cs="Arial"/>
                <w:color w:val="1C1C1C"/>
                <w:sz w:val="16"/>
                <w:szCs w:val="16"/>
                <w:lang w:val="en-AU"/>
              </w:rPr>
              <w:t>0.029% per NWAU</w:t>
            </w:r>
          </w:p>
        </w:tc>
      </w:tr>
      <w:tr w:rsidR="008632A4" w:rsidRPr="00DE1D0D" w14:paraId="0B083385" w14:textId="77777777" w:rsidTr="1F305322">
        <w:trPr>
          <w:trHeight w:val="20"/>
        </w:trPr>
        <w:tc>
          <w:tcPr>
            <w:tcW w:w="4813" w:type="dxa"/>
            <w:tcBorders>
              <w:bottom w:val="single" w:sz="4" w:space="0" w:color="D9D9D9" w:themeColor="accent6" w:themeShade="D9"/>
              <w:right w:val="single" w:sz="4" w:space="0" w:color="FFFFFF" w:themeColor="accent6"/>
            </w:tcBorders>
          </w:tcPr>
          <w:p w14:paraId="5F4C5452" w14:textId="0F22CC65" w:rsidR="008632A4" w:rsidRPr="00DE1D0D" w:rsidRDefault="5757DFDC" w:rsidP="00727665">
            <w:pPr>
              <w:spacing w:before="120" w:after="120"/>
              <w:rPr>
                <w:rFonts w:cs="Arial"/>
                <w:color w:val="1C1C1C"/>
                <w:sz w:val="16"/>
                <w:szCs w:val="16"/>
                <w:lang w:val="en-AU"/>
              </w:rPr>
            </w:pPr>
            <w:r w:rsidRPr="00DE1D0D">
              <w:rPr>
                <w:rFonts w:cs="Arial"/>
                <w:color w:val="1C1C1C"/>
                <w:sz w:val="16"/>
                <w:szCs w:val="16"/>
                <w:lang w:val="en-AU"/>
              </w:rPr>
              <w:t>NEC2</w:t>
            </w:r>
            <w:r w:rsidR="00482703" w:rsidRPr="00DE1D0D">
              <w:rPr>
                <w:rFonts w:cs="Arial"/>
                <w:color w:val="1C1C1C"/>
                <w:sz w:val="16"/>
                <w:szCs w:val="16"/>
                <w:lang w:val="en-AU"/>
              </w:rPr>
              <w:t>6</w:t>
            </w:r>
            <w:r w:rsidR="00152FE5" w:rsidRPr="00DE1D0D">
              <w:rPr>
                <w:rFonts w:cs="Arial"/>
                <w:color w:val="1C1C1C"/>
                <w:sz w:val="16"/>
                <w:szCs w:val="16"/>
                <w:lang w:val="en-AU"/>
              </w:rPr>
              <w:t xml:space="preserve"> very remote adjustment (stabilized)</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0E4BBFC2" w14:textId="2D74F428" w:rsidR="008632A4" w:rsidRPr="00405219" w:rsidRDefault="001060B1" w:rsidP="004255CB">
            <w:pPr>
              <w:spacing w:before="120" w:after="120"/>
              <w:jc w:val="center"/>
              <w:rPr>
                <w:rFonts w:cs="Arial"/>
                <w:color w:val="1C1C1C"/>
                <w:sz w:val="16"/>
                <w:szCs w:val="16"/>
                <w:lang w:val="en-AU"/>
              </w:rPr>
            </w:pPr>
            <w:r w:rsidRPr="00405219">
              <w:rPr>
                <w:rFonts w:cs="Arial"/>
                <w:color w:val="1C1C1C"/>
                <w:sz w:val="16"/>
                <w:szCs w:val="16"/>
                <w:lang w:val="en-AU"/>
              </w:rPr>
              <w:t>18.1</w:t>
            </w:r>
            <w:r w:rsidR="21A60DB4" w:rsidRPr="00405219">
              <w:rPr>
                <w:rFonts w:cs="Arial"/>
                <w:color w:val="1C1C1C"/>
                <w:sz w:val="16"/>
                <w:szCs w:val="16"/>
                <w:lang w:val="en-AU"/>
              </w:rPr>
              <w:t>%</w:t>
            </w:r>
          </w:p>
        </w:tc>
      </w:tr>
    </w:tbl>
    <w:p w14:paraId="42A6E039" w14:textId="77777777" w:rsidR="008A0DD5" w:rsidRPr="00DE1D0D" w:rsidRDefault="008A0DD5" w:rsidP="008A0DD5">
      <w:pPr>
        <w:rPr>
          <w:lang w:val="en-AU"/>
        </w:rPr>
      </w:pPr>
    </w:p>
    <w:p w14:paraId="56EBC030" w14:textId="6ABFC518" w:rsidR="003154D6" w:rsidRPr="00DE1D0D" w:rsidRDefault="003154D6" w:rsidP="003154D6">
      <w:pPr>
        <w:rPr>
          <w:lang w:val="en-AU"/>
        </w:rPr>
      </w:pPr>
      <w:r w:rsidRPr="00DE1D0D">
        <w:rPr>
          <w:lang w:val="en-AU"/>
        </w:rPr>
        <w:t>The NEC very remote adjustment and dampening only apply to the fixed component and not the variable component or low-outlier hospitals. From NEC22 onwards, the very remote adjustment will be stabilised using a similar method as the NEP models. The stabilised adjustment is calculated as the arithmetic mean of the last three empirically calculated adjustment values.</w:t>
      </w:r>
      <w:r w:rsidR="001060B1" w:rsidRPr="00DE1D0D">
        <w:rPr>
          <w:lang w:val="en-AU"/>
        </w:rPr>
        <w:t xml:space="preserve"> For NEC26, the </w:t>
      </w:r>
      <w:r w:rsidR="005C503A" w:rsidRPr="00DE1D0D">
        <w:rPr>
          <w:lang w:val="en-AU"/>
        </w:rPr>
        <w:t xml:space="preserve">empirically calculated </w:t>
      </w:r>
      <w:r w:rsidR="00062611" w:rsidRPr="00DE1D0D">
        <w:rPr>
          <w:lang w:val="en-AU"/>
        </w:rPr>
        <w:t xml:space="preserve">very remote adjustment </w:t>
      </w:r>
      <w:r w:rsidR="00EA1A9B" w:rsidRPr="00DE1D0D">
        <w:rPr>
          <w:lang w:val="en-AU"/>
        </w:rPr>
        <w:t>was cupped at 0</w:t>
      </w:r>
      <w:r w:rsidR="007E77B7" w:rsidRPr="00DE1D0D">
        <w:rPr>
          <w:lang w:val="en-AU"/>
        </w:rPr>
        <w:t>.</w:t>
      </w:r>
      <w:r w:rsidR="00864508" w:rsidRPr="00DE1D0D">
        <w:rPr>
          <w:lang w:val="en-AU"/>
        </w:rPr>
        <w:t xml:space="preserve"> The lower limit of 0</w:t>
      </w:r>
      <w:r w:rsidR="00EA1A9B" w:rsidRPr="00DE1D0D">
        <w:rPr>
          <w:lang w:val="en-AU"/>
        </w:rPr>
        <w:t xml:space="preserve"> </w:t>
      </w:r>
      <w:r w:rsidR="00864508" w:rsidRPr="00DE1D0D">
        <w:rPr>
          <w:lang w:val="en-AU"/>
        </w:rPr>
        <w:t>avoids</w:t>
      </w:r>
      <w:r w:rsidR="00EA1A9B" w:rsidRPr="00DE1D0D">
        <w:rPr>
          <w:lang w:val="en-AU"/>
        </w:rPr>
        <w:t xml:space="preserve"> negative </w:t>
      </w:r>
      <w:r w:rsidR="00864508" w:rsidRPr="00DE1D0D">
        <w:rPr>
          <w:lang w:val="en-AU"/>
        </w:rPr>
        <w:t xml:space="preserve">adjustment </w:t>
      </w:r>
      <w:r w:rsidR="00EA1A9B" w:rsidRPr="00DE1D0D">
        <w:rPr>
          <w:lang w:val="en-AU"/>
        </w:rPr>
        <w:t>values</w:t>
      </w:r>
      <w:r w:rsidR="00204782" w:rsidRPr="00DE1D0D">
        <w:rPr>
          <w:lang w:val="en-AU"/>
        </w:rPr>
        <w:t xml:space="preserve"> that </w:t>
      </w:r>
      <w:r w:rsidR="00864508" w:rsidRPr="00DE1D0D">
        <w:rPr>
          <w:lang w:val="en-AU"/>
        </w:rPr>
        <w:t>invert</w:t>
      </w:r>
      <w:r w:rsidR="00204782" w:rsidRPr="00DE1D0D">
        <w:rPr>
          <w:lang w:val="en-AU"/>
        </w:rPr>
        <w:t xml:space="preserve"> the expected relationship between the costs of very remote hospitals and those in inner regional, outer regional and remote locations.</w:t>
      </w:r>
    </w:p>
    <w:p w14:paraId="2D38C3DC" w14:textId="77777777" w:rsidR="003154D6" w:rsidRPr="00DE1D0D" w:rsidRDefault="003154D6" w:rsidP="003154D6">
      <w:pPr>
        <w:rPr>
          <w:lang w:val="en-AU"/>
        </w:rPr>
      </w:pPr>
      <w:r w:rsidRPr="00DE1D0D">
        <w:rPr>
          <w:lang w:val="en-AU"/>
        </w:rPr>
        <w:lastRenderedPageBreak/>
        <w:t>The dampening rate is calculated such that the fixed component is fully applied at zero NWAU and is completely dampened at 3,500 NWAU, which marks the transition point between block funding and ABF. The purpose of dampening is to gradually reduce the contribution of the fixed component to the overall modelled cost of individual establishments as their activity increases and their variable component, based on the NEP, increases. This is implemented via the use of a multiplier applied to the base fixed component amount:</w:t>
      </w:r>
    </w:p>
    <w:p w14:paraId="36FFC3BB" w14:textId="77777777" w:rsidR="007430B6" w:rsidRPr="00DE1D0D" w:rsidRDefault="00022A3B" w:rsidP="1F305322">
      <w:pPr>
        <w:tabs>
          <w:tab w:val="left" w:pos="1162"/>
        </w:tabs>
        <w:spacing w:before="120" w:after="120" w:line="240" w:lineRule="auto"/>
        <w:rPr>
          <w:rFonts w:eastAsia="Times New Roman" w:cs="Arial"/>
          <w:color w:val="auto"/>
          <w:lang w:val="en-AU" w:eastAsia="en-AU"/>
        </w:rPr>
      </w:pPr>
      <m:oMathPara>
        <m:oMath>
          <m:r>
            <m:rPr>
              <m:nor/>
            </m:rPr>
            <w:rPr>
              <w:rFonts w:ascii="Cambria Math" w:eastAsia="Times New Roman" w:hAnsi="Cambria Math" w:cs="Arial"/>
              <w:color w:val="auto"/>
              <w:szCs w:val="20"/>
              <w:lang w:val="en-AU" w:eastAsia="en-AU"/>
            </w:rPr>
            <m:t>Dampening factor</m:t>
          </m:r>
          <m:r>
            <w:rPr>
              <w:rFonts w:ascii="Cambria Math" w:eastAsia="Times New Roman" w:hAnsi="Cambria Math" w:cs="Arial"/>
              <w:color w:val="auto"/>
              <w:szCs w:val="20"/>
              <w:lang w:val="en-AU" w:eastAsia="en-AU"/>
            </w:rPr>
            <m:t>=</m:t>
          </m:r>
          <m:d>
            <m:dPr>
              <m:begChr m:val="{"/>
              <m:endChr m:val=""/>
              <m:ctrlPr>
                <w:rPr>
                  <w:rFonts w:ascii="Cambria Math" w:eastAsia="Times New Roman" w:hAnsi="Cambria Math" w:cs="Arial"/>
                  <w:i/>
                  <w:color w:val="auto"/>
                  <w:szCs w:val="20"/>
                  <w:lang w:val="en-AU" w:eastAsia="en-AU"/>
                </w:rPr>
              </m:ctrlPr>
            </m:dPr>
            <m:e>
              <m:m>
                <m:mPr>
                  <m:mcs>
                    <m:mc>
                      <m:mcPr>
                        <m:count m:val="1"/>
                        <m:mcJc m:val="center"/>
                      </m:mcPr>
                    </m:mc>
                  </m:mcs>
                  <m:ctrlPr>
                    <w:rPr>
                      <w:rFonts w:ascii="Cambria Math" w:eastAsia="Times New Roman" w:hAnsi="Cambria Math" w:cs="Arial"/>
                      <w:i/>
                      <w:color w:val="auto"/>
                      <w:szCs w:val="20"/>
                      <w:lang w:val="en-AU" w:eastAsia="en-AU"/>
                    </w:rPr>
                  </m:ctrlPr>
                </m:mPr>
                <m:mr>
                  <m:e>
                    <m:f>
                      <m:fPr>
                        <m:ctrlPr>
                          <w:rPr>
                            <w:rFonts w:ascii="Cambria Math" w:eastAsia="Times New Roman" w:hAnsi="Cambria Math" w:cs="Arial"/>
                            <w:i/>
                            <w:color w:val="auto"/>
                            <w:szCs w:val="20"/>
                            <w:lang w:val="en-AU" w:eastAsia="en-AU"/>
                          </w:rPr>
                        </m:ctrlPr>
                      </m:fPr>
                      <m:num>
                        <m:r>
                          <w:rPr>
                            <w:rFonts w:ascii="Cambria Math" w:eastAsia="Times New Roman" w:hAnsi="Cambria Math" w:cs="Arial"/>
                            <w:color w:val="auto"/>
                            <w:szCs w:val="20"/>
                            <w:lang w:val="en-AU" w:eastAsia="en-AU"/>
                          </w:rPr>
                          <m:t>3500-</m:t>
                        </m:r>
                        <m:r>
                          <m:rPr>
                            <m:nor/>
                          </m:rPr>
                          <w:rPr>
                            <w:rFonts w:ascii="Cambria Math" w:eastAsia="Times New Roman" w:hAnsi="Cambria Math" w:cs="Arial"/>
                            <w:color w:val="auto"/>
                            <w:szCs w:val="20"/>
                            <w:lang w:val="en-AU" w:eastAsia="en-AU"/>
                          </w:rPr>
                          <m:t>Total NWAU</m:t>
                        </m:r>
                      </m:num>
                      <m:den>
                        <m:r>
                          <w:rPr>
                            <w:rFonts w:ascii="Cambria Math" w:eastAsia="Times New Roman" w:hAnsi="Cambria Math" w:cs="Arial"/>
                            <w:color w:val="auto"/>
                            <w:szCs w:val="20"/>
                            <w:lang w:val="en-AU" w:eastAsia="en-AU"/>
                          </w:rPr>
                          <m:t>3500</m:t>
                        </m:r>
                      </m:den>
                    </m:f>
                    <m:r>
                      <w:rPr>
                        <w:rFonts w:ascii="Cambria Math" w:eastAsia="Times New Roman" w:hAnsi="Cambria Math" w:cs="Arial"/>
                        <w:color w:val="auto"/>
                        <w:szCs w:val="20"/>
                        <w:lang w:val="en-AU" w:eastAsia="en-AU"/>
                      </w:rPr>
                      <m:t xml:space="preserve">,  </m:t>
                    </m:r>
                    <m:r>
                      <m:rPr>
                        <m:nor/>
                      </m:rPr>
                      <w:rPr>
                        <w:rFonts w:ascii="Cambria Math" w:eastAsia="Times New Roman" w:hAnsi="Cambria Math" w:cs="Arial"/>
                        <w:color w:val="auto"/>
                        <w:szCs w:val="20"/>
                        <w:lang w:val="en-AU" w:eastAsia="en-AU"/>
                      </w:rPr>
                      <m:t>where Total NWAU</m:t>
                    </m:r>
                    <m:r>
                      <w:rPr>
                        <w:rFonts w:ascii="Cambria Math" w:eastAsia="Times New Roman" w:hAnsi="Cambria Math" w:cs="Arial"/>
                        <w:color w:val="auto"/>
                        <w:szCs w:val="20"/>
                        <w:lang w:val="en-AU" w:eastAsia="en-AU"/>
                      </w:rPr>
                      <m:t xml:space="preserve">≤3,500 </m:t>
                    </m:r>
                    <m:r>
                      <m:rPr>
                        <m:nor/>
                      </m:rPr>
                      <w:rPr>
                        <w:rFonts w:ascii="Cambria Math" w:eastAsia="Times New Roman" w:hAnsi="Cambria Math" w:cs="Arial"/>
                        <w:color w:val="auto"/>
                        <w:szCs w:val="20"/>
                        <w:lang w:val="en-AU" w:eastAsia="en-AU"/>
                      </w:rPr>
                      <m:t>NWAU</m:t>
                    </m:r>
                  </m:e>
                </m:mr>
                <m:mr>
                  <m:e>
                    <m:r>
                      <w:rPr>
                        <w:rFonts w:ascii="Cambria Math" w:eastAsia="Times New Roman" w:hAnsi="Cambria Math" w:cs="Arial"/>
                        <w:color w:val="auto"/>
                        <w:szCs w:val="20"/>
                        <w:lang w:val="en-AU" w:eastAsia="en-AU"/>
                      </w:rPr>
                      <m:t xml:space="preserve"> </m:t>
                    </m:r>
                  </m:e>
                </m:mr>
                <m:mr>
                  <m:e>
                    <m:r>
                      <w:rPr>
                        <w:rFonts w:ascii="Cambria Math" w:eastAsia="Times New Roman" w:hAnsi="Cambria Math" w:cs="Arial"/>
                        <w:color w:val="auto"/>
                        <w:szCs w:val="20"/>
                        <w:lang w:val="en-AU" w:eastAsia="en-AU"/>
                      </w:rPr>
                      <m:t xml:space="preserve">0,                                          </m:t>
                    </m:r>
                    <m:r>
                      <m:rPr>
                        <m:nor/>
                      </m:rPr>
                      <w:rPr>
                        <w:rFonts w:ascii="Cambria Math" w:eastAsia="Times New Roman" w:hAnsi="Cambria Math" w:cs="Arial"/>
                        <w:color w:val="auto"/>
                        <w:szCs w:val="20"/>
                        <w:lang w:val="en-AU" w:eastAsia="en-AU"/>
                      </w:rPr>
                      <m:t xml:space="preserve">where Total NWAU </m:t>
                    </m:r>
                    <m:r>
                      <w:rPr>
                        <w:rFonts w:ascii="Cambria Math" w:eastAsia="Times New Roman" w:hAnsi="Cambria Math" w:cs="Arial"/>
                        <w:color w:val="auto"/>
                        <w:szCs w:val="20"/>
                        <w:lang w:val="en-AU" w:eastAsia="en-AU"/>
                      </w:rPr>
                      <m:t xml:space="preserve">&gt; 3,500 </m:t>
                    </m:r>
                    <m:r>
                      <m:rPr>
                        <m:nor/>
                      </m:rPr>
                      <w:rPr>
                        <w:rFonts w:ascii="Cambria Math" w:eastAsia="Times New Roman" w:hAnsi="Cambria Math" w:cs="Arial"/>
                        <w:color w:val="auto"/>
                        <w:szCs w:val="20"/>
                        <w:lang w:val="en-AU" w:eastAsia="en-AU"/>
                      </w:rPr>
                      <m:t>NWAU</m:t>
                    </m:r>
                  </m:e>
                </m:mr>
              </m:m>
            </m:e>
          </m:d>
        </m:oMath>
      </m:oMathPara>
    </w:p>
    <w:p w14:paraId="32B4E80F" w14:textId="43C49889" w:rsidR="00170A79" w:rsidRPr="00405219" w:rsidRDefault="503B0083" w:rsidP="003154D6">
      <w:pPr>
        <w:rPr>
          <w:lang w:val="en-AU"/>
        </w:rPr>
      </w:pPr>
      <w:r w:rsidRPr="00DE1D0D">
        <w:rPr>
          <w:lang w:val="en-AU"/>
        </w:rPr>
        <w:t xml:space="preserve">For </w:t>
      </w:r>
      <w:r w:rsidR="21C6F052" w:rsidRPr="00405219">
        <w:rPr>
          <w:lang w:val="en-AU"/>
        </w:rPr>
        <w:t>NEC2</w:t>
      </w:r>
      <w:r w:rsidR="0C3460E4" w:rsidRPr="00405219">
        <w:rPr>
          <w:lang w:val="en-AU"/>
        </w:rPr>
        <w:t>6</w:t>
      </w:r>
      <w:r w:rsidR="21C6F052" w:rsidRPr="00405219">
        <w:rPr>
          <w:lang w:val="en-AU"/>
        </w:rPr>
        <w:t xml:space="preserve">, </w:t>
      </w:r>
      <w:r w:rsidR="4D13CF21" w:rsidRPr="00405219">
        <w:rPr>
          <w:lang w:val="en-AU"/>
        </w:rPr>
        <w:t>36</w:t>
      </w:r>
      <w:r w:rsidR="5A746BE9" w:rsidRPr="00405219">
        <w:rPr>
          <w:lang w:val="en-AU"/>
        </w:rPr>
        <w:t>4</w:t>
      </w:r>
      <w:r w:rsidRPr="00405219">
        <w:rPr>
          <w:lang w:val="en-AU"/>
        </w:rPr>
        <w:t xml:space="preserve"> small rural hospitals have been designated as block funded including the low-outlier hospitals and establishments excluded from the development of the model. These hospitals were categorised by remoteness to determine </w:t>
      </w:r>
      <w:r w:rsidR="21C6F052" w:rsidRPr="00405219">
        <w:rPr>
          <w:lang w:val="en-AU"/>
        </w:rPr>
        <w:t>NEC2</w:t>
      </w:r>
      <w:r w:rsidR="0C3460E4" w:rsidRPr="00405219">
        <w:rPr>
          <w:lang w:val="en-AU"/>
        </w:rPr>
        <w:t>6</w:t>
      </w:r>
      <w:r w:rsidRPr="00405219">
        <w:rPr>
          <w:lang w:val="en-AU"/>
        </w:rPr>
        <w:t>.</w:t>
      </w:r>
    </w:p>
    <w:p w14:paraId="2D7406A2" w14:textId="01A47444" w:rsidR="004255CB" w:rsidRPr="00405219" w:rsidRDefault="004255CB" w:rsidP="006C0AD8">
      <w:pPr>
        <w:pStyle w:val="Heading2"/>
        <w:numPr>
          <w:ilvl w:val="1"/>
          <w:numId w:val="3"/>
        </w:numPr>
        <w:rPr>
          <w:lang w:val="en-AU"/>
        </w:rPr>
      </w:pPr>
      <w:bookmarkStart w:id="70" w:name="_Toc224052125"/>
      <w:r w:rsidRPr="00405219">
        <w:rPr>
          <w:lang w:val="en-AU"/>
        </w:rPr>
        <w:t>Calculation of national efficient cost</w:t>
      </w:r>
      <w:bookmarkEnd w:id="70"/>
    </w:p>
    <w:p w14:paraId="3E919F52" w14:textId="6F4EC165" w:rsidR="00626B9F" w:rsidRPr="00405219" w:rsidRDefault="00626B9F" w:rsidP="00626B9F">
      <w:pPr>
        <w:rPr>
          <w:lang w:val="en-AU"/>
        </w:rPr>
      </w:pPr>
      <w:r w:rsidRPr="00405219">
        <w:rPr>
          <w:lang w:val="en-AU"/>
        </w:rPr>
        <w:t>The efficient cost of a small rural hospital is the sum of the fixed cost component and variable cost component.</w:t>
      </w:r>
    </w:p>
    <w:p w14:paraId="18FA9DEC" w14:textId="63FE6891" w:rsidR="00626B9F" w:rsidRPr="00405219" w:rsidRDefault="00626B9F" w:rsidP="006C0AD8">
      <w:pPr>
        <w:pStyle w:val="Heading3"/>
        <w:numPr>
          <w:ilvl w:val="2"/>
          <w:numId w:val="3"/>
        </w:numPr>
        <w:rPr>
          <w:lang w:val="en-AU"/>
        </w:rPr>
      </w:pPr>
      <w:r w:rsidRPr="00405219">
        <w:rPr>
          <w:lang w:val="en-AU"/>
        </w:rPr>
        <w:t>Calculation of the efficient cost for small rural hospitals</w:t>
      </w:r>
    </w:p>
    <w:p w14:paraId="2775E095" w14:textId="5B2D8846" w:rsidR="00626B9F" w:rsidRPr="00405219" w:rsidRDefault="005D5F8F" w:rsidP="00626B9F">
      <w:pPr>
        <w:rPr>
          <w:lang w:val="en-AU"/>
        </w:rPr>
      </w:pPr>
      <w:r w:rsidRPr="00405219">
        <w:rPr>
          <w:lang w:val="en-AU"/>
        </w:rPr>
        <w:t>The modelled cost of an in-scope block-funded hospital is given according to:</w:t>
      </w:r>
    </w:p>
    <w:p w14:paraId="3DEBD667" w14:textId="4DB8C68A" w:rsidR="00815B05" w:rsidRPr="00405219" w:rsidRDefault="00001F95" w:rsidP="00815B05">
      <w:pPr>
        <w:rPr>
          <w:rFonts w:ascii="Cambria Math" w:hAnsi="Cambria Math"/>
          <w:lang w:val="en-AU"/>
        </w:rPr>
      </w:pPr>
      <m:oMathPara>
        <m:oMath>
          <m:r>
            <m:rPr>
              <m:nor/>
            </m:rPr>
            <w:rPr>
              <w:rFonts w:ascii="Cambria Math" w:hAnsi="Cambria Math"/>
              <w:lang w:val="en-AU"/>
            </w:rPr>
            <m:t>Modelled cos</m:t>
          </m:r>
          <m:r>
            <m:rPr>
              <m:sty m:val="p"/>
            </m:rPr>
            <w:rPr>
              <w:rFonts w:ascii="Cambria Math" w:hAnsi="Cambria Math"/>
              <w:lang w:val="en-AU"/>
            </w:rPr>
            <m:t>t=</m:t>
          </m:r>
          <m:r>
            <m:rPr>
              <m:nor/>
            </m:rPr>
            <w:rPr>
              <w:rFonts w:ascii="Cambria Math" w:hAnsi="Cambria Math"/>
              <w:lang w:val="en-AU"/>
            </w:rPr>
            <m:t>Base fixed component</m:t>
          </m:r>
          <m:r>
            <m:rPr>
              <m:sty m:val="p"/>
            </m:rPr>
            <w:rPr>
              <w:rFonts w:ascii="Cambria Math" w:hAnsi="Cambria Math"/>
              <w:lang w:val="en-AU"/>
            </w:rPr>
            <m:t xml:space="preserve">× </m:t>
          </m:r>
          <m:r>
            <m:rPr>
              <m:nor/>
            </m:rPr>
            <w:rPr>
              <w:rFonts w:ascii="Cambria Math" w:hAnsi="Cambria Math"/>
              <w:lang w:val="en-AU"/>
            </w:rPr>
            <m:t>Dampening factor</m:t>
          </m:r>
          <m:r>
            <m:rPr>
              <m:sty m:val="p"/>
            </m:rPr>
            <w:rPr>
              <w:rFonts w:ascii="Cambria Math" w:hAnsi="Cambria Math"/>
              <w:lang w:val="en-AU"/>
            </w:rPr>
            <m:t>×</m:t>
          </m:r>
          <m:d>
            <m:dPr>
              <m:ctrlPr>
                <w:rPr>
                  <w:rFonts w:ascii="Cambria Math" w:hAnsi="Cambria Math"/>
                  <w:lang w:val="en-AU"/>
                </w:rPr>
              </m:ctrlPr>
            </m:dPr>
            <m:e>
              <m:r>
                <m:rPr>
                  <m:sty m:val="p"/>
                </m:rPr>
                <w:rPr>
                  <w:rFonts w:ascii="Cambria Math" w:hAnsi="Cambria Math"/>
                  <w:lang w:val="en-AU"/>
                </w:rPr>
                <m:t>1+</m:t>
              </m:r>
              <m:r>
                <m:rPr>
                  <m:nor/>
                </m:rPr>
                <w:rPr>
                  <w:rFonts w:ascii="Cambria Math" w:hAnsi="Cambria Math"/>
                  <w:lang w:val="en-AU"/>
                </w:rPr>
                <m:t>Very remote adjustment</m:t>
              </m:r>
            </m:e>
          </m:d>
          <m:r>
            <m:rPr>
              <m:sty m:val="p"/>
            </m:rPr>
            <w:rPr>
              <w:rFonts w:ascii="Cambria Math" w:hAnsi="Cambria Math"/>
              <w:lang w:val="en-AU"/>
            </w:rPr>
            <m:t>+</m:t>
          </m:r>
          <m:r>
            <m:rPr>
              <m:nor/>
            </m:rPr>
            <w:rPr>
              <w:rFonts w:ascii="Cambria Math" w:hAnsi="Cambria Math"/>
              <w:lang w:val="en-AU"/>
            </w:rPr>
            <m:t>NEP26 reference cost</m:t>
          </m:r>
          <m:r>
            <m:rPr>
              <m:sty m:val="p"/>
            </m:rPr>
            <w:rPr>
              <w:rFonts w:ascii="Cambria Math" w:hAnsi="Cambria Math"/>
              <w:lang w:val="en-AU"/>
            </w:rPr>
            <m:t>×</m:t>
          </m:r>
          <m:r>
            <m:rPr>
              <m:nor/>
            </m:rPr>
            <w:rPr>
              <w:rFonts w:ascii="Cambria Math" w:hAnsi="Cambria Math"/>
              <w:lang w:val="en-AU"/>
            </w:rPr>
            <m:t>Total NWAU</m:t>
          </m:r>
        </m:oMath>
      </m:oMathPara>
    </w:p>
    <w:p w14:paraId="033E65D2" w14:textId="77777777" w:rsidR="00775E0A" w:rsidRPr="00405219" w:rsidRDefault="00775E0A" w:rsidP="00775E0A">
      <w:pPr>
        <w:rPr>
          <w:lang w:val="en-AU"/>
        </w:rPr>
      </w:pPr>
      <w:r w:rsidRPr="00405219">
        <w:rPr>
          <w:lang w:val="en-AU"/>
        </w:rPr>
        <w:t>Where “Total NWAU” is a measure of total in-scope activity by the establishment, and all other terms are as defined in Section 8.2.4. Non-routine hospitals included:</w:t>
      </w:r>
    </w:p>
    <w:p w14:paraId="0BD4DDF8" w14:textId="47C2CE05" w:rsidR="00775E0A" w:rsidRPr="00405219" w:rsidRDefault="00775E0A" w:rsidP="006C0AD8">
      <w:pPr>
        <w:pStyle w:val="ListParagraph"/>
        <w:numPr>
          <w:ilvl w:val="0"/>
          <w:numId w:val="23"/>
        </w:numPr>
        <w:rPr>
          <w:b/>
          <w:bCs/>
          <w:lang w:val="en-AU"/>
        </w:rPr>
      </w:pPr>
      <w:r w:rsidRPr="00405219">
        <w:rPr>
          <w:b/>
          <w:bCs/>
          <w:lang w:val="en-AU"/>
        </w:rPr>
        <w:t>Low outliers</w:t>
      </w:r>
    </w:p>
    <w:p w14:paraId="00541AD0" w14:textId="7B2DDFDD" w:rsidR="00775E0A" w:rsidRPr="00405219" w:rsidRDefault="00775E0A" w:rsidP="006C0AD8">
      <w:pPr>
        <w:pStyle w:val="ListParagraph"/>
        <w:numPr>
          <w:ilvl w:val="0"/>
          <w:numId w:val="22"/>
        </w:numPr>
        <w:rPr>
          <w:lang w:val="en-AU"/>
        </w:rPr>
      </w:pPr>
      <w:r w:rsidRPr="00405219">
        <w:rPr>
          <w:lang w:val="en-AU"/>
        </w:rPr>
        <w:t xml:space="preserve">The fixed-plus-variable model is not applied to low-outlier hospitals which have activity below a calculated activity threshold of </w:t>
      </w:r>
      <w:r w:rsidR="05C2B778" w:rsidRPr="00405219">
        <w:rPr>
          <w:lang w:val="en-AU"/>
        </w:rPr>
        <w:t>1</w:t>
      </w:r>
      <w:r w:rsidR="00DA68FA" w:rsidRPr="00405219">
        <w:rPr>
          <w:lang w:val="en-AU"/>
        </w:rPr>
        <w:t>8</w:t>
      </w:r>
      <w:r w:rsidR="00FA3B6C" w:rsidRPr="00405219">
        <w:rPr>
          <w:lang w:val="en-AU"/>
        </w:rPr>
        <w:t>7</w:t>
      </w:r>
      <w:r w:rsidRPr="00405219">
        <w:rPr>
          <w:lang w:val="en-AU"/>
        </w:rPr>
        <w:t xml:space="preserve"> NWAU.</w:t>
      </w:r>
    </w:p>
    <w:p w14:paraId="35954C02" w14:textId="16D029B8" w:rsidR="00775E0A" w:rsidRPr="00DE1D0D" w:rsidRDefault="00775E0A" w:rsidP="006C0AD8">
      <w:pPr>
        <w:pStyle w:val="ListParagraph"/>
        <w:numPr>
          <w:ilvl w:val="0"/>
          <w:numId w:val="22"/>
        </w:numPr>
        <w:rPr>
          <w:lang w:val="en-AU"/>
        </w:rPr>
      </w:pPr>
      <w:r w:rsidRPr="00405219">
        <w:rPr>
          <w:lang w:val="en-AU"/>
        </w:rPr>
        <w:t>The efficient cost of these hospitals is determined as the fixed component with no dampening or very remote adjustment</w:t>
      </w:r>
      <w:r w:rsidRPr="00DE1D0D">
        <w:rPr>
          <w:lang w:val="en-AU"/>
        </w:rPr>
        <w:t xml:space="preserve"> applied.</w:t>
      </w:r>
    </w:p>
    <w:p w14:paraId="3B91CAFD" w14:textId="3E0AD201" w:rsidR="00775E0A" w:rsidRPr="00DE1D0D" w:rsidRDefault="00775E0A" w:rsidP="006C0AD8">
      <w:pPr>
        <w:pStyle w:val="ListParagraph"/>
        <w:numPr>
          <w:ilvl w:val="0"/>
          <w:numId w:val="23"/>
        </w:numPr>
        <w:rPr>
          <w:b/>
          <w:bCs/>
          <w:lang w:val="en-AU"/>
        </w:rPr>
      </w:pPr>
      <w:r w:rsidRPr="00DE1D0D">
        <w:rPr>
          <w:b/>
          <w:bCs/>
          <w:lang w:val="en-AU"/>
        </w:rPr>
        <w:t>Hospitals with missing data</w:t>
      </w:r>
    </w:p>
    <w:p w14:paraId="63251A35" w14:textId="0D70FFAA" w:rsidR="00775E0A" w:rsidRPr="00DE1D0D" w:rsidRDefault="00775E0A" w:rsidP="006C0AD8">
      <w:pPr>
        <w:pStyle w:val="ListParagraph"/>
        <w:numPr>
          <w:ilvl w:val="0"/>
          <w:numId w:val="29"/>
        </w:numPr>
        <w:rPr>
          <w:lang w:val="en-AU"/>
        </w:rPr>
      </w:pPr>
      <w:r w:rsidRPr="00DE1D0D">
        <w:rPr>
          <w:lang w:val="en-AU"/>
        </w:rPr>
        <w:t xml:space="preserve">Jurisdictional advice was sought on hospitals with missing activity or cost data. Where appropriate, new data received from jurisdictions was incorporated into existing datasets for these hospitals. They are then treated in the same way as hospitals reporting adequate data for the purposes of determining the </w:t>
      </w:r>
      <w:r w:rsidR="05C2B778" w:rsidRPr="00DE1D0D">
        <w:rPr>
          <w:lang w:val="en-AU"/>
        </w:rPr>
        <w:t>202</w:t>
      </w:r>
      <w:r w:rsidR="00DA68FA" w:rsidRPr="00DE1D0D">
        <w:rPr>
          <w:lang w:val="en-AU"/>
        </w:rPr>
        <w:t>3</w:t>
      </w:r>
      <w:r w:rsidR="05C2B778" w:rsidRPr="00DE1D0D">
        <w:rPr>
          <w:lang w:val="en-AU"/>
        </w:rPr>
        <w:t>–2</w:t>
      </w:r>
      <w:r w:rsidR="00DA68FA" w:rsidRPr="00DE1D0D">
        <w:rPr>
          <w:lang w:val="en-AU"/>
        </w:rPr>
        <w:t>4</w:t>
      </w:r>
      <w:r w:rsidRPr="00DE1D0D">
        <w:rPr>
          <w:lang w:val="en-AU"/>
        </w:rPr>
        <w:t xml:space="preserve"> total cost and </w:t>
      </w:r>
      <w:r w:rsidR="05C2B778" w:rsidRPr="00DE1D0D">
        <w:rPr>
          <w:lang w:val="en-AU"/>
        </w:rPr>
        <w:t>NEC2</w:t>
      </w:r>
      <w:r w:rsidR="00DA68FA" w:rsidRPr="00DE1D0D">
        <w:rPr>
          <w:lang w:val="en-AU"/>
        </w:rPr>
        <w:t>6</w:t>
      </w:r>
      <w:r w:rsidRPr="00DE1D0D">
        <w:rPr>
          <w:lang w:val="en-AU"/>
        </w:rPr>
        <w:t>.</w:t>
      </w:r>
    </w:p>
    <w:p w14:paraId="216B5C57" w14:textId="77777777" w:rsidR="00775E0A" w:rsidRPr="00DE1D0D" w:rsidRDefault="00775E0A" w:rsidP="00775E0A">
      <w:pPr>
        <w:rPr>
          <w:lang w:val="en-AU"/>
        </w:rPr>
      </w:pPr>
      <w:r w:rsidRPr="00DE1D0D">
        <w:rPr>
          <w:lang w:val="en-AU"/>
        </w:rPr>
        <w:t xml:space="preserve">In addition to the above, standalone hospitals including specialist psychiatric and major city hospitals are treated separately and are addressed further below. </w:t>
      </w:r>
    </w:p>
    <w:p w14:paraId="45A8D72F" w14:textId="12ADCB36" w:rsidR="00815B05" w:rsidRPr="00DE1D0D" w:rsidRDefault="00775E0A" w:rsidP="00775E0A">
      <w:pPr>
        <w:rPr>
          <w:lang w:val="en-AU"/>
        </w:rPr>
      </w:pPr>
      <w:r w:rsidRPr="00DE1D0D">
        <w:rPr>
          <w:lang w:val="en-AU"/>
        </w:rPr>
        <w:t xml:space="preserve">The efficient cost of an in-scope block-funded hospital is calculated using the formula as above, using cost parameters from </w:t>
      </w:r>
      <w:r w:rsidR="005E0D66" w:rsidRPr="00DE1D0D">
        <w:rPr>
          <w:lang w:val="en-AU"/>
        </w:rPr>
        <w:fldChar w:fldCharType="begin"/>
      </w:r>
      <w:r w:rsidR="005E0D66" w:rsidRPr="00DE1D0D">
        <w:rPr>
          <w:lang w:val="en-AU"/>
        </w:rPr>
        <w:instrText xml:space="preserve"> REF _Ref184045353 \h  \* MERGEFORMAT </w:instrText>
      </w:r>
      <w:r w:rsidR="005E0D66" w:rsidRPr="00DE1D0D">
        <w:rPr>
          <w:lang w:val="en-AU"/>
        </w:rPr>
      </w:r>
      <w:r w:rsidR="005E0D66" w:rsidRPr="00DE1D0D">
        <w:rPr>
          <w:lang w:val="en-AU"/>
        </w:rPr>
        <w:fldChar w:fldCharType="separate"/>
      </w:r>
      <w:r w:rsidR="00F57FD2" w:rsidRPr="00DE1D0D">
        <w:rPr>
          <w:lang w:val="en-AU"/>
        </w:rPr>
        <w:t xml:space="preserve">Table </w:t>
      </w:r>
      <w:r w:rsidR="00F57FD2">
        <w:rPr>
          <w:lang w:val="en-AU"/>
        </w:rPr>
        <w:t>24</w:t>
      </w:r>
      <w:r w:rsidR="005E0D66" w:rsidRPr="00DE1D0D">
        <w:rPr>
          <w:lang w:val="en-AU"/>
        </w:rPr>
        <w:fldChar w:fldCharType="end"/>
      </w:r>
      <w:r w:rsidRPr="00DE1D0D">
        <w:rPr>
          <w:lang w:val="en-AU"/>
        </w:rPr>
        <w:t xml:space="preserve"> indexed forward three years (refer to Section 3 of the National Efficient Cost Determination </w:t>
      </w:r>
      <w:r w:rsidR="05C2B778" w:rsidRPr="00DE1D0D">
        <w:rPr>
          <w:lang w:val="en-AU"/>
        </w:rPr>
        <w:t>202</w:t>
      </w:r>
      <w:r w:rsidR="00DA68FA" w:rsidRPr="00DE1D0D">
        <w:rPr>
          <w:lang w:val="en-AU"/>
        </w:rPr>
        <w:t>6</w:t>
      </w:r>
      <w:r w:rsidR="05C2B778" w:rsidRPr="00DE1D0D">
        <w:rPr>
          <w:lang w:val="en-AU"/>
        </w:rPr>
        <w:t>–</w:t>
      </w:r>
      <w:r w:rsidR="00DA68FA" w:rsidRPr="00DE1D0D">
        <w:rPr>
          <w:lang w:val="en-AU"/>
        </w:rPr>
        <w:t>27</w:t>
      </w:r>
      <w:r w:rsidRPr="00DE1D0D">
        <w:rPr>
          <w:lang w:val="en-AU"/>
        </w:rPr>
        <w:t>).</w:t>
      </w:r>
    </w:p>
    <w:p w14:paraId="7459A02F" w14:textId="1B447AA3" w:rsidR="004E171E" w:rsidRPr="00DE1D0D" w:rsidRDefault="004E171E" w:rsidP="006C0AD8">
      <w:pPr>
        <w:pStyle w:val="Heading3"/>
        <w:numPr>
          <w:ilvl w:val="2"/>
          <w:numId w:val="3"/>
        </w:numPr>
        <w:rPr>
          <w:lang w:val="en-AU"/>
        </w:rPr>
      </w:pPr>
      <w:r w:rsidRPr="00DE1D0D">
        <w:rPr>
          <w:lang w:val="en-AU"/>
        </w:rPr>
        <w:lastRenderedPageBreak/>
        <w:t xml:space="preserve">Calculation of the efficient </w:t>
      </w:r>
      <w:r w:rsidR="00E44914" w:rsidRPr="00DE1D0D">
        <w:rPr>
          <w:lang w:val="en-AU"/>
        </w:rPr>
        <w:t>cost of specialist psychiatric, major city and other standalone hospitals</w:t>
      </w:r>
    </w:p>
    <w:p w14:paraId="64DC43B0" w14:textId="655A6D6A" w:rsidR="001A796A" w:rsidRPr="00405219" w:rsidRDefault="001A796A" w:rsidP="001A796A">
      <w:pPr>
        <w:rPr>
          <w:lang w:val="en-AU"/>
        </w:rPr>
      </w:pPr>
      <w:r w:rsidRPr="00DE1D0D">
        <w:rPr>
          <w:lang w:val="en-AU"/>
        </w:rPr>
        <w:t xml:space="preserve">Specialist mental health hospitals are excluded from the model from the outset. These hospitals are assigned model costs based on advice from jurisdictions. Where advice was not received from jurisdictions, reported </w:t>
      </w:r>
      <w:r w:rsidR="4881475E" w:rsidRPr="00DE1D0D">
        <w:rPr>
          <w:lang w:val="en-AU"/>
        </w:rPr>
        <w:t>202</w:t>
      </w:r>
      <w:r w:rsidR="00DA68FA" w:rsidRPr="00DE1D0D">
        <w:rPr>
          <w:lang w:val="en-AU"/>
        </w:rPr>
        <w:t>3</w:t>
      </w:r>
      <w:r w:rsidR="4881475E" w:rsidRPr="00DE1D0D">
        <w:rPr>
          <w:lang w:val="en-AU"/>
        </w:rPr>
        <w:t>–2</w:t>
      </w:r>
      <w:r w:rsidR="00DA68FA" w:rsidRPr="00DE1D0D">
        <w:rPr>
          <w:lang w:val="en-AU"/>
        </w:rPr>
        <w:t>4</w:t>
      </w:r>
      <w:r w:rsidRPr="00DE1D0D">
        <w:rPr>
          <w:lang w:val="en-AU"/>
        </w:rPr>
        <w:t xml:space="preserve"> NPHED data or the final supplementary </w:t>
      </w:r>
      <w:r w:rsidR="4881475E" w:rsidRPr="00DE1D0D">
        <w:rPr>
          <w:lang w:val="en-AU"/>
        </w:rPr>
        <w:t>NEC2</w:t>
      </w:r>
      <w:r w:rsidR="00DA68FA" w:rsidRPr="00DE1D0D">
        <w:rPr>
          <w:lang w:val="en-AU"/>
        </w:rPr>
        <w:t>5</w:t>
      </w:r>
      <w:r w:rsidR="4881475E" w:rsidRPr="00DE1D0D">
        <w:rPr>
          <w:lang w:val="en-AU"/>
        </w:rPr>
        <w:t xml:space="preserve"> </w:t>
      </w:r>
      <w:r w:rsidRPr="00DE1D0D">
        <w:rPr>
          <w:lang w:val="en-AU"/>
        </w:rPr>
        <w:t xml:space="preserve">efficient cost has been escalated by the </w:t>
      </w:r>
      <w:r w:rsidR="4881475E" w:rsidRPr="00DE1D0D">
        <w:rPr>
          <w:lang w:val="en-AU"/>
        </w:rPr>
        <w:t>NEC2</w:t>
      </w:r>
      <w:r w:rsidR="00DA68FA" w:rsidRPr="00DE1D0D">
        <w:rPr>
          <w:lang w:val="en-AU"/>
        </w:rPr>
        <w:t>6</w:t>
      </w:r>
      <w:r w:rsidR="4881475E" w:rsidRPr="00DE1D0D">
        <w:rPr>
          <w:lang w:val="en-AU"/>
        </w:rPr>
        <w:t xml:space="preserve"> </w:t>
      </w:r>
      <w:r w:rsidRPr="00DE1D0D">
        <w:rPr>
          <w:lang w:val="en-AU"/>
        </w:rPr>
        <w:t xml:space="preserve">adjusted </w:t>
      </w:r>
      <w:r w:rsidRPr="00405219">
        <w:rPr>
          <w:lang w:val="en-AU"/>
        </w:rPr>
        <w:t xml:space="preserve">indexation rate to become the </w:t>
      </w:r>
      <w:r w:rsidR="4881475E" w:rsidRPr="00405219">
        <w:rPr>
          <w:lang w:val="en-AU"/>
        </w:rPr>
        <w:t>NEC2</w:t>
      </w:r>
      <w:r w:rsidR="00DA68FA" w:rsidRPr="00405219">
        <w:rPr>
          <w:lang w:val="en-AU"/>
        </w:rPr>
        <w:t>6</w:t>
      </w:r>
      <w:r w:rsidRPr="00405219">
        <w:rPr>
          <w:lang w:val="en-AU"/>
        </w:rPr>
        <w:t xml:space="preserve"> efficient cost for each of these hospitals. Indexation is described in further detail in Section 8.4.</w:t>
      </w:r>
    </w:p>
    <w:p w14:paraId="6A37E973" w14:textId="2FDBC6C3" w:rsidR="004E171E" w:rsidRPr="00405219" w:rsidRDefault="001A796A" w:rsidP="001A796A">
      <w:pPr>
        <w:rPr>
          <w:lang w:val="en-AU"/>
        </w:rPr>
      </w:pPr>
      <w:r w:rsidRPr="00405219">
        <w:rPr>
          <w:lang w:val="en-AU"/>
        </w:rPr>
        <w:t xml:space="preserve">The </w:t>
      </w:r>
      <w:r w:rsidR="4881475E" w:rsidRPr="00405219">
        <w:rPr>
          <w:lang w:val="en-AU"/>
        </w:rPr>
        <w:t>202</w:t>
      </w:r>
      <w:r w:rsidR="00DA68FA" w:rsidRPr="00405219">
        <w:rPr>
          <w:lang w:val="en-AU"/>
        </w:rPr>
        <w:t>6</w:t>
      </w:r>
      <w:r w:rsidR="4881475E" w:rsidRPr="00405219">
        <w:rPr>
          <w:lang w:val="en-AU"/>
        </w:rPr>
        <w:t>–2</w:t>
      </w:r>
      <w:r w:rsidR="00DA68FA" w:rsidRPr="00405219">
        <w:rPr>
          <w:lang w:val="en-AU"/>
        </w:rPr>
        <w:t>7</w:t>
      </w:r>
      <w:r w:rsidRPr="00405219">
        <w:rPr>
          <w:lang w:val="en-AU"/>
        </w:rPr>
        <w:t xml:space="preserve"> efficient cost for the </w:t>
      </w:r>
      <w:r w:rsidR="00DA68FA" w:rsidRPr="00405219">
        <w:rPr>
          <w:lang w:val="en-AU"/>
        </w:rPr>
        <w:t>11</w:t>
      </w:r>
      <w:r w:rsidRPr="00405219">
        <w:rPr>
          <w:lang w:val="en-AU"/>
        </w:rPr>
        <w:t xml:space="preserve"> major city hospitals, as well as the one other standalone hospital, will be determined separately in a similar way, following consultation with jurisdictions.</w:t>
      </w:r>
    </w:p>
    <w:p w14:paraId="03A670E2" w14:textId="6892FB58" w:rsidR="001A796A" w:rsidRPr="00405219" w:rsidRDefault="001A796A" w:rsidP="006C0AD8">
      <w:pPr>
        <w:pStyle w:val="Heading2"/>
        <w:numPr>
          <w:ilvl w:val="1"/>
          <w:numId w:val="3"/>
        </w:numPr>
        <w:rPr>
          <w:lang w:val="en-AU"/>
        </w:rPr>
      </w:pPr>
      <w:bookmarkStart w:id="71" w:name="_Toc224052126"/>
      <w:r w:rsidRPr="00405219">
        <w:rPr>
          <w:lang w:val="en-AU"/>
        </w:rPr>
        <w:t xml:space="preserve">Indexation of the </w:t>
      </w:r>
      <w:r w:rsidR="6929FB12" w:rsidRPr="00405219">
        <w:rPr>
          <w:lang w:val="en-AU"/>
        </w:rPr>
        <w:t>202</w:t>
      </w:r>
      <w:r w:rsidR="00127B59" w:rsidRPr="00405219">
        <w:rPr>
          <w:lang w:val="en-AU"/>
        </w:rPr>
        <w:t>3</w:t>
      </w:r>
      <w:r w:rsidR="6929FB12" w:rsidRPr="00405219">
        <w:rPr>
          <w:lang w:val="en-AU"/>
        </w:rPr>
        <w:t>–2</w:t>
      </w:r>
      <w:r w:rsidR="00127B59" w:rsidRPr="00405219">
        <w:rPr>
          <w:lang w:val="en-AU"/>
        </w:rPr>
        <w:t>4</w:t>
      </w:r>
      <w:r w:rsidR="001933F0" w:rsidRPr="00405219">
        <w:rPr>
          <w:lang w:val="en-AU"/>
        </w:rPr>
        <w:t xml:space="preserve"> model</w:t>
      </w:r>
      <w:bookmarkEnd w:id="71"/>
    </w:p>
    <w:p w14:paraId="30109D14" w14:textId="6425951B" w:rsidR="00CB66F6" w:rsidRPr="00405219" w:rsidRDefault="00CB66F6" w:rsidP="00CB66F6">
      <w:pPr>
        <w:rPr>
          <w:lang w:val="en-AU"/>
        </w:rPr>
      </w:pPr>
      <w:r w:rsidRPr="00405219">
        <w:rPr>
          <w:lang w:val="en-AU"/>
        </w:rPr>
        <w:t xml:space="preserve">Due to the three-year time lag in data collection, cost model results for </w:t>
      </w:r>
      <w:r w:rsidR="6476DEDF" w:rsidRPr="00405219">
        <w:rPr>
          <w:lang w:val="en-AU"/>
        </w:rPr>
        <w:t>202</w:t>
      </w:r>
      <w:r w:rsidR="00127B59" w:rsidRPr="00405219">
        <w:rPr>
          <w:lang w:val="en-AU"/>
        </w:rPr>
        <w:t>3</w:t>
      </w:r>
      <w:r w:rsidR="6476DEDF" w:rsidRPr="00405219">
        <w:rPr>
          <w:lang w:val="en-AU"/>
        </w:rPr>
        <w:t>–2</w:t>
      </w:r>
      <w:r w:rsidR="00127B59" w:rsidRPr="00405219">
        <w:rPr>
          <w:lang w:val="en-AU"/>
        </w:rPr>
        <w:t>4</w:t>
      </w:r>
      <w:r w:rsidRPr="00405219">
        <w:rPr>
          <w:lang w:val="en-AU"/>
        </w:rPr>
        <w:t xml:space="preserve"> were indexed over three years to give a price model for </w:t>
      </w:r>
      <w:r w:rsidR="6476DEDF" w:rsidRPr="00405219">
        <w:rPr>
          <w:lang w:val="en-AU"/>
        </w:rPr>
        <w:t>202</w:t>
      </w:r>
      <w:r w:rsidR="00127B59" w:rsidRPr="00405219">
        <w:rPr>
          <w:lang w:val="en-AU"/>
        </w:rPr>
        <w:t>6</w:t>
      </w:r>
      <w:r w:rsidR="6476DEDF" w:rsidRPr="00405219">
        <w:rPr>
          <w:lang w:val="en-AU"/>
        </w:rPr>
        <w:t>–2</w:t>
      </w:r>
      <w:r w:rsidR="00127B59" w:rsidRPr="00405219">
        <w:rPr>
          <w:lang w:val="en-AU"/>
        </w:rPr>
        <w:t>7</w:t>
      </w:r>
      <w:r w:rsidR="6476DEDF" w:rsidRPr="00405219">
        <w:rPr>
          <w:lang w:val="en-AU"/>
        </w:rPr>
        <w:t>.</w:t>
      </w:r>
      <w:r w:rsidRPr="00405219">
        <w:rPr>
          <w:lang w:val="en-AU"/>
        </w:rPr>
        <w:t xml:space="preserve"> </w:t>
      </w:r>
      <w:r w:rsidR="00F5149C" w:rsidRPr="00405219">
        <w:rPr>
          <w:lang w:val="en-AU"/>
        </w:rPr>
        <w:fldChar w:fldCharType="begin"/>
      </w:r>
      <w:r w:rsidR="00F5149C" w:rsidRPr="00405219">
        <w:rPr>
          <w:lang w:val="en-AU"/>
        </w:rPr>
        <w:instrText xml:space="preserve"> REF _Ref184045538 \h  \* MERGEFORMAT </w:instrText>
      </w:r>
      <w:r w:rsidR="00F5149C" w:rsidRPr="00405219">
        <w:rPr>
          <w:lang w:val="en-AU"/>
        </w:rPr>
      </w:r>
      <w:r w:rsidR="00F5149C" w:rsidRPr="00405219">
        <w:rPr>
          <w:lang w:val="en-AU"/>
        </w:rPr>
        <w:fldChar w:fldCharType="separate"/>
      </w:r>
      <w:r w:rsidR="00F57FD2" w:rsidRPr="00405219">
        <w:rPr>
          <w:lang w:val="en-AU"/>
        </w:rPr>
        <w:t xml:space="preserve">Figure </w:t>
      </w:r>
      <w:r w:rsidR="00F57FD2">
        <w:rPr>
          <w:lang w:val="en-AU"/>
        </w:rPr>
        <w:t>10</w:t>
      </w:r>
      <w:r w:rsidR="00F5149C" w:rsidRPr="00405219">
        <w:rPr>
          <w:lang w:val="en-AU"/>
        </w:rPr>
        <w:fldChar w:fldCharType="end"/>
      </w:r>
      <w:r w:rsidRPr="00405219">
        <w:rPr>
          <w:lang w:val="en-AU"/>
        </w:rPr>
        <w:t xml:space="preserve"> shows that the raw indexation rate (</w:t>
      </w:r>
      <w:r w:rsidR="00127B59" w:rsidRPr="00405219">
        <w:rPr>
          <w:lang w:val="en-AU"/>
        </w:rPr>
        <w:t>8.</w:t>
      </w:r>
      <w:r w:rsidR="001E20FF" w:rsidRPr="00405219">
        <w:rPr>
          <w:lang w:val="en-AU"/>
        </w:rPr>
        <w:t>2</w:t>
      </w:r>
      <w:r w:rsidR="00B72E23" w:rsidRPr="00405219">
        <w:rPr>
          <w:lang w:val="en-AU"/>
        </w:rPr>
        <w:t>%</w:t>
      </w:r>
      <w:r w:rsidRPr="00405219">
        <w:rPr>
          <w:lang w:val="en-AU"/>
        </w:rPr>
        <w:t>) is given by the slope of the exponential line of best-fit of in-scope expenditure for block-funded hospitals across five years. Establishments with data quality issues were excluded from the calculation of comparisons using those years.</w:t>
      </w:r>
    </w:p>
    <w:p w14:paraId="2A61C3EF" w14:textId="1C469353" w:rsidR="001A796A" w:rsidRPr="00405219" w:rsidRDefault="00CB66F6" w:rsidP="00CB66F6">
      <w:pPr>
        <w:rPr>
          <w:lang w:val="en-AU"/>
        </w:rPr>
      </w:pPr>
      <w:r w:rsidRPr="00405219">
        <w:rPr>
          <w:lang w:val="en-AU"/>
        </w:rPr>
        <w:t xml:space="preserve">For </w:t>
      </w:r>
      <w:r w:rsidR="6476DEDF" w:rsidRPr="00405219">
        <w:rPr>
          <w:lang w:val="en-AU"/>
        </w:rPr>
        <w:t>NEC2</w:t>
      </w:r>
      <w:r w:rsidR="003E5F1F" w:rsidRPr="00405219">
        <w:rPr>
          <w:lang w:val="en-AU"/>
        </w:rPr>
        <w:t>6</w:t>
      </w:r>
      <w:r w:rsidRPr="00405219">
        <w:rPr>
          <w:lang w:val="en-AU"/>
        </w:rPr>
        <w:t>, increases in the minimum superannuation guarantee (refer to Section 7.4.1 for further background information) are reflected in the data resulting in an over-estimation of expenditure growth for affected pairs of years. To account for this, the expenditure of the more recent year of each affected pair is deflated by 0.27</w:t>
      </w:r>
      <w:r w:rsidR="00B72E23" w:rsidRPr="00405219">
        <w:rPr>
          <w:lang w:val="en-AU"/>
        </w:rPr>
        <w:t>%</w:t>
      </w:r>
      <w:r w:rsidRPr="00405219">
        <w:rPr>
          <w:lang w:val="en-AU"/>
        </w:rPr>
        <w:t xml:space="preserve"> prior to calculation of the cumulative change in expenditure across five years. The raw indexation rate is then adjusted to include an additional 0.</w:t>
      </w:r>
      <w:r w:rsidR="003E5F1F" w:rsidRPr="00405219">
        <w:rPr>
          <w:lang w:val="en-AU"/>
        </w:rPr>
        <w:t>54</w:t>
      </w:r>
      <w:r w:rsidR="00B72E23" w:rsidRPr="00405219">
        <w:rPr>
          <w:lang w:val="en-AU"/>
        </w:rPr>
        <w:t>%</w:t>
      </w:r>
      <w:r w:rsidR="00716EBA" w:rsidRPr="00405219">
        <w:rPr>
          <w:lang w:val="en-AU"/>
        </w:rPr>
        <w:t xml:space="preserve"> over two years</w:t>
      </w:r>
      <w:r w:rsidR="002254D5" w:rsidRPr="00405219">
        <w:rPr>
          <w:lang w:val="en-AU"/>
        </w:rPr>
        <w:t>; this</w:t>
      </w:r>
      <w:r w:rsidRPr="00405219">
        <w:rPr>
          <w:lang w:val="en-AU"/>
        </w:rPr>
        <w:t xml:space="preserve"> prospectively account</w:t>
      </w:r>
      <w:r w:rsidR="002254D5" w:rsidRPr="00405219">
        <w:rPr>
          <w:lang w:val="en-AU"/>
        </w:rPr>
        <w:t>s</w:t>
      </w:r>
      <w:r w:rsidRPr="00405219">
        <w:rPr>
          <w:lang w:val="en-AU"/>
        </w:rPr>
        <w:t xml:space="preserve"> for increases in the minimum superannuation guarantee</w:t>
      </w:r>
      <w:r w:rsidR="002254D5" w:rsidRPr="00405219">
        <w:rPr>
          <w:lang w:val="en-AU"/>
        </w:rPr>
        <w:t xml:space="preserve"> for 2024-25 and </w:t>
      </w:r>
      <w:r w:rsidR="00ED0ABB" w:rsidRPr="00405219">
        <w:rPr>
          <w:lang w:val="en-AU"/>
        </w:rPr>
        <w:t>its final scheduled increase in 2025-26</w:t>
      </w:r>
      <w:r w:rsidRPr="00405219">
        <w:rPr>
          <w:lang w:val="en-AU"/>
        </w:rPr>
        <w:t xml:space="preserve">. The adjusted </w:t>
      </w:r>
      <w:r w:rsidR="6476DEDF" w:rsidRPr="00405219">
        <w:rPr>
          <w:lang w:val="en-AU"/>
        </w:rPr>
        <w:t>NEC2</w:t>
      </w:r>
      <w:r w:rsidR="002254D5" w:rsidRPr="00405219">
        <w:rPr>
          <w:lang w:val="en-AU"/>
        </w:rPr>
        <w:t>6</w:t>
      </w:r>
      <w:r w:rsidRPr="00405219">
        <w:rPr>
          <w:lang w:val="en-AU"/>
        </w:rPr>
        <w:t xml:space="preserve"> indexation rate was calculated using the formula:</w:t>
      </w:r>
    </w:p>
    <w:p w14:paraId="304C1B6A" w14:textId="127CA013" w:rsidR="00E3493F" w:rsidRPr="00405219" w:rsidRDefault="00001F95" w:rsidP="00E3493F">
      <w:pPr>
        <w:rPr>
          <w:rFonts w:ascii="Cambria Math" w:eastAsiaTheme="minorEastAsia" w:hAnsi="Cambria Math"/>
          <w:lang w:val="en-AU"/>
        </w:rPr>
      </w:pPr>
      <m:oMathPara>
        <m:oMath>
          <m:r>
            <m:rPr>
              <m:nor/>
            </m:rPr>
            <w:rPr>
              <w:rFonts w:ascii="Cambria Math" w:hAnsi="Cambria Math"/>
              <w:lang w:val="en-AU"/>
            </w:rPr>
            <m:t>Adjusted NEC26 indexation rate= [</m:t>
          </m:r>
          <m:sSup>
            <m:sSupPr>
              <m:ctrlPr>
                <w:rPr>
                  <w:rFonts w:ascii="Cambria Math" w:hAnsi="Cambria Math"/>
                  <w:i/>
                  <w:lang w:val="en-AU"/>
                </w:rPr>
              </m:ctrlPr>
            </m:sSupPr>
            <m:e>
              <m:sSup>
                <m:sSupPr>
                  <m:ctrlPr>
                    <w:rPr>
                      <w:rFonts w:ascii="Cambria Math" w:hAnsi="Cambria Math"/>
                      <w:i/>
                      <w:lang w:val="en-AU"/>
                    </w:rPr>
                  </m:ctrlPr>
                </m:sSupPr>
                <m:e>
                  <m:d>
                    <m:dPr>
                      <m:ctrlPr>
                        <w:rPr>
                          <w:rFonts w:ascii="Cambria Math" w:hAnsi="Cambria Math"/>
                          <w:i/>
                          <w:lang w:val="en-AU"/>
                        </w:rPr>
                      </m:ctrlPr>
                    </m:dPr>
                    <m:e>
                      <m:r>
                        <m:rPr>
                          <m:nor/>
                        </m:rPr>
                        <w:rPr>
                          <w:rFonts w:ascii="Cambria Math" w:hAnsi="Cambria Math"/>
                          <w:lang w:val="en-AU"/>
                        </w:rPr>
                        <m:t>1+8.2%</m:t>
                      </m:r>
                    </m:e>
                  </m:d>
                </m:e>
                <m:sup>
                  <m:r>
                    <m:rPr>
                      <m:nor/>
                    </m:rPr>
                    <w:rPr>
                      <w:rFonts w:ascii="Cambria Math" w:hAnsi="Cambria Math"/>
                      <w:lang w:val="en-AU"/>
                    </w:rPr>
                    <m:t>3</m:t>
                  </m:r>
                </m:sup>
              </m:sSup>
              <m:r>
                <m:rPr>
                  <m:nor/>
                </m:rPr>
                <w:rPr>
                  <w:rFonts w:ascii="Cambria Math" w:hAnsi="Cambria Math"/>
                  <w:lang w:val="en-AU"/>
                </w:rPr>
                <m:t xml:space="preserve"> × </m:t>
              </m:r>
              <m:d>
                <m:dPr>
                  <m:ctrlPr>
                    <w:rPr>
                      <w:rFonts w:ascii="Cambria Math" w:hAnsi="Cambria Math"/>
                      <w:i/>
                      <w:lang w:val="en-AU"/>
                    </w:rPr>
                  </m:ctrlPr>
                </m:dPr>
                <m:e>
                  <m:r>
                    <m:rPr>
                      <m:nor/>
                    </m:rPr>
                    <w:rPr>
                      <w:rFonts w:ascii="Cambria Math" w:hAnsi="Cambria Math"/>
                      <w:lang w:val="en-AU"/>
                    </w:rPr>
                    <m:t>1+0.54%</m:t>
                  </m:r>
                </m:e>
              </m:d>
              <m:r>
                <m:rPr>
                  <m:nor/>
                </m:rPr>
                <w:rPr>
                  <w:rFonts w:ascii="Cambria Math" w:hAnsi="Cambria Math"/>
                  <w:lang w:val="en-AU"/>
                </w:rPr>
                <m:t>]</m:t>
              </m:r>
            </m:e>
            <m:sup>
              <m:f>
                <m:fPr>
                  <m:ctrlPr>
                    <w:rPr>
                      <w:rFonts w:ascii="Cambria Math" w:hAnsi="Cambria Math"/>
                      <w:i/>
                      <w:lang w:val="en-AU"/>
                    </w:rPr>
                  </m:ctrlPr>
                </m:fPr>
                <m:num>
                  <m:r>
                    <m:rPr>
                      <m:nor/>
                    </m:rPr>
                    <w:rPr>
                      <w:rFonts w:ascii="Cambria Math" w:hAnsi="Cambria Math"/>
                      <w:lang w:val="en-AU"/>
                    </w:rPr>
                    <m:t>1</m:t>
                  </m:r>
                </m:num>
                <m:den>
                  <m:r>
                    <m:rPr>
                      <m:nor/>
                    </m:rPr>
                    <w:rPr>
                      <w:rFonts w:ascii="Cambria Math" w:hAnsi="Cambria Math"/>
                      <w:lang w:val="en-AU"/>
                    </w:rPr>
                    <m:t>3</m:t>
                  </m:r>
                </m:den>
              </m:f>
            </m:sup>
          </m:sSup>
          <m:r>
            <w:rPr>
              <w:rFonts w:ascii="Cambria Math" w:hAnsi="Cambria Math"/>
              <w:lang w:val="en-AU"/>
            </w:rPr>
            <m:t xml:space="preserve"> </m:t>
          </m:r>
          <m:r>
            <m:rPr>
              <m:nor/>
            </m:rPr>
            <w:rPr>
              <w:rFonts w:ascii="Cambria Math" w:hAnsi="Cambria Math"/>
              <w:lang w:val="en-AU"/>
            </w:rPr>
            <m:t>- 1 = 8.4%</m:t>
          </m:r>
        </m:oMath>
      </m:oMathPara>
    </w:p>
    <w:p w14:paraId="57557ED4" w14:textId="27BEB1AB" w:rsidR="00EF26FD" w:rsidRPr="00DE1D0D" w:rsidRDefault="00EF26FD" w:rsidP="00EF26FD">
      <w:pPr>
        <w:rPr>
          <w:rFonts w:cs="Arial"/>
          <w:lang w:val="en-AU"/>
        </w:rPr>
      </w:pPr>
      <w:r w:rsidRPr="00405219">
        <w:rPr>
          <w:rFonts w:cs="Arial"/>
          <w:lang w:val="en-AU"/>
        </w:rPr>
        <w:t xml:space="preserve">The overall </w:t>
      </w:r>
      <w:r w:rsidR="330CC96B" w:rsidRPr="00405219">
        <w:rPr>
          <w:rFonts w:cs="Arial"/>
          <w:lang w:val="en-AU"/>
        </w:rPr>
        <w:t>202</w:t>
      </w:r>
      <w:r w:rsidR="003A4B3A" w:rsidRPr="00405219">
        <w:rPr>
          <w:rFonts w:cs="Arial"/>
          <w:lang w:val="en-AU"/>
        </w:rPr>
        <w:t>3</w:t>
      </w:r>
      <w:r w:rsidR="330CC96B" w:rsidRPr="00405219">
        <w:rPr>
          <w:rFonts w:cs="Arial"/>
          <w:lang w:val="en-AU"/>
        </w:rPr>
        <w:t>–2</w:t>
      </w:r>
      <w:r w:rsidR="003A4B3A" w:rsidRPr="00405219">
        <w:rPr>
          <w:rFonts w:cs="Arial"/>
          <w:lang w:val="en-AU"/>
        </w:rPr>
        <w:t>4</w:t>
      </w:r>
      <w:r w:rsidRPr="00405219">
        <w:rPr>
          <w:rFonts w:cs="Arial"/>
          <w:lang w:val="en-AU"/>
        </w:rPr>
        <w:t xml:space="preserve"> model spend was projected to </w:t>
      </w:r>
      <w:r w:rsidR="330CC96B" w:rsidRPr="00405219">
        <w:rPr>
          <w:rFonts w:cs="Arial"/>
          <w:lang w:val="en-AU"/>
        </w:rPr>
        <w:t>202</w:t>
      </w:r>
      <w:r w:rsidR="003A4B3A" w:rsidRPr="00405219">
        <w:rPr>
          <w:rFonts w:cs="Arial"/>
          <w:lang w:val="en-AU"/>
        </w:rPr>
        <w:t>6</w:t>
      </w:r>
      <w:r w:rsidR="330CC96B" w:rsidRPr="00405219">
        <w:rPr>
          <w:rFonts w:cs="Arial"/>
          <w:lang w:val="en-AU"/>
        </w:rPr>
        <w:t>–2</w:t>
      </w:r>
      <w:r w:rsidR="003A4B3A" w:rsidRPr="00405219">
        <w:rPr>
          <w:rFonts w:cs="Arial"/>
          <w:lang w:val="en-AU"/>
        </w:rPr>
        <w:t>7</w:t>
      </w:r>
      <w:r w:rsidRPr="00405219">
        <w:rPr>
          <w:rFonts w:cs="Arial"/>
          <w:lang w:val="en-AU"/>
        </w:rPr>
        <w:t xml:space="preserve"> using the annual indexation factor of </w:t>
      </w:r>
      <w:r w:rsidR="003A4B3A" w:rsidRPr="00405219">
        <w:rPr>
          <w:rFonts w:cs="Arial"/>
          <w:lang w:val="en-AU"/>
        </w:rPr>
        <w:t>8.</w:t>
      </w:r>
      <w:r w:rsidR="001E20FF" w:rsidRPr="00405219">
        <w:rPr>
          <w:rFonts w:cs="Arial"/>
          <w:lang w:val="en-AU"/>
        </w:rPr>
        <w:t>4</w:t>
      </w:r>
      <w:r w:rsidR="003C26A7" w:rsidRPr="00405219">
        <w:rPr>
          <w:rFonts w:cs="Arial"/>
          <w:lang w:val="en-AU"/>
        </w:rPr>
        <w:t>%</w:t>
      </w:r>
      <w:r w:rsidRPr="00405219">
        <w:rPr>
          <w:rFonts w:cs="Arial"/>
          <w:lang w:val="en-AU"/>
        </w:rPr>
        <w:t xml:space="preserve"> per annum, as specified in the National Efficient Cost Determination</w:t>
      </w:r>
      <w:r w:rsidRPr="00DE1D0D">
        <w:rPr>
          <w:rFonts w:cs="Arial"/>
          <w:lang w:val="en-AU"/>
        </w:rPr>
        <w:t xml:space="preserve"> </w:t>
      </w:r>
      <w:r w:rsidR="330CC96B" w:rsidRPr="00DE1D0D">
        <w:rPr>
          <w:rFonts w:cs="Arial"/>
          <w:lang w:val="en-AU"/>
        </w:rPr>
        <w:t>202</w:t>
      </w:r>
      <w:r w:rsidR="003A4B3A" w:rsidRPr="00DE1D0D">
        <w:rPr>
          <w:rFonts w:cs="Arial"/>
          <w:lang w:val="en-AU"/>
        </w:rPr>
        <w:t>6</w:t>
      </w:r>
      <w:r w:rsidR="330CC96B" w:rsidRPr="00DE1D0D">
        <w:rPr>
          <w:rFonts w:cs="Arial"/>
          <w:lang w:val="en-AU"/>
        </w:rPr>
        <w:t>–2</w:t>
      </w:r>
      <w:r w:rsidR="003A4B3A" w:rsidRPr="00DE1D0D">
        <w:rPr>
          <w:rFonts w:cs="Arial"/>
          <w:lang w:val="en-AU"/>
        </w:rPr>
        <w:t>7</w:t>
      </w:r>
      <w:r w:rsidRPr="00DE1D0D">
        <w:rPr>
          <w:rFonts w:cs="Arial"/>
          <w:lang w:val="en-AU"/>
        </w:rPr>
        <w:t>.</w:t>
      </w:r>
    </w:p>
    <w:p w14:paraId="79AAED23" w14:textId="7B538A87" w:rsidR="00F648E1" w:rsidRPr="00DE1D0D" w:rsidRDefault="00F648E1" w:rsidP="00F648E1">
      <w:pPr>
        <w:pStyle w:val="TableFigureheading"/>
        <w:rPr>
          <w:lang w:val="en-AU"/>
        </w:rPr>
      </w:pPr>
      <w:bookmarkStart w:id="72" w:name="_Ref184045538"/>
      <w:r w:rsidRPr="00405219">
        <w:rPr>
          <w:lang w:val="en-AU"/>
        </w:rPr>
        <w:lastRenderedPageBreak/>
        <w:t xml:space="preserve">Figure </w:t>
      </w:r>
      <w:r w:rsidRPr="00405219">
        <w:rPr>
          <w:lang w:val="en-AU"/>
        </w:rPr>
        <w:fldChar w:fldCharType="begin"/>
      </w:r>
      <w:r w:rsidRPr="00405219">
        <w:rPr>
          <w:lang w:val="en-AU"/>
        </w:rPr>
        <w:instrText xml:space="preserve"> SEQ Figure \* ARABIC </w:instrText>
      </w:r>
      <w:r w:rsidRPr="00405219">
        <w:rPr>
          <w:lang w:val="en-AU"/>
        </w:rPr>
        <w:fldChar w:fldCharType="separate"/>
      </w:r>
      <w:r w:rsidR="00F57FD2">
        <w:rPr>
          <w:noProof/>
          <w:lang w:val="en-AU"/>
        </w:rPr>
        <w:t>10</w:t>
      </w:r>
      <w:r w:rsidRPr="00405219">
        <w:rPr>
          <w:lang w:val="en-AU"/>
        </w:rPr>
        <w:fldChar w:fldCharType="end"/>
      </w:r>
      <w:bookmarkEnd w:id="72"/>
      <w:r w:rsidRPr="00405219">
        <w:rPr>
          <w:lang w:val="en-AU"/>
        </w:rPr>
        <w:t>: Raw NEC2</w:t>
      </w:r>
      <w:r w:rsidR="003A4B3A" w:rsidRPr="00405219">
        <w:rPr>
          <w:lang w:val="en-AU"/>
        </w:rPr>
        <w:t>6</w:t>
      </w:r>
      <w:r w:rsidRPr="00405219">
        <w:rPr>
          <w:lang w:val="en-AU"/>
        </w:rPr>
        <w:t xml:space="preserve"> Indexation</w:t>
      </w:r>
    </w:p>
    <w:p w14:paraId="42E0C5BB" w14:textId="1D9B7BE9" w:rsidR="5B935F05" w:rsidRPr="00DE1D0D" w:rsidRDefault="5B935F05" w:rsidP="009248C3">
      <w:pPr>
        <w:rPr>
          <w:lang w:val="en-AU"/>
        </w:rPr>
      </w:pPr>
      <w:r w:rsidRPr="00DE1D0D">
        <w:rPr>
          <w:noProof/>
          <w:lang w:val="en-AU"/>
        </w:rPr>
        <w:drawing>
          <wp:inline distT="0" distB="0" distL="0" distR="0" wp14:anchorId="5F214C73" wp14:editId="39F118BB">
            <wp:extent cx="6129949" cy="4010761"/>
            <wp:effectExtent l="0" t="0" r="4445" b="8890"/>
            <wp:docPr id="861220418" name="Picture 86122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20418" name="Picture 861220418"/>
                    <pic:cNvPicPr/>
                  </pic:nvPicPr>
                  <pic:blipFill>
                    <a:blip r:embed="rId31">
                      <a:extLst>
                        <a:ext uri="{96DAC541-7B7A-43D3-8B79-37D633B846F1}">
                          <asvg:svgBlip xmlns:asvg="http://schemas.microsoft.com/office/drawing/2016/SVG/main" r:embed="rId32"/>
                        </a:ext>
                      </a:extLst>
                    </a:blip>
                    <a:stretch>
                      <a:fillRect/>
                    </a:stretch>
                  </pic:blipFill>
                  <pic:spPr>
                    <a:xfrm>
                      <a:off x="0" y="0"/>
                      <a:ext cx="6129949" cy="4010761"/>
                    </a:xfrm>
                    <a:prstGeom prst="rect">
                      <a:avLst/>
                    </a:prstGeom>
                  </pic:spPr>
                </pic:pic>
              </a:graphicData>
            </a:graphic>
          </wp:inline>
        </w:drawing>
      </w:r>
    </w:p>
    <w:p w14:paraId="2F016817" w14:textId="77777777" w:rsidR="00054529" w:rsidRPr="00DE1D0D" w:rsidRDefault="00054529">
      <w:pPr>
        <w:spacing w:line="259" w:lineRule="auto"/>
        <w:rPr>
          <w:lang w:val="en-AU"/>
        </w:rPr>
      </w:pPr>
      <w:r w:rsidRPr="00DE1D0D">
        <w:rPr>
          <w:lang w:val="en-AU"/>
        </w:rPr>
        <w:br w:type="page"/>
      </w:r>
    </w:p>
    <w:p w14:paraId="1F65BE73" w14:textId="77777777" w:rsidR="00D96E9B" w:rsidRPr="00DE1D0D" w:rsidRDefault="00D96E9B" w:rsidP="007F64B8">
      <w:pPr>
        <w:pStyle w:val="Heading1"/>
        <w:rPr>
          <w:lang w:val="en-AU"/>
        </w:rPr>
      </w:pPr>
      <w:bookmarkStart w:id="73" w:name="_Toc224052127"/>
      <w:r w:rsidRPr="00DE1D0D">
        <w:rPr>
          <w:lang w:val="en-AU"/>
        </w:rPr>
        <w:lastRenderedPageBreak/>
        <w:t>Appendices</w:t>
      </w:r>
      <w:bookmarkEnd w:id="73"/>
    </w:p>
    <w:tbl>
      <w:tblPr>
        <w:tblStyle w:val="TableGrid"/>
        <w:tblW w:w="0" w:type="auto"/>
        <w:tblLook w:val="04A0" w:firstRow="1" w:lastRow="0" w:firstColumn="1" w:lastColumn="0" w:noHBand="0" w:noVBand="1"/>
      </w:tblPr>
      <w:tblGrid>
        <w:gridCol w:w="1418"/>
        <w:gridCol w:w="7366"/>
        <w:gridCol w:w="952"/>
      </w:tblGrid>
      <w:tr w:rsidR="004F5D1D" w:rsidRPr="00DE1D0D" w14:paraId="596569C6" w14:textId="77777777" w:rsidTr="00E76CE6">
        <w:trPr>
          <w:trHeight w:val="397"/>
        </w:trPr>
        <w:tc>
          <w:tcPr>
            <w:tcW w:w="1418" w:type="dxa"/>
            <w:vAlign w:val="center"/>
          </w:tcPr>
          <w:p w14:paraId="70B8FC92" w14:textId="677E3C1C" w:rsidR="00E76CE6" w:rsidRPr="00DE1D0D" w:rsidRDefault="00E76CE6" w:rsidP="00E76CE6">
            <w:pPr>
              <w:rPr>
                <w:lang w:val="en-AU"/>
              </w:rPr>
            </w:pPr>
            <w:r w:rsidRPr="00DE1D0D">
              <w:rPr>
                <w:lang w:val="en-AU"/>
              </w:rPr>
              <w:t>Appendix A</w:t>
            </w:r>
          </w:p>
        </w:tc>
        <w:tc>
          <w:tcPr>
            <w:tcW w:w="7366" w:type="dxa"/>
            <w:vAlign w:val="center"/>
          </w:tcPr>
          <w:p w14:paraId="03BE6561" w14:textId="368444B8" w:rsidR="00E76CE6" w:rsidRPr="00DE1D0D" w:rsidRDefault="00E76CE6" w:rsidP="00E76CE6">
            <w:pPr>
              <w:rPr>
                <w:lang w:val="en-AU"/>
              </w:rPr>
            </w:pPr>
            <w:r w:rsidRPr="00DE1D0D">
              <w:rPr>
                <w:lang w:val="en-AU"/>
              </w:rPr>
              <w:t>Reference Tables</w:t>
            </w:r>
          </w:p>
        </w:tc>
        <w:tc>
          <w:tcPr>
            <w:tcW w:w="952" w:type="dxa"/>
            <w:vAlign w:val="center"/>
          </w:tcPr>
          <w:p w14:paraId="3A43E2ED" w14:textId="74E02CEE" w:rsidR="00E76CE6" w:rsidRPr="00DE1D0D" w:rsidRDefault="00E76CE6" w:rsidP="00E76CE6">
            <w:pPr>
              <w:jc w:val="center"/>
              <w:rPr>
                <w:lang w:val="en-AU"/>
              </w:rPr>
            </w:pPr>
            <w:r w:rsidRPr="00DE1D0D">
              <w:rPr>
                <w:lang w:val="en-AU"/>
              </w:rPr>
              <w:fldChar w:fldCharType="begin"/>
            </w:r>
            <w:r w:rsidRPr="00DE1D0D">
              <w:rPr>
                <w:lang w:val="en-AU"/>
              </w:rPr>
              <w:instrText xml:space="preserve"> PAGEREF _Ref183796397 \h </w:instrText>
            </w:r>
            <w:r w:rsidRPr="00DE1D0D">
              <w:rPr>
                <w:lang w:val="en-AU"/>
              </w:rPr>
            </w:r>
            <w:r w:rsidRPr="00DE1D0D">
              <w:rPr>
                <w:lang w:val="en-AU"/>
              </w:rPr>
              <w:fldChar w:fldCharType="separate"/>
            </w:r>
            <w:r w:rsidR="00F57FD2">
              <w:rPr>
                <w:noProof/>
                <w:lang w:val="en-AU"/>
              </w:rPr>
              <w:t>72</w:t>
            </w:r>
            <w:r w:rsidRPr="00DE1D0D">
              <w:rPr>
                <w:lang w:val="en-AU"/>
              </w:rPr>
              <w:fldChar w:fldCharType="end"/>
            </w:r>
          </w:p>
        </w:tc>
      </w:tr>
      <w:tr w:rsidR="004F5D1D" w:rsidRPr="00DE1D0D" w14:paraId="00ADC8E6" w14:textId="77777777" w:rsidTr="00E76CE6">
        <w:trPr>
          <w:trHeight w:val="397"/>
        </w:trPr>
        <w:tc>
          <w:tcPr>
            <w:tcW w:w="1418" w:type="dxa"/>
            <w:vAlign w:val="center"/>
          </w:tcPr>
          <w:p w14:paraId="2297BC4E" w14:textId="01F41F10" w:rsidR="00E76CE6" w:rsidRPr="00DE1D0D" w:rsidRDefault="00E76CE6" w:rsidP="00E76CE6">
            <w:pPr>
              <w:rPr>
                <w:lang w:val="en-AU"/>
              </w:rPr>
            </w:pPr>
            <w:r w:rsidRPr="00DE1D0D">
              <w:rPr>
                <w:lang w:val="en-AU"/>
              </w:rPr>
              <w:t>Appendix B</w:t>
            </w:r>
          </w:p>
        </w:tc>
        <w:tc>
          <w:tcPr>
            <w:tcW w:w="7366" w:type="dxa"/>
            <w:vAlign w:val="center"/>
          </w:tcPr>
          <w:p w14:paraId="321FBAFA" w14:textId="01FA6517" w:rsidR="00E76CE6" w:rsidRPr="00DE1D0D" w:rsidRDefault="00E76CE6" w:rsidP="00E76CE6">
            <w:pPr>
              <w:rPr>
                <w:lang w:val="en-AU"/>
              </w:rPr>
            </w:pPr>
            <w:r w:rsidRPr="00DE1D0D">
              <w:rPr>
                <w:lang w:val="en-AU"/>
              </w:rPr>
              <w:t>Application of NWAU variables</w:t>
            </w:r>
          </w:p>
        </w:tc>
        <w:tc>
          <w:tcPr>
            <w:tcW w:w="952" w:type="dxa"/>
            <w:vAlign w:val="center"/>
          </w:tcPr>
          <w:p w14:paraId="0654DCF8" w14:textId="4CFC0006" w:rsidR="00E76CE6" w:rsidRPr="00DE1D0D" w:rsidRDefault="00E76CE6" w:rsidP="00E76CE6">
            <w:pPr>
              <w:jc w:val="center"/>
              <w:rPr>
                <w:lang w:val="en-AU"/>
              </w:rPr>
            </w:pPr>
            <w:r w:rsidRPr="00DE1D0D">
              <w:rPr>
                <w:lang w:val="en-AU"/>
              </w:rPr>
              <w:fldChar w:fldCharType="begin"/>
            </w:r>
            <w:r w:rsidRPr="00DE1D0D">
              <w:rPr>
                <w:lang w:val="en-AU"/>
              </w:rPr>
              <w:instrText xml:space="preserve"> PAGEREF _Ref183796402 \h </w:instrText>
            </w:r>
            <w:r w:rsidRPr="00DE1D0D">
              <w:rPr>
                <w:lang w:val="en-AU"/>
              </w:rPr>
            </w:r>
            <w:r w:rsidRPr="00DE1D0D">
              <w:rPr>
                <w:lang w:val="en-AU"/>
              </w:rPr>
              <w:fldChar w:fldCharType="separate"/>
            </w:r>
            <w:r w:rsidR="00F57FD2">
              <w:rPr>
                <w:noProof/>
                <w:lang w:val="en-AU"/>
              </w:rPr>
              <w:t>75</w:t>
            </w:r>
            <w:r w:rsidRPr="00DE1D0D">
              <w:rPr>
                <w:lang w:val="en-AU"/>
              </w:rPr>
              <w:fldChar w:fldCharType="end"/>
            </w:r>
          </w:p>
        </w:tc>
      </w:tr>
      <w:tr w:rsidR="004F5D1D" w:rsidRPr="00DE1D0D" w14:paraId="0BA146B9" w14:textId="77777777" w:rsidTr="00E76CE6">
        <w:trPr>
          <w:trHeight w:val="397"/>
        </w:trPr>
        <w:tc>
          <w:tcPr>
            <w:tcW w:w="1418" w:type="dxa"/>
            <w:vAlign w:val="center"/>
          </w:tcPr>
          <w:p w14:paraId="2600D8E0" w14:textId="0B36202D" w:rsidR="00E76CE6" w:rsidRPr="00DE1D0D" w:rsidRDefault="00E76CE6" w:rsidP="00E76CE6">
            <w:pPr>
              <w:rPr>
                <w:lang w:val="en-AU"/>
              </w:rPr>
            </w:pPr>
            <w:r w:rsidRPr="00DE1D0D">
              <w:rPr>
                <w:lang w:val="en-AU"/>
              </w:rPr>
              <w:t>Appendix C</w:t>
            </w:r>
          </w:p>
        </w:tc>
        <w:tc>
          <w:tcPr>
            <w:tcW w:w="7366" w:type="dxa"/>
            <w:vAlign w:val="center"/>
          </w:tcPr>
          <w:p w14:paraId="098CE17F" w14:textId="7EB82C5D" w:rsidR="00E76CE6" w:rsidRPr="00DE1D0D" w:rsidRDefault="00E76CE6" w:rsidP="00E76CE6">
            <w:pPr>
              <w:rPr>
                <w:lang w:val="en-AU"/>
              </w:rPr>
            </w:pPr>
            <w:r w:rsidRPr="00DE1D0D">
              <w:rPr>
                <w:lang w:val="en-AU"/>
              </w:rPr>
              <w:t>Summary of input data</w:t>
            </w:r>
          </w:p>
        </w:tc>
        <w:tc>
          <w:tcPr>
            <w:tcW w:w="952" w:type="dxa"/>
            <w:vAlign w:val="center"/>
          </w:tcPr>
          <w:p w14:paraId="7CB37520" w14:textId="7A175293" w:rsidR="00E76CE6" w:rsidRPr="00DE1D0D" w:rsidRDefault="00E76CE6" w:rsidP="00E76CE6">
            <w:pPr>
              <w:jc w:val="center"/>
              <w:rPr>
                <w:lang w:val="en-AU"/>
              </w:rPr>
            </w:pPr>
            <w:r w:rsidRPr="00DE1D0D">
              <w:rPr>
                <w:lang w:val="en-AU"/>
              </w:rPr>
              <w:fldChar w:fldCharType="begin"/>
            </w:r>
            <w:r w:rsidRPr="00DE1D0D">
              <w:rPr>
                <w:lang w:val="en-AU"/>
              </w:rPr>
              <w:instrText xml:space="preserve"> PAGEREF _Ref183796406 \h </w:instrText>
            </w:r>
            <w:r w:rsidRPr="00DE1D0D">
              <w:rPr>
                <w:lang w:val="en-AU"/>
              </w:rPr>
            </w:r>
            <w:r w:rsidRPr="00DE1D0D">
              <w:rPr>
                <w:lang w:val="en-AU"/>
              </w:rPr>
              <w:fldChar w:fldCharType="separate"/>
            </w:r>
            <w:r w:rsidR="00F57FD2">
              <w:rPr>
                <w:noProof/>
                <w:lang w:val="en-AU"/>
              </w:rPr>
              <w:t>92</w:t>
            </w:r>
            <w:r w:rsidRPr="00DE1D0D">
              <w:rPr>
                <w:lang w:val="en-AU"/>
              </w:rPr>
              <w:fldChar w:fldCharType="end"/>
            </w:r>
          </w:p>
        </w:tc>
      </w:tr>
      <w:tr w:rsidR="004F5D1D" w:rsidRPr="00DE1D0D" w14:paraId="0EDEEB4F" w14:textId="77777777" w:rsidTr="00E76CE6">
        <w:trPr>
          <w:trHeight w:val="397"/>
        </w:trPr>
        <w:tc>
          <w:tcPr>
            <w:tcW w:w="1418" w:type="dxa"/>
            <w:vAlign w:val="center"/>
          </w:tcPr>
          <w:p w14:paraId="4522ED44" w14:textId="1A7C3A8B" w:rsidR="00E76CE6" w:rsidRPr="00DE1D0D" w:rsidRDefault="00E76CE6" w:rsidP="00E76CE6">
            <w:pPr>
              <w:rPr>
                <w:lang w:val="en-AU"/>
              </w:rPr>
            </w:pPr>
            <w:r w:rsidRPr="00DE1D0D">
              <w:rPr>
                <w:lang w:val="en-AU"/>
              </w:rPr>
              <w:t>Appendix D</w:t>
            </w:r>
          </w:p>
        </w:tc>
        <w:tc>
          <w:tcPr>
            <w:tcW w:w="7366" w:type="dxa"/>
            <w:vAlign w:val="center"/>
          </w:tcPr>
          <w:p w14:paraId="67F51D2C" w14:textId="3670E48C" w:rsidR="00E76CE6" w:rsidRPr="00DE1D0D" w:rsidRDefault="00E76CE6" w:rsidP="00E76CE6">
            <w:pPr>
              <w:rPr>
                <w:lang w:val="en-AU"/>
              </w:rPr>
            </w:pPr>
            <w:r w:rsidRPr="00DE1D0D">
              <w:rPr>
                <w:lang w:val="en-AU"/>
              </w:rPr>
              <w:t>List of AR-DRGs adopting the L1.5 H1.5 methodology</w:t>
            </w:r>
          </w:p>
        </w:tc>
        <w:tc>
          <w:tcPr>
            <w:tcW w:w="952" w:type="dxa"/>
            <w:vAlign w:val="center"/>
          </w:tcPr>
          <w:p w14:paraId="416D0829" w14:textId="6D92A41A" w:rsidR="00E76CE6" w:rsidRPr="00DE1D0D" w:rsidRDefault="00E76CE6" w:rsidP="00E76CE6">
            <w:pPr>
              <w:jc w:val="center"/>
              <w:rPr>
                <w:lang w:val="en-AU"/>
              </w:rPr>
            </w:pPr>
            <w:r w:rsidRPr="00DE1D0D">
              <w:rPr>
                <w:lang w:val="en-AU"/>
              </w:rPr>
              <w:fldChar w:fldCharType="begin"/>
            </w:r>
            <w:r w:rsidRPr="00DE1D0D">
              <w:rPr>
                <w:lang w:val="en-AU"/>
              </w:rPr>
              <w:instrText xml:space="preserve"> PAGEREF _Ref183796411 \h </w:instrText>
            </w:r>
            <w:r w:rsidRPr="00DE1D0D">
              <w:rPr>
                <w:lang w:val="en-AU"/>
              </w:rPr>
            </w:r>
            <w:r w:rsidRPr="00DE1D0D">
              <w:rPr>
                <w:lang w:val="en-AU"/>
              </w:rPr>
              <w:fldChar w:fldCharType="separate"/>
            </w:r>
            <w:r w:rsidR="00F57FD2">
              <w:rPr>
                <w:noProof/>
                <w:lang w:val="en-AU"/>
              </w:rPr>
              <w:t>94</w:t>
            </w:r>
            <w:r w:rsidRPr="00DE1D0D">
              <w:rPr>
                <w:lang w:val="en-AU"/>
              </w:rPr>
              <w:fldChar w:fldCharType="end"/>
            </w:r>
          </w:p>
        </w:tc>
      </w:tr>
      <w:tr w:rsidR="004F5D1D" w:rsidRPr="00DE1D0D" w14:paraId="5CF7A3B1" w14:textId="77777777" w:rsidTr="00E76CE6">
        <w:trPr>
          <w:trHeight w:val="397"/>
        </w:trPr>
        <w:tc>
          <w:tcPr>
            <w:tcW w:w="1418" w:type="dxa"/>
            <w:vAlign w:val="center"/>
          </w:tcPr>
          <w:p w14:paraId="18F5E415" w14:textId="74312FB1" w:rsidR="00E76CE6" w:rsidRPr="00DE1D0D" w:rsidRDefault="00E76CE6" w:rsidP="00E76CE6">
            <w:pPr>
              <w:rPr>
                <w:lang w:val="en-AU"/>
              </w:rPr>
            </w:pPr>
            <w:r w:rsidRPr="00DE1D0D">
              <w:rPr>
                <w:lang w:val="en-AU"/>
              </w:rPr>
              <w:t>Appendix E</w:t>
            </w:r>
          </w:p>
        </w:tc>
        <w:tc>
          <w:tcPr>
            <w:tcW w:w="7366" w:type="dxa"/>
            <w:vAlign w:val="center"/>
          </w:tcPr>
          <w:p w14:paraId="2C3BBDD1" w14:textId="353161A7" w:rsidR="00E76CE6" w:rsidRPr="00DE1D0D" w:rsidRDefault="00E76CE6" w:rsidP="00E76CE6">
            <w:pPr>
              <w:rPr>
                <w:lang w:val="en-AU"/>
              </w:rPr>
            </w:pPr>
            <w:r w:rsidRPr="00DE1D0D">
              <w:rPr>
                <w:lang w:val="en-AU"/>
              </w:rPr>
              <w:t>NEC2</w:t>
            </w:r>
            <w:r w:rsidR="009248C3" w:rsidRPr="00DE1D0D">
              <w:rPr>
                <w:lang w:val="en-AU"/>
              </w:rPr>
              <w:t>6</w:t>
            </w:r>
            <w:r w:rsidRPr="00DE1D0D">
              <w:rPr>
                <w:lang w:val="en-AU"/>
              </w:rPr>
              <w:t xml:space="preserve"> data preparation</w:t>
            </w:r>
          </w:p>
        </w:tc>
        <w:tc>
          <w:tcPr>
            <w:tcW w:w="952" w:type="dxa"/>
            <w:vAlign w:val="center"/>
          </w:tcPr>
          <w:p w14:paraId="0AEDB9A5" w14:textId="182A7651" w:rsidR="00E76CE6" w:rsidRPr="00DE1D0D" w:rsidRDefault="00E76CE6" w:rsidP="00E76CE6">
            <w:pPr>
              <w:jc w:val="center"/>
              <w:rPr>
                <w:lang w:val="en-AU"/>
              </w:rPr>
            </w:pPr>
            <w:r w:rsidRPr="00DE1D0D">
              <w:rPr>
                <w:lang w:val="en-AU"/>
              </w:rPr>
              <w:fldChar w:fldCharType="begin"/>
            </w:r>
            <w:r w:rsidRPr="00DE1D0D">
              <w:rPr>
                <w:lang w:val="en-AU"/>
              </w:rPr>
              <w:instrText xml:space="preserve"> PAGEREF _Ref183796414 \h </w:instrText>
            </w:r>
            <w:r w:rsidRPr="00DE1D0D">
              <w:rPr>
                <w:lang w:val="en-AU"/>
              </w:rPr>
            </w:r>
            <w:r w:rsidRPr="00DE1D0D">
              <w:rPr>
                <w:lang w:val="en-AU"/>
              </w:rPr>
              <w:fldChar w:fldCharType="separate"/>
            </w:r>
            <w:r w:rsidR="00F57FD2">
              <w:rPr>
                <w:noProof/>
                <w:lang w:val="en-AU"/>
              </w:rPr>
              <w:t>95</w:t>
            </w:r>
            <w:r w:rsidRPr="00DE1D0D">
              <w:rPr>
                <w:lang w:val="en-AU"/>
              </w:rPr>
              <w:fldChar w:fldCharType="end"/>
            </w:r>
          </w:p>
        </w:tc>
      </w:tr>
    </w:tbl>
    <w:p w14:paraId="74F1E2BC" w14:textId="77777777" w:rsidR="00F90805" w:rsidRPr="00DE1D0D" w:rsidRDefault="00F90805" w:rsidP="00F90805">
      <w:pPr>
        <w:rPr>
          <w:lang w:val="en-AU"/>
        </w:rPr>
      </w:pPr>
    </w:p>
    <w:p w14:paraId="16733014" w14:textId="77777777" w:rsidR="00F90805" w:rsidRPr="00DE1D0D" w:rsidRDefault="00F90805" w:rsidP="00F90805">
      <w:pPr>
        <w:rPr>
          <w:lang w:val="en-AU"/>
        </w:rPr>
      </w:pPr>
    </w:p>
    <w:p w14:paraId="1D4801FE" w14:textId="77777777" w:rsidR="00D96E9B" w:rsidRPr="00DE1D0D" w:rsidRDefault="00D96E9B" w:rsidP="00D96E9B">
      <w:pPr>
        <w:spacing w:line="259" w:lineRule="auto"/>
        <w:rPr>
          <w:lang w:val="en-AU"/>
        </w:rPr>
      </w:pPr>
    </w:p>
    <w:p w14:paraId="076FF87D" w14:textId="01C55EBC" w:rsidR="007F64B8" w:rsidRPr="00DE1D0D" w:rsidRDefault="007F64B8">
      <w:pPr>
        <w:spacing w:line="259" w:lineRule="auto"/>
        <w:rPr>
          <w:lang w:val="en-AU"/>
        </w:rPr>
      </w:pPr>
      <w:r w:rsidRPr="00DE1D0D">
        <w:rPr>
          <w:lang w:val="en-AU"/>
        </w:rPr>
        <w:br w:type="page"/>
      </w:r>
    </w:p>
    <w:p w14:paraId="2734D80E" w14:textId="7A3430C9" w:rsidR="007F64B8" w:rsidRPr="00DE1D0D" w:rsidRDefault="009614E7" w:rsidP="00FB3FFB">
      <w:pPr>
        <w:pStyle w:val="Heading2"/>
        <w:rPr>
          <w:lang w:val="en-AU"/>
        </w:rPr>
      </w:pPr>
      <w:bookmarkStart w:id="74" w:name="_Ref183796397"/>
      <w:bookmarkStart w:id="75" w:name="_Toc224052128"/>
      <w:r w:rsidRPr="00DE1D0D">
        <w:rPr>
          <w:lang w:val="en-AU"/>
        </w:rPr>
        <w:lastRenderedPageBreak/>
        <w:t>Appendix A: Reference tables</w:t>
      </w:r>
      <w:bookmarkEnd w:id="74"/>
      <w:bookmarkEnd w:id="75"/>
    </w:p>
    <w:p w14:paraId="11D0E061" w14:textId="458A7C3E" w:rsidR="003B54CA" w:rsidRPr="00DE1D0D" w:rsidRDefault="003B54CA" w:rsidP="003B54CA">
      <w:pPr>
        <w:pStyle w:val="TableFigureheading"/>
        <w:rPr>
          <w:lang w:val="en-AU"/>
        </w:rPr>
      </w:pPr>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25</w:t>
      </w:r>
      <w:r w:rsidRPr="00DE1D0D">
        <w:rPr>
          <w:lang w:val="en-AU"/>
        </w:rPr>
        <w:fldChar w:fldCharType="end"/>
      </w:r>
      <w:r w:rsidRPr="00DE1D0D">
        <w:rPr>
          <w:lang w:val="en-AU"/>
        </w:rPr>
        <w:t>: Sections of the NEP2</w:t>
      </w:r>
      <w:r w:rsidR="00B819AB" w:rsidRPr="00DE1D0D">
        <w:rPr>
          <w:lang w:val="en-AU"/>
        </w:rPr>
        <w:t>6</w:t>
      </w:r>
      <w:r w:rsidRPr="00DE1D0D">
        <w:rPr>
          <w:lang w:val="en-AU"/>
        </w:rPr>
        <w:t xml:space="preserve"> and NEC2</w:t>
      </w:r>
      <w:r w:rsidR="00B819AB" w:rsidRPr="00DE1D0D">
        <w:rPr>
          <w:lang w:val="en-AU"/>
        </w:rPr>
        <w:t>6</w:t>
      </w:r>
      <w:r w:rsidRPr="00DE1D0D">
        <w:rPr>
          <w:lang w:val="en-AU"/>
        </w:rPr>
        <w:t xml:space="preserve"> Determinations</w:t>
      </w:r>
    </w:p>
    <w:tbl>
      <w:tblPr>
        <w:tblStyle w:val="IHPATable"/>
        <w:tblW w:w="9854" w:type="dxa"/>
        <w:tblLayout w:type="fixed"/>
        <w:tblLook w:val="0020" w:firstRow="1" w:lastRow="0" w:firstColumn="0" w:lastColumn="0" w:noHBand="0" w:noVBand="0"/>
        <w:tblCaption w:val="Table 10"/>
        <w:tblDescription w:val="Ongoing seconded employees 2021"/>
      </w:tblPr>
      <w:tblGrid>
        <w:gridCol w:w="7371"/>
        <w:gridCol w:w="2483"/>
      </w:tblGrid>
      <w:tr w:rsidR="00A70461" w:rsidRPr="00B005F7" w14:paraId="48B8F900" w14:textId="77777777" w:rsidTr="00B37E4C">
        <w:trPr>
          <w:cnfStyle w:val="100000000000" w:firstRow="1" w:lastRow="0" w:firstColumn="0" w:lastColumn="0" w:oddVBand="0" w:evenVBand="0" w:oddHBand="0" w:evenHBand="0" w:firstRowFirstColumn="0" w:firstRowLastColumn="0" w:lastRowFirstColumn="0" w:lastRowLastColumn="0"/>
          <w:trHeight w:val="20"/>
          <w:tblHeader/>
        </w:trPr>
        <w:tc>
          <w:tcPr>
            <w:tcW w:w="7371" w:type="dxa"/>
            <w:tcBorders>
              <w:bottom w:val="single" w:sz="4" w:space="0" w:color="D9D9D9" w:themeColor="background2" w:themeShade="D9"/>
              <w:right w:val="single" w:sz="4" w:space="0" w:color="FFFFFF" w:themeColor="background2"/>
            </w:tcBorders>
            <w:shd w:val="clear" w:color="auto" w:fill="104F99" w:themeFill="accent2"/>
          </w:tcPr>
          <w:p w14:paraId="4780D467" w14:textId="647E7B3F" w:rsidR="00A70461" w:rsidRPr="00B005F7" w:rsidRDefault="00A70461" w:rsidP="00B37E4C">
            <w:pPr>
              <w:spacing w:before="120" w:after="120"/>
              <w:rPr>
                <w:rFonts w:cs="Arial"/>
                <w:b/>
                <w:bCs/>
                <w:color w:val="FFFFFF" w:themeColor="background2"/>
                <w:szCs w:val="18"/>
                <w:lang w:val="en-AU"/>
              </w:rPr>
            </w:pPr>
            <w:r w:rsidRPr="00B005F7">
              <w:rPr>
                <w:rFonts w:cs="Arial"/>
                <w:b/>
                <w:bCs/>
                <w:color w:val="FFFFFF" w:themeColor="background2"/>
                <w:szCs w:val="18"/>
                <w:lang w:val="en-AU"/>
              </w:rPr>
              <w:t>Component</w:t>
            </w:r>
          </w:p>
        </w:tc>
        <w:tc>
          <w:tcPr>
            <w:tcW w:w="2483" w:type="dxa"/>
            <w:tcBorders>
              <w:bottom w:val="single" w:sz="4" w:space="0" w:color="D9D9D9" w:themeColor="background2" w:themeShade="D9"/>
              <w:right w:val="single" w:sz="4" w:space="0" w:color="FFFFFF" w:themeColor="background2"/>
            </w:tcBorders>
            <w:shd w:val="clear" w:color="auto" w:fill="104F99" w:themeFill="accent2"/>
          </w:tcPr>
          <w:p w14:paraId="3461519B" w14:textId="507A6DCD" w:rsidR="00A70461" w:rsidRPr="00B005F7" w:rsidRDefault="00A70461" w:rsidP="00B37E4C">
            <w:pPr>
              <w:spacing w:before="120" w:after="120"/>
              <w:rPr>
                <w:rFonts w:cs="Arial"/>
                <w:b/>
                <w:bCs/>
                <w:color w:val="FFFFFF" w:themeColor="background2"/>
                <w:szCs w:val="18"/>
                <w:lang w:val="en-AU"/>
              </w:rPr>
            </w:pPr>
            <w:r w:rsidRPr="00B005F7">
              <w:rPr>
                <w:rFonts w:cs="Arial"/>
                <w:b/>
                <w:bCs/>
                <w:color w:val="FFFFFF" w:themeColor="background2"/>
                <w:szCs w:val="18"/>
                <w:lang w:val="en-AU"/>
              </w:rPr>
              <w:t>Section of Determination</w:t>
            </w:r>
          </w:p>
        </w:tc>
      </w:tr>
      <w:tr w:rsidR="00B04307" w:rsidRPr="00B005F7" w14:paraId="7CEBB78D" w14:textId="77777777" w:rsidTr="00B37E4C">
        <w:trPr>
          <w:trHeight w:val="20"/>
        </w:trPr>
        <w:tc>
          <w:tcPr>
            <w:tcW w:w="7371" w:type="dxa"/>
            <w:tcBorders>
              <w:right w:val="single" w:sz="4" w:space="0" w:color="FFFFFF" w:themeColor="background2"/>
            </w:tcBorders>
          </w:tcPr>
          <w:p w14:paraId="7B355EB8" w14:textId="60EC30B2" w:rsidR="00B04307" w:rsidRPr="00B005F7" w:rsidRDefault="00B04307" w:rsidP="00B37E4C">
            <w:pPr>
              <w:spacing w:before="120" w:after="120"/>
              <w:rPr>
                <w:rFonts w:cs="Arial"/>
                <w:b/>
                <w:bCs/>
                <w:sz w:val="18"/>
                <w:szCs w:val="18"/>
                <w:lang w:val="en-AU"/>
              </w:rPr>
            </w:pPr>
            <w:r w:rsidRPr="00B005F7">
              <w:rPr>
                <w:rFonts w:cs="Arial"/>
                <w:b/>
                <w:bCs/>
                <w:sz w:val="18"/>
                <w:szCs w:val="18"/>
                <w:lang w:val="en-AU"/>
              </w:rPr>
              <w:t>National efficient price</w:t>
            </w:r>
          </w:p>
        </w:tc>
        <w:tc>
          <w:tcPr>
            <w:tcW w:w="2483" w:type="dxa"/>
            <w:tcBorders>
              <w:right w:val="single" w:sz="4" w:space="0" w:color="FFFFFF" w:themeColor="background2"/>
            </w:tcBorders>
          </w:tcPr>
          <w:p w14:paraId="497FC45C" w14:textId="23327725" w:rsidR="00B04307" w:rsidRPr="00B005F7" w:rsidRDefault="00B04307" w:rsidP="00B37E4C">
            <w:pPr>
              <w:spacing w:before="120" w:after="120"/>
              <w:rPr>
                <w:rFonts w:cs="Arial"/>
                <w:color w:val="000000"/>
                <w:sz w:val="18"/>
                <w:szCs w:val="18"/>
                <w:lang w:val="en-AU"/>
              </w:rPr>
            </w:pPr>
            <w:r w:rsidRPr="00B005F7">
              <w:rPr>
                <w:rFonts w:cs="Arial"/>
                <w:sz w:val="18"/>
                <w:szCs w:val="18"/>
                <w:lang w:val="en-AU"/>
              </w:rPr>
              <w:t>Chapter 2</w:t>
            </w:r>
          </w:p>
        </w:tc>
      </w:tr>
      <w:tr w:rsidR="00B04307" w:rsidRPr="00B005F7" w14:paraId="6BC86C2B" w14:textId="77777777" w:rsidTr="00B37E4C">
        <w:trPr>
          <w:trHeight w:val="20"/>
        </w:trPr>
        <w:tc>
          <w:tcPr>
            <w:tcW w:w="7371" w:type="dxa"/>
            <w:tcBorders>
              <w:right w:val="single" w:sz="4" w:space="0" w:color="FFFFFF" w:themeColor="background2"/>
            </w:tcBorders>
          </w:tcPr>
          <w:p w14:paraId="79ED8F16" w14:textId="6B0846DD" w:rsidR="00B04307" w:rsidRPr="00B005F7" w:rsidRDefault="00B04307" w:rsidP="00B37E4C">
            <w:pPr>
              <w:spacing w:before="120" w:after="120"/>
              <w:rPr>
                <w:rFonts w:cs="Arial"/>
                <w:b/>
                <w:bCs/>
                <w:sz w:val="18"/>
                <w:szCs w:val="18"/>
                <w:lang w:val="en-AU"/>
              </w:rPr>
            </w:pPr>
            <w:r w:rsidRPr="00B005F7">
              <w:rPr>
                <w:rFonts w:cs="Arial"/>
                <w:b/>
                <w:bCs/>
                <w:sz w:val="18"/>
                <w:szCs w:val="18"/>
                <w:lang w:val="en-AU"/>
              </w:rPr>
              <w:t>Admitted acute services – NEP2</w:t>
            </w:r>
            <w:r w:rsidR="00B819AB" w:rsidRPr="00B005F7">
              <w:rPr>
                <w:rFonts w:cs="Arial"/>
                <w:b/>
                <w:bCs/>
                <w:sz w:val="18"/>
                <w:szCs w:val="18"/>
                <w:lang w:val="en-AU"/>
              </w:rPr>
              <w:t>6</w:t>
            </w:r>
          </w:p>
        </w:tc>
        <w:tc>
          <w:tcPr>
            <w:tcW w:w="2483" w:type="dxa"/>
            <w:tcBorders>
              <w:right w:val="single" w:sz="4" w:space="0" w:color="FFFFFF" w:themeColor="background2"/>
            </w:tcBorders>
          </w:tcPr>
          <w:p w14:paraId="29972A5E" w14:textId="3FC6BF88" w:rsidR="00B04307" w:rsidRPr="00B005F7" w:rsidRDefault="00B04307" w:rsidP="00B37E4C">
            <w:pPr>
              <w:spacing w:before="120" w:after="120"/>
              <w:rPr>
                <w:rFonts w:cs="Arial"/>
                <w:sz w:val="18"/>
                <w:szCs w:val="18"/>
                <w:lang w:val="en-AU"/>
              </w:rPr>
            </w:pPr>
          </w:p>
        </w:tc>
      </w:tr>
      <w:tr w:rsidR="00B04307" w:rsidRPr="00B005F7" w14:paraId="42FDE66B" w14:textId="77777777" w:rsidTr="00B37E4C">
        <w:trPr>
          <w:trHeight w:val="20"/>
        </w:trPr>
        <w:tc>
          <w:tcPr>
            <w:tcW w:w="7371" w:type="dxa"/>
            <w:tcBorders>
              <w:right w:val="single" w:sz="4" w:space="0" w:color="FFFFFF" w:themeColor="background2"/>
            </w:tcBorders>
          </w:tcPr>
          <w:p w14:paraId="6F610D48" w14:textId="1918A3B3"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AR-DRG</w:t>
            </w:r>
            <w:r w:rsidR="00424BDB" w:rsidRPr="00B005F7">
              <w:rPr>
                <w:rFonts w:cs="Arial"/>
                <w:sz w:val="18"/>
                <w:szCs w:val="18"/>
                <w:lang w:val="en-AU"/>
              </w:rPr>
              <w:t xml:space="preserve"> Version 1</w:t>
            </w:r>
            <w:r w:rsidR="001C3026" w:rsidRPr="00B005F7">
              <w:rPr>
                <w:rFonts w:cs="Arial"/>
                <w:sz w:val="18"/>
                <w:szCs w:val="18"/>
                <w:lang w:val="en-AU"/>
              </w:rPr>
              <w:t>2</w:t>
            </w:r>
            <w:r w:rsidR="00424BDB" w:rsidRPr="00B005F7">
              <w:rPr>
                <w:rFonts w:cs="Arial"/>
                <w:sz w:val="18"/>
                <w:szCs w:val="18"/>
                <w:lang w:val="en-AU"/>
              </w:rPr>
              <w:t>.0</w:t>
            </w:r>
            <w:r w:rsidRPr="00B005F7">
              <w:rPr>
                <w:rFonts w:cs="Arial"/>
                <w:sz w:val="18"/>
                <w:szCs w:val="18"/>
                <w:lang w:val="en-AU"/>
              </w:rPr>
              <w:t xml:space="preserve"> inlier bounds, flags for designated same-day payment AR-DRG and unbundled ICU AR-DRG, national weighted activity unit weights for same-day payment AR-DRGs, short-stay outliers (base and per diem), inliers, long-stay outliers (per diem), intensive care unit rates per hour </w:t>
            </w:r>
          </w:p>
        </w:tc>
        <w:tc>
          <w:tcPr>
            <w:tcW w:w="2483" w:type="dxa"/>
            <w:tcBorders>
              <w:right w:val="single" w:sz="4" w:space="0" w:color="FFFFFF" w:themeColor="background2"/>
            </w:tcBorders>
          </w:tcPr>
          <w:p w14:paraId="79476516" w14:textId="34A0610F" w:rsidR="00B04307" w:rsidRPr="00B005F7" w:rsidRDefault="00B04307" w:rsidP="00B37E4C">
            <w:pPr>
              <w:spacing w:before="120" w:after="120"/>
              <w:rPr>
                <w:rFonts w:cs="Arial"/>
                <w:sz w:val="18"/>
                <w:szCs w:val="18"/>
                <w:lang w:val="en-AU"/>
              </w:rPr>
            </w:pPr>
            <w:r w:rsidRPr="00B005F7">
              <w:rPr>
                <w:rFonts w:cs="Arial"/>
                <w:sz w:val="18"/>
                <w:szCs w:val="18"/>
                <w:lang w:val="en-AU"/>
              </w:rPr>
              <w:t>Appendix H</w:t>
            </w:r>
          </w:p>
        </w:tc>
      </w:tr>
      <w:tr w:rsidR="00B04307" w:rsidRPr="00B005F7" w14:paraId="3F9D781B" w14:textId="77777777" w:rsidTr="00B37E4C">
        <w:trPr>
          <w:trHeight w:val="20"/>
        </w:trPr>
        <w:tc>
          <w:tcPr>
            <w:tcW w:w="7371" w:type="dxa"/>
            <w:tcBorders>
              <w:right w:val="single" w:sz="4" w:space="0" w:color="FFFFFF" w:themeColor="background2"/>
            </w:tcBorders>
          </w:tcPr>
          <w:p w14:paraId="1ECF69D4" w14:textId="07B84D00"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 xml:space="preserve">Adjustments to price weights </w:t>
            </w:r>
          </w:p>
        </w:tc>
        <w:tc>
          <w:tcPr>
            <w:tcW w:w="2483" w:type="dxa"/>
            <w:tcBorders>
              <w:right w:val="single" w:sz="4" w:space="0" w:color="FFFFFF" w:themeColor="background2"/>
            </w:tcBorders>
          </w:tcPr>
          <w:p w14:paraId="161BB28D" w14:textId="23370DF6" w:rsidR="00B04307" w:rsidRPr="00B005F7" w:rsidRDefault="00B04307" w:rsidP="00B37E4C">
            <w:pPr>
              <w:spacing w:before="120" w:after="120"/>
              <w:rPr>
                <w:rFonts w:cs="Arial"/>
                <w:sz w:val="18"/>
                <w:szCs w:val="18"/>
                <w:lang w:val="en-AU"/>
              </w:rPr>
            </w:pPr>
            <w:r w:rsidRPr="00B005F7">
              <w:rPr>
                <w:rFonts w:cs="Arial"/>
                <w:sz w:val="18"/>
                <w:szCs w:val="18"/>
                <w:lang w:val="en-AU"/>
              </w:rPr>
              <w:t xml:space="preserve">Chapter </w:t>
            </w:r>
            <w:r w:rsidR="008218F5" w:rsidRPr="00B005F7">
              <w:rPr>
                <w:rFonts w:cs="Arial"/>
                <w:sz w:val="18"/>
                <w:szCs w:val="18"/>
                <w:lang w:val="en-AU"/>
              </w:rPr>
              <w:t>5</w:t>
            </w:r>
          </w:p>
        </w:tc>
      </w:tr>
      <w:tr w:rsidR="00B04307" w:rsidRPr="00B005F7" w14:paraId="18B8B4F5" w14:textId="77777777" w:rsidTr="00B37E4C">
        <w:trPr>
          <w:trHeight w:val="20"/>
        </w:trPr>
        <w:tc>
          <w:tcPr>
            <w:tcW w:w="7371" w:type="dxa"/>
            <w:tcBorders>
              <w:right w:val="single" w:sz="4" w:space="0" w:color="FFFFFF" w:themeColor="background2"/>
            </w:tcBorders>
          </w:tcPr>
          <w:p w14:paraId="4E89FB41" w14:textId="665FA488"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 xml:space="preserve">List of radiotherapy codes </w:t>
            </w:r>
          </w:p>
        </w:tc>
        <w:tc>
          <w:tcPr>
            <w:tcW w:w="2483" w:type="dxa"/>
            <w:tcBorders>
              <w:right w:val="single" w:sz="4" w:space="0" w:color="FFFFFF" w:themeColor="background2"/>
            </w:tcBorders>
          </w:tcPr>
          <w:p w14:paraId="1E78BB5E" w14:textId="7E37E1E6" w:rsidR="00B04307" w:rsidRPr="00B005F7" w:rsidRDefault="00B04307" w:rsidP="00B37E4C">
            <w:pPr>
              <w:spacing w:before="120" w:after="120"/>
              <w:rPr>
                <w:rFonts w:cs="Arial"/>
                <w:sz w:val="18"/>
                <w:szCs w:val="18"/>
                <w:lang w:val="en-AU"/>
              </w:rPr>
            </w:pPr>
            <w:r w:rsidRPr="00B005F7">
              <w:rPr>
                <w:rFonts w:cs="Arial"/>
                <w:sz w:val="18"/>
                <w:szCs w:val="18"/>
                <w:lang w:val="en-AU"/>
              </w:rPr>
              <w:t>Appendix B</w:t>
            </w:r>
          </w:p>
        </w:tc>
      </w:tr>
      <w:tr w:rsidR="00B04307" w:rsidRPr="00B005F7" w14:paraId="2AD95EEE" w14:textId="77777777" w:rsidTr="00B37E4C">
        <w:trPr>
          <w:trHeight w:val="20"/>
        </w:trPr>
        <w:tc>
          <w:tcPr>
            <w:tcW w:w="7371" w:type="dxa"/>
            <w:tcBorders>
              <w:right w:val="single" w:sz="4" w:space="0" w:color="FFFFFF" w:themeColor="background2"/>
            </w:tcBorders>
          </w:tcPr>
          <w:p w14:paraId="2C4A7CCB" w14:textId="40E2355B"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List of dialysis codes</w:t>
            </w:r>
          </w:p>
        </w:tc>
        <w:tc>
          <w:tcPr>
            <w:tcW w:w="2483" w:type="dxa"/>
            <w:tcBorders>
              <w:right w:val="single" w:sz="4" w:space="0" w:color="FFFFFF" w:themeColor="background2"/>
            </w:tcBorders>
          </w:tcPr>
          <w:p w14:paraId="40A23BB5" w14:textId="4125C730" w:rsidR="00B04307" w:rsidRPr="00B005F7" w:rsidRDefault="00B04307" w:rsidP="00B37E4C">
            <w:pPr>
              <w:spacing w:before="120" w:after="120"/>
              <w:rPr>
                <w:rFonts w:cs="Arial"/>
                <w:sz w:val="18"/>
                <w:szCs w:val="18"/>
                <w:lang w:val="en-AU"/>
              </w:rPr>
            </w:pPr>
            <w:r w:rsidRPr="00B005F7">
              <w:rPr>
                <w:rFonts w:cs="Arial"/>
                <w:sz w:val="18"/>
                <w:szCs w:val="18"/>
                <w:lang w:val="en-AU"/>
              </w:rPr>
              <w:t>Appendix C</w:t>
            </w:r>
          </w:p>
        </w:tc>
      </w:tr>
      <w:tr w:rsidR="00B04307" w:rsidRPr="00B005F7" w14:paraId="653C92A9" w14:textId="77777777" w:rsidTr="00B37E4C">
        <w:trPr>
          <w:trHeight w:val="20"/>
        </w:trPr>
        <w:tc>
          <w:tcPr>
            <w:tcW w:w="7371" w:type="dxa"/>
            <w:tcBorders>
              <w:right w:val="single" w:sz="4" w:space="0" w:color="FFFFFF" w:themeColor="background2"/>
            </w:tcBorders>
          </w:tcPr>
          <w:p w14:paraId="31F69C6A" w14:textId="61576230"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 xml:space="preserve">Specified intensive care units </w:t>
            </w:r>
          </w:p>
        </w:tc>
        <w:tc>
          <w:tcPr>
            <w:tcW w:w="2483" w:type="dxa"/>
            <w:tcBorders>
              <w:right w:val="single" w:sz="4" w:space="0" w:color="FFFFFF" w:themeColor="background2"/>
            </w:tcBorders>
          </w:tcPr>
          <w:p w14:paraId="5CDB5444" w14:textId="705EBEE6" w:rsidR="00B04307" w:rsidRPr="00B005F7" w:rsidRDefault="00B04307" w:rsidP="00B37E4C">
            <w:pPr>
              <w:spacing w:before="120" w:after="120"/>
              <w:rPr>
                <w:rFonts w:cs="Arial"/>
                <w:sz w:val="18"/>
                <w:szCs w:val="18"/>
                <w:lang w:val="en-AU"/>
              </w:rPr>
            </w:pPr>
            <w:r w:rsidRPr="00B005F7">
              <w:rPr>
                <w:rFonts w:cs="Arial"/>
                <w:sz w:val="18"/>
                <w:szCs w:val="18"/>
                <w:lang w:val="en-AU"/>
              </w:rPr>
              <w:t>Appendix D</w:t>
            </w:r>
          </w:p>
        </w:tc>
      </w:tr>
      <w:tr w:rsidR="00B04307" w:rsidRPr="00B005F7" w14:paraId="4A8C5F8B" w14:textId="77777777" w:rsidTr="00B37E4C">
        <w:trPr>
          <w:trHeight w:val="20"/>
        </w:trPr>
        <w:tc>
          <w:tcPr>
            <w:tcW w:w="7371" w:type="dxa"/>
            <w:tcBorders>
              <w:right w:val="single" w:sz="4" w:space="0" w:color="FFFFFF" w:themeColor="background2"/>
            </w:tcBorders>
          </w:tcPr>
          <w:p w14:paraId="55AED777" w14:textId="7DCE7A3B"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Specialised children's hospitals</w:t>
            </w:r>
          </w:p>
        </w:tc>
        <w:tc>
          <w:tcPr>
            <w:tcW w:w="2483" w:type="dxa"/>
            <w:tcBorders>
              <w:right w:val="single" w:sz="4" w:space="0" w:color="FFFFFF" w:themeColor="background2"/>
            </w:tcBorders>
          </w:tcPr>
          <w:p w14:paraId="2F8CE079" w14:textId="75343339" w:rsidR="00B04307" w:rsidRPr="00B005F7" w:rsidRDefault="00B04307" w:rsidP="00B37E4C">
            <w:pPr>
              <w:spacing w:before="120" w:after="120"/>
              <w:rPr>
                <w:rFonts w:cs="Arial"/>
                <w:sz w:val="18"/>
                <w:szCs w:val="18"/>
                <w:lang w:val="en-AU"/>
              </w:rPr>
            </w:pPr>
            <w:r w:rsidRPr="00B005F7">
              <w:rPr>
                <w:rFonts w:cs="Arial"/>
                <w:sz w:val="18"/>
                <w:szCs w:val="18"/>
                <w:lang w:val="en-AU"/>
              </w:rPr>
              <w:t>Appendix E</w:t>
            </w:r>
          </w:p>
        </w:tc>
      </w:tr>
      <w:tr w:rsidR="00B04307" w:rsidRPr="00B005F7" w14:paraId="4957DDA6" w14:textId="77777777" w:rsidTr="00B37E4C">
        <w:trPr>
          <w:trHeight w:val="20"/>
        </w:trPr>
        <w:tc>
          <w:tcPr>
            <w:tcW w:w="7371" w:type="dxa"/>
            <w:tcBorders>
              <w:right w:val="single" w:sz="4" w:space="0" w:color="FFFFFF" w:themeColor="background2"/>
            </w:tcBorders>
          </w:tcPr>
          <w:p w14:paraId="50AE10B9" w14:textId="6E9E1368"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Private patient adjustments</w:t>
            </w:r>
          </w:p>
        </w:tc>
        <w:tc>
          <w:tcPr>
            <w:tcW w:w="2483" w:type="dxa"/>
            <w:tcBorders>
              <w:right w:val="single" w:sz="4" w:space="0" w:color="FFFFFF" w:themeColor="background2"/>
            </w:tcBorders>
          </w:tcPr>
          <w:p w14:paraId="40C464B2" w14:textId="415B66CE" w:rsidR="00B04307" w:rsidRPr="00B005F7" w:rsidRDefault="00B04307" w:rsidP="00B37E4C">
            <w:pPr>
              <w:spacing w:before="120" w:after="120"/>
              <w:rPr>
                <w:rFonts w:cs="Arial"/>
                <w:sz w:val="18"/>
                <w:szCs w:val="18"/>
                <w:lang w:val="en-AU"/>
              </w:rPr>
            </w:pPr>
            <w:r w:rsidRPr="00B005F7">
              <w:rPr>
                <w:rFonts w:cs="Arial"/>
                <w:sz w:val="18"/>
                <w:szCs w:val="18"/>
                <w:lang w:val="en-AU"/>
              </w:rPr>
              <w:t>Appendix F</w:t>
            </w:r>
          </w:p>
        </w:tc>
      </w:tr>
      <w:tr w:rsidR="00B04307" w:rsidRPr="00B005F7" w14:paraId="6DA2B43D" w14:textId="77777777" w:rsidTr="00B37E4C">
        <w:trPr>
          <w:trHeight w:val="20"/>
        </w:trPr>
        <w:tc>
          <w:tcPr>
            <w:tcW w:w="7371" w:type="dxa"/>
            <w:tcBorders>
              <w:right w:val="single" w:sz="4" w:space="0" w:color="FFFFFF" w:themeColor="background2"/>
            </w:tcBorders>
          </w:tcPr>
          <w:p w14:paraId="167170A4" w14:textId="6A83C792"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Provisional weights for very long-stay patients</w:t>
            </w:r>
          </w:p>
        </w:tc>
        <w:tc>
          <w:tcPr>
            <w:tcW w:w="2483" w:type="dxa"/>
            <w:tcBorders>
              <w:right w:val="single" w:sz="4" w:space="0" w:color="FFFFFF" w:themeColor="background2"/>
            </w:tcBorders>
          </w:tcPr>
          <w:p w14:paraId="18FAEEAA" w14:textId="5C8C2AF7" w:rsidR="00B04307" w:rsidRPr="00B005F7" w:rsidRDefault="00B04307" w:rsidP="00B37E4C">
            <w:pPr>
              <w:spacing w:before="120" w:after="120"/>
              <w:rPr>
                <w:rFonts w:cs="Arial"/>
                <w:sz w:val="18"/>
                <w:szCs w:val="18"/>
                <w:lang w:val="en-AU"/>
              </w:rPr>
            </w:pPr>
            <w:r w:rsidRPr="00B005F7">
              <w:rPr>
                <w:rFonts w:cs="Arial"/>
                <w:sz w:val="18"/>
                <w:szCs w:val="18"/>
                <w:lang w:val="en-AU"/>
              </w:rPr>
              <w:t>Appendix G</w:t>
            </w:r>
          </w:p>
        </w:tc>
      </w:tr>
      <w:tr w:rsidR="00B04307" w:rsidRPr="00B005F7" w14:paraId="318EC784" w14:textId="77777777" w:rsidTr="00B37E4C">
        <w:trPr>
          <w:trHeight w:val="20"/>
        </w:trPr>
        <w:tc>
          <w:tcPr>
            <w:tcW w:w="7371" w:type="dxa"/>
            <w:tcBorders>
              <w:right w:val="single" w:sz="4" w:space="0" w:color="FFFFFF" w:themeColor="background2"/>
            </w:tcBorders>
          </w:tcPr>
          <w:p w14:paraId="510349AC" w14:textId="3ABE9DA2" w:rsidR="00B04307" w:rsidRPr="00B005F7" w:rsidRDefault="00B16592" w:rsidP="00B37E4C">
            <w:pPr>
              <w:spacing w:before="120" w:after="120"/>
              <w:ind w:left="720"/>
              <w:rPr>
                <w:rFonts w:cs="Arial"/>
                <w:b/>
                <w:bCs/>
                <w:sz w:val="18"/>
                <w:szCs w:val="18"/>
                <w:lang w:val="en-AU"/>
              </w:rPr>
            </w:pPr>
            <w:r w:rsidRPr="00B005F7">
              <w:rPr>
                <w:rFonts w:cs="Arial"/>
                <w:sz w:val="18"/>
                <w:szCs w:val="18"/>
                <w:lang w:val="en-AU"/>
              </w:rPr>
              <w:t xml:space="preserve">Shadowed </w:t>
            </w:r>
            <w:r w:rsidR="00B04307" w:rsidRPr="00B005F7">
              <w:rPr>
                <w:rFonts w:cs="Arial"/>
                <w:sz w:val="18"/>
                <w:szCs w:val="18"/>
                <w:lang w:val="en-AU"/>
              </w:rPr>
              <w:t>Funding adjustments for hospital acquired complications</w:t>
            </w:r>
          </w:p>
        </w:tc>
        <w:tc>
          <w:tcPr>
            <w:tcW w:w="2483" w:type="dxa"/>
            <w:tcBorders>
              <w:right w:val="single" w:sz="4" w:space="0" w:color="FFFFFF" w:themeColor="background2"/>
            </w:tcBorders>
          </w:tcPr>
          <w:p w14:paraId="062E1957" w14:textId="2FCF75CA" w:rsidR="00B04307" w:rsidRPr="00B005F7" w:rsidRDefault="00B04307" w:rsidP="00B37E4C">
            <w:pPr>
              <w:spacing w:before="120" w:after="120"/>
              <w:rPr>
                <w:rFonts w:cs="Arial"/>
                <w:sz w:val="18"/>
                <w:szCs w:val="18"/>
                <w:lang w:val="en-AU"/>
              </w:rPr>
            </w:pPr>
            <w:r w:rsidRPr="00B005F7">
              <w:rPr>
                <w:rFonts w:cs="Arial"/>
                <w:sz w:val="18"/>
                <w:szCs w:val="18"/>
                <w:lang w:val="en-AU"/>
              </w:rPr>
              <w:t xml:space="preserve">Appendix </w:t>
            </w:r>
            <w:r w:rsidR="00012E3D" w:rsidRPr="00B005F7">
              <w:rPr>
                <w:rFonts w:cs="Arial"/>
                <w:sz w:val="18"/>
                <w:szCs w:val="18"/>
                <w:lang w:val="en-AU"/>
              </w:rPr>
              <w:t>O</w:t>
            </w:r>
          </w:p>
        </w:tc>
      </w:tr>
      <w:tr w:rsidR="00B04307" w:rsidRPr="00B005F7" w14:paraId="5FCF04A3" w14:textId="77777777" w:rsidTr="00B37E4C">
        <w:trPr>
          <w:trHeight w:val="20"/>
        </w:trPr>
        <w:tc>
          <w:tcPr>
            <w:tcW w:w="7371" w:type="dxa"/>
            <w:tcBorders>
              <w:right w:val="single" w:sz="4" w:space="0" w:color="FFFFFF" w:themeColor="background2"/>
            </w:tcBorders>
          </w:tcPr>
          <w:p w14:paraId="345E916C" w14:textId="1C752EC3" w:rsidR="00B04307" w:rsidRPr="00B005F7" w:rsidRDefault="00B16592" w:rsidP="00B37E4C">
            <w:pPr>
              <w:spacing w:before="120" w:after="120"/>
              <w:ind w:left="720"/>
              <w:rPr>
                <w:rFonts w:cs="Arial"/>
                <w:b/>
                <w:bCs/>
                <w:sz w:val="18"/>
                <w:szCs w:val="18"/>
                <w:lang w:val="en-AU"/>
              </w:rPr>
            </w:pPr>
            <w:r w:rsidRPr="00B005F7">
              <w:rPr>
                <w:rFonts w:cs="Arial"/>
                <w:sz w:val="18"/>
                <w:szCs w:val="18"/>
                <w:lang w:val="en-AU"/>
              </w:rPr>
              <w:t xml:space="preserve">Shadowed </w:t>
            </w:r>
            <w:r w:rsidR="00B04307" w:rsidRPr="00B005F7">
              <w:rPr>
                <w:rFonts w:cs="Arial"/>
                <w:sz w:val="18"/>
                <w:szCs w:val="18"/>
                <w:lang w:val="en-AU"/>
              </w:rPr>
              <w:t>Risk adjustment factors for avoidable hospital readmissions</w:t>
            </w:r>
          </w:p>
        </w:tc>
        <w:tc>
          <w:tcPr>
            <w:tcW w:w="2483" w:type="dxa"/>
            <w:tcBorders>
              <w:right w:val="single" w:sz="4" w:space="0" w:color="FFFFFF" w:themeColor="background2"/>
            </w:tcBorders>
          </w:tcPr>
          <w:p w14:paraId="2AFDA5D1" w14:textId="5E52BFBD" w:rsidR="00B04307" w:rsidRPr="00B005F7" w:rsidRDefault="00B04307" w:rsidP="00B37E4C">
            <w:pPr>
              <w:spacing w:before="120" w:after="120"/>
              <w:rPr>
                <w:rFonts w:cs="Arial"/>
                <w:sz w:val="18"/>
                <w:szCs w:val="18"/>
                <w:lang w:val="en-AU"/>
              </w:rPr>
            </w:pPr>
            <w:r w:rsidRPr="00B005F7">
              <w:rPr>
                <w:rFonts w:cs="Arial"/>
                <w:sz w:val="18"/>
                <w:szCs w:val="18"/>
                <w:lang w:val="en-AU"/>
              </w:rPr>
              <w:t xml:space="preserve">Appendix </w:t>
            </w:r>
            <w:r w:rsidR="00012E3D" w:rsidRPr="00B005F7">
              <w:rPr>
                <w:rFonts w:cs="Arial"/>
                <w:sz w:val="18"/>
                <w:szCs w:val="18"/>
                <w:lang w:val="en-AU"/>
              </w:rPr>
              <w:t>P</w:t>
            </w:r>
          </w:p>
        </w:tc>
      </w:tr>
      <w:tr w:rsidR="00B04307" w:rsidRPr="00B005F7" w14:paraId="22B10F1F" w14:textId="77777777" w:rsidTr="00B37E4C">
        <w:trPr>
          <w:trHeight w:val="20"/>
        </w:trPr>
        <w:tc>
          <w:tcPr>
            <w:tcW w:w="7371" w:type="dxa"/>
            <w:tcBorders>
              <w:right w:val="single" w:sz="4" w:space="0" w:color="FFFFFF" w:themeColor="background2"/>
            </w:tcBorders>
          </w:tcPr>
          <w:p w14:paraId="06DC30CB" w14:textId="440C74CD"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 xml:space="preserve">Definition of an eligible ICU or paediatric ICU </w:t>
            </w:r>
          </w:p>
        </w:tc>
        <w:tc>
          <w:tcPr>
            <w:tcW w:w="2483" w:type="dxa"/>
            <w:tcBorders>
              <w:right w:val="single" w:sz="4" w:space="0" w:color="FFFFFF" w:themeColor="background2"/>
            </w:tcBorders>
          </w:tcPr>
          <w:p w14:paraId="48488F5F" w14:textId="2CE9A4DB" w:rsidR="00B04307" w:rsidRPr="00B005F7" w:rsidRDefault="00B04307" w:rsidP="00B37E4C">
            <w:pPr>
              <w:spacing w:before="120" w:after="120"/>
              <w:rPr>
                <w:rFonts w:cs="Arial"/>
                <w:sz w:val="18"/>
                <w:szCs w:val="18"/>
                <w:lang w:val="en-AU"/>
              </w:rPr>
            </w:pPr>
            <w:r w:rsidRPr="00B005F7">
              <w:rPr>
                <w:rFonts w:cs="Arial"/>
                <w:sz w:val="18"/>
                <w:szCs w:val="18"/>
                <w:lang w:val="en-AU"/>
              </w:rPr>
              <w:t>Glossary</w:t>
            </w:r>
          </w:p>
        </w:tc>
      </w:tr>
      <w:tr w:rsidR="00B04307" w:rsidRPr="00B005F7" w14:paraId="569AA8E7" w14:textId="77777777" w:rsidTr="00B37E4C">
        <w:trPr>
          <w:trHeight w:val="20"/>
        </w:trPr>
        <w:tc>
          <w:tcPr>
            <w:tcW w:w="7371" w:type="dxa"/>
            <w:tcBorders>
              <w:right w:val="single" w:sz="4" w:space="0" w:color="FFFFFF" w:themeColor="background2"/>
            </w:tcBorders>
          </w:tcPr>
          <w:p w14:paraId="3E12DA1F" w14:textId="5170B592" w:rsidR="00B04307" w:rsidRPr="00B005F7" w:rsidRDefault="00B04307" w:rsidP="00B37E4C">
            <w:pPr>
              <w:spacing w:before="120" w:after="120"/>
              <w:rPr>
                <w:rFonts w:cs="Arial"/>
                <w:b/>
                <w:bCs/>
                <w:sz w:val="18"/>
                <w:szCs w:val="18"/>
                <w:lang w:val="en-AU"/>
              </w:rPr>
            </w:pPr>
            <w:r w:rsidRPr="00B005F7">
              <w:rPr>
                <w:rFonts w:cs="Arial"/>
                <w:b/>
                <w:bCs/>
                <w:sz w:val="18"/>
                <w:szCs w:val="18"/>
                <w:lang w:val="en-AU"/>
              </w:rPr>
              <w:t>Emergency department services – NEP2</w:t>
            </w:r>
            <w:r w:rsidR="00A24118" w:rsidRPr="00B005F7">
              <w:rPr>
                <w:rFonts w:cs="Arial"/>
                <w:b/>
                <w:bCs/>
                <w:sz w:val="18"/>
                <w:szCs w:val="18"/>
                <w:lang w:val="en-AU"/>
              </w:rPr>
              <w:t>6</w:t>
            </w:r>
          </w:p>
        </w:tc>
        <w:tc>
          <w:tcPr>
            <w:tcW w:w="2483" w:type="dxa"/>
            <w:tcBorders>
              <w:right w:val="single" w:sz="4" w:space="0" w:color="FFFFFF" w:themeColor="background2"/>
            </w:tcBorders>
          </w:tcPr>
          <w:p w14:paraId="7446AE53" w14:textId="77777777" w:rsidR="00B04307" w:rsidRPr="00B005F7" w:rsidRDefault="00B04307" w:rsidP="00B37E4C">
            <w:pPr>
              <w:spacing w:before="120" w:after="120"/>
              <w:rPr>
                <w:rFonts w:cs="Arial"/>
                <w:sz w:val="18"/>
                <w:szCs w:val="18"/>
                <w:lang w:val="en-AU"/>
              </w:rPr>
            </w:pPr>
          </w:p>
        </w:tc>
      </w:tr>
      <w:tr w:rsidR="00B04307" w:rsidRPr="00B005F7" w14:paraId="6DC28570" w14:textId="77777777" w:rsidTr="00B37E4C">
        <w:trPr>
          <w:trHeight w:val="20"/>
        </w:trPr>
        <w:tc>
          <w:tcPr>
            <w:tcW w:w="7371" w:type="dxa"/>
            <w:tcBorders>
              <w:right w:val="single" w:sz="4" w:space="0" w:color="FFFFFF" w:themeColor="background2"/>
            </w:tcBorders>
          </w:tcPr>
          <w:p w14:paraId="1893A42A" w14:textId="4411FCDD"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AECC Version 1.</w:t>
            </w:r>
            <w:r w:rsidR="00492532" w:rsidRPr="00B005F7">
              <w:rPr>
                <w:rFonts w:cs="Arial"/>
                <w:sz w:val="18"/>
                <w:szCs w:val="18"/>
                <w:lang w:val="en-AU"/>
              </w:rPr>
              <w:t>1</w:t>
            </w:r>
            <w:r w:rsidRPr="00B005F7">
              <w:rPr>
                <w:rFonts w:cs="Arial"/>
                <w:sz w:val="18"/>
                <w:szCs w:val="18"/>
                <w:lang w:val="en-AU"/>
              </w:rPr>
              <w:t xml:space="preserve"> weights</w:t>
            </w:r>
          </w:p>
        </w:tc>
        <w:tc>
          <w:tcPr>
            <w:tcW w:w="2483" w:type="dxa"/>
            <w:tcBorders>
              <w:right w:val="single" w:sz="4" w:space="0" w:color="FFFFFF" w:themeColor="background2"/>
            </w:tcBorders>
          </w:tcPr>
          <w:p w14:paraId="730DA6BD" w14:textId="6B9A8203" w:rsidR="00B04307" w:rsidRPr="00B005F7" w:rsidRDefault="00B04307" w:rsidP="00B37E4C">
            <w:pPr>
              <w:spacing w:before="120" w:after="120"/>
              <w:rPr>
                <w:rFonts w:cs="Arial"/>
                <w:sz w:val="18"/>
                <w:szCs w:val="18"/>
                <w:lang w:val="en-AU"/>
              </w:rPr>
            </w:pPr>
            <w:r w:rsidRPr="00B005F7">
              <w:rPr>
                <w:rFonts w:cs="Arial"/>
                <w:sz w:val="18"/>
                <w:szCs w:val="18"/>
                <w:lang w:val="en-AU"/>
              </w:rPr>
              <w:t xml:space="preserve">Appendix </w:t>
            </w:r>
            <w:r w:rsidR="00627FD2" w:rsidRPr="00B005F7">
              <w:rPr>
                <w:rFonts w:cs="Arial"/>
                <w:sz w:val="18"/>
                <w:szCs w:val="18"/>
                <w:lang w:val="en-AU"/>
              </w:rPr>
              <w:t>M</w:t>
            </w:r>
          </w:p>
        </w:tc>
      </w:tr>
      <w:tr w:rsidR="00B04307" w:rsidRPr="00B005F7" w14:paraId="639CAD6A" w14:textId="77777777" w:rsidTr="00B37E4C">
        <w:trPr>
          <w:trHeight w:val="20"/>
        </w:trPr>
        <w:tc>
          <w:tcPr>
            <w:tcW w:w="7371" w:type="dxa"/>
            <w:tcBorders>
              <w:right w:val="single" w:sz="4" w:space="0" w:color="FFFFFF" w:themeColor="background2"/>
            </w:tcBorders>
          </w:tcPr>
          <w:p w14:paraId="31FCA777" w14:textId="3D185109"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UDG Version 1.3 classification weights</w:t>
            </w:r>
          </w:p>
        </w:tc>
        <w:tc>
          <w:tcPr>
            <w:tcW w:w="2483" w:type="dxa"/>
            <w:tcBorders>
              <w:right w:val="single" w:sz="4" w:space="0" w:color="FFFFFF" w:themeColor="background2"/>
            </w:tcBorders>
          </w:tcPr>
          <w:p w14:paraId="44B15F2A" w14:textId="77040E45" w:rsidR="00B04307" w:rsidRPr="00B005F7" w:rsidRDefault="00B04307" w:rsidP="00B37E4C">
            <w:pPr>
              <w:spacing w:before="120" w:after="120"/>
              <w:rPr>
                <w:rFonts w:cs="Arial"/>
                <w:sz w:val="18"/>
                <w:szCs w:val="18"/>
                <w:lang w:val="en-AU"/>
              </w:rPr>
            </w:pPr>
            <w:r w:rsidRPr="00B005F7">
              <w:rPr>
                <w:rFonts w:cs="Arial"/>
                <w:sz w:val="18"/>
                <w:szCs w:val="18"/>
                <w:lang w:val="en-AU"/>
              </w:rPr>
              <w:t xml:space="preserve">Appendix </w:t>
            </w:r>
            <w:r w:rsidR="00627FD2" w:rsidRPr="00B005F7">
              <w:rPr>
                <w:rFonts w:cs="Arial"/>
                <w:sz w:val="18"/>
                <w:szCs w:val="18"/>
                <w:lang w:val="en-AU"/>
              </w:rPr>
              <w:t>N</w:t>
            </w:r>
          </w:p>
        </w:tc>
      </w:tr>
      <w:tr w:rsidR="00B04307" w:rsidRPr="00B005F7" w14:paraId="4F307E81" w14:textId="77777777" w:rsidTr="00B37E4C">
        <w:trPr>
          <w:trHeight w:val="20"/>
        </w:trPr>
        <w:tc>
          <w:tcPr>
            <w:tcW w:w="7371" w:type="dxa"/>
            <w:tcBorders>
              <w:right w:val="single" w:sz="4" w:space="0" w:color="FFFFFF" w:themeColor="background2"/>
            </w:tcBorders>
          </w:tcPr>
          <w:p w14:paraId="4E554A7C" w14:textId="6473F211"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Emergency care in-scope for ABF</w:t>
            </w:r>
          </w:p>
        </w:tc>
        <w:tc>
          <w:tcPr>
            <w:tcW w:w="2483" w:type="dxa"/>
            <w:tcBorders>
              <w:right w:val="single" w:sz="4" w:space="0" w:color="FFFFFF" w:themeColor="background2"/>
            </w:tcBorders>
          </w:tcPr>
          <w:p w14:paraId="3917554F" w14:textId="4F1A6EE2" w:rsidR="00B04307" w:rsidRPr="00B005F7" w:rsidRDefault="00B04307" w:rsidP="00B37E4C">
            <w:pPr>
              <w:spacing w:before="120" w:after="120"/>
              <w:rPr>
                <w:rFonts w:cs="Arial"/>
                <w:sz w:val="18"/>
                <w:szCs w:val="18"/>
                <w:lang w:val="en-AU"/>
              </w:rPr>
            </w:pPr>
            <w:r w:rsidRPr="00B005F7">
              <w:rPr>
                <w:rFonts w:cs="Arial"/>
                <w:sz w:val="18"/>
                <w:szCs w:val="18"/>
                <w:lang w:val="en-AU"/>
              </w:rPr>
              <w:t>Online Glossary</w:t>
            </w:r>
          </w:p>
        </w:tc>
      </w:tr>
      <w:tr w:rsidR="00B04307" w:rsidRPr="00B005F7" w14:paraId="7889A799" w14:textId="77777777" w:rsidTr="00B37E4C">
        <w:trPr>
          <w:trHeight w:val="20"/>
        </w:trPr>
        <w:tc>
          <w:tcPr>
            <w:tcW w:w="7371" w:type="dxa"/>
            <w:tcBorders>
              <w:right w:val="single" w:sz="4" w:space="0" w:color="FFFFFF" w:themeColor="background2"/>
            </w:tcBorders>
          </w:tcPr>
          <w:p w14:paraId="7ADA4FCA" w14:textId="441CC5D8"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Definitions of emergency care role levels</w:t>
            </w:r>
          </w:p>
        </w:tc>
        <w:tc>
          <w:tcPr>
            <w:tcW w:w="2483" w:type="dxa"/>
            <w:tcBorders>
              <w:right w:val="single" w:sz="4" w:space="0" w:color="FFFFFF" w:themeColor="background2"/>
            </w:tcBorders>
          </w:tcPr>
          <w:p w14:paraId="2433F6A4" w14:textId="1EDEBEF8" w:rsidR="00B04307" w:rsidRPr="00B005F7" w:rsidRDefault="00B04307" w:rsidP="00B37E4C">
            <w:pPr>
              <w:spacing w:before="120" w:after="120"/>
              <w:rPr>
                <w:rFonts w:cs="Arial"/>
                <w:sz w:val="18"/>
                <w:szCs w:val="18"/>
                <w:lang w:val="en-AU"/>
              </w:rPr>
            </w:pPr>
            <w:r w:rsidRPr="00B005F7">
              <w:rPr>
                <w:rFonts w:cs="Arial"/>
                <w:sz w:val="18"/>
                <w:szCs w:val="18"/>
                <w:lang w:val="en-AU"/>
              </w:rPr>
              <w:t>Online Glossary</w:t>
            </w:r>
          </w:p>
        </w:tc>
      </w:tr>
      <w:tr w:rsidR="00B04307" w:rsidRPr="00B005F7" w14:paraId="6518EDC8" w14:textId="77777777" w:rsidTr="00B37E4C">
        <w:trPr>
          <w:trHeight w:val="20"/>
        </w:trPr>
        <w:tc>
          <w:tcPr>
            <w:tcW w:w="7371" w:type="dxa"/>
            <w:tcBorders>
              <w:right w:val="single" w:sz="4" w:space="0" w:color="FFFFFF" w:themeColor="background2"/>
            </w:tcBorders>
          </w:tcPr>
          <w:p w14:paraId="5C7D0BC4" w14:textId="368BA586" w:rsidR="00B04307" w:rsidRPr="00B005F7" w:rsidRDefault="00B04307" w:rsidP="00B37E4C">
            <w:pPr>
              <w:spacing w:before="120" w:after="120"/>
              <w:rPr>
                <w:rFonts w:cs="Arial"/>
                <w:b/>
                <w:bCs/>
                <w:sz w:val="18"/>
                <w:szCs w:val="18"/>
                <w:lang w:val="en-AU"/>
              </w:rPr>
            </w:pPr>
            <w:r w:rsidRPr="00B005F7">
              <w:rPr>
                <w:rFonts w:cs="Arial"/>
                <w:b/>
                <w:bCs/>
                <w:sz w:val="18"/>
                <w:szCs w:val="18"/>
                <w:lang w:val="en-AU"/>
              </w:rPr>
              <w:t>Non-admitted services – NEP2</w:t>
            </w:r>
            <w:r w:rsidR="001512A2" w:rsidRPr="00B005F7">
              <w:rPr>
                <w:rFonts w:cs="Arial"/>
                <w:b/>
                <w:bCs/>
                <w:sz w:val="18"/>
                <w:szCs w:val="18"/>
                <w:lang w:val="en-AU"/>
              </w:rPr>
              <w:t>6</w:t>
            </w:r>
          </w:p>
        </w:tc>
        <w:tc>
          <w:tcPr>
            <w:tcW w:w="2483" w:type="dxa"/>
            <w:tcBorders>
              <w:right w:val="single" w:sz="4" w:space="0" w:color="FFFFFF" w:themeColor="background2"/>
            </w:tcBorders>
          </w:tcPr>
          <w:p w14:paraId="44394BAC" w14:textId="77777777" w:rsidR="00B04307" w:rsidRPr="00B005F7" w:rsidRDefault="00B04307" w:rsidP="00B37E4C">
            <w:pPr>
              <w:spacing w:before="120" w:after="120"/>
              <w:rPr>
                <w:rFonts w:cs="Arial"/>
                <w:sz w:val="18"/>
                <w:szCs w:val="18"/>
                <w:lang w:val="en-AU"/>
              </w:rPr>
            </w:pPr>
          </w:p>
        </w:tc>
      </w:tr>
      <w:tr w:rsidR="00B04307" w:rsidRPr="00B005F7" w14:paraId="2BE8F9A9" w14:textId="77777777" w:rsidTr="00B37E4C">
        <w:trPr>
          <w:trHeight w:val="20"/>
        </w:trPr>
        <w:tc>
          <w:tcPr>
            <w:tcW w:w="7371" w:type="dxa"/>
            <w:tcBorders>
              <w:right w:val="single" w:sz="4" w:space="0" w:color="FFFFFF" w:themeColor="background2"/>
            </w:tcBorders>
          </w:tcPr>
          <w:p w14:paraId="3013E75B" w14:textId="454BC8AD"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 xml:space="preserve">Tier 2 Non-Admitted Services Classification Version </w:t>
            </w:r>
            <w:r w:rsidR="001512A2" w:rsidRPr="00B005F7">
              <w:rPr>
                <w:rFonts w:cs="Arial"/>
                <w:sz w:val="18"/>
                <w:szCs w:val="18"/>
                <w:lang w:val="en-AU"/>
              </w:rPr>
              <w:t>10.0</w:t>
            </w:r>
            <w:r w:rsidRPr="00B005F7">
              <w:rPr>
                <w:rFonts w:cs="Arial"/>
                <w:sz w:val="18"/>
                <w:szCs w:val="18"/>
                <w:lang w:val="en-AU"/>
              </w:rPr>
              <w:t xml:space="preserve"> weights, paediatric adjustments </w:t>
            </w:r>
          </w:p>
        </w:tc>
        <w:tc>
          <w:tcPr>
            <w:tcW w:w="2483" w:type="dxa"/>
            <w:tcBorders>
              <w:right w:val="single" w:sz="4" w:space="0" w:color="FFFFFF" w:themeColor="background2"/>
            </w:tcBorders>
          </w:tcPr>
          <w:p w14:paraId="069F64C1" w14:textId="19FDA99D" w:rsidR="00B04307" w:rsidRPr="00B005F7" w:rsidRDefault="00B04307" w:rsidP="00B37E4C">
            <w:pPr>
              <w:spacing w:before="120" w:after="120"/>
              <w:rPr>
                <w:rFonts w:cs="Arial"/>
                <w:sz w:val="18"/>
                <w:szCs w:val="18"/>
                <w:lang w:val="en-AU"/>
              </w:rPr>
            </w:pPr>
            <w:r w:rsidRPr="00B005F7">
              <w:rPr>
                <w:rFonts w:cs="Arial"/>
                <w:sz w:val="18"/>
                <w:szCs w:val="18"/>
                <w:lang w:val="en-AU"/>
              </w:rPr>
              <w:t xml:space="preserve">Appendix </w:t>
            </w:r>
            <w:r w:rsidR="002168F9" w:rsidRPr="00B005F7">
              <w:rPr>
                <w:rFonts w:cs="Arial"/>
                <w:sz w:val="18"/>
                <w:szCs w:val="18"/>
                <w:lang w:val="en-AU"/>
              </w:rPr>
              <w:t>L</w:t>
            </w:r>
          </w:p>
        </w:tc>
      </w:tr>
      <w:tr w:rsidR="001512A2" w:rsidRPr="00B005F7" w14:paraId="3FEB8EB2" w14:textId="77777777" w:rsidTr="00B37E4C">
        <w:trPr>
          <w:trHeight w:val="20"/>
        </w:trPr>
        <w:tc>
          <w:tcPr>
            <w:tcW w:w="7371" w:type="dxa"/>
            <w:tcBorders>
              <w:right w:val="single" w:sz="4" w:space="0" w:color="FFFFFF" w:themeColor="background2"/>
            </w:tcBorders>
          </w:tcPr>
          <w:p w14:paraId="6EE08B95" w14:textId="2E91433E" w:rsidR="001512A2" w:rsidRPr="00B005F7" w:rsidRDefault="001512A2" w:rsidP="00B37E4C">
            <w:pPr>
              <w:spacing w:before="120" w:after="120"/>
              <w:ind w:left="720"/>
              <w:rPr>
                <w:rFonts w:cs="Arial"/>
                <w:sz w:val="18"/>
                <w:szCs w:val="18"/>
                <w:lang w:val="en-AU"/>
              </w:rPr>
            </w:pPr>
            <w:r w:rsidRPr="00B005F7">
              <w:rPr>
                <w:rFonts w:cs="Arial"/>
                <w:sz w:val="18"/>
                <w:szCs w:val="18"/>
                <w:lang w:val="en-AU"/>
              </w:rPr>
              <w:t>List of Tier 2 Non-admitted services classification classes not eligible for the multidisciplinary clinic adjustment</w:t>
            </w:r>
          </w:p>
        </w:tc>
        <w:tc>
          <w:tcPr>
            <w:tcW w:w="2483" w:type="dxa"/>
            <w:tcBorders>
              <w:right w:val="single" w:sz="4" w:space="0" w:color="FFFFFF" w:themeColor="background2"/>
            </w:tcBorders>
          </w:tcPr>
          <w:p w14:paraId="3757D74E" w14:textId="5B5825D5" w:rsidR="001512A2" w:rsidRPr="00B005F7" w:rsidRDefault="001512A2" w:rsidP="00B37E4C">
            <w:pPr>
              <w:spacing w:before="120" w:after="120"/>
              <w:rPr>
                <w:rFonts w:cs="Arial"/>
                <w:sz w:val="18"/>
                <w:szCs w:val="18"/>
                <w:lang w:val="en-AU"/>
              </w:rPr>
            </w:pPr>
            <w:r w:rsidRPr="00B005F7">
              <w:rPr>
                <w:rFonts w:cs="Arial"/>
                <w:sz w:val="18"/>
                <w:szCs w:val="18"/>
                <w:lang w:val="en-AU"/>
              </w:rPr>
              <w:t>Appendix Q</w:t>
            </w:r>
          </w:p>
        </w:tc>
      </w:tr>
      <w:tr w:rsidR="00B04307" w:rsidRPr="00B005F7" w14:paraId="66E58738" w14:textId="77777777" w:rsidTr="00B37E4C">
        <w:trPr>
          <w:trHeight w:val="20"/>
        </w:trPr>
        <w:tc>
          <w:tcPr>
            <w:tcW w:w="7371" w:type="dxa"/>
            <w:tcBorders>
              <w:right w:val="single" w:sz="4" w:space="0" w:color="FFFFFF" w:themeColor="background2"/>
            </w:tcBorders>
          </w:tcPr>
          <w:p w14:paraId="14A255FA" w14:textId="64996478"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 xml:space="preserve">Definition of Tier 2 list of non-admitted services classifications Version </w:t>
            </w:r>
            <w:r w:rsidR="001512A2" w:rsidRPr="00B005F7">
              <w:rPr>
                <w:rFonts w:cs="Arial"/>
                <w:sz w:val="18"/>
                <w:szCs w:val="18"/>
                <w:lang w:val="en-AU"/>
              </w:rPr>
              <w:t>10.0</w:t>
            </w:r>
          </w:p>
        </w:tc>
        <w:tc>
          <w:tcPr>
            <w:tcW w:w="2483" w:type="dxa"/>
            <w:tcBorders>
              <w:right w:val="single" w:sz="4" w:space="0" w:color="FFFFFF" w:themeColor="background2"/>
            </w:tcBorders>
          </w:tcPr>
          <w:p w14:paraId="32C912DD" w14:textId="6904460D" w:rsidR="00B04307" w:rsidRPr="00B005F7" w:rsidRDefault="00B04307" w:rsidP="00B37E4C">
            <w:pPr>
              <w:spacing w:before="120" w:after="120"/>
              <w:rPr>
                <w:rFonts w:cs="Arial"/>
                <w:sz w:val="18"/>
                <w:szCs w:val="18"/>
                <w:lang w:val="en-AU"/>
              </w:rPr>
            </w:pPr>
            <w:r w:rsidRPr="00B005F7">
              <w:rPr>
                <w:rFonts w:cs="Arial"/>
                <w:sz w:val="18"/>
                <w:szCs w:val="18"/>
                <w:lang w:val="en-AU"/>
              </w:rPr>
              <w:t>Online Glossary</w:t>
            </w:r>
          </w:p>
        </w:tc>
      </w:tr>
      <w:tr w:rsidR="00B04307" w:rsidRPr="00B005F7" w14:paraId="784EB244" w14:textId="77777777" w:rsidTr="00B37E4C">
        <w:trPr>
          <w:trHeight w:val="20"/>
        </w:trPr>
        <w:tc>
          <w:tcPr>
            <w:tcW w:w="7371" w:type="dxa"/>
            <w:tcBorders>
              <w:right w:val="single" w:sz="4" w:space="0" w:color="FFFFFF" w:themeColor="background2"/>
            </w:tcBorders>
          </w:tcPr>
          <w:p w14:paraId="46F71403" w14:textId="075625EC" w:rsidR="00B04307" w:rsidRPr="00B005F7" w:rsidRDefault="00B04307" w:rsidP="00B37E4C">
            <w:pPr>
              <w:spacing w:before="120" w:after="120"/>
              <w:rPr>
                <w:rFonts w:cs="Arial"/>
                <w:b/>
                <w:bCs/>
                <w:sz w:val="18"/>
                <w:szCs w:val="18"/>
                <w:lang w:val="en-AU"/>
              </w:rPr>
            </w:pPr>
            <w:r w:rsidRPr="00B005F7">
              <w:rPr>
                <w:rFonts w:cs="Arial"/>
                <w:b/>
                <w:bCs/>
                <w:sz w:val="18"/>
                <w:szCs w:val="18"/>
                <w:lang w:val="en-AU"/>
              </w:rPr>
              <w:lastRenderedPageBreak/>
              <w:t>Subacute and non-acute services – NEP2</w:t>
            </w:r>
            <w:r w:rsidR="001512A2" w:rsidRPr="00B005F7">
              <w:rPr>
                <w:rFonts w:cs="Arial"/>
                <w:b/>
                <w:bCs/>
                <w:sz w:val="18"/>
                <w:szCs w:val="18"/>
                <w:lang w:val="en-AU"/>
              </w:rPr>
              <w:t>6</w:t>
            </w:r>
          </w:p>
        </w:tc>
        <w:tc>
          <w:tcPr>
            <w:tcW w:w="2483" w:type="dxa"/>
            <w:tcBorders>
              <w:right w:val="single" w:sz="4" w:space="0" w:color="FFFFFF" w:themeColor="background2"/>
            </w:tcBorders>
          </w:tcPr>
          <w:p w14:paraId="0FC79FEB" w14:textId="77777777" w:rsidR="00B04307" w:rsidRPr="00B005F7" w:rsidRDefault="00B04307" w:rsidP="00B37E4C">
            <w:pPr>
              <w:spacing w:before="120" w:after="120"/>
              <w:rPr>
                <w:rFonts w:cs="Arial"/>
                <w:sz w:val="18"/>
                <w:szCs w:val="18"/>
                <w:lang w:val="en-AU"/>
              </w:rPr>
            </w:pPr>
          </w:p>
        </w:tc>
      </w:tr>
      <w:tr w:rsidR="00B04307" w:rsidRPr="00B005F7" w14:paraId="69806878" w14:textId="77777777" w:rsidTr="00B37E4C">
        <w:trPr>
          <w:trHeight w:val="20"/>
        </w:trPr>
        <w:tc>
          <w:tcPr>
            <w:tcW w:w="7371" w:type="dxa"/>
            <w:tcBorders>
              <w:right w:val="single" w:sz="4" w:space="0" w:color="FFFFFF" w:themeColor="background2"/>
            </w:tcBorders>
          </w:tcPr>
          <w:p w14:paraId="5FFC84BF" w14:textId="7A62DA7F"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AN-SNAP Version 5.0 weights</w:t>
            </w:r>
          </w:p>
        </w:tc>
        <w:tc>
          <w:tcPr>
            <w:tcW w:w="2483" w:type="dxa"/>
            <w:tcBorders>
              <w:right w:val="single" w:sz="4" w:space="0" w:color="FFFFFF" w:themeColor="background2"/>
            </w:tcBorders>
          </w:tcPr>
          <w:p w14:paraId="757D7863" w14:textId="3D652702" w:rsidR="00B04307" w:rsidRPr="00B005F7" w:rsidRDefault="00B04307" w:rsidP="00B37E4C">
            <w:pPr>
              <w:spacing w:before="120" w:after="120"/>
              <w:rPr>
                <w:rFonts w:cs="Arial"/>
                <w:sz w:val="18"/>
                <w:szCs w:val="18"/>
                <w:lang w:val="en-AU"/>
              </w:rPr>
            </w:pPr>
            <w:r w:rsidRPr="00B005F7">
              <w:rPr>
                <w:rFonts w:cs="Arial"/>
                <w:sz w:val="18"/>
                <w:szCs w:val="18"/>
                <w:lang w:val="en-AU"/>
              </w:rPr>
              <w:t>Appendix I</w:t>
            </w:r>
          </w:p>
        </w:tc>
      </w:tr>
      <w:tr w:rsidR="00B04307" w:rsidRPr="00B005F7" w14:paraId="0B355514" w14:textId="77777777" w:rsidTr="00B37E4C">
        <w:trPr>
          <w:trHeight w:val="20"/>
        </w:trPr>
        <w:tc>
          <w:tcPr>
            <w:tcW w:w="7371" w:type="dxa"/>
            <w:tcBorders>
              <w:right w:val="single" w:sz="4" w:space="0" w:color="FFFFFF" w:themeColor="background2"/>
            </w:tcBorders>
          </w:tcPr>
          <w:p w14:paraId="00D09513" w14:textId="6C964EB7"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Definitions of AN-SNAP Version 5.0</w:t>
            </w:r>
          </w:p>
        </w:tc>
        <w:tc>
          <w:tcPr>
            <w:tcW w:w="2483" w:type="dxa"/>
            <w:tcBorders>
              <w:right w:val="single" w:sz="4" w:space="0" w:color="FFFFFF" w:themeColor="background2"/>
            </w:tcBorders>
          </w:tcPr>
          <w:p w14:paraId="5CF3ACB4" w14:textId="5D56BE43" w:rsidR="00B04307" w:rsidRPr="00B005F7" w:rsidRDefault="00B04307" w:rsidP="00B37E4C">
            <w:pPr>
              <w:spacing w:before="120" w:after="120"/>
              <w:rPr>
                <w:rFonts w:cs="Arial"/>
                <w:sz w:val="18"/>
                <w:szCs w:val="18"/>
                <w:lang w:val="en-AU"/>
              </w:rPr>
            </w:pPr>
            <w:r w:rsidRPr="00B005F7">
              <w:rPr>
                <w:rFonts w:cs="Arial"/>
                <w:sz w:val="18"/>
                <w:szCs w:val="18"/>
                <w:lang w:val="en-AU"/>
              </w:rPr>
              <w:t>Online Glossary</w:t>
            </w:r>
          </w:p>
        </w:tc>
      </w:tr>
      <w:tr w:rsidR="00B04307" w:rsidRPr="00B005F7" w14:paraId="3E48BCC9" w14:textId="77777777" w:rsidTr="00B37E4C">
        <w:trPr>
          <w:trHeight w:val="20"/>
        </w:trPr>
        <w:tc>
          <w:tcPr>
            <w:tcW w:w="7371" w:type="dxa"/>
            <w:tcBorders>
              <w:right w:val="single" w:sz="4" w:space="0" w:color="FFFFFF" w:themeColor="background2"/>
            </w:tcBorders>
          </w:tcPr>
          <w:p w14:paraId="2F1498D7" w14:textId="16A030CC" w:rsidR="00B04307" w:rsidRPr="00B005F7" w:rsidRDefault="00B04307" w:rsidP="00B37E4C">
            <w:pPr>
              <w:spacing w:before="120" w:after="120"/>
              <w:rPr>
                <w:rFonts w:cs="Arial"/>
                <w:b/>
                <w:bCs/>
                <w:sz w:val="18"/>
                <w:szCs w:val="18"/>
                <w:lang w:val="en-AU"/>
              </w:rPr>
            </w:pPr>
            <w:r w:rsidRPr="00B005F7">
              <w:rPr>
                <w:rFonts w:cs="Arial"/>
                <w:b/>
                <w:bCs/>
                <w:sz w:val="18"/>
                <w:szCs w:val="18"/>
                <w:lang w:val="en-AU"/>
              </w:rPr>
              <w:t>Admitted mental health care services – NEP2</w:t>
            </w:r>
            <w:r w:rsidR="001512A2" w:rsidRPr="00B005F7">
              <w:rPr>
                <w:rFonts w:cs="Arial"/>
                <w:b/>
                <w:bCs/>
                <w:sz w:val="18"/>
                <w:szCs w:val="18"/>
                <w:lang w:val="en-AU"/>
              </w:rPr>
              <w:t>6</w:t>
            </w:r>
          </w:p>
        </w:tc>
        <w:tc>
          <w:tcPr>
            <w:tcW w:w="2483" w:type="dxa"/>
            <w:tcBorders>
              <w:right w:val="single" w:sz="4" w:space="0" w:color="FFFFFF" w:themeColor="background2"/>
            </w:tcBorders>
          </w:tcPr>
          <w:p w14:paraId="443848AC" w14:textId="77777777" w:rsidR="00B04307" w:rsidRPr="00B005F7" w:rsidRDefault="00B04307" w:rsidP="00B37E4C">
            <w:pPr>
              <w:spacing w:before="120" w:after="120"/>
              <w:rPr>
                <w:rFonts w:cs="Arial"/>
                <w:sz w:val="18"/>
                <w:szCs w:val="18"/>
                <w:lang w:val="en-AU"/>
              </w:rPr>
            </w:pPr>
          </w:p>
        </w:tc>
      </w:tr>
      <w:tr w:rsidR="00B04307" w:rsidRPr="00B005F7" w14:paraId="27C01E54" w14:textId="77777777" w:rsidTr="00B37E4C">
        <w:trPr>
          <w:trHeight w:val="20"/>
        </w:trPr>
        <w:tc>
          <w:tcPr>
            <w:tcW w:w="7371" w:type="dxa"/>
            <w:tcBorders>
              <w:right w:val="single" w:sz="4" w:space="0" w:color="FFFFFF" w:themeColor="background2"/>
            </w:tcBorders>
          </w:tcPr>
          <w:p w14:paraId="6E9ABDFE" w14:textId="75D65BB6"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 xml:space="preserve">AMHCC </w:t>
            </w:r>
            <w:r w:rsidR="00440F90" w:rsidRPr="00B005F7">
              <w:rPr>
                <w:rFonts w:cs="Arial"/>
                <w:sz w:val="18"/>
                <w:szCs w:val="18"/>
                <w:lang w:val="en-AU"/>
              </w:rPr>
              <w:t xml:space="preserve">Version 1.1 </w:t>
            </w:r>
            <w:r w:rsidRPr="00B005F7">
              <w:rPr>
                <w:rFonts w:cs="Arial"/>
                <w:sz w:val="18"/>
                <w:szCs w:val="18"/>
                <w:lang w:val="en-AU"/>
              </w:rPr>
              <w:t>inlier bounds and NWAU weights</w:t>
            </w:r>
          </w:p>
        </w:tc>
        <w:tc>
          <w:tcPr>
            <w:tcW w:w="2483" w:type="dxa"/>
            <w:tcBorders>
              <w:right w:val="single" w:sz="4" w:space="0" w:color="FFFFFF" w:themeColor="background2"/>
            </w:tcBorders>
          </w:tcPr>
          <w:p w14:paraId="4177B0A2" w14:textId="589E450E" w:rsidR="00B04307" w:rsidRPr="00B005F7" w:rsidRDefault="00B04307" w:rsidP="00B37E4C">
            <w:pPr>
              <w:spacing w:before="120" w:after="120"/>
              <w:rPr>
                <w:rFonts w:cs="Arial"/>
                <w:sz w:val="18"/>
                <w:szCs w:val="18"/>
                <w:lang w:val="en-AU"/>
              </w:rPr>
            </w:pPr>
            <w:r w:rsidRPr="00B005F7">
              <w:rPr>
                <w:rFonts w:cs="Arial"/>
                <w:sz w:val="18"/>
                <w:szCs w:val="18"/>
                <w:lang w:val="en-AU"/>
              </w:rPr>
              <w:t>Appendix J</w:t>
            </w:r>
          </w:p>
        </w:tc>
      </w:tr>
      <w:tr w:rsidR="00B04307" w:rsidRPr="00B005F7" w14:paraId="786EF5D6" w14:textId="77777777" w:rsidTr="00B37E4C">
        <w:trPr>
          <w:trHeight w:val="20"/>
        </w:trPr>
        <w:tc>
          <w:tcPr>
            <w:tcW w:w="7371" w:type="dxa"/>
            <w:tcBorders>
              <w:right w:val="single" w:sz="4" w:space="0" w:color="FFFFFF" w:themeColor="background2"/>
            </w:tcBorders>
          </w:tcPr>
          <w:p w14:paraId="101BDBF7" w14:textId="4ACC05DF"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Adjustments to price weights</w:t>
            </w:r>
          </w:p>
        </w:tc>
        <w:tc>
          <w:tcPr>
            <w:tcW w:w="2483" w:type="dxa"/>
            <w:tcBorders>
              <w:right w:val="single" w:sz="4" w:space="0" w:color="FFFFFF" w:themeColor="background2"/>
            </w:tcBorders>
          </w:tcPr>
          <w:p w14:paraId="17D2435D" w14:textId="5691D737" w:rsidR="00B04307" w:rsidRPr="00B005F7" w:rsidRDefault="00B04307" w:rsidP="00B37E4C">
            <w:pPr>
              <w:spacing w:before="120" w:after="120"/>
              <w:rPr>
                <w:rFonts w:cs="Arial"/>
                <w:sz w:val="18"/>
                <w:szCs w:val="18"/>
                <w:lang w:val="en-AU"/>
              </w:rPr>
            </w:pPr>
            <w:r w:rsidRPr="00B005F7">
              <w:rPr>
                <w:rFonts w:cs="Arial"/>
                <w:sz w:val="18"/>
                <w:szCs w:val="18"/>
                <w:lang w:val="en-AU"/>
              </w:rPr>
              <w:t xml:space="preserve">Chapter </w:t>
            </w:r>
            <w:r w:rsidR="006640C3" w:rsidRPr="00B005F7">
              <w:rPr>
                <w:rFonts w:cs="Arial"/>
                <w:sz w:val="18"/>
                <w:szCs w:val="18"/>
                <w:lang w:val="en-AU"/>
              </w:rPr>
              <w:t>5</w:t>
            </w:r>
          </w:p>
        </w:tc>
      </w:tr>
      <w:tr w:rsidR="00B04307" w:rsidRPr="00B005F7" w14:paraId="4C2D7D7F" w14:textId="77777777" w:rsidTr="00B37E4C">
        <w:trPr>
          <w:trHeight w:val="20"/>
        </w:trPr>
        <w:tc>
          <w:tcPr>
            <w:tcW w:w="7371" w:type="dxa"/>
            <w:tcBorders>
              <w:right w:val="single" w:sz="4" w:space="0" w:color="FFFFFF" w:themeColor="background2"/>
            </w:tcBorders>
          </w:tcPr>
          <w:p w14:paraId="0A81DAD2" w14:textId="70E35C1C"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Specialised children’s hospitals</w:t>
            </w:r>
          </w:p>
        </w:tc>
        <w:tc>
          <w:tcPr>
            <w:tcW w:w="2483" w:type="dxa"/>
            <w:tcBorders>
              <w:right w:val="single" w:sz="4" w:space="0" w:color="FFFFFF" w:themeColor="background2"/>
            </w:tcBorders>
          </w:tcPr>
          <w:p w14:paraId="32B45BAB" w14:textId="5D519C80" w:rsidR="00B04307" w:rsidRPr="00B005F7" w:rsidRDefault="00B04307" w:rsidP="00B37E4C">
            <w:pPr>
              <w:spacing w:before="120" w:after="120"/>
              <w:rPr>
                <w:rFonts w:cs="Arial"/>
                <w:sz w:val="18"/>
                <w:szCs w:val="18"/>
                <w:lang w:val="en-AU"/>
              </w:rPr>
            </w:pPr>
            <w:r w:rsidRPr="00B005F7">
              <w:rPr>
                <w:rFonts w:cs="Arial"/>
                <w:sz w:val="18"/>
                <w:szCs w:val="18"/>
                <w:lang w:val="en-AU"/>
              </w:rPr>
              <w:t>Appendix E</w:t>
            </w:r>
          </w:p>
        </w:tc>
      </w:tr>
      <w:tr w:rsidR="00B04307" w:rsidRPr="00B005F7" w14:paraId="1C2E6C10" w14:textId="77777777" w:rsidTr="00B37E4C">
        <w:trPr>
          <w:trHeight w:val="20"/>
        </w:trPr>
        <w:tc>
          <w:tcPr>
            <w:tcW w:w="7371" w:type="dxa"/>
            <w:tcBorders>
              <w:right w:val="single" w:sz="4" w:space="0" w:color="FFFFFF" w:themeColor="background2"/>
            </w:tcBorders>
          </w:tcPr>
          <w:p w14:paraId="58372961" w14:textId="1EEDBDEF"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Private patient adjustments</w:t>
            </w:r>
          </w:p>
        </w:tc>
        <w:tc>
          <w:tcPr>
            <w:tcW w:w="2483" w:type="dxa"/>
            <w:tcBorders>
              <w:right w:val="single" w:sz="4" w:space="0" w:color="FFFFFF" w:themeColor="background2"/>
            </w:tcBorders>
          </w:tcPr>
          <w:p w14:paraId="573B6214" w14:textId="219C2EBA" w:rsidR="00B04307" w:rsidRPr="00B005F7" w:rsidRDefault="00B04307" w:rsidP="00B37E4C">
            <w:pPr>
              <w:spacing w:before="120" w:after="120"/>
              <w:rPr>
                <w:rFonts w:cs="Arial"/>
                <w:sz w:val="18"/>
                <w:szCs w:val="18"/>
                <w:lang w:val="en-AU"/>
              </w:rPr>
            </w:pPr>
            <w:r w:rsidRPr="00B005F7">
              <w:rPr>
                <w:rFonts w:cs="Arial"/>
                <w:sz w:val="18"/>
                <w:szCs w:val="18"/>
                <w:lang w:val="en-AU"/>
              </w:rPr>
              <w:t>Appendix F</w:t>
            </w:r>
          </w:p>
        </w:tc>
      </w:tr>
      <w:tr w:rsidR="00DC49B8" w:rsidRPr="00B005F7" w14:paraId="5B733653" w14:textId="77777777" w:rsidTr="00B37E4C">
        <w:trPr>
          <w:trHeight w:val="20"/>
        </w:trPr>
        <w:tc>
          <w:tcPr>
            <w:tcW w:w="7371" w:type="dxa"/>
            <w:tcBorders>
              <w:right w:val="single" w:sz="4" w:space="0" w:color="FFFFFF" w:themeColor="background2"/>
            </w:tcBorders>
          </w:tcPr>
          <w:p w14:paraId="38A8D679" w14:textId="71DC3106" w:rsidR="00DC49B8" w:rsidRPr="00B005F7" w:rsidRDefault="00DC49B8" w:rsidP="00B37E4C">
            <w:pPr>
              <w:spacing w:before="120" w:after="120"/>
              <w:rPr>
                <w:rFonts w:cs="Arial"/>
                <w:b/>
                <w:bCs/>
                <w:sz w:val="18"/>
                <w:szCs w:val="18"/>
                <w:lang w:val="en-AU"/>
              </w:rPr>
            </w:pPr>
            <w:r w:rsidRPr="00B005F7">
              <w:rPr>
                <w:rFonts w:cs="Arial"/>
                <w:b/>
                <w:bCs/>
                <w:sz w:val="18"/>
                <w:szCs w:val="18"/>
                <w:lang w:val="en-AU"/>
              </w:rPr>
              <w:t>Community mental health services – NEP2</w:t>
            </w:r>
            <w:r w:rsidR="001512A2" w:rsidRPr="00B005F7">
              <w:rPr>
                <w:rFonts w:cs="Arial"/>
                <w:b/>
                <w:bCs/>
                <w:sz w:val="18"/>
                <w:szCs w:val="18"/>
                <w:lang w:val="en-AU"/>
              </w:rPr>
              <w:t>6</w:t>
            </w:r>
          </w:p>
        </w:tc>
        <w:tc>
          <w:tcPr>
            <w:tcW w:w="2483" w:type="dxa"/>
            <w:tcBorders>
              <w:right w:val="single" w:sz="4" w:space="0" w:color="FFFFFF" w:themeColor="background2"/>
            </w:tcBorders>
          </w:tcPr>
          <w:p w14:paraId="4038BB38" w14:textId="77777777" w:rsidR="00DC49B8" w:rsidRPr="00B005F7" w:rsidRDefault="00DC49B8" w:rsidP="00B37E4C">
            <w:pPr>
              <w:spacing w:before="120" w:after="120"/>
              <w:rPr>
                <w:rFonts w:cs="Arial"/>
                <w:sz w:val="18"/>
                <w:szCs w:val="18"/>
                <w:lang w:val="en-AU"/>
              </w:rPr>
            </w:pPr>
          </w:p>
        </w:tc>
      </w:tr>
      <w:tr w:rsidR="00DC49B8" w:rsidRPr="00B005F7" w14:paraId="69AEE017" w14:textId="77777777" w:rsidTr="00B37E4C">
        <w:trPr>
          <w:trHeight w:val="20"/>
        </w:trPr>
        <w:tc>
          <w:tcPr>
            <w:tcW w:w="7371" w:type="dxa"/>
            <w:tcBorders>
              <w:right w:val="single" w:sz="4" w:space="0" w:color="FFFFFF" w:themeColor="background2"/>
            </w:tcBorders>
          </w:tcPr>
          <w:p w14:paraId="3A7CB2D5" w14:textId="3C99C297" w:rsidR="00DC49B8" w:rsidRPr="00B005F7" w:rsidRDefault="00352EDC" w:rsidP="00B37E4C">
            <w:pPr>
              <w:spacing w:before="120" w:after="120"/>
              <w:ind w:left="720"/>
              <w:rPr>
                <w:rFonts w:cs="Arial"/>
                <w:b/>
                <w:bCs/>
                <w:sz w:val="18"/>
                <w:szCs w:val="18"/>
                <w:lang w:val="en-AU"/>
              </w:rPr>
            </w:pPr>
            <w:r w:rsidRPr="00B005F7">
              <w:rPr>
                <w:rFonts w:cs="Arial"/>
                <w:sz w:val="18"/>
                <w:szCs w:val="18"/>
                <w:lang w:val="en-AU"/>
              </w:rPr>
              <w:t xml:space="preserve">AMHCC </w:t>
            </w:r>
            <w:r w:rsidR="00440F90" w:rsidRPr="00B005F7">
              <w:rPr>
                <w:rFonts w:cs="Arial"/>
                <w:sz w:val="18"/>
                <w:szCs w:val="18"/>
                <w:lang w:val="en-AU"/>
              </w:rPr>
              <w:t>Version 1.1</w:t>
            </w:r>
            <w:r w:rsidRPr="00B005F7">
              <w:rPr>
                <w:rFonts w:cs="Arial"/>
                <w:sz w:val="18"/>
                <w:szCs w:val="18"/>
                <w:lang w:val="en-AU"/>
              </w:rPr>
              <w:t xml:space="preserve"> </w:t>
            </w:r>
            <w:r w:rsidR="00BD6598" w:rsidRPr="00B005F7">
              <w:rPr>
                <w:rFonts w:cs="Arial"/>
                <w:sz w:val="18"/>
                <w:szCs w:val="18"/>
                <w:lang w:val="en-AU"/>
              </w:rPr>
              <w:t>service contact with consumer present and without consumer present NWAU</w:t>
            </w:r>
            <w:r w:rsidR="00DE0AC7" w:rsidRPr="00B005F7">
              <w:rPr>
                <w:rFonts w:cs="Arial"/>
                <w:sz w:val="18"/>
                <w:szCs w:val="18"/>
                <w:lang w:val="en-AU"/>
              </w:rPr>
              <w:t xml:space="preserve"> weights</w:t>
            </w:r>
          </w:p>
        </w:tc>
        <w:tc>
          <w:tcPr>
            <w:tcW w:w="2483" w:type="dxa"/>
            <w:tcBorders>
              <w:right w:val="single" w:sz="4" w:space="0" w:color="FFFFFF" w:themeColor="background2"/>
            </w:tcBorders>
          </w:tcPr>
          <w:p w14:paraId="5CE57463" w14:textId="144C0462" w:rsidR="00DC49B8" w:rsidRPr="00B005F7" w:rsidRDefault="00BD6598" w:rsidP="00B37E4C">
            <w:pPr>
              <w:spacing w:before="120" w:after="120"/>
              <w:rPr>
                <w:rFonts w:cs="Arial"/>
                <w:sz w:val="18"/>
                <w:szCs w:val="18"/>
                <w:lang w:val="en-AU"/>
              </w:rPr>
            </w:pPr>
            <w:r w:rsidRPr="00B005F7">
              <w:rPr>
                <w:rFonts w:cs="Arial"/>
                <w:sz w:val="18"/>
                <w:szCs w:val="18"/>
                <w:lang w:val="en-AU"/>
              </w:rPr>
              <w:t>Appendix K</w:t>
            </w:r>
          </w:p>
        </w:tc>
      </w:tr>
      <w:tr w:rsidR="00B04307" w:rsidRPr="00B005F7" w14:paraId="12B1C7CC" w14:textId="77777777" w:rsidTr="00B37E4C">
        <w:trPr>
          <w:trHeight w:val="20"/>
        </w:trPr>
        <w:tc>
          <w:tcPr>
            <w:tcW w:w="7371" w:type="dxa"/>
            <w:tcBorders>
              <w:right w:val="single" w:sz="4" w:space="0" w:color="FFFFFF" w:themeColor="background2"/>
            </w:tcBorders>
          </w:tcPr>
          <w:p w14:paraId="1A3E2012" w14:textId="03617387" w:rsidR="00B04307" w:rsidRPr="00B005F7" w:rsidRDefault="00B04307" w:rsidP="00B37E4C">
            <w:pPr>
              <w:spacing w:before="120" w:after="120"/>
              <w:rPr>
                <w:rFonts w:cs="Arial"/>
                <w:b/>
                <w:bCs/>
                <w:sz w:val="18"/>
                <w:szCs w:val="18"/>
                <w:lang w:val="en-AU"/>
              </w:rPr>
            </w:pPr>
            <w:r w:rsidRPr="00B005F7">
              <w:rPr>
                <w:rFonts w:cs="Arial"/>
                <w:b/>
                <w:bCs/>
                <w:sz w:val="18"/>
                <w:szCs w:val="18"/>
                <w:lang w:val="en-AU"/>
              </w:rPr>
              <w:t>Block-funded hospital services – NEC2</w:t>
            </w:r>
            <w:r w:rsidR="001512A2" w:rsidRPr="00B005F7">
              <w:rPr>
                <w:rFonts w:cs="Arial"/>
                <w:b/>
                <w:bCs/>
                <w:sz w:val="18"/>
                <w:szCs w:val="18"/>
                <w:lang w:val="en-AU"/>
              </w:rPr>
              <w:t>6</w:t>
            </w:r>
          </w:p>
        </w:tc>
        <w:tc>
          <w:tcPr>
            <w:tcW w:w="2483" w:type="dxa"/>
            <w:tcBorders>
              <w:right w:val="single" w:sz="4" w:space="0" w:color="FFFFFF" w:themeColor="background2"/>
            </w:tcBorders>
          </w:tcPr>
          <w:p w14:paraId="5C61100E" w14:textId="77777777" w:rsidR="00B04307" w:rsidRPr="00B005F7" w:rsidRDefault="00B04307" w:rsidP="00B37E4C">
            <w:pPr>
              <w:spacing w:before="120" w:after="120"/>
              <w:rPr>
                <w:rFonts w:cs="Arial"/>
                <w:sz w:val="18"/>
                <w:szCs w:val="18"/>
                <w:lang w:val="en-AU"/>
              </w:rPr>
            </w:pPr>
          </w:p>
        </w:tc>
      </w:tr>
      <w:tr w:rsidR="00B04307" w:rsidRPr="00DE1D0D" w14:paraId="43207355" w14:textId="77777777" w:rsidTr="00B37E4C">
        <w:trPr>
          <w:trHeight w:val="20"/>
        </w:trPr>
        <w:tc>
          <w:tcPr>
            <w:tcW w:w="7371" w:type="dxa"/>
            <w:tcBorders>
              <w:right w:val="single" w:sz="4" w:space="0" w:color="FFFFFF" w:themeColor="background2"/>
            </w:tcBorders>
          </w:tcPr>
          <w:p w14:paraId="2FA68F69" w14:textId="0392D342" w:rsidR="00B04307" w:rsidRPr="00B005F7" w:rsidRDefault="00B04307" w:rsidP="00B37E4C">
            <w:pPr>
              <w:spacing w:before="120" w:after="120"/>
              <w:ind w:left="720"/>
              <w:rPr>
                <w:rFonts w:cs="Arial"/>
                <w:b/>
                <w:bCs/>
                <w:sz w:val="18"/>
                <w:szCs w:val="18"/>
                <w:lang w:val="en-AU"/>
              </w:rPr>
            </w:pPr>
            <w:r w:rsidRPr="00B005F7">
              <w:rPr>
                <w:rFonts w:cs="Arial"/>
                <w:sz w:val="18"/>
                <w:szCs w:val="18"/>
                <w:lang w:val="en-AU"/>
              </w:rPr>
              <w:t>The efficient costs for each block-funded hospital</w:t>
            </w:r>
          </w:p>
        </w:tc>
        <w:tc>
          <w:tcPr>
            <w:tcW w:w="2483" w:type="dxa"/>
            <w:tcBorders>
              <w:right w:val="single" w:sz="4" w:space="0" w:color="FFFFFF" w:themeColor="background2"/>
            </w:tcBorders>
          </w:tcPr>
          <w:p w14:paraId="23D87C2C" w14:textId="32BF39F5" w:rsidR="00B04307" w:rsidRPr="00DE1D0D" w:rsidRDefault="00B04307" w:rsidP="00B37E4C">
            <w:pPr>
              <w:spacing w:before="120" w:after="120"/>
              <w:rPr>
                <w:rFonts w:cs="Arial"/>
                <w:sz w:val="18"/>
                <w:szCs w:val="18"/>
                <w:lang w:val="en-AU"/>
              </w:rPr>
            </w:pPr>
            <w:r w:rsidRPr="00B005F7">
              <w:rPr>
                <w:rFonts w:cs="Arial"/>
                <w:sz w:val="18"/>
                <w:szCs w:val="18"/>
                <w:lang w:val="en-AU"/>
              </w:rPr>
              <w:t>Chapter 3</w:t>
            </w:r>
          </w:p>
        </w:tc>
      </w:tr>
    </w:tbl>
    <w:p w14:paraId="033947B6" w14:textId="77777777" w:rsidR="00695674" w:rsidRPr="00DE1D0D" w:rsidRDefault="00695674">
      <w:pPr>
        <w:spacing w:line="259" w:lineRule="auto"/>
        <w:rPr>
          <w:lang w:val="en-AU"/>
        </w:rPr>
      </w:pPr>
    </w:p>
    <w:p w14:paraId="69B34B4B" w14:textId="1F7D7F0A" w:rsidR="003B54CA" w:rsidRPr="00DE1D0D" w:rsidRDefault="003B54CA" w:rsidP="003B54CA">
      <w:pPr>
        <w:pStyle w:val="TableFigureheading"/>
        <w:rPr>
          <w:lang w:val="en-AU"/>
        </w:rPr>
      </w:pPr>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26</w:t>
      </w:r>
      <w:r w:rsidRPr="00DE1D0D">
        <w:rPr>
          <w:lang w:val="en-AU"/>
        </w:rPr>
        <w:fldChar w:fldCharType="end"/>
      </w:r>
      <w:r w:rsidRPr="00DE1D0D">
        <w:rPr>
          <w:lang w:val="en-AU"/>
        </w:rPr>
        <w:t>: Summary of classification systems and sources of cost</w:t>
      </w:r>
      <w:r w:rsidR="00EF25F2" w:rsidRPr="00DE1D0D">
        <w:rPr>
          <w:lang w:val="en-AU"/>
        </w:rPr>
        <w:t xml:space="preserve"> and activity data</w:t>
      </w:r>
    </w:p>
    <w:tbl>
      <w:tblPr>
        <w:tblStyle w:val="IHPATable"/>
        <w:tblW w:w="9498" w:type="dxa"/>
        <w:tblLayout w:type="fixed"/>
        <w:tblLook w:val="0020" w:firstRow="1" w:lastRow="0" w:firstColumn="0" w:lastColumn="0" w:noHBand="0" w:noVBand="0"/>
        <w:tblCaption w:val="Table 10"/>
        <w:tblDescription w:val="Ongoing seconded employees 2021"/>
      </w:tblPr>
      <w:tblGrid>
        <w:gridCol w:w="1560"/>
        <w:gridCol w:w="2551"/>
        <w:gridCol w:w="3402"/>
        <w:gridCol w:w="1985"/>
      </w:tblGrid>
      <w:tr w:rsidR="006F72D9" w:rsidRPr="00DE1D0D" w14:paraId="3ECF07A4" w14:textId="291CA37D" w:rsidTr="00811C90">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0531F4AF" w14:textId="0E28818B" w:rsidR="006F72D9" w:rsidRPr="00DE1D0D" w:rsidRDefault="004A61B9">
            <w:pPr>
              <w:spacing w:before="120" w:after="120"/>
              <w:rPr>
                <w:rFonts w:cs="Arial"/>
                <w:b/>
                <w:bCs/>
                <w:color w:val="FFFFFF" w:themeColor="background2"/>
                <w:szCs w:val="18"/>
                <w:lang w:val="en-AU"/>
              </w:rPr>
            </w:pPr>
            <w:r w:rsidRPr="00DE1D0D">
              <w:rPr>
                <w:rFonts w:cs="Arial"/>
                <w:b/>
                <w:bCs/>
                <w:color w:val="FFFFFF" w:themeColor="background2"/>
                <w:szCs w:val="18"/>
                <w:lang w:val="en-AU"/>
              </w:rPr>
              <w:t>Service stream</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68848429" w14:textId="29714984" w:rsidR="006F72D9" w:rsidRPr="00DE1D0D" w:rsidRDefault="004A61B9">
            <w:pPr>
              <w:spacing w:before="120" w:after="120"/>
              <w:rPr>
                <w:rFonts w:cs="Arial"/>
                <w:b/>
                <w:bCs/>
                <w:color w:val="FFFFFF" w:themeColor="background2"/>
                <w:szCs w:val="18"/>
                <w:lang w:val="en-AU"/>
              </w:rPr>
            </w:pPr>
            <w:r w:rsidRPr="00DE1D0D">
              <w:rPr>
                <w:rFonts w:cs="Arial"/>
                <w:b/>
                <w:bCs/>
                <w:color w:val="FFFFFF" w:themeColor="background2"/>
                <w:szCs w:val="18"/>
                <w:lang w:val="en-AU"/>
              </w:rPr>
              <w:t>Classification</w:t>
            </w:r>
            <w:r w:rsidR="00FD7679" w:rsidRPr="00DE1D0D">
              <w:rPr>
                <w:rStyle w:val="FootnoteReference"/>
                <w:rFonts w:cs="Arial"/>
                <w:b/>
                <w:bCs/>
                <w:color w:val="FFFFFF" w:themeColor="background2"/>
                <w:szCs w:val="18"/>
                <w:lang w:val="en-AU"/>
              </w:rPr>
              <w:footnoteReference w:id="26"/>
            </w:r>
          </w:p>
        </w:tc>
        <w:tc>
          <w:tcPr>
            <w:tcW w:w="3402" w:type="dxa"/>
            <w:tcBorders>
              <w:bottom w:val="single" w:sz="4" w:space="0" w:color="D9D9D9" w:themeColor="background2" w:themeShade="D9"/>
              <w:right w:val="single" w:sz="4" w:space="0" w:color="FFFFFF" w:themeColor="background2"/>
            </w:tcBorders>
            <w:shd w:val="clear" w:color="auto" w:fill="104F99" w:themeFill="accent2"/>
          </w:tcPr>
          <w:p w14:paraId="4BD9D8E1" w14:textId="731B88D2" w:rsidR="006F72D9" w:rsidRPr="00DE1D0D" w:rsidRDefault="004A61B9">
            <w:pPr>
              <w:spacing w:before="120" w:after="120"/>
              <w:rPr>
                <w:rFonts w:cs="Arial"/>
                <w:b/>
                <w:bCs/>
                <w:color w:val="FFFFFF" w:themeColor="background2"/>
                <w:szCs w:val="18"/>
                <w:lang w:val="en-AU"/>
              </w:rPr>
            </w:pPr>
            <w:r w:rsidRPr="00DE1D0D">
              <w:rPr>
                <w:rFonts w:cs="Arial"/>
                <w:b/>
                <w:bCs/>
                <w:color w:val="FFFFFF" w:themeColor="background2"/>
                <w:szCs w:val="18"/>
                <w:lang w:val="en-AU"/>
              </w:rPr>
              <w:t>Cost data</w:t>
            </w:r>
          </w:p>
        </w:tc>
        <w:tc>
          <w:tcPr>
            <w:tcW w:w="1985"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4AB8BDA3" w14:textId="434C7FE4" w:rsidR="006F72D9" w:rsidRPr="00DE1D0D" w:rsidRDefault="004A61B9">
            <w:pPr>
              <w:spacing w:before="120" w:after="120"/>
              <w:rPr>
                <w:rFonts w:cs="Arial"/>
                <w:b/>
                <w:bCs/>
                <w:color w:val="FFFFFF" w:themeColor="background2"/>
                <w:szCs w:val="18"/>
                <w:lang w:val="en-AU"/>
              </w:rPr>
            </w:pPr>
            <w:r w:rsidRPr="00DE1D0D">
              <w:rPr>
                <w:rFonts w:cs="Arial"/>
                <w:b/>
                <w:bCs/>
                <w:color w:val="FFFFFF" w:themeColor="background2"/>
                <w:szCs w:val="18"/>
                <w:lang w:val="en-AU"/>
              </w:rPr>
              <w:t>Activity data</w:t>
            </w:r>
            <w:r w:rsidR="00B96191" w:rsidRPr="00DE1D0D">
              <w:rPr>
                <w:rStyle w:val="FootnoteReference"/>
                <w:rFonts w:cs="Arial"/>
                <w:b/>
                <w:bCs/>
                <w:color w:val="FFFFFF" w:themeColor="background2"/>
                <w:szCs w:val="18"/>
                <w:lang w:val="en-AU"/>
              </w:rPr>
              <w:footnoteReference w:id="27"/>
            </w:r>
          </w:p>
        </w:tc>
      </w:tr>
      <w:tr w:rsidR="00064399" w:rsidRPr="00DE1D0D" w14:paraId="36FA41D8" w14:textId="00FA2151" w:rsidTr="00666562">
        <w:trPr>
          <w:trHeight w:val="20"/>
        </w:trPr>
        <w:tc>
          <w:tcPr>
            <w:tcW w:w="1560" w:type="dxa"/>
            <w:tcBorders>
              <w:right w:val="single" w:sz="4" w:space="0" w:color="FFFFFF" w:themeColor="background2"/>
            </w:tcBorders>
          </w:tcPr>
          <w:p w14:paraId="2764E3E3" w14:textId="78079178" w:rsidR="00064399" w:rsidRPr="00B005F7" w:rsidRDefault="00A113E6" w:rsidP="00B37E4C">
            <w:pPr>
              <w:spacing w:before="120" w:after="120"/>
              <w:rPr>
                <w:rFonts w:cs="Arial"/>
                <w:sz w:val="18"/>
                <w:szCs w:val="18"/>
                <w:lang w:val="en-AU"/>
              </w:rPr>
            </w:pPr>
            <w:r w:rsidRPr="00B005F7">
              <w:rPr>
                <w:rFonts w:cs="Arial"/>
                <w:sz w:val="18"/>
                <w:szCs w:val="18"/>
                <w:lang w:val="en-AU"/>
              </w:rPr>
              <w:t>Admitted acute care</w:t>
            </w:r>
          </w:p>
        </w:tc>
        <w:tc>
          <w:tcPr>
            <w:tcW w:w="2551" w:type="dxa"/>
            <w:tcBorders>
              <w:right w:val="single" w:sz="4" w:space="0" w:color="FFFFFF" w:themeColor="background2"/>
            </w:tcBorders>
          </w:tcPr>
          <w:p w14:paraId="648755FA" w14:textId="74DBFC58" w:rsidR="00064399" w:rsidRPr="00B005F7" w:rsidRDefault="000E23D3" w:rsidP="00B37E4C">
            <w:pPr>
              <w:spacing w:before="120" w:after="120"/>
              <w:rPr>
                <w:rFonts w:cs="Arial"/>
                <w:color w:val="000000"/>
                <w:sz w:val="18"/>
                <w:szCs w:val="18"/>
                <w:lang w:val="en-AU"/>
              </w:rPr>
            </w:pPr>
            <w:r w:rsidRPr="00B005F7">
              <w:rPr>
                <w:rFonts w:cs="Arial"/>
                <w:color w:val="000000"/>
                <w:sz w:val="18"/>
                <w:szCs w:val="18"/>
                <w:lang w:val="en-AU"/>
              </w:rPr>
              <w:t>Australian Refined Diagnosis Related Groups Version 1</w:t>
            </w:r>
            <w:r w:rsidR="001C3026" w:rsidRPr="00B005F7">
              <w:rPr>
                <w:rFonts w:cs="Arial"/>
                <w:color w:val="000000"/>
                <w:sz w:val="18"/>
                <w:szCs w:val="18"/>
                <w:lang w:val="en-AU"/>
              </w:rPr>
              <w:t>2</w:t>
            </w:r>
            <w:r w:rsidRPr="00B005F7">
              <w:rPr>
                <w:rFonts w:cs="Arial"/>
                <w:color w:val="000000"/>
                <w:sz w:val="18"/>
                <w:szCs w:val="18"/>
                <w:lang w:val="en-AU"/>
              </w:rPr>
              <w:t>.0</w:t>
            </w:r>
          </w:p>
        </w:tc>
        <w:tc>
          <w:tcPr>
            <w:tcW w:w="3402" w:type="dxa"/>
          </w:tcPr>
          <w:p w14:paraId="36ED6AA5" w14:textId="54FEE9C4" w:rsidR="00064399" w:rsidRPr="00B005F7" w:rsidRDefault="00E15EAB" w:rsidP="00B37E4C">
            <w:pPr>
              <w:spacing w:before="120" w:after="120"/>
              <w:rPr>
                <w:rFonts w:cs="Arial"/>
                <w:sz w:val="18"/>
                <w:szCs w:val="18"/>
                <w:lang w:val="en-AU"/>
              </w:rPr>
            </w:pPr>
            <w:r w:rsidRPr="00B005F7">
              <w:rPr>
                <w:rFonts w:cs="Arial"/>
                <w:sz w:val="18"/>
                <w:szCs w:val="18"/>
                <w:lang w:val="en-AU"/>
              </w:rPr>
              <w:t>National Hospital Cost Data Collection (NHCDC) Round 2</w:t>
            </w:r>
            <w:r w:rsidR="001C3026" w:rsidRPr="00B005F7">
              <w:rPr>
                <w:rFonts w:cs="Arial"/>
                <w:sz w:val="18"/>
                <w:szCs w:val="18"/>
                <w:lang w:val="en-AU"/>
              </w:rPr>
              <w:t>8</w:t>
            </w:r>
            <w:r w:rsidRPr="00B005F7">
              <w:rPr>
                <w:rFonts w:cs="Arial"/>
                <w:sz w:val="18"/>
                <w:szCs w:val="18"/>
                <w:lang w:val="en-AU"/>
              </w:rPr>
              <w:t xml:space="preserve"> (202</w:t>
            </w:r>
            <w:r w:rsidR="001C3026" w:rsidRPr="00B005F7">
              <w:rPr>
                <w:rFonts w:cs="Arial"/>
                <w:sz w:val="18"/>
                <w:szCs w:val="18"/>
                <w:lang w:val="en-AU"/>
              </w:rPr>
              <w:t>3</w:t>
            </w:r>
            <w:r w:rsidRPr="00B005F7">
              <w:rPr>
                <w:rFonts w:cs="Arial"/>
                <w:sz w:val="18"/>
                <w:szCs w:val="18"/>
                <w:lang w:val="en-AU"/>
              </w:rPr>
              <w:t>–2</w:t>
            </w:r>
            <w:r w:rsidR="001C3026" w:rsidRPr="00B005F7">
              <w:rPr>
                <w:rFonts w:cs="Arial"/>
                <w:sz w:val="18"/>
                <w:szCs w:val="18"/>
                <w:lang w:val="en-AU"/>
              </w:rPr>
              <w:t>4</w:t>
            </w:r>
            <w:r w:rsidRPr="00B005F7">
              <w:rPr>
                <w:rFonts w:cs="Arial"/>
                <w:sz w:val="18"/>
                <w:szCs w:val="18"/>
                <w:lang w:val="en-AU"/>
              </w:rPr>
              <w:t>)</w:t>
            </w:r>
          </w:p>
        </w:tc>
        <w:tc>
          <w:tcPr>
            <w:tcW w:w="1985" w:type="dxa"/>
            <w:tcBorders>
              <w:right w:val="single" w:sz="4" w:space="0" w:color="FFFFFF" w:themeColor="background2"/>
            </w:tcBorders>
          </w:tcPr>
          <w:p w14:paraId="16DCC1FF" w14:textId="3EB27DEA" w:rsidR="00064399" w:rsidRPr="00B005F7" w:rsidRDefault="00666562" w:rsidP="00B37E4C">
            <w:pPr>
              <w:spacing w:before="120" w:after="120"/>
              <w:rPr>
                <w:rFonts w:cs="Arial"/>
                <w:sz w:val="18"/>
                <w:szCs w:val="18"/>
                <w:lang w:val="en-AU"/>
              </w:rPr>
            </w:pPr>
            <w:r w:rsidRPr="00B005F7">
              <w:rPr>
                <w:rFonts w:cs="Arial"/>
                <w:sz w:val="18"/>
                <w:szCs w:val="18"/>
                <w:lang w:val="en-AU"/>
              </w:rPr>
              <w:t>Admitted patient care national minimum data set (APC NMDS)</w:t>
            </w:r>
          </w:p>
        </w:tc>
      </w:tr>
      <w:tr w:rsidR="00064399" w:rsidRPr="00DE1D0D" w14:paraId="028AE7B4" w14:textId="36E932CD" w:rsidTr="00666562">
        <w:trPr>
          <w:trHeight w:val="20"/>
        </w:trPr>
        <w:tc>
          <w:tcPr>
            <w:tcW w:w="1560" w:type="dxa"/>
            <w:tcBorders>
              <w:right w:val="single" w:sz="4" w:space="0" w:color="FFFFFF" w:themeColor="background2"/>
            </w:tcBorders>
          </w:tcPr>
          <w:p w14:paraId="39BCD622" w14:textId="4E2F057C" w:rsidR="00064399" w:rsidRPr="00DE1D0D" w:rsidRDefault="005A6FB0" w:rsidP="00B37E4C">
            <w:pPr>
              <w:spacing w:before="120" w:after="120"/>
              <w:rPr>
                <w:rFonts w:cs="Arial"/>
                <w:sz w:val="18"/>
                <w:szCs w:val="18"/>
                <w:lang w:val="en-AU"/>
              </w:rPr>
            </w:pPr>
            <w:r w:rsidRPr="00DE1D0D">
              <w:rPr>
                <w:rFonts w:cs="Arial"/>
                <w:sz w:val="18"/>
                <w:szCs w:val="18"/>
                <w:lang w:val="en-AU"/>
              </w:rPr>
              <w:t>Admitted mental health care</w:t>
            </w:r>
          </w:p>
        </w:tc>
        <w:tc>
          <w:tcPr>
            <w:tcW w:w="2551" w:type="dxa"/>
            <w:tcBorders>
              <w:right w:val="single" w:sz="4" w:space="0" w:color="FFFFFF" w:themeColor="background2"/>
            </w:tcBorders>
          </w:tcPr>
          <w:p w14:paraId="1C6FA7F3" w14:textId="5BDB778A" w:rsidR="00064399" w:rsidRPr="00DE1D0D" w:rsidRDefault="00335688" w:rsidP="00B37E4C">
            <w:pPr>
              <w:spacing w:before="120" w:after="120"/>
              <w:rPr>
                <w:rFonts w:cs="Arial"/>
                <w:sz w:val="18"/>
                <w:szCs w:val="18"/>
                <w:lang w:val="en-AU"/>
              </w:rPr>
            </w:pPr>
            <w:r w:rsidRPr="00DE1D0D">
              <w:rPr>
                <w:rFonts w:cs="Arial"/>
                <w:sz w:val="18"/>
                <w:szCs w:val="18"/>
                <w:lang w:val="en-AU"/>
              </w:rPr>
              <w:t>Australian Mental Health Care Classification Version 1.</w:t>
            </w:r>
            <w:r w:rsidR="006B55DD" w:rsidRPr="00DE1D0D">
              <w:rPr>
                <w:rFonts w:cs="Arial"/>
                <w:sz w:val="18"/>
                <w:szCs w:val="18"/>
                <w:lang w:val="en-AU"/>
              </w:rPr>
              <w:t>1</w:t>
            </w:r>
          </w:p>
        </w:tc>
        <w:tc>
          <w:tcPr>
            <w:tcW w:w="3402" w:type="dxa"/>
          </w:tcPr>
          <w:p w14:paraId="588E660E" w14:textId="499336FC" w:rsidR="00064399" w:rsidRPr="00DE1D0D" w:rsidRDefault="00B96056" w:rsidP="00B37E4C">
            <w:pPr>
              <w:spacing w:before="120" w:after="120"/>
              <w:rPr>
                <w:rFonts w:cs="Arial"/>
                <w:sz w:val="18"/>
                <w:szCs w:val="18"/>
                <w:lang w:val="en-AU"/>
              </w:rPr>
            </w:pPr>
            <w:r w:rsidRPr="00DE1D0D">
              <w:rPr>
                <w:rFonts w:cs="Arial"/>
                <w:sz w:val="18"/>
                <w:szCs w:val="18"/>
                <w:lang w:val="en-AU"/>
              </w:rPr>
              <w:t xml:space="preserve">NHCDC </w:t>
            </w:r>
            <w:r w:rsidR="00543535" w:rsidRPr="00DE1D0D">
              <w:rPr>
                <w:rFonts w:cs="Arial"/>
                <w:sz w:val="18"/>
                <w:szCs w:val="18"/>
                <w:lang w:val="en-AU"/>
              </w:rPr>
              <w:t>Round 28 (2023–24)</w:t>
            </w:r>
          </w:p>
        </w:tc>
        <w:tc>
          <w:tcPr>
            <w:tcW w:w="1985" w:type="dxa"/>
            <w:tcBorders>
              <w:right w:val="single" w:sz="4" w:space="0" w:color="FFFFFF" w:themeColor="background2"/>
            </w:tcBorders>
          </w:tcPr>
          <w:p w14:paraId="555AF97C" w14:textId="77777777" w:rsidR="00980594" w:rsidRPr="00DE1D0D" w:rsidRDefault="00980594" w:rsidP="00980594">
            <w:pPr>
              <w:spacing w:before="120" w:after="120"/>
              <w:rPr>
                <w:rFonts w:cs="Arial"/>
                <w:sz w:val="18"/>
                <w:szCs w:val="18"/>
                <w:lang w:val="en-AU"/>
              </w:rPr>
            </w:pPr>
            <w:r w:rsidRPr="00DE1D0D">
              <w:rPr>
                <w:rFonts w:cs="Arial"/>
                <w:sz w:val="18"/>
                <w:szCs w:val="18"/>
                <w:lang w:val="en-AU"/>
              </w:rPr>
              <w:t>Activity based funding (ABF): Mental health care National Best Endeavours Data Set (NBEDS)</w:t>
            </w:r>
          </w:p>
          <w:p w14:paraId="2B4EAC6E" w14:textId="1E21FB1E" w:rsidR="00064399" w:rsidRPr="00DE1D0D" w:rsidRDefault="00980594" w:rsidP="00980594">
            <w:pPr>
              <w:spacing w:before="120" w:after="120"/>
              <w:rPr>
                <w:rFonts w:cs="Arial"/>
                <w:sz w:val="18"/>
                <w:szCs w:val="18"/>
                <w:lang w:val="en-AU"/>
              </w:rPr>
            </w:pPr>
            <w:r w:rsidRPr="00DE1D0D">
              <w:rPr>
                <w:rFonts w:cs="Arial"/>
                <w:sz w:val="18"/>
                <w:szCs w:val="18"/>
                <w:lang w:val="en-AU"/>
              </w:rPr>
              <w:t>APC NMDS</w:t>
            </w:r>
          </w:p>
        </w:tc>
      </w:tr>
      <w:tr w:rsidR="007E3E7E" w:rsidRPr="00DE1D0D" w14:paraId="24EA6A1E" w14:textId="6C92FE2C" w:rsidTr="00666562">
        <w:trPr>
          <w:trHeight w:val="20"/>
        </w:trPr>
        <w:tc>
          <w:tcPr>
            <w:tcW w:w="1560" w:type="dxa"/>
            <w:tcBorders>
              <w:right w:val="single" w:sz="4" w:space="0" w:color="FFFFFF" w:themeColor="background2"/>
            </w:tcBorders>
          </w:tcPr>
          <w:p w14:paraId="25E79060" w14:textId="547493A6" w:rsidR="007E3E7E" w:rsidRPr="00DE1D0D" w:rsidRDefault="002F237C" w:rsidP="007E3E7E">
            <w:pPr>
              <w:spacing w:before="120" w:after="120"/>
              <w:rPr>
                <w:rFonts w:cs="Arial"/>
                <w:sz w:val="18"/>
                <w:szCs w:val="18"/>
                <w:lang w:val="en-AU"/>
              </w:rPr>
            </w:pPr>
            <w:r w:rsidRPr="00DE1D0D">
              <w:rPr>
                <w:rFonts w:cs="Arial"/>
                <w:sz w:val="18"/>
                <w:szCs w:val="18"/>
                <w:lang w:val="en-AU"/>
              </w:rPr>
              <w:t>Community mental health care</w:t>
            </w:r>
          </w:p>
        </w:tc>
        <w:tc>
          <w:tcPr>
            <w:tcW w:w="2551" w:type="dxa"/>
            <w:tcBorders>
              <w:right w:val="single" w:sz="4" w:space="0" w:color="FFFFFF" w:themeColor="background2"/>
            </w:tcBorders>
          </w:tcPr>
          <w:p w14:paraId="3F9A7E41" w14:textId="008FD714" w:rsidR="007E3E7E" w:rsidRPr="00DE1D0D" w:rsidRDefault="00D76E85" w:rsidP="007E3E7E">
            <w:pPr>
              <w:spacing w:before="120" w:after="120"/>
              <w:rPr>
                <w:rFonts w:cs="Arial"/>
                <w:sz w:val="18"/>
                <w:szCs w:val="18"/>
                <w:lang w:val="en-AU"/>
              </w:rPr>
            </w:pPr>
            <w:r w:rsidRPr="00DE1D0D">
              <w:rPr>
                <w:rFonts w:cs="Arial"/>
                <w:sz w:val="18"/>
                <w:szCs w:val="18"/>
                <w:lang w:val="en-AU"/>
              </w:rPr>
              <w:t>Australian Mental Health Care Classification Version 1.1</w:t>
            </w:r>
          </w:p>
        </w:tc>
        <w:tc>
          <w:tcPr>
            <w:tcW w:w="3402" w:type="dxa"/>
          </w:tcPr>
          <w:p w14:paraId="20CD36D0" w14:textId="3E260C4B" w:rsidR="007E3E7E" w:rsidRPr="00DE1D0D" w:rsidRDefault="00D76E85" w:rsidP="007E3E7E">
            <w:pPr>
              <w:spacing w:before="120" w:after="120"/>
              <w:rPr>
                <w:rFonts w:cs="Arial"/>
                <w:sz w:val="18"/>
                <w:szCs w:val="18"/>
                <w:lang w:val="en-AU"/>
              </w:rPr>
            </w:pPr>
            <w:r w:rsidRPr="00DE1D0D">
              <w:rPr>
                <w:rFonts w:cs="Arial"/>
                <w:sz w:val="18"/>
                <w:szCs w:val="18"/>
                <w:lang w:val="en-AU"/>
              </w:rPr>
              <w:t xml:space="preserve">NHCDC </w:t>
            </w:r>
            <w:r w:rsidR="00543535" w:rsidRPr="00DE1D0D">
              <w:rPr>
                <w:rFonts w:cs="Arial"/>
                <w:sz w:val="18"/>
                <w:szCs w:val="18"/>
                <w:lang w:val="en-AU"/>
              </w:rPr>
              <w:t>Round 28 (2023–24)</w:t>
            </w:r>
          </w:p>
        </w:tc>
        <w:tc>
          <w:tcPr>
            <w:tcW w:w="1985" w:type="dxa"/>
            <w:tcBorders>
              <w:right w:val="single" w:sz="4" w:space="0" w:color="FFFFFF" w:themeColor="background2"/>
            </w:tcBorders>
          </w:tcPr>
          <w:p w14:paraId="491E5638" w14:textId="77777777" w:rsidR="00D76E85" w:rsidRPr="00DE1D0D" w:rsidRDefault="00D76E85" w:rsidP="00D76E85">
            <w:pPr>
              <w:spacing w:before="120" w:after="120"/>
              <w:rPr>
                <w:rFonts w:cs="Arial"/>
                <w:sz w:val="18"/>
                <w:szCs w:val="18"/>
                <w:lang w:val="en-AU"/>
              </w:rPr>
            </w:pPr>
            <w:r w:rsidRPr="00DE1D0D">
              <w:rPr>
                <w:rFonts w:cs="Arial"/>
                <w:sz w:val="18"/>
                <w:szCs w:val="18"/>
                <w:lang w:val="en-AU"/>
              </w:rPr>
              <w:t>Activity based funding (ABF): Mental health care National Best Endeavours Data Set (NBEDS)</w:t>
            </w:r>
          </w:p>
          <w:p w14:paraId="5E2DE1C8" w14:textId="000D066A" w:rsidR="007E3E7E" w:rsidRPr="00DE1D0D" w:rsidRDefault="007E3E7E" w:rsidP="007E3E7E">
            <w:pPr>
              <w:spacing w:before="120" w:after="120"/>
              <w:rPr>
                <w:rFonts w:cs="Arial"/>
                <w:sz w:val="18"/>
                <w:szCs w:val="18"/>
                <w:lang w:val="en-AU"/>
              </w:rPr>
            </w:pPr>
          </w:p>
        </w:tc>
      </w:tr>
      <w:tr w:rsidR="00064399" w:rsidRPr="00DE1D0D" w14:paraId="4BC0A122" w14:textId="70CD8629" w:rsidTr="00666562">
        <w:trPr>
          <w:trHeight w:val="20"/>
        </w:trPr>
        <w:tc>
          <w:tcPr>
            <w:tcW w:w="1560" w:type="dxa"/>
            <w:tcBorders>
              <w:right w:val="single" w:sz="4" w:space="0" w:color="FFFFFF" w:themeColor="background2"/>
            </w:tcBorders>
          </w:tcPr>
          <w:p w14:paraId="4FF5C6F5" w14:textId="7F7FE992" w:rsidR="00064399" w:rsidRPr="00DE1D0D" w:rsidRDefault="007D2F1C" w:rsidP="007D2F1C">
            <w:pPr>
              <w:spacing w:before="120" w:after="120"/>
              <w:rPr>
                <w:rFonts w:cs="Arial"/>
                <w:sz w:val="18"/>
                <w:szCs w:val="18"/>
                <w:lang w:val="en-AU"/>
              </w:rPr>
            </w:pPr>
            <w:r w:rsidRPr="00DE1D0D">
              <w:rPr>
                <w:rFonts w:cs="Arial"/>
                <w:sz w:val="18"/>
                <w:szCs w:val="18"/>
                <w:lang w:val="en-AU"/>
              </w:rPr>
              <w:lastRenderedPageBreak/>
              <w:t>Emergency care</w:t>
            </w:r>
          </w:p>
        </w:tc>
        <w:tc>
          <w:tcPr>
            <w:tcW w:w="2551" w:type="dxa"/>
            <w:tcBorders>
              <w:right w:val="single" w:sz="4" w:space="0" w:color="FFFFFF" w:themeColor="background2"/>
            </w:tcBorders>
          </w:tcPr>
          <w:p w14:paraId="6B120D00" w14:textId="566CF08A" w:rsidR="00811C90" w:rsidRPr="00DE1D0D" w:rsidRDefault="00811C90" w:rsidP="00811C90">
            <w:pPr>
              <w:spacing w:before="120" w:after="120"/>
              <w:rPr>
                <w:rFonts w:cs="Arial"/>
                <w:sz w:val="18"/>
                <w:szCs w:val="18"/>
                <w:lang w:val="en-AU"/>
              </w:rPr>
            </w:pPr>
            <w:r w:rsidRPr="00DE1D0D">
              <w:rPr>
                <w:rFonts w:cs="Arial"/>
                <w:sz w:val="18"/>
                <w:szCs w:val="18"/>
                <w:lang w:val="en-AU"/>
              </w:rPr>
              <w:t>AECC Version 1.</w:t>
            </w:r>
            <w:r w:rsidR="00BB1175" w:rsidRPr="00DE1D0D">
              <w:rPr>
                <w:rFonts w:cs="Arial"/>
                <w:sz w:val="18"/>
                <w:szCs w:val="18"/>
                <w:lang w:val="en-AU"/>
              </w:rPr>
              <w:t>1</w:t>
            </w:r>
          </w:p>
          <w:p w14:paraId="22DE787A" w14:textId="2E89AFD6" w:rsidR="00064399" w:rsidRPr="00DE1D0D" w:rsidRDefault="00811C90" w:rsidP="00811C90">
            <w:pPr>
              <w:spacing w:before="120" w:after="120"/>
              <w:rPr>
                <w:rFonts w:cs="Arial"/>
                <w:sz w:val="18"/>
                <w:szCs w:val="18"/>
                <w:lang w:val="en-AU"/>
              </w:rPr>
            </w:pPr>
            <w:r w:rsidRPr="00DE1D0D">
              <w:rPr>
                <w:rFonts w:cs="Arial"/>
                <w:sz w:val="18"/>
                <w:szCs w:val="18"/>
                <w:lang w:val="en-AU"/>
              </w:rPr>
              <w:t>Urgency Disposition Groups Version 1.3</w:t>
            </w:r>
          </w:p>
        </w:tc>
        <w:tc>
          <w:tcPr>
            <w:tcW w:w="3402" w:type="dxa"/>
          </w:tcPr>
          <w:p w14:paraId="5AD48941" w14:textId="597ACCC1" w:rsidR="00064399" w:rsidRPr="00DE1D0D" w:rsidRDefault="009D2340" w:rsidP="00B37E4C">
            <w:pPr>
              <w:spacing w:before="120" w:after="120"/>
              <w:rPr>
                <w:rFonts w:cs="Arial"/>
                <w:sz w:val="18"/>
                <w:szCs w:val="18"/>
                <w:lang w:val="en-AU"/>
              </w:rPr>
            </w:pPr>
            <w:r w:rsidRPr="00DE1D0D">
              <w:rPr>
                <w:rFonts w:cs="Arial"/>
                <w:sz w:val="18"/>
                <w:szCs w:val="18"/>
                <w:lang w:val="en-AU"/>
              </w:rPr>
              <w:t xml:space="preserve">NHCDC </w:t>
            </w:r>
            <w:r w:rsidR="00543535" w:rsidRPr="00DE1D0D">
              <w:rPr>
                <w:rFonts w:cs="Arial"/>
                <w:sz w:val="18"/>
                <w:szCs w:val="18"/>
                <w:lang w:val="en-AU"/>
              </w:rPr>
              <w:t>Round 28 (2023–24)</w:t>
            </w:r>
          </w:p>
        </w:tc>
        <w:tc>
          <w:tcPr>
            <w:tcW w:w="1985" w:type="dxa"/>
            <w:tcBorders>
              <w:right w:val="single" w:sz="4" w:space="0" w:color="FFFFFF" w:themeColor="background2"/>
            </w:tcBorders>
          </w:tcPr>
          <w:p w14:paraId="00A874F3" w14:textId="77777777" w:rsidR="00851914" w:rsidRPr="00DE1D0D" w:rsidRDefault="007413D7" w:rsidP="00851914">
            <w:pPr>
              <w:spacing w:before="120" w:after="120"/>
              <w:rPr>
                <w:rFonts w:cs="Arial"/>
                <w:sz w:val="18"/>
                <w:szCs w:val="18"/>
                <w:lang w:val="en-AU"/>
              </w:rPr>
            </w:pPr>
            <w:r w:rsidRPr="00DE1D0D">
              <w:rPr>
                <w:rFonts w:cs="Arial"/>
                <w:sz w:val="18"/>
                <w:szCs w:val="18"/>
                <w:lang w:val="en-AU"/>
              </w:rPr>
              <w:t>Non-admitted patient emergency department care NMDS and</w:t>
            </w:r>
          </w:p>
          <w:p w14:paraId="17A0B5CD" w14:textId="599B4DBE" w:rsidR="00064399" w:rsidRPr="00DE1D0D" w:rsidRDefault="007413D7" w:rsidP="00851914">
            <w:pPr>
              <w:spacing w:before="120" w:after="120"/>
              <w:rPr>
                <w:rFonts w:cs="Arial"/>
                <w:sz w:val="18"/>
                <w:szCs w:val="18"/>
                <w:lang w:val="en-AU"/>
              </w:rPr>
            </w:pPr>
            <w:r w:rsidRPr="00DE1D0D">
              <w:rPr>
                <w:rFonts w:cs="Arial"/>
                <w:sz w:val="18"/>
                <w:szCs w:val="18"/>
                <w:lang w:val="en-AU"/>
              </w:rPr>
              <w:t>Emergency service care NMDS</w:t>
            </w:r>
          </w:p>
        </w:tc>
      </w:tr>
      <w:tr w:rsidR="00064399" w:rsidRPr="00DE1D0D" w14:paraId="709B42AD" w14:textId="114963CF" w:rsidTr="00666562">
        <w:trPr>
          <w:trHeight w:val="20"/>
        </w:trPr>
        <w:tc>
          <w:tcPr>
            <w:tcW w:w="1560" w:type="dxa"/>
            <w:tcBorders>
              <w:right w:val="single" w:sz="4" w:space="0" w:color="FFFFFF" w:themeColor="background2"/>
            </w:tcBorders>
          </w:tcPr>
          <w:p w14:paraId="37F273C3" w14:textId="43781650" w:rsidR="00064399" w:rsidRPr="00DE1D0D" w:rsidRDefault="00934780" w:rsidP="007D2F1C">
            <w:pPr>
              <w:spacing w:before="120" w:after="120"/>
              <w:rPr>
                <w:rFonts w:cs="Arial"/>
                <w:sz w:val="18"/>
                <w:szCs w:val="18"/>
                <w:lang w:val="en-AU"/>
              </w:rPr>
            </w:pPr>
            <w:r w:rsidRPr="00DE1D0D">
              <w:rPr>
                <w:rFonts w:cs="Arial"/>
                <w:sz w:val="18"/>
                <w:szCs w:val="18"/>
                <w:lang w:val="en-AU"/>
              </w:rPr>
              <w:t>Non-admitted care</w:t>
            </w:r>
          </w:p>
        </w:tc>
        <w:tc>
          <w:tcPr>
            <w:tcW w:w="2551" w:type="dxa"/>
            <w:tcBorders>
              <w:right w:val="single" w:sz="4" w:space="0" w:color="FFFFFF" w:themeColor="background2"/>
            </w:tcBorders>
          </w:tcPr>
          <w:p w14:paraId="6B4FD495" w14:textId="360F7583" w:rsidR="00064399" w:rsidRPr="00DE1D0D" w:rsidRDefault="007244F9" w:rsidP="00B37E4C">
            <w:pPr>
              <w:spacing w:before="120" w:after="120"/>
              <w:rPr>
                <w:rFonts w:cs="Arial"/>
                <w:sz w:val="18"/>
                <w:szCs w:val="18"/>
                <w:lang w:val="en-AU"/>
              </w:rPr>
            </w:pPr>
            <w:r w:rsidRPr="00DE1D0D">
              <w:rPr>
                <w:rFonts w:cs="Arial"/>
                <w:sz w:val="18"/>
                <w:szCs w:val="18"/>
                <w:lang w:val="en-AU"/>
              </w:rPr>
              <w:t xml:space="preserve">Tier 2 Outpatient Class Definitions Version </w:t>
            </w:r>
            <w:r w:rsidR="00543535" w:rsidRPr="00DE1D0D">
              <w:rPr>
                <w:rFonts w:cs="Arial"/>
                <w:sz w:val="18"/>
                <w:szCs w:val="18"/>
                <w:lang w:val="en-AU"/>
              </w:rPr>
              <w:t>10.0</w:t>
            </w:r>
          </w:p>
        </w:tc>
        <w:tc>
          <w:tcPr>
            <w:tcW w:w="3402" w:type="dxa"/>
          </w:tcPr>
          <w:p w14:paraId="6A05064A" w14:textId="4BCEBE79" w:rsidR="00064399" w:rsidRPr="00DE1D0D" w:rsidRDefault="00964973" w:rsidP="00B37E4C">
            <w:pPr>
              <w:spacing w:before="120" w:after="120"/>
              <w:rPr>
                <w:rFonts w:cs="Arial"/>
                <w:sz w:val="18"/>
                <w:szCs w:val="18"/>
                <w:lang w:val="en-AU"/>
              </w:rPr>
            </w:pPr>
            <w:r w:rsidRPr="00DE1D0D">
              <w:rPr>
                <w:rFonts w:cs="Arial"/>
                <w:sz w:val="18"/>
                <w:szCs w:val="18"/>
                <w:lang w:val="en-AU"/>
              </w:rPr>
              <w:t>NHCDC Round</w:t>
            </w:r>
            <w:r w:rsidR="00F51D0C" w:rsidRPr="00DE1D0D">
              <w:rPr>
                <w:rFonts w:cs="Arial"/>
                <w:sz w:val="18"/>
                <w:szCs w:val="18"/>
                <w:lang w:val="en-AU"/>
              </w:rPr>
              <w:t>s 26 (2021-22),</w:t>
            </w:r>
            <w:r w:rsidRPr="00DE1D0D">
              <w:rPr>
                <w:rFonts w:cs="Arial"/>
                <w:sz w:val="18"/>
                <w:szCs w:val="18"/>
                <w:lang w:val="en-AU"/>
              </w:rPr>
              <w:t xml:space="preserve"> 2</w:t>
            </w:r>
            <w:r w:rsidR="00851914" w:rsidRPr="00DE1D0D">
              <w:rPr>
                <w:rFonts w:cs="Arial"/>
                <w:sz w:val="18"/>
                <w:szCs w:val="18"/>
                <w:lang w:val="en-AU"/>
              </w:rPr>
              <w:t>7</w:t>
            </w:r>
            <w:r w:rsidRPr="00DE1D0D">
              <w:rPr>
                <w:rFonts w:cs="Arial"/>
                <w:sz w:val="18"/>
                <w:szCs w:val="18"/>
                <w:lang w:val="en-AU"/>
              </w:rPr>
              <w:t xml:space="preserve"> (202</w:t>
            </w:r>
            <w:r w:rsidR="00851914" w:rsidRPr="00DE1D0D">
              <w:rPr>
                <w:rFonts w:cs="Arial"/>
                <w:sz w:val="18"/>
                <w:szCs w:val="18"/>
                <w:lang w:val="en-AU"/>
              </w:rPr>
              <w:t>2</w:t>
            </w:r>
            <w:r w:rsidRPr="00DE1D0D">
              <w:rPr>
                <w:rFonts w:cs="Arial"/>
                <w:sz w:val="18"/>
                <w:szCs w:val="18"/>
                <w:lang w:val="en-AU"/>
              </w:rPr>
              <w:t>–2</w:t>
            </w:r>
            <w:r w:rsidR="00851914" w:rsidRPr="00DE1D0D">
              <w:rPr>
                <w:rFonts w:cs="Arial"/>
                <w:sz w:val="18"/>
                <w:szCs w:val="18"/>
                <w:lang w:val="en-AU"/>
              </w:rPr>
              <w:t>3</w:t>
            </w:r>
            <w:r w:rsidRPr="00DE1D0D">
              <w:rPr>
                <w:rFonts w:cs="Arial"/>
                <w:sz w:val="18"/>
                <w:szCs w:val="18"/>
                <w:lang w:val="en-AU"/>
              </w:rPr>
              <w:t>)</w:t>
            </w:r>
            <w:r w:rsidR="002D7501" w:rsidRPr="00DE1D0D">
              <w:rPr>
                <w:rFonts w:cs="Arial"/>
                <w:sz w:val="18"/>
                <w:szCs w:val="18"/>
                <w:lang w:val="en-AU"/>
              </w:rPr>
              <w:t xml:space="preserve"> and 28 (2023–24)</w:t>
            </w:r>
          </w:p>
        </w:tc>
        <w:tc>
          <w:tcPr>
            <w:tcW w:w="1985" w:type="dxa"/>
            <w:tcBorders>
              <w:right w:val="single" w:sz="4" w:space="0" w:color="FFFFFF" w:themeColor="background2"/>
            </w:tcBorders>
          </w:tcPr>
          <w:p w14:paraId="4786C3D5" w14:textId="380C6773" w:rsidR="00064399" w:rsidRPr="00DE1D0D" w:rsidRDefault="006C658E" w:rsidP="00B37E4C">
            <w:pPr>
              <w:spacing w:before="120" w:after="120"/>
              <w:rPr>
                <w:rFonts w:cs="Arial"/>
                <w:sz w:val="18"/>
                <w:szCs w:val="18"/>
                <w:lang w:val="en-AU"/>
              </w:rPr>
            </w:pPr>
            <w:r w:rsidRPr="00DE1D0D">
              <w:rPr>
                <w:rFonts w:cs="Arial"/>
                <w:sz w:val="18"/>
                <w:szCs w:val="18"/>
                <w:lang w:val="en-AU"/>
              </w:rPr>
              <w:t xml:space="preserve">ABF Non-admitted patient (NAP) NBEDS </w:t>
            </w:r>
          </w:p>
        </w:tc>
      </w:tr>
      <w:tr w:rsidR="00064399" w:rsidRPr="00DE1D0D" w14:paraId="53B08650" w14:textId="53D51886" w:rsidTr="00451F94">
        <w:trPr>
          <w:trHeight w:val="20"/>
        </w:trPr>
        <w:tc>
          <w:tcPr>
            <w:tcW w:w="1560" w:type="dxa"/>
            <w:tcBorders>
              <w:right w:val="single" w:sz="4" w:space="0" w:color="FFFFFF" w:themeColor="background2"/>
            </w:tcBorders>
          </w:tcPr>
          <w:p w14:paraId="1BE8E1EB" w14:textId="77777777" w:rsidR="00223322" w:rsidRPr="00DE1D0D" w:rsidRDefault="00223322" w:rsidP="00223322">
            <w:pPr>
              <w:spacing w:before="120" w:after="120"/>
              <w:rPr>
                <w:rFonts w:cs="Arial"/>
                <w:sz w:val="18"/>
                <w:szCs w:val="18"/>
                <w:lang w:val="en-AU"/>
              </w:rPr>
            </w:pPr>
            <w:r w:rsidRPr="00DE1D0D">
              <w:rPr>
                <w:rFonts w:cs="Arial"/>
                <w:sz w:val="18"/>
                <w:szCs w:val="18"/>
                <w:lang w:val="en-AU"/>
              </w:rPr>
              <w:t>Subacute care</w:t>
            </w:r>
          </w:p>
          <w:p w14:paraId="0F59CC14" w14:textId="502FBDBA" w:rsidR="00064399" w:rsidRPr="00DE1D0D" w:rsidRDefault="00223322" w:rsidP="00223322">
            <w:pPr>
              <w:spacing w:before="120" w:after="120"/>
              <w:rPr>
                <w:rFonts w:cs="Arial"/>
                <w:sz w:val="18"/>
                <w:szCs w:val="18"/>
                <w:lang w:val="en-AU"/>
              </w:rPr>
            </w:pPr>
            <w:r w:rsidRPr="00DE1D0D">
              <w:rPr>
                <w:rFonts w:cs="Arial"/>
                <w:sz w:val="18"/>
                <w:szCs w:val="18"/>
                <w:lang w:val="en-AU"/>
              </w:rPr>
              <w:t>(and non-acute)</w:t>
            </w:r>
          </w:p>
        </w:tc>
        <w:tc>
          <w:tcPr>
            <w:tcW w:w="2551" w:type="dxa"/>
            <w:tcBorders>
              <w:right w:val="single" w:sz="4" w:space="0" w:color="FFFFFF" w:themeColor="background2"/>
            </w:tcBorders>
          </w:tcPr>
          <w:p w14:paraId="5868AE0E" w14:textId="77777777" w:rsidR="00A32066" w:rsidRPr="00DE1D0D" w:rsidRDefault="00A32066" w:rsidP="00A32066">
            <w:pPr>
              <w:spacing w:before="120" w:after="120"/>
              <w:rPr>
                <w:rFonts w:cs="Arial"/>
                <w:sz w:val="18"/>
                <w:szCs w:val="18"/>
                <w:lang w:val="en-AU"/>
              </w:rPr>
            </w:pPr>
            <w:r w:rsidRPr="00DE1D0D">
              <w:rPr>
                <w:rFonts w:cs="Arial"/>
                <w:sz w:val="18"/>
                <w:szCs w:val="18"/>
                <w:lang w:val="en-AU"/>
              </w:rPr>
              <w:t>AN-SNAP Version 5.0</w:t>
            </w:r>
          </w:p>
          <w:p w14:paraId="02F6DE08" w14:textId="5B78093B" w:rsidR="00064399" w:rsidRPr="00DE1D0D" w:rsidRDefault="00064399" w:rsidP="00A32066">
            <w:pPr>
              <w:spacing w:before="120" w:after="120"/>
              <w:rPr>
                <w:rFonts w:cs="Arial"/>
                <w:sz w:val="18"/>
                <w:szCs w:val="18"/>
                <w:lang w:val="en-AU"/>
              </w:rPr>
            </w:pPr>
          </w:p>
        </w:tc>
        <w:tc>
          <w:tcPr>
            <w:tcW w:w="3402" w:type="dxa"/>
          </w:tcPr>
          <w:p w14:paraId="4E08DA15" w14:textId="1FA53730" w:rsidR="00064399" w:rsidRPr="00DE1D0D" w:rsidRDefault="005A5C57" w:rsidP="00B37E4C">
            <w:pPr>
              <w:spacing w:before="120" w:after="120"/>
              <w:rPr>
                <w:rFonts w:cs="Arial"/>
                <w:sz w:val="18"/>
                <w:szCs w:val="18"/>
                <w:lang w:val="en-AU"/>
              </w:rPr>
            </w:pPr>
            <w:r w:rsidRPr="00DE1D0D">
              <w:rPr>
                <w:rFonts w:cs="Arial"/>
                <w:sz w:val="18"/>
                <w:szCs w:val="18"/>
                <w:lang w:val="en-AU"/>
              </w:rPr>
              <w:t xml:space="preserve">NHCDC </w:t>
            </w:r>
            <w:r w:rsidR="002D7501" w:rsidRPr="00DE1D0D">
              <w:rPr>
                <w:rFonts w:cs="Arial"/>
                <w:sz w:val="18"/>
                <w:szCs w:val="18"/>
                <w:lang w:val="en-AU"/>
              </w:rPr>
              <w:t>Round 28 (2023–24)</w:t>
            </w:r>
          </w:p>
        </w:tc>
        <w:tc>
          <w:tcPr>
            <w:tcW w:w="1985" w:type="dxa"/>
            <w:tcBorders>
              <w:right w:val="single" w:sz="4" w:space="0" w:color="FFFFFF" w:themeColor="background2"/>
            </w:tcBorders>
          </w:tcPr>
          <w:p w14:paraId="311AA432" w14:textId="01ADF9A9" w:rsidR="00064399" w:rsidRPr="00DE1D0D" w:rsidRDefault="00D32E8E" w:rsidP="00B37E4C">
            <w:pPr>
              <w:spacing w:before="120" w:after="120"/>
              <w:rPr>
                <w:rFonts w:cs="Arial"/>
                <w:sz w:val="18"/>
                <w:szCs w:val="18"/>
                <w:lang w:val="en-AU"/>
              </w:rPr>
            </w:pPr>
            <w:r w:rsidRPr="00DE1D0D">
              <w:rPr>
                <w:rFonts w:cs="Arial"/>
                <w:sz w:val="18"/>
                <w:szCs w:val="18"/>
                <w:lang w:val="en-AU"/>
              </w:rPr>
              <w:t>APC NMDS and admitted subacute and non-acute hospital care NBEDS</w:t>
            </w:r>
          </w:p>
        </w:tc>
      </w:tr>
      <w:tr w:rsidR="00451F94" w:rsidRPr="00DE1D0D" w14:paraId="7F39B3B0" w14:textId="77777777" w:rsidTr="00666562">
        <w:trPr>
          <w:trHeight w:val="20"/>
        </w:trPr>
        <w:tc>
          <w:tcPr>
            <w:tcW w:w="1560" w:type="dxa"/>
            <w:tcBorders>
              <w:right w:val="single" w:sz="4" w:space="0" w:color="FFFFFF" w:themeColor="background2"/>
            </w:tcBorders>
          </w:tcPr>
          <w:p w14:paraId="7D01D852" w14:textId="197CD43B" w:rsidR="00451F94" w:rsidRPr="00DE1D0D" w:rsidRDefault="009654F7" w:rsidP="007D2F1C">
            <w:pPr>
              <w:spacing w:before="120" w:after="120"/>
              <w:rPr>
                <w:rFonts w:cs="Arial"/>
                <w:sz w:val="18"/>
                <w:szCs w:val="18"/>
                <w:lang w:val="en-AU"/>
              </w:rPr>
            </w:pPr>
            <w:r w:rsidRPr="00DE1D0D">
              <w:rPr>
                <w:rFonts w:cs="Arial"/>
                <w:sz w:val="18"/>
                <w:szCs w:val="18"/>
                <w:lang w:val="en-AU"/>
              </w:rPr>
              <w:t>Block-funded services</w:t>
            </w:r>
          </w:p>
        </w:tc>
        <w:tc>
          <w:tcPr>
            <w:tcW w:w="2551" w:type="dxa"/>
            <w:tcBorders>
              <w:right w:val="single" w:sz="4" w:space="0" w:color="FFFFFF" w:themeColor="background2"/>
            </w:tcBorders>
          </w:tcPr>
          <w:p w14:paraId="4AD4BDA5" w14:textId="05CB2D2F" w:rsidR="00451F94" w:rsidRPr="00DE1D0D" w:rsidRDefault="00525B8B" w:rsidP="00B37E4C">
            <w:pPr>
              <w:spacing w:before="120" w:after="120"/>
              <w:rPr>
                <w:rFonts w:cs="Arial"/>
                <w:sz w:val="18"/>
                <w:szCs w:val="18"/>
                <w:lang w:val="en-AU"/>
              </w:rPr>
            </w:pPr>
            <w:r w:rsidRPr="00DE1D0D">
              <w:rPr>
                <w:rFonts w:cs="Arial"/>
                <w:sz w:val="18"/>
                <w:szCs w:val="18"/>
                <w:lang w:val="en-AU"/>
              </w:rPr>
              <w:t>IHACPA-defined size and Australian Statistical Geography Standards location categorisation on total NWAU for hospital</w:t>
            </w:r>
          </w:p>
        </w:tc>
        <w:tc>
          <w:tcPr>
            <w:tcW w:w="3402" w:type="dxa"/>
          </w:tcPr>
          <w:p w14:paraId="5A14A581" w14:textId="77777777" w:rsidR="00996AAA" w:rsidRPr="00DE1D0D" w:rsidRDefault="00996AAA" w:rsidP="00996AAA">
            <w:pPr>
              <w:spacing w:before="120" w:after="120"/>
              <w:rPr>
                <w:rFonts w:cs="Arial"/>
                <w:sz w:val="18"/>
                <w:szCs w:val="18"/>
                <w:lang w:val="en-AU"/>
              </w:rPr>
            </w:pPr>
            <w:r w:rsidRPr="00DE1D0D">
              <w:rPr>
                <w:rFonts w:cs="Arial"/>
                <w:sz w:val="18"/>
                <w:szCs w:val="18"/>
                <w:lang w:val="en-AU"/>
              </w:rPr>
              <w:t xml:space="preserve">Expenditure data from the national public hospital establishments database </w:t>
            </w:r>
          </w:p>
          <w:p w14:paraId="651E2432" w14:textId="0791C743" w:rsidR="00996AAA" w:rsidRPr="00DE1D0D" w:rsidRDefault="00996AAA" w:rsidP="00996AAA">
            <w:pPr>
              <w:spacing w:before="120" w:after="120"/>
              <w:rPr>
                <w:rFonts w:cs="Arial"/>
                <w:sz w:val="18"/>
                <w:szCs w:val="18"/>
                <w:lang w:val="en-AU"/>
              </w:rPr>
            </w:pPr>
            <w:r w:rsidRPr="00DE1D0D">
              <w:rPr>
                <w:rFonts w:cs="Arial"/>
                <w:sz w:val="18"/>
                <w:szCs w:val="18"/>
                <w:lang w:val="en-AU"/>
              </w:rPr>
              <w:t>(202</w:t>
            </w:r>
            <w:r w:rsidR="002D7501" w:rsidRPr="00DE1D0D">
              <w:rPr>
                <w:rFonts w:cs="Arial"/>
                <w:sz w:val="18"/>
                <w:szCs w:val="18"/>
                <w:lang w:val="en-AU"/>
              </w:rPr>
              <w:t xml:space="preserve">3-24 </w:t>
            </w:r>
            <w:r w:rsidRPr="00DE1D0D">
              <w:rPr>
                <w:rFonts w:cs="Arial"/>
                <w:sz w:val="18"/>
                <w:szCs w:val="18"/>
                <w:lang w:val="en-AU"/>
              </w:rPr>
              <w:t>financial year)</w:t>
            </w:r>
          </w:p>
          <w:p w14:paraId="5E7C4685" w14:textId="603C3C9F" w:rsidR="00451F94" w:rsidRPr="00DE1D0D" w:rsidRDefault="00996AAA" w:rsidP="00996AAA">
            <w:pPr>
              <w:spacing w:before="120" w:after="120"/>
              <w:rPr>
                <w:rFonts w:cs="Arial"/>
                <w:sz w:val="18"/>
                <w:szCs w:val="18"/>
                <w:lang w:val="en-AU"/>
              </w:rPr>
            </w:pPr>
            <w:r w:rsidRPr="00DE1D0D">
              <w:rPr>
                <w:rFonts w:cs="Arial"/>
                <w:sz w:val="18"/>
                <w:szCs w:val="18"/>
                <w:lang w:val="en-AU"/>
              </w:rPr>
              <w:t xml:space="preserve">NHCDC </w:t>
            </w:r>
            <w:r w:rsidR="002D7501" w:rsidRPr="00DE1D0D">
              <w:rPr>
                <w:rFonts w:cs="Arial"/>
                <w:sz w:val="18"/>
                <w:szCs w:val="18"/>
                <w:lang w:val="en-AU"/>
              </w:rPr>
              <w:t>Round 28 (2023–24)</w:t>
            </w:r>
          </w:p>
        </w:tc>
        <w:tc>
          <w:tcPr>
            <w:tcW w:w="1985" w:type="dxa"/>
            <w:tcBorders>
              <w:right w:val="single" w:sz="4" w:space="0" w:color="FFFFFF" w:themeColor="background2"/>
            </w:tcBorders>
          </w:tcPr>
          <w:p w14:paraId="60AA4584" w14:textId="7960972B" w:rsidR="00451F94" w:rsidRPr="00DE1D0D" w:rsidRDefault="006B55DD" w:rsidP="00B37E4C">
            <w:pPr>
              <w:spacing w:before="120" w:after="120"/>
              <w:rPr>
                <w:rFonts w:cs="Arial"/>
                <w:sz w:val="18"/>
                <w:szCs w:val="18"/>
                <w:lang w:val="en-AU"/>
              </w:rPr>
            </w:pPr>
            <w:r w:rsidRPr="00DE1D0D">
              <w:rPr>
                <w:rFonts w:cs="Arial"/>
                <w:sz w:val="18"/>
                <w:szCs w:val="18"/>
                <w:lang w:val="en-AU"/>
              </w:rPr>
              <w:t>APC NMDS, NAPEDC NMDS, ABF ES DSS, NPHED, non-admitted patient and aggregate DSS.</w:t>
            </w:r>
          </w:p>
        </w:tc>
      </w:tr>
    </w:tbl>
    <w:p w14:paraId="48DEBBA5" w14:textId="77777777" w:rsidR="00204899" w:rsidRPr="00DE1D0D" w:rsidRDefault="00204899">
      <w:pPr>
        <w:spacing w:line="259" w:lineRule="auto"/>
        <w:rPr>
          <w:lang w:val="en-AU"/>
        </w:rPr>
      </w:pPr>
    </w:p>
    <w:p w14:paraId="18DFF8C6" w14:textId="77777777" w:rsidR="00D06D09" w:rsidRPr="00DE1D0D" w:rsidRDefault="00D06D09">
      <w:pPr>
        <w:spacing w:line="259" w:lineRule="auto"/>
        <w:rPr>
          <w:lang w:val="en-AU"/>
        </w:rPr>
      </w:pPr>
    </w:p>
    <w:p w14:paraId="541B8A3E" w14:textId="77777777" w:rsidR="00D06D09" w:rsidRPr="00DE1D0D" w:rsidRDefault="00D06D09">
      <w:pPr>
        <w:spacing w:line="259" w:lineRule="auto"/>
        <w:rPr>
          <w:lang w:val="en-AU"/>
        </w:rPr>
      </w:pPr>
      <w:r w:rsidRPr="00DE1D0D">
        <w:rPr>
          <w:lang w:val="en-AU"/>
        </w:rPr>
        <w:br w:type="page"/>
      </w:r>
    </w:p>
    <w:p w14:paraId="65D19F11" w14:textId="77777777" w:rsidR="00A77685" w:rsidRPr="00DE1D0D" w:rsidRDefault="00006596" w:rsidP="00006596">
      <w:pPr>
        <w:pStyle w:val="Heading2"/>
        <w:rPr>
          <w:lang w:val="en-AU"/>
        </w:rPr>
      </w:pPr>
      <w:bookmarkStart w:id="76" w:name="_Ref183796402"/>
      <w:bookmarkStart w:id="77" w:name="_Toc224052129"/>
      <w:r w:rsidRPr="00DE1D0D">
        <w:rPr>
          <w:lang w:val="en-AU"/>
        </w:rPr>
        <w:lastRenderedPageBreak/>
        <w:t>Appendix B: Application of NWAU variables</w:t>
      </w:r>
      <w:bookmarkEnd w:id="76"/>
      <w:bookmarkEnd w:id="77"/>
    </w:p>
    <w:p w14:paraId="50EC7DEA" w14:textId="315EE42D" w:rsidR="00CC3149" w:rsidRPr="00DE1D0D" w:rsidRDefault="00CC3149" w:rsidP="00CC3149">
      <w:pPr>
        <w:pStyle w:val="TableFigureheading"/>
        <w:rPr>
          <w:lang w:val="en-AU"/>
        </w:rPr>
      </w:pPr>
      <w:r w:rsidRPr="00DE1D0D">
        <w:rPr>
          <w:lang w:val="en-AU"/>
        </w:rPr>
        <w:t xml:space="preserve">Table </w:t>
      </w:r>
      <w:r w:rsidRPr="00DE1D0D">
        <w:rPr>
          <w:lang w:val="en-AU"/>
        </w:rPr>
        <w:fldChar w:fldCharType="begin"/>
      </w:r>
      <w:r w:rsidRPr="00DE1D0D">
        <w:rPr>
          <w:lang w:val="en-AU"/>
        </w:rPr>
        <w:instrText xml:space="preserve"> SEQ Table \* ARABIC </w:instrText>
      </w:r>
      <w:r w:rsidRPr="00DE1D0D">
        <w:rPr>
          <w:lang w:val="en-AU"/>
        </w:rPr>
        <w:fldChar w:fldCharType="separate"/>
      </w:r>
      <w:r w:rsidR="00F57FD2">
        <w:rPr>
          <w:noProof/>
          <w:lang w:val="en-AU"/>
        </w:rPr>
        <w:t>27</w:t>
      </w:r>
      <w:r w:rsidRPr="00DE1D0D">
        <w:rPr>
          <w:lang w:val="en-AU"/>
        </w:rPr>
        <w:fldChar w:fldCharType="end"/>
      </w:r>
      <w:r w:rsidRPr="00DE1D0D">
        <w:rPr>
          <w:lang w:val="en-AU"/>
        </w:rPr>
        <w:t>: Acute admitted patients: variable definitions</w:t>
      </w:r>
    </w:p>
    <w:tbl>
      <w:tblPr>
        <w:tblStyle w:val="IHPATable"/>
        <w:tblW w:w="10519" w:type="dxa"/>
        <w:tblInd w:w="-567" w:type="dxa"/>
        <w:tblLayout w:type="fixed"/>
        <w:tblLook w:val="0020" w:firstRow="1" w:lastRow="0" w:firstColumn="0" w:lastColumn="0" w:noHBand="0" w:noVBand="0"/>
        <w:tblCaption w:val="Table 10"/>
        <w:tblDescription w:val="Ongoing seconded employees 2021"/>
      </w:tblPr>
      <w:tblGrid>
        <w:gridCol w:w="1017"/>
        <w:gridCol w:w="2698"/>
        <w:gridCol w:w="2977"/>
        <w:gridCol w:w="3827"/>
      </w:tblGrid>
      <w:tr w:rsidR="003C4E32" w:rsidRPr="00DE1D0D" w14:paraId="40800088" w14:textId="77777777" w:rsidTr="009E559E">
        <w:trPr>
          <w:cnfStyle w:val="100000000000" w:firstRow="1" w:lastRow="0" w:firstColumn="0" w:lastColumn="0" w:oddVBand="0" w:evenVBand="0" w:oddHBand="0" w:evenHBand="0" w:firstRowFirstColumn="0" w:firstRowLastColumn="0" w:lastRowFirstColumn="0" w:lastRowLastColumn="0"/>
          <w:trHeight w:val="20"/>
          <w:tblHeader/>
        </w:trPr>
        <w:tc>
          <w:tcPr>
            <w:tcW w:w="1017" w:type="dxa"/>
            <w:tcBorders>
              <w:bottom w:val="single" w:sz="4" w:space="0" w:color="D9D9D9" w:themeColor="background2" w:themeShade="D9"/>
              <w:right w:val="single" w:sz="4" w:space="0" w:color="FFFFFF" w:themeColor="background2"/>
            </w:tcBorders>
            <w:shd w:val="clear" w:color="auto" w:fill="104F99" w:themeFill="accent2"/>
          </w:tcPr>
          <w:p w14:paraId="3AC9751D" w14:textId="396E4535" w:rsidR="008C7ACB" w:rsidRPr="00DE1D0D" w:rsidRDefault="008C7ACB" w:rsidP="008C7ACB">
            <w:pPr>
              <w:spacing w:before="120" w:after="120"/>
              <w:rPr>
                <w:rFonts w:cs="Arial"/>
                <w:b/>
                <w:bCs/>
                <w:color w:val="FFFFFF" w:themeColor="background2"/>
                <w:szCs w:val="18"/>
                <w:lang w:val="en-AU"/>
              </w:rPr>
            </w:pPr>
            <w:r w:rsidRPr="00DE1D0D">
              <w:rPr>
                <w:b/>
                <w:bCs/>
                <w:color w:val="FFFFFF" w:themeColor="background2"/>
                <w:lang w:val="en-AU"/>
              </w:rPr>
              <w:t>Variable</w:t>
            </w:r>
          </w:p>
        </w:tc>
        <w:tc>
          <w:tcPr>
            <w:tcW w:w="2698" w:type="dxa"/>
            <w:tcBorders>
              <w:bottom w:val="single" w:sz="4" w:space="0" w:color="D9D9D9" w:themeColor="background2" w:themeShade="D9"/>
              <w:right w:val="single" w:sz="4" w:space="0" w:color="FFFFFF" w:themeColor="background2"/>
            </w:tcBorders>
            <w:shd w:val="clear" w:color="auto" w:fill="104F99" w:themeFill="accent2"/>
          </w:tcPr>
          <w:p w14:paraId="5D9EB4DF" w14:textId="5D358060" w:rsidR="008C7ACB" w:rsidRPr="00DE1D0D" w:rsidRDefault="008C7ACB" w:rsidP="008C7ACB">
            <w:pPr>
              <w:spacing w:before="120" w:after="120"/>
              <w:rPr>
                <w:rFonts w:cs="Arial"/>
                <w:b/>
                <w:bCs/>
                <w:color w:val="FFFFFF" w:themeColor="background2"/>
                <w:szCs w:val="18"/>
                <w:lang w:val="en-AU"/>
              </w:rPr>
            </w:pPr>
            <w:r w:rsidRPr="00DE1D0D">
              <w:rPr>
                <w:b/>
                <w:bCs/>
                <w:color w:val="FFFFFF" w:themeColor="background2"/>
                <w:lang w:val="en-AU"/>
              </w:rPr>
              <w:t>Name</w:t>
            </w:r>
          </w:p>
        </w:tc>
        <w:tc>
          <w:tcPr>
            <w:tcW w:w="2977" w:type="dxa"/>
            <w:tcBorders>
              <w:bottom w:val="single" w:sz="4" w:space="0" w:color="D9D9D9" w:themeColor="background2" w:themeShade="D9"/>
              <w:right w:val="single" w:sz="4" w:space="0" w:color="FFFFFF" w:themeColor="background2"/>
            </w:tcBorders>
            <w:shd w:val="clear" w:color="auto" w:fill="104F99" w:themeFill="accent2"/>
          </w:tcPr>
          <w:p w14:paraId="2C8DB8F6" w14:textId="2FE92DF6" w:rsidR="008C7ACB" w:rsidRPr="00DE1D0D" w:rsidRDefault="008C7ACB" w:rsidP="008C7ACB">
            <w:pPr>
              <w:spacing w:before="120" w:after="120"/>
              <w:rPr>
                <w:rFonts w:cs="Arial"/>
                <w:b/>
                <w:bCs/>
                <w:color w:val="FFFFFF" w:themeColor="background2"/>
                <w:szCs w:val="18"/>
                <w:lang w:val="en-AU"/>
              </w:rPr>
            </w:pPr>
            <w:r w:rsidRPr="00DE1D0D">
              <w:rPr>
                <w:b/>
                <w:bCs/>
                <w:color w:val="FFFFFF" w:themeColor="background2"/>
                <w:lang w:val="en-AU"/>
              </w:rPr>
              <w:t>Description</w:t>
            </w:r>
          </w:p>
        </w:tc>
        <w:tc>
          <w:tcPr>
            <w:tcW w:w="3827"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53FD8910" w14:textId="32232F61" w:rsidR="008C7ACB" w:rsidRPr="00DE1D0D" w:rsidRDefault="008C7ACB" w:rsidP="008C7ACB">
            <w:pPr>
              <w:spacing w:before="120" w:after="120"/>
              <w:rPr>
                <w:rFonts w:cs="Arial"/>
                <w:b/>
                <w:bCs/>
                <w:color w:val="FFFFFF" w:themeColor="background2"/>
                <w:szCs w:val="18"/>
                <w:lang w:val="en-AU"/>
              </w:rPr>
            </w:pPr>
            <w:r w:rsidRPr="00DE1D0D">
              <w:rPr>
                <w:b/>
                <w:bCs/>
                <w:color w:val="FFFFFF" w:themeColor="background2"/>
                <w:lang w:val="en-AU"/>
              </w:rPr>
              <w:t>Definition</w:t>
            </w:r>
          </w:p>
        </w:tc>
      </w:tr>
      <w:tr w:rsidR="009914D0" w:rsidRPr="00DE1D0D" w14:paraId="6A7DECB0" w14:textId="77777777" w:rsidTr="009E559E">
        <w:trPr>
          <w:trHeight w:val="20"/>
        </w:trPr>
        <w:tc>
          <w:tcPr>
            <w:tcW w:w="1017" w:type="dxa"/>
            <w:tcBorders>
              <w:right w:val="single" w:sz="4" w:space="0" w:color="FFFFFF" w:themeColor="background2"/>
            </w:tcBorders>
          </w:tcPr>
          <w:p w14:paraId="5459D79D" w14:textId="6E7C4333" w:rsidR="009914D0" w:rsidRPr="00DE1D0D" w:rsidRDefault="009914D0"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0</w:t>
            </w:r>
          </w:p>
        </w:tc>
        <w:tc>
          <w:tcPr>
            <w:tcW w:w="2698" w:type="dxa"/>
            <w:tcBorders>
              <w:right w:val="single" w:sz="4" w:space="0" w:color="FFFFFF" w:themeColor="background2"/>
            </w:tcBorders>
          </w:tcPr>
          <w:p w14:paraId="15B189D0" w14:textId="1D621B38" w:rsidR="009914D0" w:rsidRPr="00DE1D0D" w:rsidRDefault="009914D0" w:rsidP="00FC301D">
            <w:pPr>
              <w:spacing w:before="120" w:after="120"/>
              <w:rPr>
                <w:rFonts w:cs="Arial"/>
                <w:sz w:val="16"/>
                <w:szCs w:val="16"/>
                <w:lang w:val="en-AU"/>
              </w:rPr>
            </w:pPr>
            <w:r w:rsidRPr="00DE1D0D">
              <w:rPr>
                <w:rFonts w:cs="Arial"/>
                <w:sz w:val="16"/>
                <w:szCs w:val="16"/>
                <w:lang w:val="en-AU"/>
              </w:rPr>
              <w:t>_pat_radiotherapy_flag</w:t>
            </w:r>
          </w:p>
        </w:tc>
        <w:tc>
          <w:tcPr>
            <w:tcW w:w="2977" w:type="dxa"/>
          </w:tcPr>
          <w:p w14:paraId="5700B9FE" w14:textId="0BB27083" w:rsidR="009914D0" w:rsidRPr="00DE1D0D" w:rsidRDefault="009914D0" w:rsidP="00FC301D">
            <w:pPr>
              <w:spacing w:before="120" w:after="120"/>
              <w:rPr>
                <w:rFonts w:cs="Arial"/>
                <w:sz w:val="16"/>
                <w:szCs w:val="16"/>
                <w:lang w:val="en-AU"/>
              </w:rPr>
            </w:pPr>
            <w:r w:rsidRPr="00DE1D0D">
              <w:rPr>
                <w:rFonts w:cs="Arial"/>
                <w:sz w:val="16"/>
                <w:szCs w:val="16"/>
                <w:lang w:val="en-AU"/>
              </w:rPr>
              <w:t>Radiotherapy eligible separation. Either supplied in the input dataset or derived from the list of supplied procedure codes.</w:t>
            </w:r>
          </w:p>
        </w:tc>
        <w:tc>
          <w:tcPr>
            <w:tcW w:w="3827" w:type="dxa"/>
            <w:tcBorders>
              <w:right w:val="single" w:sz="4" w:space="0" w:color="FFFFFF" w:themeColor="background2"/>
            </w:tcBorders>
          </w:tcPr>
          <w:p w14:paraId="51EC1F69" w14:textId="3EF6C62F" w:rsidR="009914D0" w:rsidRPr="00DE1D0D" w:rsidRDefault="009914D0" w:rsidP="00FC301D">
            <w:pPr>
              <w:spacing w:before="120" w:after="120"/>
              <w:rPr>
                <w:rFonts w:cs="Arial"/>
                <w:sz w:val="16"/>
                <w:szCs w:val="16"/>
                <w:lang w:val="en-AU"/>
              </w:rPr>
            </w:pPr>
            <w:r w:rsidRPr="00DE1D0D">
              <w:rPr>
                <w:rFonts w:cs="Arial"/>
                <w:sz w:val="16"/>
                <w:szCs w:val="16"/>
                <w:lang w:val="en-AU"/>
              </w:rPr>
              <w:t>1 if patient had radiotherapy related treatment procedure; else 0.</w:t>
            </w:r>
          </w:p>
        </w:tc>
      </w:tr>
      <w:tr w:rsidR="00A45C67" w:rsidRPr="00DE1D0D" w14:paraId="669FB50E" w14:textId="77777777" w:rsidTr="009E559E">
        <w:trPr>
          <w:trHeight w:val="20"/>
        </w:trPr>
        <w:tc>
          <w:tcPr>
            <w:tcW w:w="1017" w:type="dxa"/>
            <w:tcBorders>
              <w:right w:val="single" w:sz="4" w:space="0" w:color="FFFFFF" w:themeColor="background2"/>
            </w:tcBorders>
          </w:tcPr>
          <w:p w14:paraId="7BEE0B34" w14:textId="7A72B8FD" w:rsidR="00A45C67" w:rsidRPr="00DE1D0D" w:rsidRDefault="00A45C67"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1</w:t>
            </w:r>
          </w:p>
        </w:tc>
        <w:tc>
          <w:tcPr>
            <w:tcW w:w="2698" w:type="dxa"/>
            <w:tcBorders>
              <w:right w:val="single" w:sz="4" w:space="0" w:color="FFFFFF" w:themeColor="background2"/>
            </w:tcBorders>
          </w:tcPr>
          <w:p w14:paraId="4741BDD9" w14:textId="4F5FB7A5" w:rsidR="00A45C67" w:rsidRPr="00DE1D0D" w:rsidRDefault="00A45C67" w:rsidP="00FC301D">
            <w:pPr>
              <w:spacing w:before="120" w:after="120"/>
              <w:rPr>
                <w:rFonts w:cs="Arial"/>
                <w:sz w:val="16"/>
                <w:szCs w:val="16"/>
                <w:lang w:val="en-AU"/>
              </w:rPr>
            </w:pPr>
            <w:r w:rsidRPr="00DE1D0D">
              <w:rPr>
                <w:rFonts w:cs="Arial"/>
                <w:sz w:val="16"/>
                <w:szCs w:val="16"/>
                <w:lang w:val="en-AU"/>
              </w:rPr>
              <w:t>_pat_dialysis_flag</w:t>
            </w:r>
          </w:p>
        </w:tc>
        <w:tc>
          <w:tcPr>
            <w:tcW w:w="2977" w:type="dxa"/>
          </w:tcPr>
          <w:p w14:paraId="401D1A8E" w14:textId="1363039F" w:rsidR="00A45C67" w:rsidRPr="00DE1D0D" w:rsidRDefault="00A45C67" w:rsidP="00FC301D">
            <w:pPr>
              <w:spacing w:before="120" w:after="120"/>
              <w:rPr>
                <w:rFonts w:cs="Arial"/>
                <w:sz w:val="16"/>
                <w:szCs w:val="16"/>
                <w:lang w:val="en-AU"/>
              </w:rPr>
            </w:pPr>
            <w:r w:rsidRPr="00DE1D0D">
              <w:rPr>
                <w:rFonts w:cs="Arial"/>
                <w:sz w:val="16"/>
                <w:szCs w:val="16"/>
                <w:lang w:val="en-AU"/>
              </w:rPr>
              <w:t>Dialysis eligible separation. Either supplied in the input dataset or derived from the list of supplied procedure codes.</w:t>
            </w:r>
          </w:p>
        </w:tc>
        <w:tc>
          <w:tcPr>
            <w:tcW w:w="3827" w:type="dxa"/>
            <w:tcBorders>
              <w:right w:val="single" w:sz="4" w:space="0" w:color="FFFFFF" w:themeColor="background2"/>
            </w:tcBorders>
          </w:tcPr>
          <w:p w14:paraId="3DEDCB5E" w14:textId="0F30B2B4" w:rsidR="00A45C67" w:rsidRPr="00DE1D0D" w:rsidRDefault="00A45C67" w:rsidP="00FC301D">
            <w:pPr>
              <w:spacing w:before="120" w:after="120"/>
              <w:rPr>
                <w:rFonts w:cs="Arial"/>
                <w:sz w:val="16"/>
                <w:szCs w:val="16"/>
                <w:lang w:val="en-AU"/>
              </w:rPr>
            </w:pPr>
            <w:r w:rsidRPr="00DE1D0D">
              <w:rPr>
                <w:rFonts w:cs="Arial"/>
                <w:sz w:val="16"/>
                <w:szCs w:val="16"/>
                <w:lang w:val="en-AU"/>
              </w:rPr>
              <w:t>1 if patient had a dialysis procedure and is not in AR</w:t>
            </w:r>
            <w:r w:rsidR="00381204" w:rsidRPr="00DE1D0D">
              <w:rPr>
                <w:rFonts w:cs="Arial"/>
                <w:sz w:val="16"/>
                <w:szCs w:val="16"/>
                <w:lang w:val="en-AU"/>
              </w:rPr>
              <w:t>-</w:t>
            </w:r>
            <w:r w:rsidRPr="00DE1D0D">
              <w:rPr>
                <w:rFonts w:cs="Arial"/>
                <w:sz w:val="16"/>
                <w:szCs w:val="16"/>
                <w:lang w:val="en-AU"/>
              </w:rPr>
              <w:t>DRG L61Z or L68Z; else 0.</w:t>
            </w:r>
          </w:p>
        </w:tc>
      </w:tr>
      <w:tr w:rsidR="00A45C67" w:rsidRPr="00DE1D0D" w14:paraId="3903ECA6" w14:textId="77777777" w:rsidTr="009E559E">
        <w:trPr>
          <w:trHeight w:val="20"/>
        </w:trPr>
        <w:tc>
          <w:tcPr>
            <w:tcW w:w="1017" w:type="dxa"/>
            <w:tcBorders>
              <w:right w:val="single" w:sz="4" w:space="0" w:color="FFFFFF" w:themeColor="background2"/>
            </w:tcBorders>
          </w:tcPr>
          <w:p w14:paraId="17F1C71C" w14:textId="2653E598" w:rsidR="00A45C67" w:rsidRPr="00DE1D0D" w:rsidRDefault="00A45C67"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2</w:t>
            </w:r>
          </w:p>
        </w:tc>
        <w:tc>
          <w:tcPr>
            <w:tcW w:w="2698" w:type="dxa"/>
            <w:tcBorders>
              <w:right w:val="single" w:sz="4" w:space="0" w:color="FFFFFF" w:themeColor="background2"/>
            </w:tcBorders>
          </w:tcPr>
          <w:p w14:paraId="31703BAA" w14:textId="6B1B5A80" w:rsidR="00A45C67" w:rsidRPr="00DE1D0D" w:rsidRDefault="00A45C67" w:rsidP="00FC301D">
            <w:pPr>
              <w:spacing w:before="120" w:after="120"/>
              <w:rPr>
                <w:rFonts w:cs="Arial"/>
                <w:sz w:val="16"/>
                <w:szCs w:val="16"/>
                <w:lang w:val="en-AU"/>
              </w:rPr>
            </w:pPr>
            <w:r w:rsidRPr="00DE1D0D">
              <w:rPr>
                <w:rFonts w:cs="Arial"/>
                <w:sz w:val="16"/>
                <w:szCs w:val="16"/>
                <w:lang w:val="en-AU"/>
              </w:rPr>
              <w:t>_est_eligible_paed_flag</w:t>
            </w:r>
          </w:p>
        </w:tc>
        <w:tc>
          <w:tcPr>
            <w:tcW w:w="2977" w:type="dxa"/>
          </w:tcPr>
          <w:p w14:paraId="39ADAEF7" w14:textId="2A4DC586" w:rsidR="00A45C67" w:rsidRPr="00DE1D0D" w:rsidRDefault="00A45C67" w:rsidP="00FC301D">
            <w:pPr>
              <w:spacing w:before="120" w:after="120"/>
              <w:rPr>
                <w:rFonts w:cs="Arial"/>
                <w:sz w:val="16"/>
                <w:szCs w:val="16"/>
                <w:lang w:val="en-AU"/>
              </w:rPr>
            </w:pPr>
            <w:r w:rsidRPr="00DE1D0D">
              <w:rPr>
                <w:rFonts w:cs="Arial"/>
                <w:sz w:val="16"/>
                <w:szCs w:val="16"/>
                <w:lang w:val="en-AU"/>
              </w:rPr>
              <w:t>Paediatric adjustment eligible establishment, derived from ICU paediatric eligibility table</w:t>
            </w:r>
          </w:p>
        </w:tc>
        <w:tc>
          <w:tcPr>
            <w:tcW w:w="3827" w:type="dxa"/>
            <w:tcBorders>
              <w:right w:val="single" w:sz="4" w:space="0" w:color="FFFFFF" w:themeColor="background2"/>
            </w:tcBorders>
          </w:tcPr>
          <w:p w14:paraId="571E1B23" w14:textId="70A7BFA4" w:rsidR="00A45C67" w:rsidRPr="00DE1D0D" w:rsidRDefault="00A45C67" w:rsidP="00FC301D">
            <w:pPr>
              <w:spacing w:before="120" w:after="120"/>
              <w:rPr>
                <w:rFonts w:cs="Arial"/>
                <w:sz w:val="16"/>
                <w:szCs w:val="16"/>
                <w:lang w:val="en-AU"/>
              </w:rPr>
            </w:pPr>
            <w:r w:rsidRPr="00DE1D0D">
              <w:rPr>
                <w:rFonts w:cs="Arial"/>
                <w:sz w:val="16"/>
                <w:szCs w:val="16"/>
                <w:lang w:val="en-AU"/>
              </w:rPr>
              <w:t>1 if establishment is designated as eligible for paediatric adjustment; else 0.</w:t>
            </w:r>
          </w:p>
        </w:tc>
      </w:tr>
      <w:tr w:rsidR="00A45C67" w:rsidRPr="00DE1D0D" w14:paraId="30E0ECD4" w14:textId="77777777" w:rsidTr="009E559E">
        <w:trPr>
          <w:trHeight w:val="20"/>
        </w:trPr>
        <w:tc>
          <w:tcPr>
            <w:tcW w:w="1017" w:type="dxa"/>
            <w:tcBorders>
              <w:right w:val="single" w:sz="4" w:space="0" w:color="FFFFFF" w:themeColor="background2"/>
            </w:tcBorders>
          </w:tcPr>
          <w:p w14:paraId="4F7F51EE" w14:textId="2399FDD7" w:rsidR="00A45C67" w:rsidRPr="00DE1D0D" w:rsidRDefault="00A45C67"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3</w:t>
            </w:r>
          </w:p>
        </w:tc>
        <w:tc>
          <w:tcPr>
            <w:tcW w:w="2698" w:type="dxa"/>
            <w:tcBorders>
              <w:right w:val="single" w:sz="4" w:space="0" w:color="FFFFFF" w:themeColor="background2"/>
            </w:tcBorders>
          </w:tcPr>
          <w:p w14:paraId="0A27B0B9" w14:textId="14BAFBE3" w:rsidR="00A45C67" w:rsidRPr="00DE1D0D" w:rsidRDefault="00A45C67" w:rsidP="00FC301D">
            <w:pPr>
              <w:spacing w:before="120" w:after="120"/>
              <w:rPr>
                <w:rFonts w:cs="Arial"/>
                <w:sz w:val="16"/>
                <w:szCs w:val="16"/>
                <w:lang w:val="en-AU"/>
              </w:rPr>
            </w:pPr>
            <w:r w:rsidRPr="00DE1D0D">
              <w:rPr>
                <w:rFonts w:cs="Arial"/>
                <w:sz w:val="16"/>
                <w:szCs w:val="16"/>
                <w:lang w:val="en-AU"/>
              </w:rPr>
              <w:t>_est_eligible_icu_flag</w:t>
            </w:r>
          </w:p>
        </w:tc>
        <w:tc>
          <w:tcPr>
            <w:tcW w:w="2977" w:type="dxa"/>
          </w:tcPr>
          <w:p w14:paraId="2FB3611B" w14:textId="02743196" w:rsidR="00A45C67" w:rsidRPr="00DE1D0D" w:rsidRDefault="00A45C67" w:rsidP="00FC301D">
            <w:pPr>
              <w:spacing w:before="120" w:after="120"/>
              <w:rPr>
                <w:rFonts w:cs="Arial"/>
                <w:sz w:val="16"/>
                <w:szCs w:val="16"/>
                <w:lang w:val="en-AU"/>
              </w:rPr>
            </w:pPr>
            <w:r w:rsidRPr="00DE1D0D">
              <w:rPr>
                <w:rFonts w:cs="Arial"/>
                <w:sz w:val="16"/>
                <w:szCs w:val="16"/>
                <w:lang w:val="en-AU"/>
              </w:rPr>
              <w:t>ICU rate adjustment eligible establishment, derived from ICU and paediatric eligibility table</w:t>
            </w:r>
          </w:p>
        </w:tc>
        <w:tc>
          <w:tcPr>
            <w:tcW w:w="3827" w:type="dxa"/>
            <w:tcBorders>
              <w:right w:val="single" w:sz="4" w:space="0" w:color="FFFFFF" w:themeColor="background2"/>
            </w:tcBorders>
          </w:tcPr>
          <w:p w14:paraId="0FA10F9E" w14:textId="75E6388E" w:rsidR="00A45C67" w:rsidRPr="00DE1D0D" w:rsidRDefault="00A45C67" w:rsidP="00FC301D">
            <w:pPr>
              <w:spacing w:before="120" w:after="120"/>
              <w:rPr>
                <w:rFonts w:cs="Arial"/>
                <w:sz w:val="16"/>
                <w:szCs w:val="16"/>
                <w:lang w:val="en-AU"/>
              </w:rPr>
            </w:pPr>
            <w:r w:rsidRPr="00DE1D0D">
              <w:rPr>
                <w:rFonts w:cs="Arial"/>
                <w:sz w:val="16"/>
                <w:szCs w:val="16"/>
                <w:lang w:val="en-AU"/>
              </w:rPr>
              <w:t>1 if establishment is designated as eligible for ICU rate adjustment; else 0.</w:t>
            </w:r>
          </w:p>
        </w:tc>
      </w:tr>
      <w:tr w:rsidR="00FC301D" w:rsidRPr="00DE1D0D" w14:paraId="31279E2D" w14:textId="77777777" w:rsidTr="009E559E">
        <w:trPr>
          <w:trHeight w:val="20"/>
        </w:trPr>
        <w:tc>
          <w:tcPr>
            <w:tcW w:w="1017" w:type="dxa"/>
            <w:tcBorders>
              <w:right w:val="single" w:sz="4" w:space="0" w:color="FFFFFF" w:themeColor="background2"/>
            </w:tcBorders>
          </w:tcPr>
          <w:p w14:paraId="3FEA3EFB" w14:textId="0D715982" w:rsidR="008669D0" w:rsidRPr="00DE1D0D" w:rsidRDefault="008669D0"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4</w:t>
            </w:r>
          </w:p>
        </w:tc>
        <w:tc>
          <w:tcPr>
            <w:tcW w:w="2698" w:type="dxa"/>
            <w:tcBorders>
              <w:right w:val="single" w:sz="4" w:space="0" w:color="FFFFFF" w:themeColor="background2"/>
            </w:tcBorders>
          </w:tcPr>
          <w:p w14:paraId="187F0558" w14:textId="05747109" w:rsidR="008669D0" w:rsidRPr="00DE1D0D" w:rsidRDefault="008669D0" w:rsidP="00FC301D">
            <w:pPr>
              <w:spacing w:before="120" w:after="120"/>
              <w:rPr>
                <w:rFonts w:cs="Arial"/>
                <w:sz w:val="16"/>
                <w:szCs w:val="16"/>
                <w:lang w:val="en-AU"/>
              </w:rPr>
            </w:pPr>
            <w:r w:rsidRPr="00DE1D0D">
              <w:rPr>
                <w:rFonts w:cs="Arial"/>
                <w:sz w:val="16"/>
                <w:szCs w:val="16"/>
                <w:lang w:val="en-AU"/>
              </w:rPr>
              <w:t>_pat_remoteness</w:t>
            </w:r>
          </w:p>
        </w:tc>
        <w:tc>
          <w:tcPr>
            <w:tcW w:w="2977" w:type="dxa"/>
          </w:tcPr>
          <w:p w14:paraId="485DA339" w14:textId="13C027BE" w:rsidR="008669D0" w:rsidRPr="00DE1D0D" w:rsidRDefault="008669D0" w:rsidP="00FC301D">
            <w:pPr>
              <w:spacing w:before="120" w:after="120"/>
              <w:rPr>
                <w:rFonts w:cs="Arial"/>
                <w:sz w:val="16"/>
                <w:szCs w:val="16"/>
                <w:lang w:val="en-AU"/>
              </w:rPr>
            </w:pPr>
            <w:r w:rsidRPr="00DE1D0D">
              <w:rPr>
                <w:rFonts w:cs="Arial"/>
                <w:sz w:val="16"/>
                <w:szCs w:val="16"/>
                <w:lang w:val="en-AU"/>
              </w:rPr>
              <w:t>Patient residential remoteness area</w:t>
            </w:r>
          </w:p>
        </w:tc>
        <w:tc>
          <w:tcPr>
            <w:tcW w:w="3827" w:type="dxa"/>
            <w:tcBorders>
              <w:right w:val="single" w:sz="4" w:space="0" w:color="FFFFFF" w:themeColor="background2"/>
            </w:tcBorders>
          </w:tcPr>
          <w:p w14:paraId="047AD391" w14:textId="77777777" w:rsidR="008F2578" w:rsidRPr="00DE1D0D" w:rsidRDefault="008F2578" w:rsidP="00FC301D">
            <w:pPr>
              <w:spacing w:before="120" w:after="120"/>
              <w:rPr>
                <w:rFonts w:cs="Arial"/>
                <w:sz w:val="16"/>
                <w:szCs w:val="16"/>
                <w:lang w:val="en-AU"/>
              </w:rPr>
            </w:pPr>
            <w:r w:rsidRPr="00DE1D0D">
              <w:rPr>
                <w:rFonts w:cs="Arial"/>
                <w:sz w:val="16"/>
                <w:szCs w:val="16"/>
                <w:lang w:val="en-AU"/>
              </w:rPr>
              <w:t xml:space="preserve">2021 ASGS remoteness area category of the patient location taken from the episode's geographical information in ranked order of preference: SA2, postcode or the hospital geographical indicator variable where: </w:t>
            </w:r>
          </w:p>
          <w:p w14:paraId="77131081" w14:textId="77777777" w:rsidR="008F2578" w:rsidRPr="00DE1D0D" w:rsidRDefault="008F2578" w:rsidP="00FC301D">
            <w:pPr>
              <w:spacing w:before="120" w:after="120"/>
              <w:rPr>
                <w:rFonts w:cs="Arial"/>
                <w:sz w:val="16"/>
                <w:szCs w:val="16"/>
                <w:lang w:val="en-AU"/>
              </w:rPr>
            </w:pPr>
            <w:r w:rsidRPr="00DE1D0D">
              <w:rPr>
                <w:rFonts w:cs="Arial"/>
                <w:sz w:val="16"/>
                <w:szCs w:val="16"/>
                <w:lang w:val="en-AU"/>
              </w:rPr>
              <w:t>0 = major city</w:t>
            </w:r>
          </w:p>
          <w:p w14:paraId="316D12DC" w14:textId="77777777" w:rsidR="008F2578" w:rsidRPr="00DE1D0D" w:rsidRDefault="008F2578" w:rsidP="00FC301D">
            <w:pPr>
              <w:spacing w:before="120" w:after="120"/>
              <w:rPr>
                <w:rFonts w:cs="Arial"/>
                <w:sz w:val="16"/>
                <w:szCs w:val="16"/>
                <w:lang w:val="en-AU"/>
              </w:rPr>
            </w:pPr>
            <w:r w:rsidRPr="00DE1D0D">
              <w:rPr>
                <w:rFonts w:cs="Arial"/>
                <w:sz w:val="16"/>
                <w:szCs w:val="16"/>
                <w:lang w:val="en-AU"/>
              </w:rPr>
              <w:t>1 = inner regional</w:t>
            </w:r>
          </w:p>
          <w:p w14:paraId="40794E46" w14:textId="77777777" w:rsidR="008F2578" w:rsidRPr="00DE1D0D" w:rsidRDefault="008F2578" w:rsidP="00FC301D">
            <w:pPr>
              <w:spacing w:before="120" w:after="120"/>
              <w:rPr>
                <w:rFonts w:cs="Arial"/>
                <w:sz w:val="16"/>
                <w:szCs w:val="16"/>
                <w:lang w:val="en-AU"/>
              </w:rPr>
            </w:pPr>
            <w:r w:rsidRPr="00DE1D0D">
              <w:rPr>
                <w:rFonts w:cs="Arial"/>
                <w:sz w:val="16"/>
                <w:szCs w:val="16"/>
                <w:lang w:val="en-AU"/>
              </w:rPr>
              <w:t>2 = outer regional</w:t>
            </w:r>
          </w:p>
          <w:p w14:paraId="08BCB0CB" w14:textId="77777777" w:rsidR="008F2578" w:rsidRPr="00DE1D0D" w:rsidRDefault="008F2578" w:rsidP="00FC301D">
            <w:pPr>
              <w:spacing w:before="120" w:after="120"/>
              <w:rPr>
                <w:rFonts w:cs="Arial"/>
                <w:sz w:val="16"/>
                <w:szCs w:val="16"/>
                <w:lang w:val="en-AU"/>
              </w:rPr>
            </w:pPr>
            <w:r w:rsidRPr="00DE1D0D">
              <w:rPr>
                <w:rFonts w:cs="Arial"/>
                <w:sz w:val="16"/>
                <w:szCs w:val="16"/>
                <w:lang w:val="en-AU"/>
              </w:rPr>
              <w:t>3 = remote</w:t>
            </w:r>
          </w:p>
          <w:p w14:paraId="4B4BAC8E" w14:textId="49D71BA9" w:rsidR="008669D0" w:rsidRPr="00DE1D0D" w:rsidRDefault="008F2578" w:rsidP="00FC301D">
            <w:pPr>
              <w:spacing w:before="120" w:after="120"/>
              <w:rPr>
                <w:rFonts w:cs="Arial"/>
                <w:sz w:val="16"/>
                <w:szCs w:val="16"/>
                <w:lang w:val="en-AU"/>
              </w:rPr>
            </w:pPr>
            <w:r w:rsidRPr="00DE1D0D">
              <w:rPr>
                <w:rFonts w:cs="Arial"/>
                <w:sz w:val="16"/>
                <w:szCs w:val="16"/>
                <w:lang w:val="en-AU"/>
              </w:rPr>
              <w:t>4 = very remote.</w:t>
            </w:r>
          </w:p>
        </w:tc>
      </w:tr>
      <w:tr w:rsidR="00183E43" w:rsidRPr="00DE1D0D" w14:paraId="529CEC03" w14:textId="77777777" w:rsidTr="009E559E">
        <w:trPr>
          <w:trHeight w:val="20"/>
        </w:trPr>
        <w:tc>
          <w:tcPr>
            <w:tcW w:w="1017" w:type="dxa"/>
            <w:tcBorders>
              <w:right w:val="single" w:sz="4" w:space="0" w:color="FFFFFF" w:themeColor="background2"/>
            </w:tcBorders>
          </w:tcPr>
          <w:p w14:paraId="5A7738D1" w14:textId="62FB440F" w:rsidR="00183E43" w:rsidRPr="00DE1D0D" w:rsidRDefault="00183E43"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5</w:t>
            </w:r>
          </w:p>
        </w:tc>
        <w:tc>
          <w:tcPr>
            <w:tcW w:w="2698" w:type="dxa"/>
            <w:tcBorders>
              <w:right w:val="single" w:sz="4" w:space="0" w:color="FFFFFF" w:themeColor="background2"/>
            </w:tcBorders>
          </w:tcPr>
          <w:p w14:paraId="2ACB88C9" w14:textId="09777745" w:rsidR="00183E43" w:rsidRPr="00DE1D0D" w:rsidRDefault="00183E43" w:rsidP="00FC301D">
            <w:pPr>
              <w:spacing w:before="120" w:after="120"/>
              <w:rPr>
                <w:rFonts w:cs="Arial"/>
                <w:sz w:val="16"/>
                <w:szCs w:val="16"/>
                <w:lang w:val="en-AU"/>
              </w:rPr>
            </w:pPr>
            <w:r w:rsidRPr="00DE1D0D">
              <w:rPr>
                <w:rFonts w:cs="Arial"/>
                <w:sz w:val="16"/>
                <w:szCs w:val="16"/>
                <w:lang w:val="en-AU"/>
              </w:rPr>
              <w:t>_treat_remoteness</w:t>
            </w:r>
          </w:p>
        </w:tc>
        <w:tc>
          <w:tcPr>
            <w:tcW w:w="2977" w:type="dxa"/>
          </w:tcPr>
          <w:p w14:paraId="5D4B5F35" w14:textId="47274385" w:rsidR="00183E43" w:rsidRPr="00DE1D0D" w:rsidRDefault="00183E43" w:rsidP="00FC301D">
            <w:pPr>
              <w:spacing w:before="120" w:after="120"/>
              <w:rPr>
                <w:rFonts w:cs="Arial"/>
                <w:sz w:val="16"/>
                <w:szCs w:val="16"/>
                <w:lang w:val="en-AU"/>
              </w:rPr>
            </w:pPr>
            <w:r w:rsidRPr="00DE1D0D">
              <w:rPr>
                <w:rFonts w:cs="Arial"/>
                <w:sz w:val="16"/>
                <w:szCs w:val="16"/>
                <w:lang w:val="en-AU"/>
              </w:rPr>
              <w:t>Patient treatment remoteness area</w:t>
            </w:r>
          </w:p>
        </w:tc>
        <w:tc>
          <w:tcPr>
            <w:tcW w:w="3827" w:type="dxa"/>
            <w:tcBorders>
              <w:right w:val="single" w:sz="4" w:space="0" w:color="FFFFFF" w:themeColor="background2"/>
            </w:tcBorders>
          </w:tcPr>
          <w:p w14:paraId="633137E6" w14:textId="77777777" w:rsidR="00055765" w:rsidRPr="00DE1D0D" w:rsidRDefault="00055765" w:rsidP="00FC301D">
            <w:pPr>
              <w:spacing w:before="120" w:after="120"/>
              <w:rPr>
                <w:rFonts w:cs="Arial"/>
                <w:sz w:val="16"/>
                <w:szCs w:val="16"/>
                <w:lang w:val="en-AU"/>
              </w:rPr>
            </w:pPr>
            <w:r w:rsidRPr="00DE1D0D">
              <w:rPr>
                <w:rFonts w:cs="Arial"/>
                <w:sz w:val="16"/>
                <w:szCs w:val="16"/>
                <w:lang w:val="en-AU"/>
              </w:rPr>
              <w:t>2021 ASGS remoteness area category of the patient treatment location taken from the hospitals geographic location information, where:</w:t>
            </w:r>
          </w:p>
          <w:p w14:paraId="723A6D82" w14:textId="77777777" w:rsidR="00055765" w:rsidRPr="00DE1D0D" w:rsidRDefault="00055765" w:rsidP="00FC301D">
            <w:pPr>
              <w:spacing w:before="120" w:after="120"/>
              <w:rPr>
                <w:rFonts w:cs="Arial"/>
                <w:sz w:val="16"/>
                <w:szCs w:val="16"/>
                <w:lang w:val="en-AU"/>
              </w:rPr>
            </w:pPr>
            <w:r w:rsidRPr="00DE1D0D">
              <w:rPr>
                <w:rFonts w:cs="Arial"/>
                <w:sz w:val="16"/>
                <w:szCs w:val="16"/>
                <w:lang w:val="en-AU"/>
              </w:rPr>
              <w:t>0 = major city</w:t>
            </w:r>
          </w:p>
          <w:p w14:paraId="46881733" w14:textId="77777777" w:rsidR="00055765" w:rsidRPr="00DE1D0D" w:rsidRDefault="00055765" w:rsidP="00FC301D">
            <w:pPr>
              <w:spacing w:before="120" w:after="120"/>
              <w:rPr>
                <w:rFonts w:cs="Arial"/>
                <w:sz w:val="16"/>
                <w:szCs w:val="16"/>
                <w:lang w:val="en-AU"/>
              </w:rPr>
            </w:pPr>
            <w:r w:rsidRPr="00DE1D0D">
              <w:rPr>
                <w:rFonts w:cs="Arial"/>
                <w:sz w:val="16"/>
                <w:szCs w:val="16"/>
                <w:lang w:val="en-AU"/>
              </w:rPr>
              <w:t>1 = inner regional</w:t>
            </w:r>
          </w:p>
          <w:p w14:paraId="6DEEECD8" w14:textId="77777777" w:rsidR="00055765" w:rsidRPr="00DE1D0D" w:rsidRDefault="00055765" w:rsidP="00FC301D">
            <w:pPr>
              <w:spacing w:before="120" w:after="120"/>
              <w:rPr>
                <w:rFonts w:cs="Arial"/>
                <w:sz w:val="16"/>
                <w:szCs w:val="16"/>
                <w:lang w:val="en-AU"/>
              </w:rPr>
            </w:pPr>
            <w:r w:rsidRPr="00DE1D0D">
              <w:rPr>
                <w:rFonts w:cs="Arial"/>
                <w:sz w:val="16"/>
                <w:szCs w:val="16"/>
                <w:lang w:val="en-AU"/>
              </w:rPr>
              <w:t>2 = outer regional</w:t>
            </w:r>
          </w:p>
          <w:p w14:paraId="02011B33" w14:textId="77777777" w:rsidR="00055765" w:rsidRPr="00DE1D0D" w:rsidRDefault="00055765" w:rsidP="00FC301D">
            <w:pPr>
              <w:spacing w:before="120" w:after="120"/>
              <w:rPr>
                <w:rFonts w:cs="Arial"/>
                <w:sz w:val="16"/>
                <w:szCs w:val="16"/>
                <w:lang w:val="en-AU"/>
              </w:rPr>
            </w:pPr>
            <w:r w:rsidRPr="00DE1D0D">
              <w:rPr>
                <w:rFonts w:cs="Arial"/>
                <w:sz w:val="16"/>
                <w:szCs w:val="16"/>
                <w:lang w:val="en-AU"/>
              </w:rPr>
              <w:t>3 = remote</w:t>
            </w:r>
          </w:p>
          <w:p w14:paraId="2F906C71" w14:textId="7F7D2966" w:rsidR="00183E43" w:rsidRPr="00DE1D0D" w:rsidRDefault="00055765" w:rsidP="00FC301D">
            <w:pPr>
              <w:spacing w:before="120" w:after="120"/>
              <w:rPr>
                <w:rFonts w:cs="Arial"/>
                <w:sz w:val="16"/>
                <w:szCs w:val="16"/>
                <w:lang w:val="en-AU"/>
              </w:rPr>
            </w:pPr>
            <w:r w:rsidRPr="00DE1D0D">
              <w:rPr>
                <w:rFonts w:cs="Arial"/>
                <w:sz w:val="16"/>
                <w:szCs w:val="16"/>
                <w:lang w:val="en-AU"/>
              </w:rPr>
              <w:t>4 = very remote.</w:t>
            </w:r>
          </w:p>
        </w:tc>
      </w:tr>
      <w:tr w:rsidR="002F38FF" w:rsidRPr="00DE1D0D" w14:paraId="51B933EE" w14:textId="77777777" w:rsidTr="009E559E">
        <w:trPr>
          <w:trHeight w:val="20"/>
        </w:trPr>
        <w:tc>
          <w:tcPr>
            <w:tcW w:w="1017" w:type="dxa"/>
            <w:tcBorders>
              <w:right w:val="single" w:sz="4" w:space="0" w:color="FFFFFF" w:themeColor="background2"/>
            </w:tcBorders>
          </w:tcPr>
          <w:p w14:paraId="7AAA2724" w14:textId="22281D29" w:rsidR="002F38FF" w:rsidRPr="00DE1D0D" w:rsidRDefault="002F38FF"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6</w:t>
            </w:r>
          </w:p>
        </w:tc>
        <w:tc>
          <w:tcPr>
            <w:tcW w:w="2698" w:type="dxa"/>
            <w:tcBorders>
              <w:right w:val="single" w:sz="4" w:space="0" w:color="FFFFFF" w:themeColor="background2"/>
            </w:tcBorders>
          </w:tcPr>
          <w:p w14:paraId="6CAC8F3B" w14:textId="51C05604" w:rsidR="002F38FF" w:rsidRPr="00DE1D0D" w:rsidRDefault="002F38FF" w:rsidP="00FC301D">
            <w:pPr>
              <w:spacing w:before="120" w:after="120"/>
              <w:rPr>
                <w:rFonts w:cs="Arial"/>
                <w:sz w:val="16"/>
                <w:szCs w:val="16"/>
                <w:lang w:val="en-AU"/>
              </w:rPr>
            </w:pPr>
            <w:r w:rsidRPr="00DE1D0D">
              <w:rPr>
                <w:rFonts w:cs="Arial"/>
                <w:sz w:val="16"/>
                <w:szCs w:val="16"/>
                <w:lang w:val="en-AU"/>
              </w:rPr>
              <w:t>_pat_acute_flag</w:t>
            </w:r>
          </w:p>
        </w:tc>
        <w:tc>
          <w:tcPr>
            <w:tcW w:w="2977" w:type="dxa"/>
          </w:tcPr>
          <w:p w14:paraId="32FFADB7" w14:textId="5AB0B6E9" w:rsidR="002F38FF" w:rsidRPr="00DE1D0D" w:rsidRDefault="002F38FF" w:rsidP="00FC301D">
            <w:pPr>
              <w:spacing w:before="120" w:after="120"/>
              <w:rPr>
                <w:rFonts w:cs="Arial"/>
                <w:sz w:val="16"/>
                <w:szCs w:val="16"/>
                <w:lang w:val="en-AU"/>
              </w:rPr>
            </w:pPr>
            <w:r w:rsidRPr="00DE1D0D">
              <w:rPr>
                <w:rFonts w:cs="Arial"/>
                <w:sz w:val="16"/>
                <w:szCs w:val="16"/>
                <w:lang w:val="en-AU"/>
              </w:rPr>
              <w:t>Acute patient flag</w:t>
            </w:r>
          </w:p>
        </w:tc>
        <w:tc>
          <w:tcPr>
            <w:tcW w:w="3827" w:type="dxa"/>
            <w:tcBorders>
              <w:right w:val="single" w:sz="4" w:space="0" w:color="FFFFFF" w:themeColor="background2"/>
            </w:tcBorders>
          </w:tcPr>
          <w:p w14:paraId="15B812E2" w14:textId="4865F238" w:rsidR="002F38FF" w:rsidRPr="00DE1D0D" w:rsidRDefault="002F38FF" w:rsidP="00FC301D">
            <w:pPr>
              <w:spacing w:before="120" w:after="120"/>
              <w:rPr>
                <w:rFonts w:cs="Arial"/>
                <w:sz w:val="16"/>
                <w:szCs w:val="16"/>
                <w:lang w:val="en-AU"/>
              </w:rPr>
            </w:pPr>
            <w:r w:rsidRPr="00DE1D0D">
              <w:rPr>
                <w:rFonts w:cs="Arial"/>
                <w:sz w:val="16"/>
                <w:szCs w:val="16"/>
                <w:lang w:val="en-AU"/>
              </w:rPr>
              <w:t>1 if (care type = 1) or (care type = 7 and number of qualified days for newborns &gt; 0); else 0.</w:t>
            </w:r>
          </w:p>
        </w:tc>
      </w:tr>
      <w:tr w:rsidR="00234B6E" w:rsidRPr="00DE1D0D" w14:paraId="56474273" w14:textId="77777777" w:rsidTr="009E559E">
        <w:trPr>
          <w:trHeight w:val="20"/>
        </w:trPr>
        <w:tc>
          <w:tcPr>
            <w:tcW w:w="1017" w:type="dxa"/>
            <w:tcBorders>
              <w:right w:val="single" w:sz="4" w:space="0" w:color="FFFFFF" w:themeColor="background2"/>
            </w:tcBorders>
          </w:tcPr>
          <w:p w14:paraId="32661D9D" w14:textId="50D9B4F0" w:rsidR="00234B6E" w:rsidRPr="00DE1D0D" w:rsidRDefault="00234B6E"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7</w:t>
            </w:r>
          </w:p>
        </w:tc>
        <w:tc>
          <w:tcPr>
            <w:tcW w:w="2698" w:type="dxa"/>
            <w:tcBorders>
              <w:right w:val="single" w:sz="4" w:space="0" w:color="FFFFFF" w:themeColor="background2"/>
            </w:tcBorders>
          </w:tcPr>
          <w:p w14:paraId="128AEBE6" w14:textId="65122F85" w:rsidR="00234B6E" w:rsidRPr="00DE1D0D" w:rsidRDefault="00234B6E" w:rsidP="00FC301D">
            <w:pPr>
              <w:spacing w:before="120" w:after="120"/>
              <w:rPr>
                <w:rFonts w:cs="Arial"/>
                <w:sz w:val="16"/>
                <w:szCs w:val="16"/>
                <w:lang w:val="en-AU"/>
              </w:rPr>
            </w:pPr>
            <w:r w:rsidRPr="00DE1D0D">
              <w:rPr>
                <w:rFonts w:cs="Arial"/>
                <w:sz w:val="16"/>
                <w:szCs w:val="16"/>
                <w:lang w:val="en-AU"/>
              </w:rPr>
              <w:t>_pat_los</w:t>
            </w:r>
          </w:p>
        </w:tc>
        <w:tc>
          <w:tcPr>
            <w:tcW w:w="2977" w:type="dxa"/>
          </w:tcPr>
          <w:p w14:paraId="7688A48D" w14:textId="05B5E3ED" w:rsidR="00234B6E" w:rsidRPr="00DE1D0D" w:rsidRDefault="00234B6E" w:rsidP="00FC301D">
            <w:pPr>
              <w:spacing w:before="120" w:after="120"/>
              <w:rPr>
                <w:rFonts w:cs="Arial"/>
                <w:sz w:val="16"/>
                <w:szCs w:val="16"/>
                <w:lang w:val="en-AU"/>
              </w:rPr>
            </w:pPr>
            <w:r w:rsidRPr="00DE1D0D">
              <w:rPr>
                <w:rFonts w:cs="Arial"/>
                <w:sz w:val="16"/>
                <w:szCs w:val="16"/>
                <w:lang w:val="en-AU"/>
              </w:rPr>
              <w:t>Length of stay</w:t>
            </w:r>
          </w:p>
        </w:tc>
        <w:tc>
          <w:tcPr>
            <w:tcW w:w="3827" w:type="dxa"/>
            <w:tcBorders>
              <w:right w:val="single" w:sz="4" w:space="0" w:color="FFFFFF" w:themeColor="background2"/>
            </w:tcBorders>
          </w:tcPr>
          <w:p w14:paraId="232364FD" w14:textId="77777777" w:rsidR="00FA6867" w:rsidRPr="00DE1D0D" w:rsidRDefault="00FA6867" w:rsidP="00FC301D">
            <w:pPr>
              <w:spacing w:before="120" w:after="120"/>
              <w:rPr>
                <w:rFonts w:cs="Arial"/>
                <w:sz w:val="16"/>
                <w:szCs w:val="16"/>
                <w:lang w:val="en-AU"/>
              </w:rPr>
            </w:pPr>
            <w:r w:rsidRPr="00DE1D0D">
              <w:rPr>
                <w:rFonts w:cs="Arial"/>
                <w:sz w:val="16"/>
                <w:szCs w:val="16"/>
                <w:lang w:val="en-AU"/>
              </w:rPr>
              <w:t>Max (1, (date of separation) - (date of admission) - (total leave days)) if care type = 1; else</w:t>
            </w:r>
          </w:p>
          <w:p w14:paraId="731DB8CB" w14:textId="1FE6119B" w:rsidR="00234B6E" w:rsidRPr="00DE1D0D" w:rsidRDefault="00FA6867" w:rsidP="00FC301D">
            <w:pPr>
              <w:spacing w:before="120" w:after="120"/>
              <w:rPr>
                <w:rFonts w:cs="Arial"/>
                <w:sz w:val="16"/>
                <w:szCs w:val="16"/>
                <w:lang w:val="en-AU"/>
              </w:rPr>
            </w:pPr>
            <w:r w:rsidRPr="00DE1D0D">
              <w:rPr>
                <w:rFonts w:cs="Arial"/>
                <w:sz w:val="16"/>
                <w:szCs w:val="16"/>
                <w:lang w:val="en-AU"/>
              </w:rPr>
              <w:t>total qualified days if care type = 7.</w:t>
            </w:r>
          </w:p>
        </w:tc>
      </w:tr>
      <w:tr w:rsidR="00673BA6" w:rsidRPr="00DE1D0D" w14:paraId="6A7106E5" w14:textId="77777777" w:rsidTr="009E559E">
        <w:trPr>
          <w:trHeight w:val="20"/>
        </w:trPr>
        <w:tc>
          <w:tcPr>
            <w:tcW w:w="1017" w:type="dxa"/>
            <w:tcBorders>
              <w:right w:val="single" w:sz="4" w:space="0" w:color="FFFFFF" w:themeColor="background2"/>
            </w:tcBorders>
          </w:tcPr>
          <w:p w14:paraId="5409EE35" w14:textId="3E98FD13" w:rsidR="00673BA6" w:rsidRPr="00DE1D0D" w:rsidRDefault="00673BA6"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8</w:t>
            </w:r>
          </w:p>
        </w:tc>
        <w:tc>
          <w:tcPr>
            <w:tcW w:w="2698" w:type="dxa"/>
            <w:tcBorders>
              <w:right w:val="single" w:sz="4" w:space="0" w:color="FFFFFF" w:themeColor="background2"/>
            </w:tcBorders>
          </w:tcPr>
          <w:p w14:paraId="1C045ADF" w14:textId="79069C6C" w:rsidR="00673BA6" w:rsidRPr="00DE1D0D" w:rsidRDefault="00673BA6" w:rsidP="00FC301D">
            <w:pPr>
              <w:spacing w:before="120" w:after="120"/>
              <w:rPr>
                <w:rFonts w:cs="Arial"/>
                <w:sz w:val="16"/>
                <w:szCs w:val="16"/>
                <w:lang w:val="en-AU"/>
              </w:rPr>
            </w:pPr>
            <w:r w:rsidRPr="00DE1D0D">
              <w:rPr>
                <w:rFonts w:cs="Arial"/>
                <w:sz w:val="16"/>
                <w:szCs w:val="16"/>
                <w:lang w:val="en-AU"/>
              </w:rPr>
              <w:t>_pat_sameday_flag</w:t>
            </w:r>
          </w:p>
        </w:tc>
        <w:tc>
          <w:tcPr>
            <w:tcW w:w="2977" w:type="dxa"/>
          </w:tcPr>
          <w:p w14:paraId="6E1EDAE6" w14:textId="0DABC21D" w:rsidR="00673BA6" w:rsidRPr="00DE1D0D" w:rsidRDefault="00673BA6" w:rsidP="00FC301D">
            <w:pPr>
              <w:spacing w:before="120" w:after="120"/>
              <w:rPr>
                <w:rFonts w:cs="Arial"/>
                <w:sz w:val="16"/>
                <w:szCs w:val="16"/>
                <w:lang w:val="en-AU"/>
              </w:rPr>
            </w:pPr>
            <w:r w:rsidRPr="00DE1D0D">
              <w:rPr>
                <w:rFonts w:cs="Arial"/>
                <w:sz w:val="16"/>
                <w:szCs w:val="16"/>
                <w:lang w:val="en-AU"/>
              </w:rPr>
              <w:t>Same-day flag</w:t>
            </w:r>
          </w:p>
        </w:tc>
        <w:tc>
          <w:tcPr>
            <w:tcW w:w="3827" w:type="dxa"/>
            <w:tcBorders>
              <w:right w:val="single" w:sz="4" w:space="0" w:color="FFFFFF" w:themeColor="background2"/>
            </w:tcBorders>
          </w:tcPr>
          <w:p w14:paraId="30C0AB1B" w14:textId="11429526" w:rsidR="00673BA6" w:rsidRPr="00DE1D0D" w:rsidRDefault="00673BA6" w:rsidP="00FC301D">
            <w:pPr>
              <w:spacing w:before="120" w:after="120"/>
              <w:rPr>
                <w:rFonts w:cs="Arial"/>
                <w:sz w:val="16"/>
                <w:szCs w:val="16"/>
                <w:lang w:val="en-AU"/>
              </w:rPr>
            </w:pPr>
            <w:r w:rsidRPr="00DE1D0D">
              <w:rPr>
                <w:rFonts w:cs="Arial"/>
                <w:sz w:val="16"/>
                <w:szCs w:val="16"/>
                <w:lang w:val="en-AU"/>
              </w:rPr>
              <w:t>1 if date of admission = date of separation; else 0.</w:t>
            </w:r>
          </w:p>
        </w:tc>
      </w:tr>
      <w:tr w:rsidR="00673BA6" w:rsidRPr="00DE1D0D" w14:paraId="2C40A5CF" w14:textId="77777777" w:rsidTr="009E559E">
        <w:trPr>
          <w:trHeight w:val="20"/>
        </w:trPr>
        <w:tc>
          <w:tcPr>
            <w:tcW w:w="1017" w:type="dxa"/>
            <w:tcBorders>
              <w:right w:val="single" w:sz="4" w:space="0" w:color="FFFFFF" w:themeColor="background2"/>
            </w:tcBorders>
          </w:tcPr>
          <w:p w14:paraId="323CC19F" w14:textId="1E0E7245" w:rsidR="00673BA6" w:rsidRPr="00DE1D0D" w:rsidRDefault="00673BA6" w:rsidP="00FC301D">
            <w:pPr>
              <w:spacing w:before="120" w:after="120"/>
              <w:rPr>
                <w:rFonts w:cs="Arial"/>
                <w:sz w:val="16"/>
                <w:szCs w:val="16"/>
                <w:lang w:val="en-AU"/>
              </w:rPr>
            </w:pPr>
            <w:r w:rsidRPr="00DE1D0D">
              <w:rPr>
                <w:rFonts w:cs="Arial"/>
                <w:sz w:val="16"/>
                <w:szCs w:val="16"/>
                <w:lang w:val="en-AU"/>
              </w:rPr>
              <w:lastRenderedPageBreak/>
              <w:t>A</w:t>
            </w:r>
            <w:r w:rsidR="000A7350" w:rsidRPr="00DE1D0D">
              <w:rPr>
                <w:rFonts w:cs="Arial"/>
                <w:sz w:val="16"/>
                <w:szCs w:val="16"/>
                <w:lang w:val="en-AU"/>
              </w:rPr>
              <w:t>9</w:t>
            </w:r>
          </w:p>
        </w:tc>
        <w:tc>
          <w:tcPr>
            <w:tcW w:w="2698" w:type="dxa"/>
            <w:tcBorders>
              <w:right w:val="single" w:sz="4" w:space="0" w:color="FFFFFF" w:themeColor="background2"/>
            </w:tcBorders>
          </w:tcPr>
          <w:p w14:paraId="5FDCB4DF" w14:textId="0ECC8A26" w:rsidR="00673BA6" w:rsidRPr="00DE1D0D" w:rsidRDefault="00673BA6" w:rsidP="00FC301D">
            <w:pPr>
              <w:spacing w:before="120" w:after="120"/>
              <w:rPr>
                <w:rFonts w:cs="Arial"/>
                <w:sz w:val="16"/>
                <w:szCs w:val="16"/>
                <w:lang w:val="en-AU"/>
              </w:rPr>
            </w:pPr>
            <w:r w:rsidRPr="00DE1D0D">
              <w:rPr>
                <w:rFonts w:cs="Arial"/>
                <w:sz w:val="16"/>
                <w:szCs w:val="16"/>
                <w:lang w:val="en-AU"/>
              </w:rPr>
              <w:t>_pat_age_years</w:t>
            </w:r>
          </w:p>
        </w:tc>
        <w:tc>
          <w:tcPr>
            <w:tcW w:w="2977" w:type="dxa"/>
          </w:tcPr>
          <w:p w14:paraId="3113AD1F" w14:textId="57DC7A9E" w:rsidR="00673BA6" w:rsidRPr="00DE1D0D" w:rsidRDefault="00673BA6" w:rsidP="00FC301D">
            <w:pPr>
              <w:spacing w:before="120" w:after="120"/>
              <w:rPr>
                <w:rFonts w:cs="Arial"/>
                <w:sz w:val="16"/>
                <w:szCs w:val="16"/>
                <w:lang w:val="en-AU"/>
              </w:rPr>
            </w:pPr>
            <w:r w:rsidRPr="00DE1D0D">
              <w:rPr>
                <w:rFonts w:cs="Arial"/>
                <w:sz w:val="16"/>
                <w:szCs w:val="16"/>
                <w:lang w:val="en-AU"/>
              </w:rPr>
              <w:t>Age at admission (in years)</w:t>
            </w:r>
          </w:p>
        </w:tc>
        <w:tc>
          <w:tcPr>
            <w:tcW w:w="3827" w:type="dxa"/>
            <w:tcBorders>
              <w:right w:val="single" w:sz="4" w:space="0" w:color="FFFFFF" w:themeColor="background2"/>
            </w:tcBorders>
          </w:tcPr>
          <w:p w14:paraId="5AE55D7F" w14:textId="4058DCAF" w:rsidR="00673BA6" w:rsidRPr="00DE1D0D" w:rsidRDefault="00673BA6" w:rsidP="00FC301D">
            <w:pPr>
              <w:spacing w:before="120" w:after="120"/>
              <w:rPr>
                <w:rFonts w:cs="Arial"/>
                <w:sz w:val="16"/>
                <w:szCs w:val="16"/>
                <w:lang w:val="en-AU"/>
              </w:rPr>
            </w:pPr>
            <w:r w:rsidRPr="00DE1D0D">
              <w:rPr>
                <w:rFonts w:cs="Arial"/>
                <w:sz w:val="16"/>
                <w:szCs w:val="16"/>
                <w:lang w:val="en-AU"/>
              </w:rPr>
              <w:t>Total whole years from date of birth to date of admission.</w:t>
            </w:r>
          </w:p>
        </w:tc>
      </w:tr>
      <w:tr w:rsidR="00673BA6" w:rsidRPr="00DE1D0D" w14:paraId="2D04A677" w14:textId="77777777" w:rsidTr="009E559E">
        <w:trPr>
          <w:trHeight w:val="20"/>
        </w:trPr>
        <w:tc>
          <w:tcPr>
            <w:tcW w:w="1017" w:type="dxa"/>
            <w:tcBorders>
              <w:right w:val="single" w:sz="4" w:space="0" w:color="FFFFFF" w:themeColor="background2"/>
            </w:tcBorders>
          </w:tcPr>
          <w:p w14:paraId="7F25CE0D" w14:textId="31C82FC9" w:rsidR="00673BA6" w:rsidRPr="00DE1D0D" w:rsidRDefault="00673BA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0</w:t>
            </w:r>
          </w:p>
        </w:tc>
        <w:tc>
          <w:tcPr>
            <w:tcW w:w="2698" w:type="dxa"/>
            <w:tcBorders>
              <w:right w:val="single" w:sz="4" w:space="0" w:color="FFFFFF" w:themeColor="background2"/>
            </w:tcBorders>
          </w:tcPr>
          <w:p w14:paraId="685ECFBE" w14:textId="0A232DBE" w:rsidR="00673BA6" w:rsidRPr="00DE1D0D" w:rsidRDefault="00673BA6" w:rsidP="00FC301D">
            <w:pPr>
              <w:spacing w:before="120" w:after="120"/>
              <w:rPr>
                <w:rFonts w:cs="Arial"/>
                <w:sz w:val="16"/>
                <w:szCs w:val="16"/>
                <w:lang w:val="en-AU"/>
              </w:rPr>
            </w:pPr>
            <w:r w:rsidRPr="00DE1D0D">
              <w:rPr>
                <w:rFonts w:cs="Arial"/>
                <w:sz w:val="16"/>
                <w:szCs w:val="16"/>
                <w:lang w:val="en-AU"/>
              </w:rPr>
              <w:t>_pat_eligible_paed_flag</w:t>
            </w:r>
          </w:p>
        </w:tc>
        <w:tc>
          <w:tcPr>
            <w:tcW w:w="2977" w:type="dxa"/>
          </w:tcPr>
          <w:p w14:paraId="18549227" w14:textId="029E8B1F" w:rsidR="00673BA6" w:rsidRPr="00DE1D0D" w:rsidRDefault="00673BA6" w:rsidP="00FC301D">
            <w:pPr>
              <w:spacing w:before="120" w:after="120"/>
              <w:rPr>
                <w:rFonts w:cs="Arial"/>
                <w:sz w:val="16"/>
                <w:szCs w:val="16"/>
                <w:lang w:val="en-AU"/>
              </w:rPr>
            </w:pPr>
            <w:r w:rsidRPr="00DE1D0D">
              <w:rPr>
                <w:rFonts w:cs="Arial"/>
                <w:sz w:val="16"/>
                <w:szCs w:val="16"/>
                <w:lang w:val="en-AU"/>
              </w:rPr>
              <w:t>Paediatric adjustment eligible patient</w:t>
            </w:r>
          </w:p>
        </w:tc>
        <w:tc>
          <w:tcPr>
            <w:tcW w:w="3827" w:type="dxa"/>
            <w:tcBorders>
              <w:right w:val="single" w:sz="4" w:space="0" w:color="FFFFFF" w:themeColor="background2"/>
            </w:tcBorders>
          </w:tcPr>
          <w:p w14:paraId="7F77ABBE" w14:textId="76A252B0" w:rsidR="00673BA6" w:rsidRPr="00DE1D0D" w:rsidRDefault="00673BA6" w:rsidP="00FC301D">
            <w:pPr>
              <w:spacing w:before="120" w:after="120"/>
              <w:rPr>
                <w:rFonts w:cs="Arial"/>
                <w:sz w:val="16"/>
                <w:szCs w:val="16"/>
                <w:lang w:val="en-AU"/>
              </w:rPr>
            </w:pPr>
            <w:r w:rsidRPr="00DE1D0D">
              <w:rPr>
                <w:rFonts w:cs="Arial"/>
                <w:sz w:val="16"/>
                <w:szCs w:val="16"/>
                <w:lang w:val="en-AU"/>
              </w:rPr>
              <w:t>1 if (_pat_age_years between 0 and 17) and (</w:t>
            </w:r>
            <w:r w:rsidR="002D48DC" w:rsidRPr="00DE1D0D">
              <w:rPr>
                <w:rFonts w:cs="Arial"/>
                <w:sz w:val="16"/>
                <w:szCs w:val="16"/>
                <w:lang w:val="en-AU"/>
              </w:rPr>
              <w:t>_</w:t>
            </w:r>
            <w:r w:rsidRPr="00DE1D0D">
              <w:rPr>
                <w:rFonts w:cs="Arial"/>
                <w:sz w:val="16"/>
                <w:szCs w:val="16"/>
                <w:lang w:val="en-AU"/>
              </w:rPr>
              <w:t>est_eligible_paed_flag=1); else 0.</w:t>
            </w:r>
          </w:p>
        </w:tc>
      </w:tr>
      <w:tr w:rsidR="00673BA6" w:rsidRPr="00DE1D0D" w14:paraId="393BC11F" w14:textId="77777777" w:rsidTr="009E559E">
        <w:trPr>
          <w:trHeight w:val="20"/>
        </w:trPr>
        <w:tc>
          <w:tcPr>
            <w:tcW w:w="1017" w:type="dxa"/>
            <w:tcBorders>
              <w:right w:val="single" w:sz="4" w:space="0" w:color="FFFFFF" w:themeColor="background2"/>
            </w:tcBorders>
          </w:tcPr>
          <w:p w14:paraId="5E59FA4B" w14:textId="4CE703AE" w:rsidR="00673BA6" w:rsidRPr="00DE1D0D" w:rsidRDefault="00673BA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1</w:t>
            </w:r>
          </w:p>
        </w:tc>
        <w:tc>
          <w:tcPr>
            <w:tcW w:w="2698" w:type="dxa"/>
            <w:tcBorders>
              <w:right w:val="single" w:sz="4" w:space="0" w:color="FFFFFF" w:themeColor="background2"/>
            </w:tcBorders>
          </w:tcPr>
          <w:p w14:paraId="3CE3E62A" w14:textId="3B6D6D50" w:rsidR="00673BA6" w:rsidRPr="00DE1D0D" w:rsidRDefault="00673BA6" w:rsidP="00FC301D">
            <w:pPr>
              <w:spacing w:before="120" w:after="120"/>
              <w:rPr>
                <w:rFonts w:cs="Arial"/>
                <w:sz w:val="16"/>
                <w:szCs w:val="16"/>
                <w:lang w:val="en-AU"/>
              </w:rPr>
            </w:pPr>
            <w:r w:rsidRPr="00DE1D0D">
              <w:rPr>
                <w:rFonts w:cs="Arial"/>
                <w:sz w:val="16"/>
                <w:szCs w:val="16"/>
                <w:lang w:val="en-AU"/>
              </w:rPr>
              <w:t>_pat_ind_flag</w:t>
            </w:r>
          </w:p>
        </w:tc>
        <w:tc>
          <w:tcPr>
            <w:tcW w:w="2977" w:type="dxa"/>
          </w:tcPr>
          <w:p w14:paraId="0E01A7B6" w14:textId="70075D2B" w:rsidR="00673BA6" w:rsidRPr="00DE1D0D" w:rsidRDefault="00673BA6" w:rsidP="00FC301D">
            <w:pPr>
              <w:spacing w:before="120" w:after="120"/>
              <w:rPr>
                <w:rFonts w:cs="Arial"/>
                <w:sz w:val="16"/>
                <w:szCs w:val="16"/>
                <w:lang w:val="en-AU"/>
              </w:rPr>
            </w:pPr>
            <w:r w:rsidRPr="00DE1D0D">
              <w:rPr>
                <w:rFonts w:cs="Arial"/>
                <w:sz w:val="16"/>
                <w:szCs w:val="16"/>
                <w:lang w:val="en-AU"/>
              </w:rPr>
              <w:t>Indigenous patient flag</w:t>
            </w:r>
          </w:p>
        </w:tc>
        <w:tc>
          <w:tcPr>
            <w:tcW w:w="3827" w:type="dxa"/>
            <w:tcBorders>
              <w:right w:val="single" w:sz="4" w:space="0" w:color="FFFFFF" w:themeColor="background2"/>
            </w:tcBorders>
          </w:tcPr>
          <w:p w14:paraId="708BAB69" w14:textId="658E22EB" w:rsidR="00673BA6" w:rsidRPr="00DE1D0D" w:rsidRDefault="00673BA6" w:rsidP="00FC301D">
            <w:pPr>
              <w:spacing w:before="120" w:after="120"/>
              <w:rPr>
                <w:rFonts w:cs="Arial"/>
                <w:sz w:val="16"/>
                <w:szCs w:val="16"/>
                <w:lang w:val="en-AU"/>
              </w:rPr>
            </w:pPr>
            <w:r w:rsidRPr="00DE1D0D">
              <w:rPr>
                <w:rFonts w:cs="Arial"/>
                <w:sz w:val="16"/>
                <w:szCs w:val="16"/>
                <w:lang w:val="en-AU"/>
              </w:rPr>
              <w:t>1 if patient Indigenous status = 1, 2 or 3; else 0.</w:t>
            </w:r>
          </w:p>
        </w:tc>
      </w:tr>
      <w:tr w:rsidR="00673BA6" w:rsidRPr="00DE1D0D" w14:paraId="7D039E89" w14:textId="77777777" w:rsidTr="009E559E">
        <w:trPr>
          <w:trHeight w:val="20"/>
        </w:trPr>
        <w:tc>
          <w:tcPr>
            <w:tcW w:w="1017" w:type="dxa"/>
            <w:tcBorders>
              <w:right w:val="single" w:sz="4" w:space="0" w:color="FFFFFF" w:themeColor="background2"/>
            </w:tcBorders>
          </w:tcPr>
          <w:p w14:paraId="092AC084" w14:textId="6A6F3E9A" w:rsidR="00673BA6" w:rsidRPr="00DE1D0D" w:rsidRDefault="00673BA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2</w:t>
            </w:r>
          </w:p>
        </w:tc>
        <w:tc>
          <w:tcPr>
            <w:tcW w:w="2698" w:type="dxa"/>
            <w:tcBorders>
              <w:right w:val="single" w:sz="4" w:space="0" w:color="FFFFFF" w:themeColor="background2"/>
            </w:tcBorders>
          </w:tcPr>
          <w:p w14:paraId="482850C9" w14:textId="2C9D906C" w:rsidR="00673BA6" w:rsidRPr="00DE1D0D" w:rsidRDefault="00673BA6" w:rsidP="00FC301D">
            <w:pPr>
              <w:spacing w:before="120" w:after="120"/>
              <w:rPr>
                <w:rFonts w:cs="Arial"/>
                <w:sz w:val="16"/>
                <w:szCs w:val="16"/>
                <w:lang w:val="en-AU"/>
              </w:rPr>
            </w:pPr>
            <w:r w:rsidRPr="00DE1D0D">
              <w:rPr>
                <w:rFonts w:cs="Arial"/>
                <w:sz w:val="16"/>
                <w:szCs w:val="16"/>
                <w:lang w:val="en-AU"/>
              </w:rPr>
              <w:t>_pat_private_flag</w:t>
            </w:r>
          </w:p>
        </w:tc>
        <w:tc>
          <w:tcPr>
            <w:tcW w:w="2977" w:type="dxa"/>
          </w:tcPr>
          <w:p w14:paraId="4DAFF7C6" w14:textId="33BA490A" w:rsidR="00673BA6" w:rsidRPr="00DE1D0D" w:rsidRDefault="00673BA6" w:rsidP="00FC301D">
            <w:pPr>
              <w:spacing w:before="120" w:after="120"/>
              <w:rPr>
                <w:rFonts w:cs="Arial"/>
                <w:sz w:val="16"/>
                <w:szCs w:val="16"/>
                <w:lang w:val="en-AU"/>
              </w:rPr>
            </w:pPr>
            <w:r w:rsidRPr="00DE1D0D">
              <w:rPr>
                <w:rFonts w:cs="Arial"/>
                <w:sz w:val="16"/>
                <w:szCs w:val="16"/>
                <w:lang w:val="en-AU"/>
              </w:rPr>
              <w:t>Private patient flag</w:t>
            </w:r>
          </w:p>
        </w:tc>
        <w:tc>
          <w:tcPr>
            <w:tcW w:w="3827" w:type="dxa"/>
            <w:tcBorders>
              <w:right w:val="single" w:sz="4" w:space="0" w:color="FFFFFF" w:themeColor="background2"/>
            </w:tcBorders>
          </w:tcPr>
          <w:p w14:paraId="72C14F14" w14:textId="25D77EB5" w:rsidR="00673BA6" w:rsidRPr="00DE1D0D" w:rsidRDefault="00673BA6" w:rsidP="00FC301D">
            <w:pPr>
              <w:spacing w:before="120" w:after="120"/>
              <w:rPr>
                <w:rFonts w:cs="Arial"/>
                <w:sz w:val="16"/>
                <w:szCs w:val="16"/>
                <w:lang w:val="en-AU"/>
              </w:rPr>
            </w:pPr>
            <w:r w:rsidRPr="00DE1D0D">
              <w:rPr>
                <w:rFonts w:cs="Arial"/>
                <w:sz w:val="16"/>
                <w:szCs w:val="16"/>
                <w:lang w:val="en-AU"/>
              </w:rPr>
              <w:t>1 if funding source = 9 or 13 for 2012-13 data and later.</w:t>
            </w:r>
            <w:r w:rsidR="002F692D" w:rsidRPr="00DE1D0D">
              <w:rPr>
                <w:rStyle w:val="FootnoteReference"/>
                <w:rFonts w:cs="Arial"/>
                <w:sz w:val="16"/>
                <w:szCs w:val="16"/>
                <w:lang w:val="en-AU"/>
              </w:rPr>
              <w:footnoteReference w:id="28"/>
            </w:r>
            <w:r w:rsidRPr="00DE1D0D">
              <w:rPr>
                <w:rFonts w:cs="Arial"/>
                <w:sz w:val="16"/>
                <w:szCs w:val="16"/>
                <w:lang w:val="en-AU"/>
              </w:rPr>
              <w:t xml:space="preserve"> </w:t>
            </w:r>
          </w:p>
        </w:tc>
      </w:tr>
      <w:tr w:rsidR="00673BA6" w:rsidRPr="00DE1D0D" w14:paraId="4915D59B" w14:textId="77777777" w:rsidTr="009E559E">
        <w:trPr>
          <w:trHeight w:val="20"/>
        </w:trPr>
        <w:tc>
          <w:tcPr>
            <w:tcW w:w="1017" w:type="dxa"/>
            <w:tcBorders>
              <w:right w:val="single" w:sz="4" w:space="0" w:color="FFFFFF" w:themeColor="background2"/>
            </w:tcBorders>
          </w:tcPr>
          <w:p w14:paraId="6613F08E" w14:textId="41586E1F" w:rsidR="00673BA6" w:rsidRPr="00DE1D0D" w:rsidRDefault="00673BA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3</w:t>
            </w:r>
          </w:p>
        </w:tc>
        <w:tc>
          <w:tcPr>
            <w:tcW w:w="2698" w:type="dxa"/>
            <w:tcBorders>
              <w:right w:val="single" w:sz="4" w:space="0" w:color="FFFFFF" w:themeColor="background2"/>
            </w:tcBorders>
          </w:tcPr>
          <w:p w14:paraId="26006728" w14:textId="7B45C593" w:rsidR="00673BA6" w:rsidRPr="00DE1D0D" w:rsidRDefault="00673BA6" w:rsidP="00FC301D">
            <w:pPr>
              <w:spacing w:before="120" w:after="120"/>
              <w:rPr>
                <w:rFonts w:cs="Arial"/>
                <w:sz w:val="16"/>
                <w:szCs w:val="16"/>
                <w:lang w:val="en-AU"/>
              </w:rPr>
            </w:pPr>
            <w:r w:rsidRPr="00DE1D0D">
              <w:rPr>
                <w:rFonts w:cs="Arial"/>
                <w:sz w:val="16"/>
                <w:szCs w:val="16"/>
                <w:lang w:val="en-AU"/>
              </w:rPr>
              <w:t>_pat_public_flag</w:t>
            </w:r>
          </w:p>
        </w:tc>
        <w:tc>
          <w:tcPr>
            <w:tcW w:w="2977" w:type="dxa"/>
          </w:tcPr>
          <w:p w14:paraId="78822EC3" w14:textId="3EB9A33F" w:rsidR="00673BA6" w:rsidRPr="00DE1D0D" w:rsidRDefault="00673BA6" w:rsidP="00FC301D">
            <w:pPr>
              <w:spacing w:before="120" w:after="120"/>
              <w:rPr>
                <w:rFonts w:cs="Arial"/>
                <w:sz w:val="16"/>
                <w:szCs w:val="16"/>
                <w:lang w:val="en-AU"/>
              </w:rPr>
            </w:pPr>
            <w:r w:rsidRPr="00DE1D0D">
              <w:rPr>
                <w:rFonts w:cs="Arial"/>
                <w:sz w:val="16"/>
                <w:szCs w:val="16"/>
                <w:lang w:val="en-AU"/>
              </w:rPr>
              <w:t>Public patient flag</w:t>
            </w:r>
          </w:p>
        </w:tc>
        <w:tc>
          <w:tcPr>
            <w:tcW w:w="3827" w:type="dxa"/>
            <w:tcBorders>
              <w:right w:val="single" w:sz="4" w:space="0" w:color="FFFFFF" w:themeColor="background2"/>
            </w:tcBorders>
          </w:tcPr>
          <w:p w14:paraId="3548E8C0" w14:textId="4C2912E7" w:rsidR="00673BA6" w:rsidRPr="00DE1D0D" w:rsidRDefault="00673BA6" w:rsidP="00FC301D">
            <w:pPr>
              <w:spacing w:before="120" w:after="120"/>
              <w:rPr>
                <w:rFonts w:cs="Arial"/>
                <w:sz w:val="16"/>
                <w:szCs w:val="16"/>
                <w:lang w:val="en-AU"/>
              </w:rPr>
            </w:pPr>
            <w:r w:rsidRPr="00DE1D0D">
              <w:rPr>
                <w:rFonts w:cs="Arial"/>
                <w:sz w:val="16"/>
                <w:szCs w:val="16"/>
                <w:lang w:val="en-AU"/>
              </w:rPr>
              <w:t>1 if funding source = 1, 2 or 8 for 2012-13 data and later.</w:t>
            </w:r>
            <w:r w:rsidR="004600E5" w:rsidRPr="00DE1D0D">
              <w:rPr>
                <w:rStyle w:val="FootnoteReference"/>
                <w:rFonts w:cs="Arial"/>
                <w:sz w:val="16"/>
                <w:szCs w:val="16"/>
                <w:lang w:val="en-AU"/>
              </w:rPr>
              <w:footnoteReference w:id="29"/>
            </w:r>
            <w:r w:rsidRPr="00DE1D0D">
              <w:rPr>
                <w:rFonts w:cs="Arial"/>
                <w:sz w:val="16"/>
                <w:szCs w:val="16"/>
                <w:lang w:val="en-AU"/>
              </w:rPr>
              <w:t xml:space="preserve"> </w:t>
            </w:r>
          </w:p>
        </w:tc>
      </w:tr>
      <w:tr w:rsidR="00673BA6" w:rsidRPr="00DE1D0D" w14:paraId="7345C932" w14:textId="77777777" w:rsidTr="009E559E">
        <w:trPr>
          <w:trHeight w:val="20"/>
        </w:trPr>
        <w:tc>
          <w:tcPr>
            <w:tcW w:w="1017" w:type="dxa"/>
            <w:tcBorders>
              <w:right w:val="single" w:sz="4" w:space="0" w:color="FFFFFF" w:themeColor="background2"/>
            </w:tcBorders>
          </w:tcPr>
          <w:p w14:paraId="7C798640" w14:textId="3323B588" w:rsidR="00673BA6" w:rsidRPr="00DE1D0D" w:rsidRDefault="00673BA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4</w:t>
            </w:r>
          </w:p>
        </w:tc>
        <w:tc>
          <w:tcPr>
            <w:tcW w:w="2698" w:type="dxa"/>
            <w:tcBorders>
              <w:right w:val="single" w:sz="4" w:space="0" w:color="FFFFFF" w:themeColor="background2"/>
            </w:tcBorders>
          </w:tcPr>
          <w:p w14:paraId="5D2030EC" w14:textId="5D62354F" w:rsidR="00673BA6" w:rsidRPr="00DE1D0D" w:rsidRDefault="00673BA6" w:rsidP="00FC301D">
            <w:pPr>
              <w:spacing w:before="120" w:after="120"/>
              <w:rPr>
                <w:rFonts w:cs="Arial"/>
                <w:sz w:val="16"/>
                <w:szCs w:val="16"/>
                <w:lang w:val="en-AU"/>
              </w:rPr>
            </w:pPr>
            <w:r w:rsidRPr="00DE1D0D">
              <w:rPr>
                <w:rFonts w:cs="Arial"/>
                <w:sz w:val="16"/>
                <w:szCs w:val="16"/>
                <w:lang w:val="en-AU"/>
              </w:rPr>
              <w:t xml:space="preserve">drg_samedaylist_flag </w:t>
            </w:r>
          </w:p>
        </w:tc>
        <w:tc>
          <w:tcPr>
            <w:tcW w:w="2977" w:type="dxa"/>
          </w:tcPr>
          <w:p w14:paraId="3701A853" w14:textId="1BA408D8" w:rsidR="00673BA6" w:rsidRPr="00DE1D0D" w:rsidRDefault="00673BA6" w:rsidP="00FC301D">
            <w:pPr>
              <w:spacing w:before="120" w:after="120"/>
              <w:rPr>
                <w:rFonts w:cs="Arial"/>
                <w:sz w:val="16"/>
                <w:szCs w:val="16"/>
                <w:lang w:val="en-AU"/>
              </w:rPr>
            </w:pPr>
            <w:r w:rsidRPr="00DE1D0D">
              <w:rPr>
                <w:rFonts w:cs="Arial"/>
                <w:sz w:val="16"/>
                <w:szCs w:val="16"/>
                <w:lang w:val="en-AU"/>
              </w:rPr>
              <w:t xml:space="preserve">Same-day price list flag </w:t>
            </w:r>
          </w:p>
        </w:tc>
        <w:tc>
          <w:tcPr>
            <w:tcW w:w="3827" w:type="dxa"/>
            <w:tcBorders>
              <w:right w:val="single" w:sz="4" w:space="0" w:color="FFFFFF" w:themeColor="background2"/>
            </w:tcBorders>
          </w:tcPr>
          <w:p w14:paraId="55A342C8" w14:textId="7EF40495" w:rsidR="00673BA6" w:rsidRPr="00DE1D0D" w:rsidRDefault="00673BA6" w:rsidP="00FC301D">
            <w:pPr>
              <w:spacing w:before="120" w:after="120"/>
              <w:rPr>
                <w:rFonts w:cs="Arial"/>
                <w:sz w:val="16"/>
                <w:szCs w:val="16"/>
                <w:lang w:val="en-AU"/>
              </w:rPr>
            </w:pPr>
            <w:r w:rsidRPr="00DE1D0D">
              <w:rPr>
                <w:rFonts w:cs="Arial"/>
                <w:sz w:val="16"/>
                <w:szCs w:val="16"/>
                <w:lang w:val="en-AU"/>
              </w:rPr>
              <w:t>1 if same-day price list variable from joined NWAU AR-DRG price weight table equals ‘Yes’; else 0.</w:t>
            </w:r>
          </w:p>
        </w:tc>
      </w:tr>
      <w:tr w:rsidR="00673BA6" w:rsidRPr="00DE1D0D" w14:paraId="5578516D" w14:textId="77777777" w:rsidTr="009E559E">
        <w:trPr>
          <w:trHeight w:val="20"/>
        </w:trPr>
        <w:tc>
          <w:tcPr>
            <w:tcW w:w="1017" w:type="dxa"/>
            <w:tcBorders>
              <w:right w:val="single" w:sz="4" w:space="0" w:color="FFFFFF" w:themeColor="background2"/>
            </w:tcBorders>
          </w:tcPr>
          <w:p w14:paraId="29846AD8" w14:textId="72AED8E7" w:rsidR="00673BA6" w:rsidRPr="00DE1D0D" w:rsidRDefault="00673BA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5</w:t>
            </w:r>
          </w:p>
        </w:tc>
        <w:tc>
          <w:tcPr>
            <w:tcW w:w="2698" w:type="dxa"/>
            <w:tcBorders>
              <w:right w:val="single" w:sz="4" w:space="0" w:color="FFFFFF" w:themeColor="background2"/>
            </w:tcBorders>
          </w:tcPr>
          <w:p w14:paraId="5803AC5F" w14:textId="0388325C" w:rsidR="00673BA6" w:rsidRPr="00DE1D0D" w:rsidRDefault="00673BA6" w:rsidP="00FC301D">
            <w:pPr>
              <w:spacing w:before="120" w:after="120"/>
              <w:rPr>
                <w:rFonts w:cs="Arial"/>
                <w:sz w:val="16"/>
                <w:szCs w:val="16"/>
                <w:lang w:val="en-AU"/>
              </w:rPr>
            </w:pPr>
            <w:r w:rsidRPr="00DE1D0D">
              <w:rPr>
                <w:rFonts w:cs="Arial"/>
                <w:sz w:val="16"/>
                <w:szCs w:val="16"/>
                <w:lang w:val="en-AU"/>
              </w:rPr>
              <w:t>drg_bundled_icu_flag</w:t>
            </w:r>
          </w:p>
        </w:tc>
        <w:tc>
          <w:tcPr>
            <w:tcW w:w="2977" w:type="dxa"/>
          </w:tcPr>
          <w:p w14:paraId="1FF8926E" w14:textId="1B00AA32" w:rsidR="00673BA6" w:rsidRPr="00DE1D0D" w:rsidRDefault="00673BA6" w:rsidP="00FC301D">
            <w:pPr>
              <w:spacing w:before="120" w:after="120"/>
              <w:rPr>
                <w:rFonts w:cs="Arial"/>
                <w:sz w:val="16"/>
                <w:szCs w:val="16"/>
                <w:lang w:val="en-AU"/>
              </w:rPr>
            </w:pPr>
            <w:r w:rsidRPr="00DE1D0D">
              <w:rPr>
                <w:rFonts w:cs="Arial"/>
                <w:sz w:val="16"/>
                <w:szCs w:val="16"/>
                <w:lang w:val="en-AU"/>
              </w:rPr>
              <w:t>Bundled ICU flag</w:t>
            </w:r>
          </w:p>
        </w:tc>
        <w:tc>
          <w:tcPr>
            <w:tcW w:w="3827" w:type="dxa"/>
            <w:tcBorders>
              <w:right w:val="single" w:sz="4" w:space="0" w:color="FFFFFF" w:themeColor="background2"/>
            </w:tcBorders>
          </w:tcPr>
          <w:p w14:paraId="1E16383D" w14:textId="038E118A" w:rsidR="00673BA6" w:rsidRPr="00DE1D0D" w:rsidRDefault="00673BA6" w:rsidP="00FC301D">
            <w:pPr>
              <w:spacing w:before="120" w:after="120"/>
              <w:rPr>
                <w:rFonts w:cs="Arial"/>
                <w:sz w:val="16"/>
                <w:szCs w:val="16"/>
                <w:lang w:val="en-AU"/>
              </w:rPr>
            </w:pPr>
            <w:r w:rsidRPr="00DE1D0D">
              <w:rPr>
                <w:rFonts w:cs="Arial"/>
                <w:sz w:val="16"/>
                <w:szCs w:val="16"/>
                <w:lang w:val="en-AU"/>
              </w:rPr>
              <w:t>1 if bundled ICU variable from joined NWAU AR-DRG price weight table equals ‘Yes’; else 0.</w:t>
            </w:r>
          </w:p>
        </w:tc>
      </w:tr>
      <w:tr w:rsidR="00673BA6" w:rsidRPr="00DE1D0D" w14:paraId="06DCE9E2" w14:textId="77777777" w:rsidTr="009E559E">
        <w:trPr>
          <w:trHeight w:val="20"/>
        </w:trPr>
        <w:tc>
          <w:tcPr>
            <w:tcW w:w="1017" w:type="dxa"/>
            <w:tcBorders>
              <w:right w:val="single" w:sz="4" w:space="0" w:color="FFFFFF" w:themeColor="background2"/>
            </w:tcBorders>
          </w:tcPr>
          <w:p w14:paraId="108DA1B7" w14:textId="5330106D" w:rsidR="00673BA6" w:rsidRPr="00DE1D0D" w:rsidRDefault="00673BA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6</w:t>
            </w:r>
          </w:p>
        </w:tc>
        <w:tc>
          <w:tcPr>
            <w:tcW w:w="2698" w:type="dxa"/>
            <w:tcBorders>
              <w:right w:val="single" w:sz="4" w:space="0" w:color="FFFFFF" w:themeColor="background2"/>
            </w:tcBorders>
          </w:tcPr>
          <w:p w14:paraId="2481A4E7" w14:textId="4843F704" w:rsidR="00673BA6" w:rsidRPr="00DE1D0D" w:rsidRDefault="00673BA6" w:rsidP="00FC301D">
            <w:pPr>
              <w:spacing w:before="120" w:after="120"/>
              <w:rPr>
                <w:rFonts w:cs="Arial"/>
                <w:sz w:val="16"/>
                <w:szCs w:val="16"/>
                <w:lang w:val="en-AU"/>
              </w:rPr>
            </w:pPr>
            <w:r w:rsidRPr="00DE1D0D">
              <w:rPr>
                <w:rFonts w:cs="Arial"/>
                <w:sz w:val="16"/>
                <w:szCs w:val="16"/>
                <w:lang w:val="en-AU"/>
              </w:rPr>
              <w:t>drg_inlier_lb</w:t>
            </w:r>
          </w:p>
        </w:tc>
        <w:tc>
          <w:tcPr>
            <w:tcW w:w="2977" w:type="dxa"/>
          </w:tcPr>
          <w:p w14:paraId="1C9FE6F8" w14:textId="72681EB4" w:rsidR="00673BA6" w:rsidRPr="00DE1D0D" w:rsidRDefault="00673BA6" w:rsidP="00FC301D">
            <w:pPr>
              <w:spacing w:before="120" w:after="120"/>
              <w:rPr>
                <w:rFonts w:cs="Arial"/>
                <w:sz w:val="16"/>
                <w:szCs w:val="16"/>
                <w:lang w:val="en-AU"/>
              </w:rPr>
            </w:pPr>
            <w:r w:rsidRPr="00DE1D0D">
              <w:rPr>
                <w:rFonts w:cs="Arial"/>
                <w:sz w:val="16"/>
                <w:szCs w:val="16"/>
                <w:lang w:val="en-AU"/>
              </w:rPr>
              <w:t>Inlier lower bound</w:t>
            </w:r>
          </w:p>
        </w:tc>
        <w:tc>
          <w:tcPr>
            <w:tcW w:w="3827" w:type="dxa"/>
            <w:tcBorders>
              <w:right w:val="single" w:sz="4" w:space="0" w:color="FFFFFF" w:themeColor="background2"/>
            </w:tcBorders>
          </w:tcPr>
          <w:p w14:paraId="3D6C82A6" w14:textId="1F6EDFD2" w:rsidR="00673BA6" w:rsidRPr="00DE1D0D" w:rsidRDefault="00673BA6" w:rsidP="00FC301D">
            <w:pPr>
              <w:spacing w:before="120" w:after="120"/>
              <w:rPr>
                <w:rFonts w:cs="Arial"/>
                <w:sz w:val="16"/>
                <w:szCs w:val="16"/>
                <w:lang w:val="en-AU"/>
              </w:rPr>
            </w:pPr>
            <w:r w:rsidRPr="00DE1D0D">
              <w:rPr>
                <w:rFonts w:cs="Arial"/>
                <w:sz w:val="16"/>
                <w:szCs w:val="16"/>
                <w:lang w:val="en-AU"/>
              </w:rPr>
              <w:t>Inlier lower bound from NWAU AR-DRG price weight table.</w:t>
            </w:r>
          </w:p>
        </w:tc>
      </w:tr>
      <w:tr w:rsidR="00673BA6" w:rsidRPr="00DE1D0D" w14:paraId="5EAE15C2" w14:textId="77777777" w:rsidTr="009E559E">
        <w:trPr>
          <w:trHeight w:val="20"/>
        </w:trPr>
        <w:tc>
          <w:tcPr>
            <w:tcW w:w="1017" w:type="dxa"/>
            <w:tcBorders>
              <w:right w:val="single" w:sz="4" w:space="0" w:color="FFFFFF" w:themeColor="background2"/>
            </w:tcBorders>
          </w:tcPr>
          <w:p w14:paraId="12A15914" w14:textId="05EAE11D" w:rsidR="00673BA6" w:rsidRPr="00DE1D0D" w:rsidRDefault="00673BA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7</w:t>
            </w:r>
          </w:p>
        </w:tc>
        <w:tc>
          <w:tcPr>
            <w:tcW w:w="2698" w:type="dxa"/>
            <w:tcBorders>
              <w:right w:val="single" w:sz="4" w:space="0" w:color="FFFFFF" w:themeColor="background2"/>
            </w:tcBorders>
          </w:tcPr>
          <w:p w14:paraId="52E31AB3" w14:textId="743650A1" w:rsidR="00673BA6" w:rsidRPr="00DE1D0D" w:rsidRDefault="00673BA6" w:rsidP="00FC301D">
            <w:pPr>
              <w:spacing w:before="120" w:after="120"/>
              <w:rPr>
                <w:rFonts w:cs="Arial"/>
                <w:sz w:val="16"/>
                <w:szCs w:val="16"/>
                <w:lang w:val="en-AU"/>
              </w:rPr>
            </w:pPr>
            <w:r w:rsidRPr="00DE1D0D">
              <w:rPr>
                <w:rFonts w:cs="Arial"/>
                <w:sz w:val="16"/>
                <w:szCs w:val="16"/>
                <w:lang w:val="en-AU"/>
              </w:rPr>
              <w:t>drg_inlier_ub</w:t>
            </w:r>
          </w:p>
        </w:tc>
        <w:tc>
          <w:tcPr>
            <w:tcW w:w="2977" w:type="dxa"/>
          </w:tcPr>
          <w:p w14:paraId="6D8414F9" w14:textId="62C01E1B" w:rsidR="00673BA6" w:rsidRPr="00DE1D0D" w:rsidRDefault="00673BA6" w:rsidP="00FC301D">
            <w:pPr>
              <w:spacing w:before="120" w:after="120"/>
              <w:rPr>
                <w:rFonts w:cs="Arial"/>
                <w:sz w:val="16"/>
                <w:szCs w:val="16"/>
                <w:lang w:val="en-AU"/>
              </w:rPr>
            </w:pPr>
            <w:r w:rsidRPr="00DE1D0D">
              <w:rPr>
                <w:rFonts w:cs="Arial"/>
                <w:sz w:val="16"/>
                <w:szCs w:val="16"/>
                <w:lang w:val="en-AU"/>
              </w:rPr>
              <w:t>Inlier upper bound</w:t>
            </w:r>
          </w:p>
        </w:tc>
        <w:tc>
          <w:tcPr>
            <w:tcW w:w="3827" w:type="dxa"/>
            <w:tcBorders>
              <w:right w:val="single" w:sz="4" w:space="0" w:color="FFFFFF" w:themeColor="background2"/>
            </w:tcBorders>
          </w:tcPr>
          <w:p w14:paraId="7F258D63" w14:textId="7F4FE81E" w:rsidR="00673BA6" w:rsidRPr="00DE1D0D" w:rsidRDefault="00673BA6" w:rsidP="00FC301D">
            <w:pPr>
              <w:spacing w:before="120" w:after="120"/>
              <w:rPr>
                <w:rFonts w:cs="Arial"/>
                <w:sz w:val="16"/>
                <w:szCs w:val="16"/>
                <w:lang w:val="en-AU"/>
              </w:rPr>
            </w:pPr>
            <w:r w:rsidRPr="00DE1D0D">
              <w:rPr>
                <w:rFonts w:cs="Arial"/>
                <w:sz w:val="16"/>
                <w:szCs w:val="16"/>
                <w:lang w:val="en-AU"/>
              </w:rPr>
              <w:t>Inlier upper bound from NWAU AR-DRG price weight table.</w:t>
            </w:r>
          </w:p>
        </w:tc>
      </w:tr>
      <w:tr w:rsidR="00673BA6" w:rsidRPr="00DE1D0D" w14:paraId="24AE4817" w14:textId="77777777" w:rsidTr="009E559E">
        <w:trPr>
          <w:trHeight w:val="20"/>
        </w:trPr>
        <w:tc>
          <w:tcPr>
            <w:tcW w:w="1017" w:type="dxa"/>
            <w:tcBorders>
              <w:right w:val="single" w:sz="4" w:space="0" w:color="FFFFFF" w:themeColor="background2"/>
            </w:tcBorders>
          </w:tcPr>
          <w:p w14:paraId="7BA56AF2" w14:textId="652982C7" w:rsidR="00673BA6" w:rsidRPr="00DE1D0D" w:rsidRDefault="00673BA6" w:rsidP="00FC301D">
            <w:pPr>
              <w:spacing w:before="120" w:after="120"/>
              <w:rPr>
                <w:rFonts w:cs="Arial"/>
                <w:sz w:val="16"/>
                <w:szCs w:val="16"/>
                <w:lang w:val="en-AU"/>
              </w:rPr>
            </w:pPr>
            <w:r w:rsidRPr="00DE1D0D">
              <w:rPr>
                <w:rFonts w:cs="Arial"/>
                <w:sz w:val="16"/>
                <w:szCs w:val="16"/>
                <w:lang w:val="en-AU"/>
              </w:rPr>
              <w:t>A</w:t>
            </w:r>
            <w:r w:rsidR="005A4692" w:rsidRPr="00DE1D0D">
              <w:rPr>
                <w:rFonts w:cs="Arial"/>
                <w:sz w:val="16"/>
                <w:szCs w:val="16"/>
                <w:lang w:val="en-AU"/>
              </w:rPr>
              <w:t>1</w:t>
            </w:r>
            <w:r w:rsidR="000A7350" w:rsidRPr="00DE1D0D">
              <w:rPr>
                <w:rFonts w:cs="Arial"/>
                <w:sz w:val="16"/>
                <w:szCs w:val="16"/>
                <w:lang w:val="en-AU"/>
              </w:rPr>
              <w:t>8</w:t>
            </w:r>
          </w:p>
        </w:tc>
        <w:tc>
          <w:tcPr>
            <w:tcW w:w="2698" w:type="dxa"/>
            <w:tcBorders>
              <w:right w:val="single" w:sz="4" w:space="0" w:color="FFFFFF" w:themeColor="background2"/>
            </w:tcBorders>
          </w:tcPr>
          <w:p w14:paraId="1404C3F2" w14:textId="14342ED1" w:rsidR="00673BA6" w:rsidRPr="00DE1D0D" w:rsidRDefault="00673BA6" w:rsidP="00FC301D">
            <w:pPr>
              <w:spacing w:before="120" w:after="120"/>
              <w:rPr>
                <w:rFonts w:cs="Arial"/>
                <w:sz w:val="16"/>
                <w:szCs w:val="16"/>
                <w:lang w:val="en-AU"/>
              </w:rPr>
            </w:pPr>
            <w:r w:rsidRPr="00DE1D0D">
              <w:rPr>
                <w:rFonts w:cs="Arial"/>
                <w:sz w:val="16"/>
                <w:szCs w:val="16"/>
                <w:lang w:val="en-AU"/>
              </w:rPr>
              <w:t>drg_pw_sd</w:t>
            </w:r>
          </w:p>
        </w:tc>
        <w:tc>
          <w:tcPr>
            <w:tcW w:w="2977" w:type="dxa"/>
          </w:tcPr>
          <w:p w14:paraId="15DDE279" w14:textId="30F4B2A3" w:rsidR="00673BA6" w:rsidRPr="00DE1D0D" w:rsidRDefault="00673BA6" w:rsidP="00FC301D">
            <w:pPr>
              <w:spacing w:before="120" w:after="120"/>
              <w:rPr>
                <w:rFonts w:cs="Arial"/>
                <w:sz w:val="16"/>
                <w:szCs w:val="16"/>
                <w:lang w:val="en-AU"/>
              </w:rPr>
            </w:pPr>
            <w:r w:rsidRPr="00DE1D0D">
              <w:rPr>
                <w:rFonts w:cs="Arial"/>
                <w:sz w:val="16"/>
                <w:szCs w:val="16"/>
                <w:lang w:val="en-AU"/>
              </w:rPr>
              <w:t>Same-day price weight</w:t>
            </w:r>
          </w:p>
        </w:tc>
        <w:tc>
          <w:tcPr>
            <w:tcW w:w="3827" w:type="dxa"/>
            <w:tcBorders>
              <w:right w:val="single" w:sz="4" w:space="0" w:color="FFFFFF" w:themeColor="background2"/>
            </w:tcBorders>
          </w:tcPr>
          <w:p w14:paraId="7C460156" w14:textId="3675DF39" w:rsidR="00673BA6" w:rsidRPr="00DE1D0D" w:rsidRDefault="00673BA6" w:rsidP="00FC301D">
            <w:pPr>
              <w:spacing w:before="120" w:after="120"/>
              <w:rPr>
                <w:rFonts w:cs="Arial"/>
                <w:sz w:val="16"/>
                <w:szCs w:val="16"/>
                <w:lang w:val="en-AU"/>
              </w:rPr>
            </w:pPr>
            <w:r w:rsidRPr="00DE1D0D">
              <w:rPr>
                <w:rFonts w:cs="Arial"/>
                <w:sz w:val="16"/>
                <w:szCs w:val="16"/>
                <w:lang w:val="en-AU"/>
              </w:rPr>
              <w:t>Same-day price weight from joined NWAU AR-DRG price weight table if not missing; else 0.</w:t>
            </w:r>
          </w:p>
        </w:tc>
      </w:tr>
      <w:tr w:rsidR="00673BA6" w:rsidRPr="00DE1D0D" w14:paraId="6BD0BA80" w14:textId="77777777" w:rsidTr="009E559E">
        <w:trPr>
          <w:trHeight w:val="20"/>
        </w:trPr>
        <w:tc>
          <w:tcPr>
            <w:tcW w:w="1017" w:type="dxa"/>
            <w:tcBorders>
              <w:right w:val="single" w:sz="4" w:space="0" w:color="FFFFFF" w:themeColor="background2"/>
            </w:tcBorders>
          </w:tcPr>
          <w:p w14:paraId="68DCD65E" w14:textId="2A900D13" w:rsidR="00673BA6" w:rsidRPr="00DE1D0D" w:rsidRDefault="00673BA6"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19</w:t>
            </w:r>
          </w:p>
        </w:tc>
        <w:tc>
          <w:tcPr>
            <w:tcW w:w="2698" w:type="dxa"/>
            <w:tcBorders>
              <w:right w:val="single" w:sz="4" w:space="0" w:color="FFFFFF" w:themeColor="background2"/>
            </w:tcBorders>
          </w:tcPr>
          <w:p w14:paraId="7B18C609" w14:textId="4561B4E3" w:rsidR="00673BA6" w:rsidRPr="00DE1D0D" w:rsidRDefault="00673BA6" w:rsidP="00FC301D">
            <w:pPr>
              <w:spacing w:before="120" w:after="120"/>
              <w:rPr>
                <w:rFonts w:cs="Arial"/>
                <w:sz w:val="16"/>
                <w:szCs w:val="16"/>
                <w:lang w:val="en-AU"/>
              </w:rPr>
            </w:pPr>
            <w:r w:rsidRPr="00DE1D0D">
              <w:rPr>
                <w:rFonts w:cs="Arial"/>
                <w:sz w:val="16"/>
                <w:szCs w:val="16"/>
                <w:lang w:val="en-AU"/>
              </w:rPr>
              <w:t>drg_pw_sso_base</w:t>
            </w:r>
          </w:p>
        </w:tc>
        <w:tc>
          <w:tcPr>
            <w:tcW w:w="2977" w:type="dxa"/>
          </w:tcPr>
          <w:p w14:paraId="00724B13" w14:textId="5065509D" w:rsidR="00673BA6" w:rsidRPr="00DE1D0D" w:rsidRDefault="00673BA6" w:rsidP="00FC301D">
            <w:pPr>
              <w:spacing w:before="120" w:after="120"/>
              <w:rPr>
                <w:rFonts w:cs="Arial"/>
                <w:sz w:val="16"/>
                <w:szCs w:val="16"/>
                <w:lang w:val="en-AU"/>
              </w:rPr>
            </w:pPr>
            <w:r w:rsidRPr="00DE1D0D">
              <w:rPr>
                <w:rFonts w:cs="Arial"/>
                <w:sz w:val="16"/>
                <w:szCs w:val="16"/>
                <w:lang w:val="en-AU"/>
              </w:rPr>
              <w:t>Short-stay outlier base price weight</w:t>
            </w:r>
          </w:p>
        </w:tc>
        <w:tc>
          <w:tcPr>
            <w:tcW w:w="3827" w:type="dxa"/>
            <w:tcBorders>
              <w:right w:val="single" w:sz="4" w:space="0" w:color="FFFFFF" w:themeColor="background2"/>
            </w:tcBorders>
          </w:tcPr>
          <w:p w14:paraId="3BB6B87F" w14:textId="59D2834E" w:rsidR="00673BA6" w:rsidRPr="00DE1D0D" w:rsidRDefault="00673BA6" w:rsidP="00FC301D">
            <w:pPr>
              <w:spacing w:before="120" w:after="120"/>
              <w:rPr>
                <w:rFonts w:cs="Arial"/>
                <w:sz w:val="16"/>
                <w:szCs w:val="16"/>
                <w:lang w:val="en-AU"/>
              </w:rPr>
            </w:pPr>
            <w:r w:rsidRPr="00DE1D0D">
              <w:rPr>
                <w:rFonts w:cs="Arial"/>
                <w:sz w:val="16"/>
                <w:szCs w:val="16"/>
                <w:lang w:val="en-AU"/>
              </w:rPr>
              <w:t>Short-stay outlier base price weight from joined NWAU AR-DRG price weight table if not missing; else 0.</w:t>
            </w:r>
          </w:p>
        </w:tc>
      </w:tr>
      <w:tr w:rsidR="00673BA6" w:rsidRPr="00DE1D0D" w14:paraId="79DF0A3C" w14:textId="77777777" w:rsidTr="009E559E">
        <w:trPr>
          <w:trHeight w:val="20"/>
        </w:trPr>
        <w:tc>
          <w:tcPr>
            <w:tcW w:w="1017" w:type="dxa"/>
            <w:tcBorders>
              <w:right w:val="single" w:sz="4" w:space="0" w:color="FFFFFF" w:themeColor="background2"/>
            </w:tcBorders>
          </w:tcPr>
          <w:p w14:paraId="4F9CE5A9" w14:textId="39E2A1E1" w:rsidR="00673BA6" w:rsidRPr="00DE1D0D" w:rsidRDefault="00673BA6" w:rsidP="00FC301D">
            <w:pPr>
              <w:spacing w:before="120" w:after="120"/>
              <w:rPr>
                <w:rFonts w:cs="Arial"/>
                <w:sz w:val="16"/>
                <w:szCs w:val="16"/>
                <w:lang w:val="en-AU"/>
              </w:rPr>
            </w:pPr>
            <w:r w:rsidRPr="00DE1D0D">
              <w:rPr>
                <w:rFonts w:cs="Arial"/>
                <w:sz w:val="16"/>
                <w:szCs w:val="16"/>
                <w:lang w:val="en-AU"/>
              </w:rPr>
              <w:t>A2</w:t>
            </w:r>
            <w:r w:rsidR="000A7350" w:rsidRPr="00DE1D0D">
              <w:rPr>
                <w:rFonts w:cs="Arial"/>
                <w:sz w:val="16"/>
                <w:szCs w:val="16"/>
                <w:lang w:val="en-AU"/>
              </w:rPr>
              <w:t>0</w:t>
            </w:r>
          </w:p>
        </w:tc>
        <w:tc>
          <w:tcPr>
            <w:tcW w:w="2698" w:type="dxa"/>
            <w:tcBorders>
              <w:right w:val="single" w:sz="4" w:space="0" w:color="FFFFFF" w:themeColor="background2"/>
            </w:tcBorders>
          </w:tcPr>
          <w:p w14:paraId="5123552B" w14:textId="482E4DDA" w:rsidR="00673BA6" w:rsidRPr="00DE1D0D" w:rsidRDefault="00673BA6" w:rsidP="00FC301D">
            <w:pPr>
              <w:spacing w:before="120" w:after="120"/>
              <w:rPr>
                <w:rFonts w:cs="Arial"/>
                <w:sz w:val="16"/>
                <w:szCs w:val="16"/>
                <w:lang w:val="en-AU"/>
              </w:rPr>
            </w:pPr>
            <w:r w:rsidRPr="00DE1D0D">
              <w:rPr>
                <w:rFonts w:cs="Arial"/>
                <w:sz w:val="16"/>
                <w:szCs w:val="16"/>
                <w:lang w:val="en-AU"/>
              </w:rPr>
              <w:t>drg_pw_sso_perdiem</w:t>
            </w:r>
          </w:p>
        </w:tc>
        <w:tc>
          <w:tcPr>
            <w:tcW w:w="2977" w:type="dxa"/>
          </w:tcPr>
          <w:p w14:paraId="5387251E" w14:textId="336D81EF" w:rsidR="00673BA6" w:rsidRPr="00DE1D0D" w:rsidRDefault="00673BA6" w:rsidP="00FC301D">
            <w:pPr>
              <w:spacing w:before="120" w:after="120"/>
              <w:rPr>
                <w:rFonts w:cs="Arial"/>
                <w:sz w:val="16"/>
                <w:szCs w:val="16"/>
                <w:lang w:val="en-AU"/>
              </w:rPr>
            </w:pPr>
            <w:r w:rsidRPr="00DE1D0D">
              <w:rPr>
                <w:rFonts w:cs="Arial"/>
                <w:sz w:val="16"/>
                <w:szCs w:val="16"/>
                <w:lang w:val="en-AU"/>
              </w:rPr>
              <w:t>Short-stay outlier per diem price weight</w:t>
            </w:r>
          </w:p>
        </w:tc>
        <w:tc>
          <w:tcPr>
            <w:tcW w:w="3827" w:type="dxa"/>
            <w:tcBorders>
              <w:right w:val="single" w:sz="4" w:space="0" w:color="FFFFFF" w:themeColor="background2"/>
            </w:tcBorders>
          </w:tcPr>
          <w:p w14:paraId="02A7C938" w14:textId="0B1E6A38" w:rsidR="00673BA6" w:rsidRPr="00DE1D0D" w:rsidRDefault="00673BA6" w:rsidP="00FC301D">
            <w:pPr>
              <w:spacing w:before="120" w:after="120"/>
              <w:rPr>
                <w:rFonts w:cs="Arial"/>
                <w:sz w:val="16"/>
                <w:szCs w:val="16"/>
                <w:lang w:val="en-AU"/>
              </w:rPr>
            </w:pPr>
            <w:r w:rsidRPr="00DE1D0D">
              <w:rPr>
                <w:rFonts w:cs="Arial"/>
                <w:sz w:val="16"/>
                <w:szCs w:val="16"/>
                <w:lang w:val="en-AU"/>
              </w:rPr>
              <w:t>Short-stay outlier per diem price weight from joined NWAU AR-DRG price weight table if not missing; else 0.</w:t>
            </w:r>
          </w:p>
        </w:tc>
      </w:tr>
      <w:tr w:rsidR="00673BA6" w:rsidRPr="00DE1D0D" w14:paraId="52B7ADA7" w14:textId="77777777" w:rsidTr="009E559E">
        <w:trPr>
          <w:trHeight w:val="20"/>
        </w:trPr>
        <w:tc>
          <w:tcPr>
            <w:tcW w:w="1017" w:type="dxa"/>
            <w:tcBorders>
              <w:right w:val="single" w:sz="4" w:space="0" w:color="FFFFFF" w:themeColor="background2"/>
            </w:tcBorders>
          </w:tcPr>
          <w:p w14:paraId="35D5F2F7" w14:textId="47D41044" w:rsidR="00673BA6" w:rsidRPr="00DE1D0D" w:rsidRDefault="00673BA6" w:rsidP="00FC301D">
            <w:pPr>
              <w:spacing w:before="120" w:after="120"/>
              <w:rPr>
                <w:rFonts w:cs="Arial"/>
                <w:sz w:val="16"/>
                <w:szCs w:val="16"/>
                <w:lang w:val="en-AU"/>
              </w:rPr>
            </w:pPr>
            <w:r w:rsidRPr="00DE1D0D">
              <w:rPr>
                <w:rFonts w:cs="Arial"/>
                <w:sz w:val="16"/>
                <w:szCs w:val="16"/>
                <w:lang w:val="en-AU"/>
              </w:rPr>
              <w:t>A2</w:t>
            </w:r>
            <w:r w:rsidR="000A7350" w:rsidRPr="00DE1D0D">
              <w:rPr>
                <w:rFonts w:cs="Arial"/>
                <w:sz w:val="16"/>
                <w:szCs w:val="16"/>
                <w:lang w:val="en-AU"/>
              </w:rPr>
              <w:t>1</w:t>
            </w:r>
          </w:p>
        </w:tc>
        <w:tc>
          <w:tcPr>
            <w:tcW w:w="2698" w:type="dxa"/>
            <w:tcBorders>
              <w:right w:val="single" w:sz="4" w:space="0" w:color="FFFFFF" w:themeColor="background2"/>
            </w:tcBorders>
          </w:tcPr>
          <w:p w14:paraId="6BD6C04D" w14:textId="5AB30452" w:rsidR="00673BA6" w:rsidRPr="00DE1D0D" w:rsidRDefault="00673BA6" w:rsidP="00FC301D">
            <w:pPr>
              <w:spacing w:before="120" w:after="120"/>
              <w:rPr>
                <w:rFonts w:cs="Arial"/>
                <w:sz w:val="16"/>
                <w:szCs w:val="16"/>
                <w:lang w:val="en-AU"/>
              </w:rPr>
            </w:pPr>
            <w:r w:rsidRPr="00DE1D0D">
              <w:rPr>
                <w:rFonts w:cs="Arial"/>
                <w:sz w:val="16"/>
                <w:szCs w:val="16"/>
                <w:lang w:val="en-AU"/>
              </w:rPr>
              <w:t>drg_pw_inlier</w:t>
            </w:r>
          </w:p>
        </w:tc>
        <w:tc>
          <w:tcPr>
            <w:tcW w:w="2977" w:type="dxa"/>
          </w:tcPr>
          <w:p w14:paraId="289C2A42" w14:textId="20B9923C" w:rsidR="00673BA6" w:rsidRPr="00DE1D0D" w:rsidRDefault="00673BA6" w:rsidP="00FC301D">
            <w:pPr>
              <w:spacing w:before="120" w:after="120"/>
              <w:rPr>
                <w:rFonts w:cs="Arial"/>
                <w:sz w:val="16"/>
                <w:szCs w:val="16"/>
                <w:lang w:val="en-AU"/>
              </w:rPr>
            </w:pPr>
            <w:r w:rsidRPr="00DE1D0D">
              <w:rPr>
                <w:rFonts w:cs="Arial"/>
                <w:sz w:val="16"/>
                <w:szCs w:val="16"/>
                <w:lang w:val="en-AU"/>
              </w:rPr>
              <w:t>Inlier price weight</w:t>
            </w:r>
          </w:p>
        </w:tc>
        <w:tc>
          <w:tcPr>
            <w:tcW w:w="3827" w:type="dxa"/>
            <w:tcBorders>
              <w:right w:val="single" w:sz="4" w:space="0" w:color="FFFFFF" w:themeColor="background2"/>
            </w:tcBorders>
          </w:tcPr>
          <w:p w14:paraId="0A0DE931" w14:textId="0A2BD67A" w:rsidR="00673BA6" w:rsidRPr="00DE1D0D" w:rsidRDefault="00673BA6" w:rsidP="00FC301D">
            <w:pPr>
              <w:spacing w:before="120" w:after="120"/>
              <w:rPr>
                <w:rFonts w:cs="Arial"/>
                <w:sz w:val="16"/>
                <w:szCs w:val="16"/>
                <w:lang w:val="en-AU"/>
              </w:rPr>
            </w:pPr>
            <w:r w:rsidRPr="00DE1D0D">
              <w:rPr>
                <w:rFonts w:cs="Arial"/>
                <w:sz w:val="16"/>
                <w:szCs w:val="16"/>
                <w:lang w:val="en-AU"/>
              </w:rPr>
              <w:t>Inlier price weight from joined NWAU AR-DRG price weight table.</w:t>
            </w:r>
          </w:p>
        </w:tc>
      </w:tr>
      <w:tr w:rsidR="00673BA6" w:rsidRPr="00DE1D0D" w14:paraId="4C2F6B37" w14:textId="77777777" w:rsidTr="009E559E">
        <w:trPr>
          <w:trHeight w:val="20"/>
        </w:trPr>
        <w:tc>
          <w:tcPr>
            <w:tcW w:w="1017" w:type="dxa"/>
            <w:tcBorders>
              <w:right w:val="single" w:sz="4" w:space="0" w:color="FFFFFF" w:themeColor="background2"/>
            </w:tcBorders>
          </w:tcPr>
          <w:p w14:paraId="24B1F8CB" w14:textId="4186AC9A" w:rsidR="00673BA6" w:rsidRPr="00DE1D0D" w:rsidRDefault="00673BA6" w:rsidP="00FC301D">
            <w:pPr>
              <w:spacing w:before="120" w:after="120"/>
              <w:rPr>
                <w:rFonts w:cs="Arial"/>
                <w:sz w:val="16"/>
                <w:szCs w:val="16"/>
                <w:lang w:val="en-AU"/>
              </w:rPr>
            </w:pPr>
            <w:r w:rsidRPr="00DE1D0D">
              <w:rPr>
                <w:rFonts w:cs="Arial"/>
                <w:sz w:val="16"/>
                <w:szCs w:val="16"/>
                <w:lang w:val="en-AU"/>
              </w:rPr>
              <w:t>A2</w:t>
            </w:r>
            <w:r w:rsidR="000A7350" w:rsidRPr="00DE1D0D">
              <w:rPr>
                <w:rFonts w:cs="Arial"/>
                <w:sz w:val="16"/>
                <w:szCs w:val="16"/>
                <w:lang w:val="en-AU"/>
              </w:rPr>
              <w:t>2</w:t>
            </w:r>
          </w:p>
        </w:tc>
        <w:tc>
          <w:tcPr>
            <w:tcW w:w="2698" w:type="dxa"/>
            <w:tcBorders>
              <w:right w:val="single" w:sz="4" w:space="0" w:color="FFFFFF" w:themeColor="background2"/>
            </w:tcBorders>
          </w:tcPr>
          <w:p w14:paraId="5AA24A41" w14:textId="107F6B26" w:rsidR="00673BA6" w:rsidRPr="00DE1D0D" w:rsidRDefault="00673BA6" w:rsidP="00FC301D">
            <w:pPr>
              <w:spacing w:before="120" w:after="120"/>
              <w:rPr>
                <w:rFonts w:cs="Arial"/>
                <w:sz w:val="16"/>
                <w:szCs w:val="16"/>
                <w:lang w:val="en-AU"/>
              </w:rPr>
            </w:pPr>
            <w:r w:rsidRPr="00DE1D0D">
              <w:rPr>
                <w:rFonts w:cs="Arial"/>
                <w:sz w:val="16"/>
                <w:szCs w:val="16"/>
                <w:lang w:val="en-AU"/>
              </w:rPr>
              <w:t>drg_pw_lso_perdiem</w:t>
            </w:r>
          </w:p>
        </w:tc>
        <w:tc>
          <w:tcPr>
            <w:tcW w:w="2977" w:type="dxa"/>
          </w:tcPr>
          <w:p w14:paraId="1F077688" w14:textId="033E4D93" w:rsidR="00673BA6" w:rsidRPr="00DE1D0D" w:rsidRDefault="00673BA6" w:rsidP="00FC301D">
            <w:pPr>
              <w:spacing w:before="120" w:after="120"/>
              <w:rPr>
                <w:rFonts w:cs="Arial"/>
                <w:sz w:val="16"/>
                <w:szCs w:val="16"/>
                <w:lang w:val="en-AU"/>
              </w:rPr>
            </w:pPr>
            <w:r w:rsidRPr="00DE1D0D">
              <w:rPr>
                <w:rFonts w:cs="Arial"/>
                <w:sz w:val="16"/>
                <w:szCs w:val="16"/>
                <w:lang w:val="en-AU"/>
              </w:rPr>
              <w:t>Long-stay outlier per diem price weight</w:t>
            </w:r>
          </w:p>
        </w:tc>
        <w:tc>
          <w:tcPr>
            <w:tcW w:w="3827" w:type="dxa"/>
            <w:tcBorders>
              <w:right w:val="single" w:sz="4" w:space="0" w:color="FFFFFF" w:themeColor="background2"/>
            </w:tcBorders>
          </w:tcPr>
          <w:p w14:paraId="7C5B0DDA" w14:textId="0832BFCC" w:rsidR="00673BA6" w:rsidRPr="00DE1D0D" w:rsidRDefault="00673BA6" w:rsidP="00FC301D">
            <w:pPr>
              <w:spacing w:before="120" w:after="120"/>
              <w:rPr>
                <w:rFonts w:cs="Arial"/>
                <w:sz w:val="16"/>
                <w:szCs w:val="16"/>
                <w:lang w:val="en-AU"/>
              </w:rPr>
            </w:pPr>
            <w:r w:rsidRPr="00DE1D0D">
              <w:rPr>
                <w:rFonts w:cs="Arial"/>
                <w:sz w:val="16"/>
                <w:szCs w:val="16"/>
                <w:lang w:val="en-AU"/>
              </w:rPr>
              <w:t>Long-stay outlier per diem price weight from joined NWAU AR-DRG price weight table if not missing; else 0.</w:t>
            </w:r>
          </w:p>
        </w:tc>
      </w:tr>
      <w:tr w:rsidR="00673BA6" w:rsidRPr="00DE1D0D" w14:paraId="479C6557" w14:textId="77777777" w:rsidTr="009E559E">
        <w:trPr>
          <w:trHeight w:val="20"/>
        </w:trPr>
        <w:tc>
          <w:tcPr>
            <w:tcW w:w="1017" w:type="dxa"/>
            <w:tcBorders>
              <w:right w:val="single" w:sz="4" w:space="0" w:color="FFFFFF" w:themeColor="background2"/>
            </w:tcBorders>
          </w:tcPr>
          <w:p w14:paraId="1FE646A9" w14:textId="7FE59846" w:rsidR="00673BA6" w:rsidRPr="00DE1D0D" w:rsidRDefault="00673BA6" w:rsidP="00FC301D">
            <w:pPr>
              <w:spacing w:before="120" w:after="120"/>
              <w:rPr>
                <w:rFonts w:cs="Arial"/>
                <w:sz w:val="16"/>
                <w:szCs w:val="16"/>
                <w:lang w:val="en-AU"/>
              </w:rPr>
            </w:pPr>
            <w:r w:rsidRPr="00DE1D0D">
              <w:rPr>
                <w:rFonts w:cs="Arial"/>
                <w:sz w:val="16"/>
                <w:szCs w:val="16"/>
                <w:lang w:val="en-AU"/>
              </w:rPr>
              <w:t>A2</w:t>
            </w:r>
            <w:r w:rsidR="000A7350" w:rsidRPr="00DE1D0D">
              <w:rPr>
                <w:rFonts w:cs="Arial"/>
                <w:sz w:val="16"/>
                <w:szCs w:val="16"/>
                <w:lang w:val="en-AU"/>
              </w:rPr>
              <w:t>3</w:t>
            </w:r>
          </w:p>
        </w:tc>
        <w:tc>
          <w:tcPr>
            <w:tcW w:w="2698" w:type="dxa"/>
            <w:tcBorders>
              <w:right w:val="single" w:sz="4" w:space="0" w:color="FFFFFF" w:themeColor="background2"/>
            </w:tcBorders>
          </w:tcPr>
          <w:p w14:paraId="60318A13" w14:textId="4C0BC125" w:rsidR="00673BA6" w:rsidRPr="00DE1D0D" w:rsidRDefault="00673BA6" w:rsidP="00FC301D">
            <w:pPr>
              <w:spacing w:before="120" w:after="120"/>
              <w:rPr>
                <w:rFonts w:cs="Arial"/>
                <w:sz w:val="16"/>
                <w:szCs w:val="16"/>
                <w:lang w:val="en-AU"/>
              </w:rPr>
            </w:pPr>
            <w:r w:rsidRPr="00DE1D0D">
              <w:rPr>
                <w:rFonts w:cs="Arial"/>
                <w:sz w:val="16"/>
                <w:szCs w:val="16"/>
                <w:lang w:val="en-AU"/>
              </w:rPr>
              <w:t>drg_adj_paed</w:t>
            </w:r>
          </w:p>
        </w:tc>
        <w:tc>
          <w:tcPr>
            <w:tcW w:w="2977" w:type="dxa"/>
          </w:tcPr>
          <w:p w14:paraId="678ADC15" w14:textId="79FD738E" w:rsidR="00673BA6" w:rsidRPr="00DE1D0D" w:rsidRDefault="00673BA6" w:rsidP="00FC301D">
            <w:pPr>
              <w:spacing w:before="120" w:after="120"/>
              <w:rPr>
                <w:rFonts w:cs="Arial"/>
                <w:sz w:val="16"/>
                <w:szCs w:val="16"/>
                <w:lang w:val="en-AU"/>
              </w:rPr>
            </w:pPr>
            <w:r w:rsidRPr="00DE1D0D">
              <w:rPr>
                <w:rFonts w:cs="Arial"/>
                <w:sz w:val="16"/>
                <w:szCs w:val="16"/>
                <w:lang w:val="en-AU"/>
              </w:rPr>
              <w:t>Paediatric adjustment</w:t>
            </w:r>
          </w:p>
        </w:tc>
        <w:tc>
          <w:tcPr>
            <w:tcW w:w="3827" w:type="dxa"/>
            <w:tcBorders>
              <w:right w:val="single" w:sz="4" w:space="0" w:color="FFFFFF" w:themeColor="background2"/>
            </w:tcBorders>
          </w:tcPr>
          <w:p w14:paraId="552A0205" w14:textId="0B46FF48" w:rsidR="00673BA6" w:rsidRPr="00DE1D0D" w:rsidRDefault="00673BA6" w:rsidP="00FC301D">
            <w:pPr>
              <w:spacing w:before="120" w:after="120"/>
              <w:rPr>
                <w:rFonts w:cs="Arial"/>
                <w:sz w:val="16"/>
                <w:szCs w:val="16"/>
                <w:lang w:val="en-AU"/>
              </w:rPr>
            </w:pPr>
            <w:r w:rsidRPr="00DE1D0D">
              <w:rPr>
                <w:rFonts w:cs="Arial"/>
                <w:sz w:val="16"/>
                <w:szCs w:val="16"/>
                <w:lang w:val="en-AU"/>
              </w:rPr>
              <w:t>Paediatric adjustment from joined NWAU AR-DRG price weight table.</w:t>
            </w:r>
          </w:p>
        </w:tc>
      </w:tr>
      <w:tr w:rsidR="00673BA6" w:rsidRPr="00DE1D0D" w14:paraId="43F76DE7" w14:textId="77777777" w:rsidTr="009E559E">
        <w:trPr>
          <w:trHeight w:val="20"/>
        </w:trPr>
        <w:tc>
          <w:tcPr>
            <w:tcW w:w="1017" w:type="dxa"/>
            <w:tcBorders>
              <w:right w:val="single" w:sz="4" w:space="0" w:color="FFFFFF" w:themeColor="background2"/>
            </w:tcBorders>
          </w:tcPr>
          <w:p w14:paraId="38FA7575" w14:textId="7C0CAFD8" w:rsidR="00673BA6" w:rsidRPr="00DE1D0D" w:rsidRDefault="00673BA6" w:rsidP="00FC301D">
            <w:pPr>
              <w:spacing w:before="120" w:after="120"/>
              <w:rPr>
                <w:rFonts w:cs="Arial"/>
                <w:sz w:val="16"/>
                <w:szCs w:val="16"/>
                <w:lang w:val="en-AU"/>
              </w:rPr>
            </w:pPr>
            <w:r w:rsidRPr="00DE1D0D">
              <w:rPr>
                <w:rFonts w:cs="Arial"/>
                <w:sz w:val="16"/>
                <w:szCs w:val="16"/>
                <w:lang w:val="en-AU"/>
              </w:rPr>
              <w:t>A2</w:t>
            </w:r>
            <w:r w:rsidR="000A7350" w:rsidRPr="00DE1D0D">
              <w:rPr>
                <w:rFonts w:cs="Arial"/>
                <w:sz w:val="16"/>
                <w:szCs w:val="16"/>
                <w:lang w:val="en-AU"/>
              </w:rPr>
              <w:t>4</w:t>
            </w:r>
            <w:r w:rsidRPr="00DE1D0D">
              <w:rPr>
                <w:rFonts w:cs="Arial"/>
                <w:sz w:val="16"/>
                <w:szCs w:val="16"/>
                <w:lang w:val="en-AU"/>
              </w:rPr>
              <w:t>-3</w:t>
            </w:r>
            <w:r w:rsidR="000A7350" w:rsidRPr="00DE1D0D">
              <w:rPr>
                <w:rFonts w:cs="Arial"/>
                <w:sz w:val="16"/>
                <w:szCs w:val="16"/>
                <w:lang w:val="en-AU"/>
              </w:rPr>
              <w:t>1</w:t>
            </w:r>
          </w:p>
        </w:tc>
        <w:tc>
          <w:tcPr>
            <w:tcW w:w="2698" w:type="dxa"/>
            <w:tcBorders>
              <w:right w:val="single" w:sz="4" w:space="0" w:color="FFFFFF" w:themeColor="background2"/>
            </w:tcBorders>
          </w:tcPr>
          <w:p w14:paraId="7B78D81A" w14:textId="7650AC1B" w:rsidR="00673BA6" w:rsidRPr="00DE1D0D" w:rsidRDefault="00673BA6" w:rsidP="00FC301D">
            <w:pPr>
              <w:spacing w:before="120" w:after="120"/>
              <w:rPr>
                <w:rFonts w:cs="Arial"/>
                <w:sz w:val="16"/>
                <w:szCs w:val="16"/>
                <w:lang w:val="en-AU"/>
              </w:rPr>
            </w:pPr>
            <w:r w:rsidRPr="00DE1D0D">
              <w:rPr>
                <w:rFonts w:cs="Arial"/>
                <w:sz w:val="16"/>
                <w:szCs w:val="16"/>
                <w:lang w:val="en-AU"/>
              </w:rPr>
              <w:t>drg_adj_privpat_serv_JUR</w:t>
            </w:r>
          </w:p>
        </w:tc>
        <w:tc>
          <w:tcPr>
            <w:tcW w:w="2977" w:type="dxa"/>
          </w:tcPr>
          <w:p w14:paraId="66074C0A" w14:textId="0FE77B93" w:rsidR="00673BA6" w:rsidRPr="00DE1D0D" w:rsidRDefault="00673BA6" w:rsidP="00FC301D">
            <w:pPr>
              <w:spacing w:before="120" w:after="120"/>
              <w:rPr>
                <w:rFonts w:cs="Arial"/>
                <w:sz w:val="16"/>
                <w:szCs w:val="16"/>
                <w:lang w:val="en-AU"/>
              </w:rPr>
            </w:pPr>
            <w:r w:rsidRPr="00DE1D0D">
              <w:rPr>
                <w:rFonts w:cs="Arial"/>
                <w:sz w:val="16"/>
                <w:szCs w:val="16"/>
                <w:lang w:val="en-AU"/>
              </w:rPr>
              <w:t>Private patient service adjustment</w:t>
            </w:r>
          </w:p>
        </w:tc>
        <w:tc>
          <w:tcPr>
            <w:tcW w:w="3827" w:type="dxa"/>
            <w:tcBorders>
              <w:right w:val="single" w:sz="4" w:space="0" w:color="FFFFFF" w:themeColor="background2"/>
            </w:tcBorders>
          </w:tcPr>
          <w:p w14:paraId="40FCF95E" w14:textId="3E7C824E" w:rsidR="00673BA6" w:rsidRPr="00DE1D0D" w:rsidRDefault="00673BA6" w:rsidP="00FC301D">
            <w:pPr>
              <w:spacing w:before="120" w:after="120"/>
              <w:rPr>
                <w:rFonts w:cs="Arial"/>
                <w:sz w:val="16"/>
                <w:szCs w:val="16"/>
                <w:lang w:val="en-AU"/>
              </w:rPr>
            </w:pPr>
            <w:r w:rsidRPr="00DE1D0D">
              <w:rPr>
                <w:rFonts w:cs="Arial"/>
                <w:sz w:val="16"/>
                <w:szCs w:val="16"/>
                <w:lang w:val="en-AU"/>
              </w:rPr>
              <w:t>Jurisdiction specific private patient service adjustment from joined NWAU AR-DRG price weight table.</w:t>
            </w:r>
          </w:p>
        </w:tc>
      </w:tr>
      <w:tr w:rsidR="00673BA6" w:rsidRPr="00DE1D0D" w14:paraId="58B7113F" w14:textId="77777777" w:rsidTr="009E559E">
        <w:trPr>
          <w:trHeight w:val="20"/>
        </w:trPr>
        <w:tc>
          <w:tcPr>
            <w:tcW w:w="1017" w:type="dxa"/>
            <w:tcBorders>
              <w:right w:val="single" w:sz="4" w:space="0" w:color="FFFFFF" w:themeColor="background2"/>
            </w:tcBorders>
          </w:tcPr>
          <w:p w14:paraId="000D5919" w14:textId="0BFD36F4" w:rsidR="00673BA6" w:rsidRPr="00DE1D0D" w:rsidRDefault="00673BA6" w:rsidP="00FC301D">
            <w:pPr>
              <w:spacing w:before="120" w:after="120"/>
              <w:rPr>
                <w:rFonts w:cs="Arial"/>
                <w:sz w:val="16"/>
                <w:szCs w:val="16"/>
                <w:lang w:val="en-AU"/>
              </w:rPr>
            </w:pPr>
            <w:r w:rsidRPr="00DE1D0D">
              <w:rPr>
                <w:rFonts w:cs="Arial"/>
                <w:sz w:val="16"/>
                <w:szCs w:val="16"/>
                <w:lang w:val="en-AU"/>
              </w:rPr>
              <w:t>A3</w:t>
            </w:r>
            <w:r w:rsidR="000A7350" w:rsidRPr="00DE1D0D">
              <w:rPr>
                <w:rFonts w:cs="Arial"/>
                <w:sz w:val="16"/>
                <w:szCs w:val="16"/>
                <w:lang w:val="en-AU"/>
              </w:rPr>
              <w:t>2</w:t>
            </w:r>
          </w:p>
        </w:tc>
        <w:tc>
          <w:tcPr>
            <w:tcW w:w="2698" w:type="dxa"/>
            <w:tcBorders>
              <w:right w:val="single" w:sz="4" w:space="0" w:color="FFFFFF" w:themeColor="background2"/>
            </w:tcBorders>
          </w:tcPr>
          <w:p w14:paraId="1B1FC756" w14:textId="1138A3E5" w:rsidR="00673BA6" w:rsidRPr="00DE1D0D" w:rsidRDefault="00673BA6" w:rsidP="00FC301D">
            <w:pPr>
              <w:spacing w:before="120" w:after="120"/>
              <w:rPr>
                <w:rFonts w:cs="Arial"/>
                <w:sz w:val="16"/>
                <w:szCs w:val="16"/>
                <w:lang w:val="en-AU"/>
              </w:rPr>
            </w:pPr>
            <w:r w:rsidRPr="00DE1D0D">
              <w:rPr>
                <w:rFonts w:cs="Arial"/>
                <w:sz w:val="16"/>
                <w:szCs w:val="16"/>
                <w:lang w:val="en-AU"/>
              </w:rPr>
              <w:t>_drg_inscope_flag</w:t>
            </w:r>
          </w:p>
        </w:tc>
        <w:tc>
          <w:tcPr>
            <w:tcW w:w="2977" w:type="dxa"/>
          </w:tcPr>
          <w:p w14:paraId="2D2EEB03" w14:textId="44F43719" w:rsidR="00673BA6" w:rsidRPr="00DE1D0D" w:rsidRDefault="00673BA6" w:rsidP="00FC301D">
            <w:pPr>
              <w:spacing w:before="120" w:after="120"/>
              <w:rPr>
                <w:rFonts w:cs="Arial"/>
                <w:sz w:val="16"/>
                <w:szCs w:val="16"/>
                <w:lang w:val="en-AU"/>
              </w:rPr>
            </w:pPr>
            <w:r w:rsidRPr="00DE1D0D">
              <w:rPr>
                <w:rFonts w:cs="Arial"/>
                <w:sz w:val="16"/>
                <w:szCs w:val="16"/>
                <w:lang w:val="en-AU"/>
              </w:rPr>
              <w:t xml:space="preserve">DRG in-scope flag </w:t>
            </w:r>
          </w:p>
        </w:tc>
        <w:tc>
          <w:tcPr>
            <w:tcW w:w="3827" w:type="dxa"/>
            <w:tcBorders>
              <w:right w:val="single" w:sz="4" w:space="0" w:color="FFFFFF" w:themeColor="background2"/>
            </w:tcBorders>
          </w:tcPr>
          <w:p w14:paraId="7BFA9F1D" w14:textId="67F288AE" w:rsidR="00673BA6" w:rsidRPr="00DE1D0D" w:rsidRDefault="00673BA6" w:rsidP="00FC301D">
            <w:pPr>
              <w:spacing w:before="120" w:after="120"/>
              <w:rPr>
                <w:rFonts w:cs="Arial"/>
                <w:sz w:val="16"/>
                <w:szCs w:val="16"/>
                <w:lang w:val="en-AU"/>
              </w:rPr>
            </w:pPr>
            <w:r w:rsidRPr="00DE1D0D">
              <w:rPr>
                <w:rFonts w:cs="Arial"/>
                <w:sz w:val="16"/>
                <w:szCs w:val="16"/>
                <w:lang w:val="en-AU"/>
              </w:rPr>
              <w:t>1 if DRG is in-scope; else 0.</w:t>
            </w:r>
          </w:p>
        </w:tc>
      </w:tr>
      <w:tr w:rsidR="00673BA6" w:rsidRPr="00DE1D0D" w14:paraId="214A3EDA" w14:textId="77777777" w:rsidTr="009E559E">
        <w:trPr>
          <w:trHeight w:val="20"/>
        </w:trPr>
        <w:tc>
          <w:tcPr>
            <w:tcW w:w="1017" w:type="dxa"/>
            <w:tcBorders>
              <w:right w:val="single" w:sz="4" w:space="0" w:color="FFFFFF" w:themeColor="background2"/>
            </w:tcBorders>
          </w:tcPr>
          <w:p w14:paraId="40DC27D1" w14:textId="7331EE3F" w:rsidR="00673BA6" w:rsidRPr="00DE1D0D" w:rsidRDefault="00673BA6" w:rsidP="00FC301D">
            <w:pPr>
              <w:spacing w:before="120" w:after="120"/>
              <w:rPr>
                <w:rFonts w:cs="Arial"/>
                <w:sz w:val="16"/>
                <w:szCs w:val="16"/>
                <w:lang w:val="en-AU"/>
              </w:rPr>
            </w:pPr>
            <w:r w:rsidRPr="00DE1D0D">
              <w:rPr>
                <w:rFonts w:cs="Arial"/>
                <w:sz w:val="16"/>
                <w:szCs w:val="16"/>
                <w:lang w:val="en-AU"/>
              </w:rPr>
              <w:t>A3</w:t>
            </w:r>
            <w:r w:rsidR="000A7350" w:rsidRPr="00DE1D0D">
              <w:rPr>
                <w:rFonts w:cs="Arial"/>
                <w:sz w:val="16"/>
                <w:szCs w:val="16"/>
                <w:lang w:val="en-AU"/>
              </w:rPr>
              <w:t>3</w:t>
            </w:r>
          </w:p>
        </w:tc>
        <w:tc>
          <w:tcPr>
            <w:tcW w:w="2698" w:type="dxa"/>
            <w:tcBorders>
              <w:right w:val="single" w:sz="4" w:space="0" w:color="FFFFFF" w:themeColor="background2"/>
            </w:tcBorders>
          </w:tcPr>
          <w:p w14:paraId="58F0574A" w14:textId="6651E192" w:rsidR="00673BA6" w:rsidRPr="00DE1D0D" w:rsidRDefault="00673BA6" w:rsidP="00FC301D">
            <w:pPr>
              <w:spacing w:before="120" w:after="120"/>
              <w:rPr>
                <w:rFonts w:cs="Arial"/>
                <w:sz w:val="16"/>
                <w:szCs w:val="16"/>
                <w:lang w:val="en-AU"/>
              </w:rPr>
            </w:pPr>
            <w:r w:rsidRPr="00DE1D0D">
              <w:rPr>
                <w:rFonts w:cs="Arial"/>
                <w:sz w:val="16"/>
                <w:szCs w:val="16"/>
                <w:lang w:val="en-AU"/>
              </w:rPr>
              <w:t>adj_indigenous</w:t>
            </w:r>
          </w:p>
        </w:tc>
        <w:tc>
          <w:tcPr>
            <w:tcW w:w="2977" w:type="dxa"/>
          </w:tcPr>
          <w:p w14:paraId="17518DF9" w14:textId="6E4780CB" w:rsidR="00673BA6" w:rsidRPr="00DE1D0D" w:rsidRDefault="00673BA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2EC04600" w14:textId="4824D505" w:rsidR="00673BA6" w:rsidRPr="00DE1D0D" w:rsidRDefault="00673BA6" w:rsidP="00FC301D">
            <w:pPr>
              <w:spacing w:before="120" w:after="120"/>
              <w:rPr>
                <w:rFonts w:cs="Arial"/>
                <w:sz w:val="16"/>
                <w:szCs w:val="16"/>
                <w:lang w:val="en-AU"/>
              </w:rPr>
            </w:pPr>
            <w:r w:rsidRPr="00DE1D0D">
              <w:rPr>
                <w:rFonts w:cs="Arial"/>
                <w:sz w:val="16"/>
                <w:szCs w:val="16"/>
                <w:lang w:val="en-AU"/>
              </w:rPr>
              <w:t>Indigenous adjustment.</w:t>
            </w:r>
          </w:p>
        </w:tc>
      </w:tr>
      <w:tr w:rsidR="00673BA6" w:rsidRPr="00DE1D0D" w14:paraId="1180379C" w14:textId="77777777" w:rsidTr="009E559E">
        <w:trPr>
          <w:trHeight w:val="20"/>
        </w:trPr>
        <w:tc>
          <w:tcPr>
            <w:tcW w:w="1017" w:type="dxa"/>
            <w:tcBorders>
              <w:right w:val="single" w:sz="4" w:space="0" w:color="FFFFFF" w:themeColor="background2"/>
            </w:tcBorders>
          </w:tcPr>
          <w:p w14:paraId="3714FE47" w14:textId="24D0B298" w:rsidR="00673BA6" w:rsidRPr="00DE1D0D" w:rsidRDefault="00673BA6" w:rsidP="00FC301D">
            <w:pPr>
              <w:spacing w:before="120" w:after="120"/>
              <w:rPr>
                <w:rFonts w:cs="Arial"/>
                <w:sz w:val="16"/>
                <w:szCs w:val="16"/>
                <w:lang w:val="en-AU"/>
              </w:rPr>
            </w:pPr>
            <w:r w:rsidRPr="00DE1D0D">
              <w:rPr>
                <w:rFonts w:cs="Arial"/>
                <w:sz w:val="16"/>
                <w:szCs w:val="16"/>
                <w:lang w:val="en-AU"/>
              </w:rPr>
              <w:lastRenderedPageBreak/>
              <w:t>A3</w:t>
            </w:r>
            <w:r w:rsidR="000A7350" w:rsidRPr="00DE1D0D">
              <w:rPr>
                <w:rFonts w:cs="Arial"/>
                <w:sz w:val="16"/>
                <w:szCs w:val="16"/>
                <w:lang w:val="en-AU"/>
              </w:rPr>
              <w:t>4</w:t>
            </w:r>
          </w:p>
        </w:tc>
        <w:tc>
          <w:tcPr>
            <w:tcW w:w="2698" w:type="dxa"/>
            <w:tcBorders>
              <w:right w:val="single" w:sz="4" w:space="0" w:color="FFFFFF" w:themeColor="background2"/>
            </w:tcBorders>
          </w:tcPr>
          <w:p w14:paraId="3B6BA9B5" w14:textId="362982FF" w:rsidR="00673BA6" w:rsidRPr="00DE1D0D" w:rsidRDefault="00673BA6" w:rsidP="00FC301D">
            <w:pPr>
              <w:spacing w:before="120" w:after="120"/>
              <w:rPr>
                <w:rFonts w:cs="Arial"/>
                <w:sz w:val="16"/>
                <w:szCs w:val="16"/>
                <w:lang w:val="en-AU"/>
              </w:rPr>
            </w:pPr>
            <w:r w:rsidRPr="00DE1D0D">
              <w:rPr>
                <w:rFonts w:cs="Arial"/>
                <w:sz w:val="16"/>
                <w:szCs w:val="16"/>
                <w:lang w:val="en-AU"/>
              </w:rPr>
              <w:t>adj_remoteness</w:t>
            </w:r>
          </w:p>
        </w:tc>
        <w:tc>
          <w:tcPr>
            <w:tcW w:w="2977" w:type="dxa"/>
          </w:tcPr>
          <w:p w14:paraId="2C5A5C46" w14:textId="71933B30" w:rsidR="00673BA6" w:rsidRPr="00DE1D0D" w:rsidRDefault="00673BA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2192A2E7" w14:textId="38529660" w:rsidR="00673BA6" w:rsidRPr="00DE1D0D" w:rsidRDefault="00673BA6" w:rsidP="00FC301D">
            <w:pPr>
              <w:spacing w:before="120" w:after="120"/>
              <w:rPr>
                <w:rFonts w:cs="Arial"/>
                <w:sz w:val="16"/>
                <w:szCs w:val="16"/>
                <w:lang w:val="en-AU"/>
              </w:rPr>
            </w:pPr>
            <w:r w:rsidRPr="00DE1D0D">
              <w:rPr>
                <w:rFonts w:cs="Arial"/>
                <w:sz w:val="16"/>
                <w:szCs w:val="16"/>
                <w:lang w:val="en-AU"/>
              </w:rPr>
              <w:t>Remoteness adjustment.</w:t>
            </w:r>
          </w:p>
        </w:tc>
      </w:tr>
      <w:tr w:rsidR="00673BA6" w:rsidRPr="00DE1D0D" w14:paraId="0E81AE7D" w14:textId="77777777" w:rsidTr="009E559E">
        <w:trPr>
          <w:trHeight w:val="20"/>
        </w:trPr>
        <w:tc>
          <w:tcPr>
            <w:tcW w:w="1017" w:type="dxa"/>
            <w:tcBorders>
              <w:right w:val="single" w:sz="4" w:space="0" w:color="FFFFFF" w:themeColor="background2"/>
            </w:tcBorders>
          </w:tcPr>
          <w:p w14:paraId="6DA4E742" w14:textId="07778F4B" w:rsidR="00673BA6" w:rsidRPr="00DE1D0D" w:rsidRDefault="00673BA6" w:rsidP="00FC301D">
            <w:pPr>
              <w:spacing w:before="120" w:after="120"/>
              <w:rPr>
                <w:rFonts w:cs="Arial"/>
                <w:sz w:val="16"/>
                <w:szCs w:val="16"/>
                <w:lang w:val="en-AU"/>
              </w:rPr>
            </w:pPr>
            <w:r w:rsidRPr="00DE1D0D">
              <w:rPr>
                <w:rFonts w:cs="Arial"/>
                <w:sz w:val="16"/>
                <w:szCs w:val="16"/>
                <w:lang w:val="en-AU"/>
              </w:rPr>
              <w:t>A3</w:t>
            </w:r>
            <w:r w:rsidR="000A7350" w:rsidRPr="00DE1D0D">
              <w:rPr>
                <w:rFonts w:cs="Arial"/>
                <w:sz w:val="16"/>
                <w:szCs w:val="16"/>
                <w:lang w:val="en-AU"/>
              </w:rPr>
              <w:t>5</w:t>
            </w:r>
          </w:p>
        </w:tc>
        <w:tc>
          <w:tcPr>
            <w:tcW w:w="2698" w:type="dxa"/>
            <w:tcBorders>
              <w:right w:val="single" w:sz="4" w:space="0" w:color="FFFFFF" w:themeColor="background2"/>
            </w:tcBorders>
          </w:tcPr>
          <w:p w14:paraId="6A48AE48" w14:textId="1A00D65D" w:rsidR="00673BA6" w:rsidRPr="00DE1D0D" w:rsidRDefault="00673BA6" w:rsidP="00FC301D">
            <w:pPr>
              <w:spacing w:before="120" w:after="120"/>
              <w:rPr>
                <w:rFonts w:cs="Arial"/>
                <w:sz w:val="16"/>
                <w:szCs w:val="16"/>
                <w:lang w:val="en-AU"/>
              </w:rPr>
            </w:pPr>
            <w:r w:rsidRPr="00DE1D0D">
              <w:rPr>
                <w:rFonts w:cs="Arial"/>
                <w:sz w:val="16"/>
                <w:szCs w:val="16"/>
                <w:lang w:val="en-AU"/>
              </w:rPr>
              <w:t>adj_treat_remoteness</w:t>
            </w:r>
          </w:p>
        </w:tc>
        <w:tc>
          <w:tcPr>
            <w:tcW w:w="2977" w:type="dxa"/>
          </w:tcPr>
          <w:p w14:paraId="01530229" w14:textId="2D2C66CF" w:rsidR="00673BA6" w:rsidRPr="00DE1D0D" w:rsidRDefault="00673BA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688697FD" w14:textId="1B70CF72" w:rsidR="00673BA6" w:rsidRPr="00DE1D0D" w:rsidRDefault="00673BA6" w:rsidP="00FC301D">
            <w:pPr>
              <w:spacing w:before="120" w:after="120"/>
              <w:rPr>
                <w:rFonts w:cs="Arial"/>
                <w:sz w:val="16"/>
                <w:szCs w:val="16"/>
                <w:lang w:val="en-AU"/>
              </w:rPr>
            </w:pPr>
            <w:r w:rsidRPr="00DE1D0D">
              <w:rPr>
                <w:rFonts w:cs="Arial"/>
                <w:sz w:val="16"/>
                <w:szCs w:val="16"/>
                <w:lang w:val="en-AU"/>
              </w:rPr>
              <w:t>Patient treatment remoteness adjustment.</w:t>
            </w:r>
          </w:p>
        </w:tc>
      </w:tr>
      <w:tr w:rsidR="00673BA6" w:rsidRPr="00DE1D0D" w14:paraId="55BDEB54" w14:textId="77777777" w:rsidTr="009E559E">
        <w:trPr>
          <w:trHeight w:val="20"/>
        </w:trPr>
        <w:tc>
          <w:tcPr>
            <w:tcW w:w="1017" w:type="dxa"/>
            <w:tcBorders>
              <w:right w:val="single" w:sz="4" w:space="0" w:color="FFFFFF" w:themeColor="background2"/>
            </w:tcBorders>
          </w:tcPr>
          <w:p w14:paraId="7C74868F" w14:textId="523AC9E5" w:rsidR="00673BA6" w:rsidRPr="00DE1D0D" w:rsidRDefault="00673BA6" w:rsidP="00FC301D">
            <w:pPr>
              <w:spacing w:before="120" w:after="120"/>
              <w:rPr>
                <w:rFonts w:cs="Arial"/>
                <w:sz w:val="16"/>
                <w:szCs w:val="16"/>
                <w:lang w:val="en-AU"/>
              </w:rPr>
            </w:pPr>
            <w:r w:rsidRPr="00DE1D0D">
              <w:rPr>
                <w:rFonts w:cs="Arial"/>
                <w:sz w:val="16"/>
                <w:szCs w:val="16"/>
                <w:lang w:val="en-AU"/>
              </w:rPr>
              <w:t>A3</w:t>
            </w:r>
            <w:r w:rsidR="000A7350" w:rsidRPr="00DE1D0D">
              <w:rPr>
                <w:rFonts w:cs="Arial"/>
                <w:sz w:val="16"/>
                <w:szCs w:val="16"/>
                <w:lang w:val="en-AU"/>
              </w:rPr>
              <w:t>6</w:t>
            </w:r>
          </w:p>
        </w:tc>
        <w:tc>
          <w:tcPr>
            <w:tcW w:w="2698" w:type="dxa"/>
            <w:tcBorders>
              <w:right w:val="single" w:sz="4" w:space="0" w:color="FFFFFF" w:themeColor="background2"/>
            </w:tcBorders>
          </w:tcPr>
          <w:p w14:paraId="1D5B261F" w14:textId="264FA8EA" w:rsidR="00673BA6" w:rsidRPr="00DE1D0D" w:rsidRDefault="00673BA6" w:rsidP="00FC301D">
            <w:pPr>
              <w:spacing w:before="120" w:after="120"/>
              <w:rPr>
                <w:rFonts w:cs="Arial"/>
                <w:sz w:val="16"/>
                <w:szCs w:val="16"/>
                <w:lang w:val="en-AU"/>
              </w:rPr>
            </w:pPr>
            <w:r w:rsidRPr="00DE1D0D">
              <w:rPr>
                <w:rFonts w:cs="Arial"/>
                <w:sz w:val="16"/>
                <w:szCs w:val="16"/>
                <w:lang w:val="en-AU"/>
              </w:rPr>
              <w:t>adj_radiotherapy</w:t>
            </w:r>
          </w:p>
        </w:tc>
        <w:tc>
          <w:tcPr>
            <w:tcW w:w="2977" w:type="dxa"/>
          </w:tcPr>
          <w:p w14:paraId="4CD224A4" w14:textId="590FECB4" w:rsidR="00673BA6" w:rsidRPr="00DE1D0D" w:rsidRDefault="00673BA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34D475F4" w14:textId="52F88B1C" w:rsidR="00673BA6" w:rsidRPr="00DE1D0D" w:rsidRDefault="00673BA6" w:rsidP="00FC301D">
            <w:pPr>
              <w:spacing w:before="120" w:after="120"/>
              <w:rPr>
                <w:rFonts w:cs="Arial"/>
                <w:sz w:val="16"/>
                <w:szCs w:val="16"/>
                <w:lang w:val="en-AU"/>
              </w:rPr>
            </w:pPr>
            <w:r w:rsidRPr="00DE1D0D">
              <w:rPr>
                <w:rFonts w:cs="Arial"/>
                <w:sz w:val="16"/>
                <w:szCs w:val="16"/>
                <w:lang w:val="en-AU"/>
              </w:rPr>
              <w:t>Radiotherapy adjustment.</w:t>
            </w:r>
          </w:p>
        </w:tc>
      </w:tr>
      <w:tr w:rsidR="00673BA6" w:rsidRPr="00DE1D0D" w14:paraId="20917EF1" w14:textId="77777777" w:rsidTr="009E559E">
        <w:trPr>
          <w:trHeight w:val="20"/>
        </w:trPr>
        <w:tc>
          <w:tcPr>
            <w:tcW w:w="1017" w:type="dxa"/>
            <w:tcBorders>
              <w:right w:val="single" w:sz="4" w:space="0" w:color="FFFFFF" w:themeColor="background2"/>
            </w:tcBorders>
          </w:tcPr>
          <w:p w14:paraId="5D312DF4" w14:textId="6CD9C9A4" w:rsidR="00673BA6" w:rsidRPr="00DE1D0D" w:rsidRDefault="00673BA6" w:rsidP="00FC301D">
            <w:pPr>
              <w:spacing w:before="120" w:after="120"/>
              <w:rPr>
                <w:rFonts w:cs="Arial"/>
                <w:sz w:val="16"/>
                <w:szCs w:val="16"/>
                <w:lang w:val="en-AU"/>
              </w:rPr>
            </w:pPr>
            <w:r w:rsidRPr="00DE1D0D">
              <w:rPr>
                <w:rFonts w:cs="Arial"/>
                <w:sz w:val="16"/>
                <w:szCs w:val="16"/>
                <w:lang w:val="en-AU"/>
              </w:rPr>
              <w:t>A3</w:t>
            </w:r>
            <w:r w:rsidR="000A7350" w:rsidRPr="00DE1D0D">
              <w:rPr>
                <w:rFonts w:cs="Arial"/>
                <w:sz w:val="16"/>
                <w:szCs w:val="16"/>
                <w:lang w:val="en-AU"/>
              </w:rPr>
              <w:t>7</w:t>
            </w:r>
          </w:p>
        </w:tc>
        <w:tc>
          <w:tcPr>
            <w:tcW w:w="2698" w:type="dxa"/>
            <w:tcBorders>
              <w:right w:val="single" w:sz="4" w:space="0" w:color="FFFFFF" w:themeColor="background2"/>
            </w:tcBorders>
          </w:tcPr>
          <w:p w14:paraId="42BCC727" w14:textId="4F9FD136" w:rsidR="00673BA6" w:rsidRPr="00DE1D0D" w:rsidRDefault="00673BA6" w:rsidP="00FC301D">
            <w:pPr>
              <w:spacing w:before="120" w:after="120"/>
              <w:rPr>
                <w:rFonts w:cs="Arial"/>
                <w:sz w:val="16"/>
                <w:szCs w:val="16"/>
                <w:lang w:val="en-AU"/>
              </w:rPr>
            </w:pPr>
            <w:r w:rsidRPr="00DE1D0D">
              <w:rPr>
                <w:rFonts w:cs="Arial"/>
                <w:sz w:val="16"/>
                <w:szCs w:val="16"/>
                <w:lang w:val="en-AU"/>
              </w:rPr>
              <w:t>adj_dialysis</w:t>
            </w:r>
          </w:p>
        </w:tc>
        <w:tc>
          <w:tcPr>
            <w:tcW w:w="2977" w:type="dxa"/>
          </w:tcPr>
          <w:p w14:paraId="5F30F104" w14:textId="4129E49A" w:rsidR="00673BA6" w:rsidRPr="00DE1D0D" w:rsidRDefault="00673BA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39B1C16" w14:textId="7F33B591" w:rsidR="00673BA6" w:rsidRPr="00DE1D0D" w:rsidRDefault="00673BA6" w:rsidP="00FC301D">
            <w:pPr>
              <w:spacing w:before="120" w:after="120"/>
              <w:rPr>
                <w:rFonts w:cs="Arial"/>
                <w:sz w:val="16"/>
                <w:szCs w:val="16"/>
                <w:lang w:val="en-AU"/>
              </w:rPr>
            </w:pPr>
            <w:r w:rsidRPr="00DE1D0D">
              <w:rPr>
                <w:rFonts w:cs="Arial"/>
                <w:sz w:val="16"/>
                <w:szCs w:val="16"/>
                <w:lang w:val="en-AU"/>
              </w:rPr>
              <w:t>Dialysis adjustment.</w:t>
            </w:r>
          </w:p>
        </w:tc>
      </w:tr>
      <w:tr w:rsidR="00673BA6" w:rsidRPr="00DE1D0D" w14:paraId="5F87B6B7" w14:textId="77777777" w:rsidTr="009E559E">
        <w:trPr>
          <w:trHeight w:val="20"/>
        </w:trPr>
        <w:tc>
          <w:tcPr>
            <w:tcW w:w="1017" w:type="dxa"/>
            <w:tcBorders>
              <w:right w:val="single" w:sz="4" w:space="0" w:color="FFFFFF" w:themeColor="background2"/>
            </w:tcBorders>
          </w:tcPr>
          <w:p w14:paraId="2E2A04AB" w14:textId="3F246F26" w:rsidR="00673BA6" w:rsidRPr="00DE1D0D" w:rsidRDefault="00673BA6" w:rsidP="00FC301D">
            <w:pPr>
              <w:spacing w:before="120" w:after="120"/>
              <w:rPr>
                <w:rFonts w:cs="Arial"/>
                <w:sz w:val="16"/>
                <w:szCs w:val="16"/>
                <w:lang w:val="en-AU"/>
              </w:rPr>
            </w:pPr>
            <w:r w:rsidRPr="00DE1D0D">
              <w:rPr>
                <w:rFonts w:cs="Arial"/>
                <w:sz w:val="16"/>
                <w:szCs w:val="16"/>
                <w:lang w:val="en-AU"/>
              </w:rPr>
              <w:t>A</w:t>
            </w:r>
            <w:r w:rsidR="005A4692" w:rsidRPr="00DE1D0D">
              <w:rPr>
                <w:rFonts w:cs="Arial"/>
                <w:sz w:val="16"/>
                <w:szCs w:val="16"/>
                <w:lang w:val="en-AU"/>
              </w:rPr>
              <w:t>3</w:t>
            </w:r>
            <w:r w:rsidR="000A7350" w:rsidRPr="00DE1D0D">
              <w:rPr>
                <w:rFonts w:cs="Arial"/>
                <w:sz w:val="16"/>
                <w:szCs w:val="16"/>
                <w:lang w:val="en-AU"/>
              </w:rPr>
              <w:t>8</w:t>
            </w:r>
          </w:p>
        </w:tc>
        <w:tc>
          <w:tcPr>
            <w:tcW w:w="2698" w:type="dxa"/>
            <w:tcBorders>
              <w:right w:val="single" w:sz="4" w:space="0" w:color="FFFFFF" w:themeColor="background2"/>
            </w:tcBorders>
          </w:tcPr>
          <w:p w14:paraId="1D01E412" w14:textId="2A781359" w:rsidR="00673BA6" w:rsidRPr="00DE1D0D" w:rsidRDefault="00673BA6" w:rsidP="00FC301D">
            <w:pPr>
              <w:spacing w:before="120" w:after="120"/>
              <w:rPr>
                <w:rFonts w:cs="Arial"/>
                <w:sz w:val="16"/>
                <w:szCs w:val="16"/>
                <w:lang w:val="en-AU"/>
              </w:rPr>
            </w:pPr>
            <w:r w:rsidRPr="00DE1D0D">
              <w:rPr>
                <w:rFonts w:cs="Arial"/>
                <w:sz w:val="16"/>
                <w:szCs w:val="16"/>
                <w:lang w:val="en-AU"/>
              </w:rPr>
              <w:t>state_adj_privpat_accomm_sd</w:t>
            </w:r>
          </w:p>
        </w:tc>
        <w:tc>
          <w:tcPr>
            <w:tcW w:w="2977" w:type="dxa"/>
          </w:tcPr>
          <w:p w14:paraId="6C97591C" w14:textId="5B8AF993" w:rsidR="00673BA6" w:rsidRPr="00DE1D0D" w:rsidRDefault="00673BA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05426775" w14:textId="7D9557BD" w:rsidR="00673BA6" w:rsidRPr="00DE1D0D" w:rsidRDefault="00673BA6" w:rsidP="00FC301D">
            <w:pPr>
              <w:spacing w:before="120" w:after="120"/>
              <w:rPr>
                <w:rFonts w:cs="Arial"/>
                <w:sz w:val="16"/>
                <w:szCs w:val="16"/>
                <w:lang w:val="en-AU"/>
              </w:rPr>
            </w:pPr>
            <w:r w:rsidRPr="00DE1D0D">
              <w:rPr>
                <w:rFonts w:cs="Arial"/>
                <w:sz w:val="16"/>
                <w:szCs w:val="16"/>
                <w:lang w:val="en-AU"/>
              </w:rPr>
              <w:t>Private patient accommodation adjustment: same-day rate (state-specific adjustment).</w:t>
            </w:r>
          </w:p>
        </w:tc>
      </w:tr>
      <w:tr w:rsidR="00673BA6" w:rsidRPr="00DE1D0D" w14:paraId="46980E06" w14:textId="77777777" w:rsidTr="009E559E">
        <w:trPr>
          <w:trHeight w:val="20"/>
        </w:trPr>
        <w:tc>
          <w:tcPr>
            <w:tcW w:w="1017" w:type="dxa"/>
            <w:tcBorders>
              <w:right w:val="single" w:sz="4" w:space="0" w:color="FFFFFF" w:themeColor="background2"/>
            </w:tcBorders>
          </w:tcPr>
          <w:p w14:paraId="78580B7D" w14:textId="54E22666" w:rsidR="00673BA6" w:rsidRPr="00DE1D0D" w:rsidRDefault="00673BA6"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39</w:t>
            </w:r>
          </w:p>
        </w:tc>
        <w:tc>
          <w:tcPr>
            <w:tcW w:w="2698" w:type="dxa"/>
            <w:tcBorders>
              <w:right w:val="single" w:sz="4" w:space="0" w:color="FFFFFF" w:themeColor="background2"/>
            </w:tcBorders>
          </w:tcPr>
          <w:p w14:paraId="64BDA149" w14:textId="5C834F84" w:rsidR="00673BA6" w:rsidRPr="00DE1D0D" w:rsidRDefault="00673BA6" w:rsidP="00FC301D">
            <w:pPr>
              <w:spacing w:before="120" w:after="120"/>
              <w:rPr>
                <w:rFonts w:cs="Arial"/>
                <w:sz w:val="16"/>
                <w:szCs w:val="16"/>
                <w:lang w:val="en-AU"/>
              </w:rPr>
            </w:pPr>
            <w:r w:rsidRPr="00DE1D0D">
              <w:rPr>
                <w:rFonts w:cs="Arial"/>
                <w:sz w:val="16"/>
                <w:szCs w:val="16"/>
                <w:lang w:val="en-AU"/>
              </w:rPr>
              <w:t>state_adj_privpat_accomm_on</w:t>
            </w:r>
          </w:p>
        </w:tc>
        <w:tc>
          <w:tcPr>
            <w:tcW w:w="2977" w:type="dxa"/>
          </w:tcPr>
          <w:p w14:paraId="59E1567E" w14:textId="348E5E9C" w:rsidR="00673BA6" w:rsidRPr="00DE1D0D" w:rsidRDefault="00673BA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34C00BF9" w14:textId="54D0507A" w:rsidR="00673BA6" w:rsidRPr="00DE1D0D" w:rsidRDefault="00673BA6" w:rsidP="00FC301D">
            <w:pPr>
              <w:spacing w:before="120" w:after="120"/>
              <w:rPr>
                <w:rFonts w:cs="Arial"/>
                <w:sz w:val="16"/>
                <w:szCs w:val="16"/>
                <w:lang w:val="en-AU"/>
              </w:rPr>
            </w:pPr>
            <w:r w:rsidRPr="00DE1D0D">
              <w:rPr>
                <w:rFonts w:cs="Arial"/>
                <w:sz w:val="16"/>
                <w:szCs w:val="16"/>
                <w:lang w:val="en-AU"/>
              </w:rPr>
              <w:t>Private patient accommodation adjustment: overnight per diem rate (state-specific adjustment).</w:t>
            </w:r>
          </w:p>
        </w:tc>
      </w:tr>
      <w:tr w:rsidR="00673BA6" w:rsidRPr="00DE1D0D" w14:paraId="299520F7" w14:textId="77777777" w:rsidTr="009E559E">
        <w:trPr>
          <w:trHeight w:val="20"/>
        </w:trPr>
        <w:tc>
          <w:tcPr>
            <w:tcW w:w="1017" w:type="dxa"/>
            <w:tcBorders>
              <w:right w:val="single" w:sz="4" w:space="0" w:color="FFFFFF" w:themeColor="background2"/>
            </w:tcBorders>
          </w:tcPr>
          <w:p w14:paraId="62CEDE6B" w14:textId="195BB87C" w:rsidR="00673BA6" w:rsidRPr="00DE1D0D" w:rsidRDefault="00673BA6" w:rsidP="00FC301D">
            <w:pPr>
              <w:spacing w:before="120" w:after="120"/>
              <w:rPr>
                <w:rFonts w:cs="Arial"/>
                <w:sz w:val="16"/>
                <w:szCs w:val="16"/>
                <w:lang w:val="en-AU"/>
              </w:rPr>
            </w:pPr>
            <w:r w:rsidRPr="00DE1D0D">
              <w:rPr>
                <w:rFonts w:cs="Arial"/>
                <w:sz w:val="16"/>
                <w:szCs w:val="16"/>
                <w:lang w:val="en-AU"/>
              </w:rPr>
              <w:t>A4</w:t>
            </w:r>
            <w:r w:rsidR="000A7350" w:rsidRPr="00DE1D0D">
              <w:rPr>
                <w:rFonts w:cs="Arial"/>
                <w:sz w:val="16"/>
                <w:szCs w:val="16"/>
                <w:lang w:val="en-AU"/>
              </w:rPr>
              <w:t>0</w:t>
            </w:r>
          </w:p>
        </w:tc>
        <w:tc>
          <w:tcPr>
            <w:tcW w:w="2698" w:type="dxa"/>
            <w:tcBorders>
              <w:right w:val="single" w:sz="4" w:space="0" w:color="FFFFFF" w:themeColor="background2"/>
            </w:tcBorders>
          </w:tcPr>
          <w:p w14:paraId="3537A3FC" w14:textId="26918621" w:rsidR="00673BA6" w:rsidRPr="00DE1D0D" w:rsidRDefault="00673BA6" w:rsidP="00FC301D">
            <w:pPr>
              <w:spacing w:before="120" w:after="120"/>
              <w:rPr>
                <w:rFonts w:cs="Arial"/>
                <w:sz w:val="16"/>
                <w:szCs w:val="16"/>
                <w:lang w:val="en-AU"/>
              </w:rPr>
            </w:pPr>
            <w:r w:rsidRPr="00DE1D0D">
              <w:rPr>
                <w:rFonts w:cs="Arial"/>
                <w:sz w:val="16"/>
                <w:szCs w:val="16"/>
                <w:lang w:val="en-AU"/>
              </w:rPr>
              <w:t>error_code</w:t>
            </w:r>
          </w:p>
        </w:tc>
        <w:tc>
          <w:tcPr>
            <w:tcW w:w="2977" w:type="dxa"/>
          </w:tcPr>
          <w:p w14:paraId="329AD0B7" w14:textId="37D36AC4" w:rsidR="00673BA6" w:rsidRPr="00DE1D0D" w:rsidRDefault="00673BA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845D1F8" w14:textId="44B3C5AF" w:rsidR="00673BA6" w:rsidRPr="00DE1D0D" w:rsidRDefault="00673BA6" w:rsidP="00FC301D">
            <w:pPr>
              <w:spacing w:before="120" w:after="120"/>
              <w:rPr>
                <w:rFonts w:cs="Arial"/>
                <w:sz w:val="16"/>
                <w:szCs w:val="16"/>
                <w:lang w:val="en-AU"/>
              </w:rPr>
            </w:pPr>
            <w:r w:rsidRPr="00DE1D0D">
              <w:rPr>
                <w:rFonts w:cs="Arial"/>
                <w:sz w:val="16"/>
                <w:szCs w:val="16"/>
                <w:lang w:val="en-AU"/>
              </w:rPr>
              <w:t>A brief description of errors, if any, which have occurred in the process of calculating the NWAU of an episode of care.</w:t>
            </w:r>
          </w:p>
        </w:tc>
      </w:tr>
      <w:tr w:rsidR="00165B1A" w:rsidRPr="00DE1D0D" w14:paraId="2F756ADB" w14:textId="77777777" w:rsidTr="009E559E">
        <w:trPr>
          <w:trHeight w:val="20"/>
        </w:trPr>
        <w:tc>
          <w:tcPr>
            <w:tcW w:w="1017" w:type="dxa"/>
            <w:tcBorders>
              <w:right w:val="single" w:sz="4" w:space="0" w:color="FFFFFF" w:themeColor="background2"/>
            </w:tcBorders>
          </w:tcPr>
          <w:p w14:paraId="76B0ED2A" w14:textId="0276D872" w:rsidR="00165B1A" w:rsidRPr="00DE1D0D" w:rsidRDefault="00165B1A" w:rsidP="00FC301D">
            <w:pPr>
              <w:spacing w:before="120" w:after="120"/>
              <w:rPr>
                <w:rFonts w:cs="Arial"/>
                <w:sz w:val="16"/>
                <w:szCs w:val="16"/>
                <w:lang w:val="en-AU"/>
              </w:rPr>
            </w:pPr>
            <w:r w:rsidRPr="00DE1D0D">
              <w:rPr>
                <w:rFonts w:cs="Arial"/>
                <w:sz w:val="16"/>
                <w:szCs w:val="16"/>
                <w:lang w:val="en-AU"/>
              </w:rPr>
              <w:t>A4</w:t>
            </w:r>
            <w:r w:rsidR="000A7350" w:rsidRPr="00DE1D0D">
              <w:rPr>
                <w:rFonts w:cs="Arial"/>
                <w:sz w:val="16"/>
                <w:szCs w:val="16"/>
                <w:lang w:val="en-AU"/>
              </w:rPr>
              <w:t>1</w:t>
            </w:r>
          </w:p>
        </w:tc>
        <w:tc>
          <w:tcPr>
            <w:tcW w:w="2698" w:type="dxa"/>
            <w:tcBorders>
              <w:right w:val="single" w:sz="4" w:space="0" w:color="FFFFFF" w:themeColor="background2"/>
            </w:tcBorders>
          </w:tcPr>
          <w:p w14:paraId="7C874C7B" w14:textId="552FB449" w:rsidR="00165B1A" w:rsidRPr="00DE1D0D" w:rsidRDefault="00165B1A" w:rsidP="00FC301D">
            <w:pPr>
              <w:spacing w:before="120" w:after="120"/>
              <w:rPr>
                <w:rFonts w:cs="Arial"/>
                <w:sz w:val="16"/>
                <w:szCs w:val="16"/>
                <w:lang w:val="en-AU"/>
              </w:rPr>
            </w:pPr>
            <w:r w:rsidRPr="00DE1D0D">
              <w:rPr>
                <w:rFonts w:cs="Arial"/>
                <w:sz w:val="16"/>
                <w:szCs w:val="16"/>
                <w:lang w:val="en-AU"/>
              </w:rPr>
              <w:t>_pat_eligible_icu_hours</w:t>
            </w:r>
          </w:p>
        </w:tc>
        <w:tc>
          <w:tcPr>
            <w:tcW w:w="2977" w:type="dxa"/>
          </w:tcPr>
          <w:p w14:paraId="6D8DFDFF" w14:textId="22242EF6" w:rsidR="00165B1A" w:rsidRPr="00DE1D0D" w:rsidRDefault="00165B1A" w:rsidP="00FC301D">
            <w:pPr>
              <w:spacing w:before="120" w:after="120"/>
              <w:rPr>
                <w:rFonts w:cs="Arial"/>
                <w:sz w:val="16"/>
                <w:szCs w:val="16"/>
                <w:lang w:val="en-AU"/>
              </w:rPr>
            </w:pPr>
            <w:r w:rsidRPr="00DE1D0D">
              <w:rPr>
                <w:rFonts w:cs="Arial"/>
                <w:sz w:val="16"/>
                <w:szCs w:val="16"/>
                <w:lang w:val="en-AU"/>
              </w:rPr>
              <w:t>Whole eligible hours spent in ICU</w:t>
            </w:r>
          </w:p>
        </w:tc>
        <w:tc>
          <w:tcPr>
            <w:tcW w:w="3827" w:type="dxa"/>
            <w:tcBorders>
              <w:right w:val="single" w:sz="4" w:space="0" w:color="FFFFFF" w:themeColor="background2"/>
            </w:tcBorders>
          </w:tcPr>
          <w:p w14:paraId="275AE11B" w14:textId="24AFC620" w:rsidR="009B1A86" w:rsidRPr="00DE1D0D" w:rsidRDefault="009B1A86" w:rsidP="00FC301D">
            <w:pPr>
              <w:spacing w:before="120" w:after="120"/>
              <w:rPr>
                <w:rFonts w:cs="Arial"/>
                <w:sz w:val="16"/>
                <w:szCs w:val="16"/>
                <w:lang w:val="en-AU"/>
              </w:rPr>
            </w:pPr>
            <w:r w:rsidRPr="00DE1D0D">
              <w:rPr>
                <w:rFonts w:cs="Arial"/>
                <w:sz w:val="16"/>
                <w:szCs w:val="16"/>
                <w:lang w:val="en-AU"/>
              </w:rPr>
              <w:t>Total whole hours spent in intensive care unit if hours are greater than or equal to 1; else</w:t>
            </w:r>
          </w:p>
          <w:p w14:paraId="7B560E74" w14:textId="4A68158A" w:rsidR="00165B1A" w:rsidRPr="00DE1D0D" w:rsidRDefault="009B1A86" w:rsidP="00FC301D">
            <w:pPr>
              <w:spacing w:before="120" w:after="120"/>
              <w:rPr>
                <w:rFonts w:cs="Arial"/>
                <w:sz w:val="16"/>
                <w:szCs w:val="16"/>
                <w:lang w:val="en-AU"/>
              </w:rPr>
            </w:pPr>
            <w:r w:rsidRPr="00DE1D0D">
              <w:rPr>
                <w:rFonts w:cs="Arial"/>
                <w:sz w:val="16"/>
                <w:szCs w:val="16"/>
                <w:lang w:val="en-AU"/>
              </w:rPr>
              <w:t xml:space="preserve">0, for bundled DRGs and </w:t>
            </w:r>
            <w:r w:rsidR="005A06E8" w:rsidRPr="00DE1D0D">
              <w:rPr>
                <w:rFonts w:cs="Arial"/>
                <w:sz w:val="16"/>
                <w:szCs w:val="16"/>
                <w:lang w:val="en-AU"/>
              </w:rPr>
              <w:t>in</w:t>
            </w:r>
            <w:r w:rsidRPr="00DE1D0D">
              <w:rPr>
                <w:rFonts w:cs="Arial"/>
                <w:sz w:val="16"/>
                <w:szCs w:val="16"/>
                <w:lang w:val="en-AU"/>
              </w:rPr>
              <w:t>eligible establishments</w:t>
            </w:r>
          </w:p>
        </w:tc>
      </w:tr>
      <w:tr w:rsidR="00EF456D" w:rsidRPr="00DE1D0D" w14:paraId="04D3C826" w14:textId="77777777" w:rsidTr="009E559E">
        <w:trPr>
          <w:trHeight w:val="20"/>
        </w:trPr>
        <w:tc>
          <w:tcPr>
            <w:tcW w:w="1017" w:type="dxa"/>
            <w:tcBorders>
              <w:right w:val="single" w:sz="4" w:space="0" w:color="FFFFFF" w:themeColor="background2"/>
            </w:tcBorders>
          </w:tcPr>
          <w:p w14:paraId="5406CAAF" w14:textId="3395523B" w:rsidR="00EF456D" w:rsidRPr="00DE1D0D" w:rsidRDefault="00EF456D" w:rsidP="00FC301D">
            <w:pPr>
              <w:spacing w:before="120" w:after="120"/>
              <w:rPr>
                <w:rFonts w:cs="Arial"/>
                <w:sz w:val="16"/>
                <w:szCs w:val="16"/>
                <w:lang w:val="en-AU"/>
              </w:rPr>
            </w:pPr>
            <w:r w:rsidRPr="00DE1D0D">
              <w:rPr>
                <w:rFonts w:cs="Arial"/>
                <w:sz w:val="16"/>
                <w:szCs w:val="16"/>
                <w:lang w:val="en-AU"/>
              </w:rPr>
              <w:t>A4</w:t>
            </w:r>
            <w:r w:rsidR="000A7350" w:rsidRPr="00DE1D0D">
              <w:rPr>
                <w:rFonts w:cs="Arial"/>
                <w:sz w:val="16"/>
                <w:szCs w:val="16"/>
                <w:lang w:val="en-AU"/>
              </w:rPr>
              <w:t>2</w:t>
            </w:r>
          </w:p>
        </w:tc>
        <w:tc>
          <w:tcPr>
            <w:tcW w:w="2698" w:type="dxa"/>
            <w:tcBorders>
              <w:right w:val="single" w:sz="4" w:space="0" w:color="FFFFFF" w:themeColor="background2"/>
            </w:tcBorders>
          </w:tcPr>
          <w:p w14:paraId="239A7005" w14:textId="3AE901D3" w:rsidR="00EF456D" w:rsidRPr="00DE1D0D" w:rsidRDefault="00EF456D" w:rsidP="00FC301D">
            <w:pPr>
              <w:spacing w:before="120" w:after="120"/>
              <w:rPr>
                <w:rFonts w:cs="Arial"/>
                <w:sz w:val="16"/>
                <w:szCs w:val="16"/>
                <w:lang w:val="en-AU"/>
              </w:rPr>
            </w:pPr>
            <w:r w:rsidRPr="00DE1D0D">
              <w:rPr>
                <w:rFonts w:cs="Arial"/>
                <w:sz w:val="16"/>
                <w:szCs w:val="16"/>
                <w:lang w:val="en-AU"/>
              </w:rPr>
              <w:t>_pat_los_icu_removed</w:t>
            </w:r>
          </w:p>
        </w:tc>
        <w:tc>
          <w:tcPr>
            <w:tcW w:w="2977" w:type="dxa"/>
          </w:tcPr>
          <w:p w14:paraId="76C83E7D" w14:textId="17F7CE00" w:rsidR="00EF456D" w:rsidRPr="00DE1D0D" w:rsidRDefault="00EF456D"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B1236F8" w14:textId="18A6A161" w:rsidR="00EF456D" w:rsidRPr="00DE1D0D" w:rsidRDefault="00EF456D" w:rsidP="00FC301D">
            <w:pPr>
              <w:spacing w:before="120" w:after="120"/>
              <w:rPr>
                <w:rFonts w:cs="Arial"/>
                <w:sz w:val="16"/>
                <w:szCs w:val="16"/>
                <w:lang w:val="en-AU"/>
              </w:rPr>
            </w:pPr>
            <w:r w:rsidRPr="00DE1D0D">
              <w:rPr>
                <w:rFonts w:cs="Arial"/>
                <w:sz w:val="16"/>
                <w:szCs w:val="16"/>
                <w:lang w:val="en-AU"/>
              </w:rPr>
              <w:t xml:space="preserve">Patient length of stay with ICU hours removed </w:t>
            </w:r>
          </w:p>
        </w:tc>
      </w:tr>
      <w:tr w:rsidR="00916E50" w:rsidRPr="00DE1D0D" w14:paraId="669F3D5E" w14:textId="77777777" w:rsidTr="009E559E">
        <w:trPr>
          <w:trHeight w:val="20"/>
        </w:trPr>
        <w:tc>
          <w:tcPr>
            <w:tcW w:w="1017" w:type="dxa"/>
            <w:tcBorders>
              <w:right w:val="single" w:sz="4" w:space="0" w:color="FFFFFF" w:themeColor="background2"/>
            </w:tcBorders>
          </w:tcPr>
          <w:p w14:paraId="42008512" w14:textId="13EC764A" w:rsidR="00916E50" w:rsidRPr="00DE1D0D" w:rsidRDefault="00916E50" w:rsidP="00FC301D">
            <w:pPr>
              <w:spacing w:before="120" w:after="120"/>
              <w:rPr>
                <w:rFonts w:cs="Arial"/>
                <w:sz w:val="16"/>
                <w:szCs w:val="16"/>
                <w:lang w:val="en-AU"/>
              </w:rPr>
            </w:pPr>
            <w:r w:rsidRPr="00DE1D0D">
              <w:rPr>
                <w:rFonts w:cs="Arial"/>
                <w:sz w:val="16"/>
                <w:szCs w:val="16"/>
                <w:lang w:val="en-AU"/>
              </w:rPr>
              <w:t>A4</w:t>
            </w:r>
            <w:r w:rsidR="000A7350" w:rsidRPr="00DE1D0D">
              <w:rPr>
                <w:rFonts w:cs="Arial"/>
                <w:sz w:val="16"/>
                <w:szCs w:val="16"/>
                <w:lang w:val="en-AU"/>
              </w:rPr>
              <w:t>3</w:t>
            </w:r>
          </w:p>
        </w:tc>
        <w:tc>
          <w:tcPr>
            <w:tcW w:w="2698" w:type="dxa"/>
            <w:tcBorders>
              <w:right w:val="single" w:sz="4" w:space="0" w:color="FFFFFF" w:themeColor="background2"/>
            </w:tcBorders>
          </w:tcPr>
          <w:p w14:paraId="28FDDA02" w14:textId="0804F933" w:rsidR="00916E50" w:rsidRPr="00DE1D0D" w:rsidRDefault="00916E50" w:rsidP="00FC301D">
            <w:pPr>
              <w:spacing w:before="120" w:after="120"/>
              <w:rPr>
                <w:rFonts w:cs="Arial"/>
                <w:sz w:val="16"/>
                <w:szCs w:val="16"/>
                <w:lang w:val="en-AU"/>
              </w:rPr>
            </w:pPr>
            <w:r w:rsidRPr="00DE1D0D">
              <w:rPr>
                <w:rFonts w:cs="Arial"/>
                <w:sz w:val="16"/>
                <w:szCs w:val="16"/>
                <w:lang w:val="en-AU"/>
              </w:rPr>
              <w:t>_pat_separation_category</w:t>
            </w:r>
          </w:p>
        </w:tc>
        <w:tc>
          <w:tcPr>
            <w:tcW w:w="2977" w:type="dxa"/>
          </w:tcPr>
          <w:p w14:paraId="2DA149BB" w14:textId="41D8D95E" w:rsidR="00916E50" w:rsidRPr="00DE1D0D" w:rsidRDefault="00916E50"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5FA4D86" w14:textId="77777777" w:rsidR="003572C8" w:rsidRPr="00DE1D0D" w:rsidRDefault="003572C8" w:rsidP="00FC301D">
            <w:pPr>
              <w:spacing w:before="120" w:after="120"/>
              <w:rPr>
                <w:rFonts w:cs="Arial"/>
                <w:sz w:val="16"/>
                <w:szCs w:val="16"/>
                <w:lang w:val="en-AU"/>
              </w:rPr>
            </w:pPr>
            <w:r w:rsidRPr="00DE1D0D">
              <w:rPr>
                <w:rFonts w:cs="Arial"/>
                <w:sz w:val="16"/>
                <w:szCs w:val="16"/>
                <w:lang w:val="en-AU"/>
              </w:rPr>
              <w:t xml:space="preserve">Patient separation category: </w:t>
            </w:r>
          </w:p>
          <w:p w14:paraId="7E7CEFC2" w14:textId="77777777" w:rsidR="003572C8" w:rsidRPr="00DE1D0D" w:rsidRDefault="003572C8" w:rsidP="00FC301D">
            <w:pPr>
              <w:spacing w:before="120" w:after="120"/>
              <w:rPr>
                <w:rFonts w:cs="Arial"/>
                <w:sz w:val="16"/>
                <w:szCs w:val="16"/>
                <w:lang w:val="en-AU"/>
              </w:rPr>
            </w:pPr>
            <w:r w:rsidRPr="00DE1D0D">
              <w:rPr>
                <w:rFonts w:cs="Arial"/>
                <w:sz w:val="16"/>
                <w:szCs w:val="16"/>
                <w:lang w:val="en-AU"/>
              </w:rPr>
              <w:t>1: Same-day patients</w:t>
            </w:r>
          </w:p>
          <w:p w14:paraId="1A06DCC4" w14:textId="77777777" w:rsidR="003572C8" w:rsidRPr="00DE1D0D" w:rsidRDefault="003572C8" w:rsidP="00FC301D">
            <w:pPr>
              <w:spacing w:before="120" w:after="120"/>
              <w:rPr>
                <w:rFonts w:cs="Arial"/>
                <w:sz w:val="16"/>
                <w:szCs w:val="16"/>
                <w:lang w:val="en-AU"/>
              </w:rPr>
            </w:pPr>
            <w:r w:rsidRPr="00DE1D0D">
              <w:rPr>
                <w:rFonts w:cs="Arial"/>
                <w:sz w:val="16"/>
                <w:szCs w:val="16"/>
                <w:lang w:val="en-AU"/>
              </w:rPr>
              <w:t xml:space="preserve">2: Short-stay outlier patients </w:t>
            </w:r>
          </w:p>
          <w:p w14:paraId="14500547" w14:textId="77777777" w:rsidR="003572C8" w:rsidRPr="00DE1D0D" w:rsidRDefault="003572C8" w:rsidP="00FC301D">
            <w:pPr>
              <w:spacing w:before="120" w:after="120"/>
              <w:rPr>
                <w:rFonts w:cs="Arial"/>
                <w:sz w:val="16"/>
                <w:szCs w:val="16"/>
                <w:lang w:val="en-AU"/>
              </w:rPr>
            </w:pPr>
            <w:r w:rsidRPr="00DE1D0D">
              <w:rPr>
                <w:rFonts w:cs="Arial"/>
                <w:sz w:val="16"/>
                <w:szCs w:val="16"/>
                <w:lang w:val="en-AU"/>
              </w:rPr>
              <w:t>3: Inlier patients</w:t>
            </w:r>
          </w:p>
          <w:p w14:paraId="1F965DF5" w14:textId="5CE71F80" w:rsidR="00916E50" w:rsidRPr="00DE1D0D" w:rsidRDefault="003572C8" w:rsidP="00FC301D">
            <w:pPr>
              <w:spacing w:before="120" w:after="120"/>
              <w:rPr>
                <w:rFonts w:cs="Arial"/>
                <w:sz w:val="16"/>
                <w:szCs w:val="16"/>
                <w:lang w:val="en-AU"/>
              </w:rPr>
            </w:pPr>
            <w:r w:rsidRPr="00DE1D0D">
              <w:rPr>
                <w:rFonts w:cs="Arial"/>
                <w:sz w:val="16"/>
                <w:szCs w:val="16"/>
                <w:lang w:val="en-AU"/>
              </w:rPr>
              <w:t>4: Long-stay outlier patients</w:t>
            </w:r>
          </w:p>
        </w:tc>
      </w:tr>
      <w:tr w:rsidR="00D2033A" w:rsidRPr="00DE1D0D" w14:paraId="0349EE7E" w14:textId="77777777" w:rsidTr="009E559E">
        <w:trPr>
          <w:trHeight w:val="20"/>
        </w:trPr>
        <w:tc>
          <w:tcPr>
            <w:tcW w:w="1017" w:type="dxa"/>
            <w:tcBorders>
              <w:right w:val="single" w:sz="4" w:space="0" w:color="FFFFFF" w:themeColor="background2"/>
            </w:tcBorders>
          </w:tcPr>
          <w:p w14:paraId="55E17186" w14:textId="3CF1D50E" w:rsidR="00D2033A" w:rsidRPr="00DE1D0D" w:rsidRDefault="00D2033A" w:rsidP="00FC301D">
            <w:pPr>
              <w:spacing w:before="120" w:after="120"/>
              <w:rPr>
                <w:rFonts w:cs="Arial"/>
                <w:sz w:val="16"/>
                <w:szCs w:val="16"/>
                <w:lang w:val="en-AU"/>
              </w:rPr>
            </w:pPr>
            <w:r w:rsidRPr="00DE1D0D">
              <w:rPr>
                <w:rFonts w:cs="Arial"/>
                <w:sz w:val="16"/>
                <w:szCs w:val="16"/>
                <w:lang w:val="en-AU"/>
              </w:rPr>
              <w:t>A4</w:t>
            </w:r>
            <w:r w:rsidR="000A7350" w:rsidRPr="00DE1D0D">
              <w:rPr>
                <w:rFonts w:cs="Arial"/>
                <w:sz w:val="16"/>
                <w:szCs w:val="16"/>
                <w:lang w:val="en-AU"/>
              </w:rPr>
              <w:t>4</w:t>
            </w:r>
          </w:p>
        </w:tc>
        <w:tc>
          <w:tcPr>
            <w:tcW w:w="2698" w:type="dxa"/>
            <w:tcBorders>
              <w:right w:val="single" w:sz="4" w:space="0" w:color="FFFFFF" w:themeColor="background2"/>
            </w:tcBorders>
          </w:tcPr>
          <w:p w14:paraId="44CD13A5" w14:textId="17E497A3" w:rsidR="00D2033A" w:rsidRPr="00DE1D0D" w:rsidRDefault="00D2033A" w:rsidP="00FC301D">
            <w:pPr>
              <w:spacing w:before="120" w:after="120"/>
              <w:rPr>
                <w:rFonts w:cs="Arial"/>
                <w:sz w:val="16"/>
                <w:szCs w:val="16"/>
                <w:lang w:val="en-AU"/>
              </w:rPr>
            </w:pPr>
            <w:r w:rsidRPr="00DE1D0D">
              <w:rPr>
                <w:rFonts w:cs="Arial"/>
                <w:sz w:val="16"/>
                <w:szCs w:val="16"/>
                <w:lang w:val="en-AU"/>
              </w:rPr>
              <w:t>_w01</w:t>
            </w:r>
          </w:p>
        </w:tc>
        <w:tc>
          <w:tcPr>
            <w:tcW w:w="2977" w:type="dxa"/>
          </w:tcPr>
          <w:p w14:paraId="0A778559" w14:textId="3799F818" w:rsidR="00D2033A" w:rsidRPr="00DE1D0D" w:rsidRDefault="00D2033A" w:rsidP="00FC301D">
            <w:pPr>
              <w:spacing w:before="120" w:after="120"/>
              <w:rPr>
                <w:rFonts w:cs="Arial"/>
                <w:sz w:val="16"/>
                <w:szCs w:val="16"/>
                <w:lang w:val="en-AU"/>
              </w:rPr>
            </w:pPr>
            <w:r w:rsidRPr="00DE1D0D">
              <w:rPr>
                <w:rFonts w:cs="Arial"/>
                <w:sz w:val="16"/>
                <w:szCs w:val="16"/>
                <w:lang w:val="en-AU"/>
              </w:rPr>
              <w:t>DRG by inlier/outlier weight</w:t>
            </w:r>
          </w:p>
        </w:tc>
        <w:tc>
          <w:tcPr>
            <w:tcW w:w="3827" w:type="dxa"/>
            <w:tcBorders>
              <w:right w:val="single" w:sz="4" w:space="0" w:color="FFFFFF" w:themeColor="background2"/>
            </w:tcBorders>
          </w:tcPr>
          <w:p w14:paraId="5F74510F" w14:textId="77777777" w:rsidR="0059484B" w:rsidRPr="00DE1D0D" w:rsidRDefault="0059484B" w:rsidP="00FC301D">
            <w:pPr>
              <w:spacing w:before="120" w:after="120"/>
              <w:rPr>
                <w:rFonts w:cs="Arial"/>
                <w:sz w:val="16"/>
                <w:szCs w:val="16"/>
                <w:lang w:val="en-AU"/>
              </w:rPr>
            </w:pPr>
            <w:r w:rsidRPr="00DE1D0D">
              <w:rPr>
                <w:rFonts w:cs="Arial"/>
                <w:sz w:val="16"/>
                <w:szCs w:val="16"/>
                <w:lang w:val="en-AU"/>
              </w:rPr>
              <w:t>Based off _pat_separation_category:</w:t>
            </w:r>
          </w:p>
          <w:p w14:paraId="0C56A1A4" w14:textId="77777777" w:rsidR="0059484B" w:rsidRPr="00DE1D0D" w:rsidRDefault="0059484B" w:rsidP="00FC301D">
            <w:pPr>
              <w:spacing w:before="120" w:after="120"/>
              <w:rPr>
                <w:rFonts w:cs="Arial"/>
                <w:sz w:val="16"/>
                <w:szCs w:val="16"/>
                <w:lang w:val="en-AU"/>
              </w:rPr>
            </w:pPr>
            <w:r w:rsidRPr="00DE1D0D">
              <w:rPr>
                <w:rFonts w:cs="Arial"/>
                <w:sz w:val="16"/>
                <w:szCs w:val="16"/>
                <w:lang w:val="en-AU"/>
              </w:rPr>
              <w:t>1: drg_pw_sd</w:t>
            </w:r>
          </w:p>
          <w:p w14:paraId="7283C759" w14:textId="28DEF3C9" w:rsidR="0059484B" w:rsidRPr="00DE1D0D" w:rsidRDefault="0059484B" w:rsidP="00FC301D">
            <w:pPr>
              <w:spacing w:before="120" w:after="120"/>
              <w:rPr>
                <w:rFonts w:cs="Arial"/>
                <w:sz w:val="16"/>
                <w:szCs w:val="16"/>
                <w:lang w:val="en-AU"/>
              </w:rPr>
            </w:pPr>
            <w:r w:rsidRPr="00DE1D0D">
              <w:rPr>
                <w:rFonts w:cs="Arial"/>
                <w:sz w:val="16"/>
                <w:szCs w:val="16"/>
                <w:lang w:val="en-AU"/>
              </w:rPr>
              <w:t xml:space="preserve">2: drg_pw_sso_base + drg_pw_sso_perdiem * </w:t>
            </w:r>
            <w:r w:rsidR="007313AE" w:rsidRPr="00DE1D0D">
              <w:rPr>
                <w:rFonts w:cs="Arial"/>
                <w:sz w:val="16"/>
                <w:szCs w:val="16"/>
                <w:lang w:val="en-AU"/>
              </w:rPr>
              <w:t>_</w:t>
            </w:r>
            <w:r w:rsidRPr="00DE1D0D">
              <w:rPr>
                <w:rFonts w:cs="Arial"/>
                <w:sz w:val="16"/>
                <w:szCs w:val="16"/>
                <w:lang w:val="en-AU"/>
              </w:rPr>
              <w:t xml:space="preserve">pat_los_icu_removed </w:t>
            </w:r>
          </w:p>
          <w:p w14:paraId="44839911" w14:textId="77777777" w:rsidR="0059484B" w:rsidRPr="00DE1D0D" w:rsidRDefault="0059484B" w:rsidP="00FC301D">
            <w:pPr>
              <w:spacing w:before="120" w:after="120"/>
              <w:rPr>
                <w:rFonts w:cs="Arial"/>
                <w:sz w:val="16"/>
                <w:szCs w:val="16"/>
                <w:lang w:val="en-AU"/>
              </w:rPr>
            </w:pPr>
            <w:r w:rsidRPr="00DE1D0D">
              <w:rPr>
                <w:rFonts w:cs="Arial"/>
                <w:sz w:val="16"/>
                <w:szCs w:val="16"/>
                <w:lang w:val="en-AU"/>
              </w:rPr>
              <w:t>3: drg_pw_inlier</w:t>
            </w:r>
          </w:p>
          <w:p w14:paraId="26436A18" w14:textId="07940535" w:rsidR="00D2033A" w:rsidRPr="00DE1D0D" w:rsidRDefault="0059484B" w:rsidP="00FC301D">
            <w:pPr>
              <w:spacing w:before="120" w:after="120"/>
              <w:rPr>
                <w:rFonts w:cs="Arial"/>
                <w:sz w:val="16"/>
                <w:szCs w:val="16"/>
                <w:lang w:val="en-AU"/>
              </w:rPr>
            </w:pPr>
            <w:r w:rsidRPr="00DE1D0D">
              <w:rPr>
                <w:rFonts w:cs="Arial"/>
                <w:sz w:val="16"/>
                <w:szCs w:val="16"/>
                <w:lang w:val="en-AU"/>
              </w:rPr>
              <w:t>4: drg_pw_inlier + (pat_los_icu_removed - drg_inlier_ub) * drg_pw_lso_perdiem</w:t>
            </w:r>
          </w:p>
        </w:tc>
      </w:tr>
      <w:tr w:rsidR="00D831D4" w:rsidRPr="00DE1D0D" w14:paraId="266760FD" w14:textId="77777777" w:rsidTr="009E559E">
        <w:trPr>
          <w:trHeight w:val="20"/>
        </w:trPr>
        <w:tc>
          <w:tcPr>
            <w:tcW w:w="1017" w:type="dxa"/>
            <w:tcBorders>
              <w:right w:val="single" w:sz="4" w:space="0" w:color="FFFFFF" w:themeColor="background2"/>
            </w:tcBorders>
          </w:tcPr>
          <w:p w14:paraId="6EE7E542" w14:textId="742799BC" w:rsidR="00D831D4" w:rsidRPr="00DE1D0D" w:rsidRDefault="00D831D4" w:rsidP="00FC301D">
            <w:pPr>
              <w:spacing w:before="120" w:after="120"/>
              <w:rPr>
                <w:rFonts w:cs="Arial"/>
                <w:sz w:val="16"/>
                <w:szCs w:val="16"/>
                <w:lang w:val="en-AU"/>
              </w:rPr>
            </w:pPr>
            <w:r w:rsidRPr="00DE1D0D">
              <w:rPr>
                <w:rFonts w:cs="Arial"/>
                <w:sz w:val="16"/>
                <w:szCs w:val="16"/>
                <w:lang w:val="en-AU"/>
              </w:rPr>
              <w:t>A4</w:t>
            </w:r>
            <w:r w:rsidR="000A7350" w:rsidRPr="00DE1D0D">
              <w:rPr>
                <w:rFonts w:cs="Arial"/>
                <w:sz w:val="16"/>
                <w:szCs w:val="16"/>
                <w:lang w:val="en-AU"/>
              </w:rPr>
              <w:t>5</w:t>
            </w:r>
          </w:p>
        </w:tc>
        <w:tc>
          <w:tcPr>
            <w:tcW w:w="2698" w:type="dxa"/>
            <w:tcBorders>
              <w:right w:val="single" w:sz="4" w:space="0" w:color="FFFFFF" w:themeColor="background2"/>
            </w:tcBorders>
          </w:tcPr>
          <w:p w14:paraId="51531374" w14:textId="6DE4F80E" w:rsidR="00D831D4" w:rsidRPr="00DE1D0D" w:rsidRDefault="00D831D4" w:rsidP="00FC301D">
            <w:pPr>
              <w:spacing w:before="120" w:after="120"/>
              <w:rPr>
                <w:rFonts w:cs="Arial"/>
                <w:sz w:val="16"/>
                <w:szCs w:val="16"/>
                <w:lang w:val="en-AU"/>
              </w:rPr>
            </w:pPr>
            <w:r w:rsidRPr="00DE1D0D">
              <w:rPr>
                <w:rFonts w:cs="Arial"/>
                <w:sz w:val="16"/>
                <w:szCs w:val="16"/>
                <w:lang w:val="en-AU"/>
              </w:rPr>
              <w:t>_w02</w:t>
            </w:r>
          </w:p>
        </w:tc>
        <w:tc>
          <w:tcPr>
            <w:tcW w:w="2977" w:type="dxa"/>
          </w:tcPr>
          <w:p w14:paraId="7B1E3A5B" w14:textId="040D2DEC" w:rsidR="00D831D4" w:rsidRPr="00DE1D0D" w:rsidRDefault="00D831D4" w:rsidP="00FC301D">
            <w:pPr>
              <w:spacing w:before="120" w:after="120"/>
              <w:rPr>
                <w:rFonts w:cs="Arial"/>
                <w:sz w:val="16"/>
                <w:szCs w:val="16"/>
                <w:lang w:val="en-AU"/>
              </w:rPr>
            </w:pPr>
            <w:r w:rsidRPr="00DE1D0D">
              <w:rPr>
                <w:rFonts w:cs="Arial"/>
                <w:sz w:val="16"/>
                <w:szCs w:val="16"/>
                <w:lang w:val="en-AU"/>
              </w:rPr>
              <w:t>Application of the paediatric adjustment</w:t>
            </w:r>
          </w:p>
        </w:tc>
        <w:tc>
          <w:tcPr>
            <w:tcW w:w="3827" w:type="dxa"/>
            <w:tcBorders>
              <w:right w:val="single" w:sz="4" w:space="0" w:color="FFFFFF" w:themeColor="background2"/>
            </w:tcBorders>
          </w:tcPr>
          <w:p w14:paraId="51B1A081" w14:textId="08A75B87" w:rsidR="00D831D4" w:rsidRPr="00DE1D0D" w:rsidRDefault="00D831D4" w:rsidP="00FC301D">
            <w:pPr>
              <w:spacing w:before="120" w:after="120"/>
              <w:rPr>
                <w:rFonts w:cs="Arial"/>
                <w:sz w:val="16"/>
                <w:szCs w:val="16"/>
                <w:lang w:val="en-AU"/>
              </w:rPr>
            </w:pPr>
            <w:r w:rsidRPr="00DE1D0D">
              <w:rPr>
                <w:rFonts w:cs="Arial"/>
                <w:sz w:val="16"/>
                <w:szCs w:val="16"/>
                <w:lang w:val="en-AU"/>
              </w:rPr>
              <w:t>_w01 * (1 + _pat_eligible_paed_flag * (drg_adj_paed))</w:t>
            </w:r>
          </w:p>
        </w:tc>
      </w:tr>
      <w:tr w:rsidR="00D831D4" w:rsidRPr="00DE1D0D" w14:paraId="646770BB" w14:textId="77777777" w:rsidTr="009E559E">
        <w:trPr>
          <w:trHeight w:val="20"/>
        </w:trPr>
        <w:tc>
          <w:tcPr>
            <w:tcW w:w="1017" w:type="dxa"/>
            <w:tcBorders>
              <w:right w:val="single" w:sz="4" w:space="0" w:color="FFFFFF" w:themeColor="background2"/>
            </w:tcBorders>
          </w:tcPr>
          <w:p w14:paraId="7C9BC6D0" w14:textId="2BF3D9E3" w:rsidR="00D831D4" w:rsidRPr="00DE1D0D" w:rsidRDefault="00D831D4" w:rsidP="00FC301D">
            <w:pPr>
              <w:spacing w:before="120" w:after="120"/>
              <w:rPr>
                <w:rFonts w:cs="Arial"/>
                <w:sz w:val="16"/>
                <w:szCs w:val="16"/>
                <w:lang w:val="en-AU"/>
              </w:rPr>
            </w:pPr>
            <w:r w:rsidRPr="00DE1D0D">
              <w:rPr>
                <w:rFonts w:cs="Arial"/>
                <w:sz w:val="16"/>
                <w:szCs w:val="16"/>
                <w:lang w:val="en-AU"/>
              </w:rPr>
              <w:t>A4</w:t>
            </w:r>
            <w:r w:rsidR="000A7350" w:rsidRPr="00DE1D0D">
              <w:rPr>
                <w:rFonts w:cs="Arial"/>
                <w:sz w:val="16"/>
                <w:szCs w:val="16"/>
                <w:lang w:val="en-AU"/>
              </w:rPr>
              <w:t>6</w:t>
            </w:r>
          </w:p>
        </w:tc>
        <w:tc>
          <w:tcPr>
            <w:tcW w:w="2698" w:type="dxa"/>
            <w:tcBorders>
              <w:right w:val="single" w:sz="4" w:space="0" w:color="FFFFFF" w:themeColor="background2"/>
            </w:tcBorders>
          </w:tcPr>
          <w:p w14:paraId="7F271DA8" w14:textId="1911BCB4" w:rsidR="00D831D4" w:rsidRPr="00DE1D0D" w:rsidRDefault="00D831D4" w:rsidP="00FC301D">
            <w:pPr>
              <w:spacing w:before="120" w:after="120"/>
              <w:rPr>
                <w:rFonts w:cs="Arial"/>
                <w:sz w:val="16"/>
                <w:szCs w:val="16"/>
                <w:lang w:val="en-AU"/>
              </w:rPr>
            </w:pPr>
            <w:r w:rsidRPr="00DE1D0D">
              <w:rPr>
                <w:rFonts w:cs="Arial"/>
                <w:sz w:val="16"/>
                <w:szCs w:val="16"/>
                <w:lang w:val="en-AU"/>
              </w:rPr>
              <w:t>_w03</w:t>
            </w:r>
          </w:p>
        </w:tc>
        <w:tc>
          <w:tcPr>
            <w:tcW w:w="2977" w:type="dxa"/>
          </w:tcPr>
          <w:p w14:paraId="1AA9BF3A" w14:textId="588116E9" w:rsidR="00D831D4" w:rsidRPr="00DE1D0D" w:rsidRDefault="00D831D4" w:rsidP="00FC301D">
            <w:pPr>
              <w:spacing w:before="120" w:after="120"/>
              <w:rPr>
                <w:rFonts w:cs="Arial"/>
                <w:sz w:val="16"/>
                <w:szCs w:val="16"/>
                <w:lang w:val="en-AU"/>
              </w:rPr>
            </w:pPr>
            <w:r w:rsidRPr="00DE1D0D">
              <w:rPr>
                <w:rFonts w:cs="Arial"/>
                <w:sz w:val="16"/>
                <w:szCs w:val="16"/>
                <w:lang w:val="en-AU"/>
              </w:rPr>
              <w:t>Application of the Indigenous, patient residential remoteness, radiotherapy, dialysis and treatment remoteness adjustments.</w:t>
            </w:r>
          </w:p>
        </w:tc>
        <w:tc>
          <w:tcPr>
            <w:tcW w:w="3827" w:type="dxa"/>
            <w:tcBorders>
              <w:right w:val="single" w:sz="4" w:space="0" w:color="FFFFFF" w:themeColor="background2"/>
            </w:tcBorders>
          </w:tcPr>
          <w:p w14:paraId="7D19DE05" w14:textId="6B58DA75" w:rsidR="00D831D4" w:rsidRPr="00DE1D0D" w:rsidRDefault="00D831D4" w:rsidP="00FC301D">
            <w:pPr>
              <w:spacing w:before="120" w:after="120"/>
              <w:rPr>
                <w:rFonts w:cs="Arial"/>
                <w:sz w:val="16"/>
                <w:szCs w:val="16"/>
                <w:lang w:val="en-AU"/>
              </w:rPr>
            </w:pPr>
            <w:r w:rsidRPr="00DE1D0D">
              <w:rPr>
                <w:rFonts w:cs="Arial"/>
                <w:sz w:val="16"/>
                <w:szCs w:val="16"/>
                <w:lang w:val="en-AU"/>
              </w:rPr>
              <w:t>_w02 * (1 + adj_indigenous + adj_remoteness + adj_radiotherapy + adj_dialysis) * (1 + adj_treat_remoteness)</w:t>
            </w:r>
          </w:p>
        </w:tc>
      </w:tr>
      <w:tr w:rsidR="00D831D4" w:rsidRPr="00DE1D0D" w14:paraId="024942FE" w14:textId="77777777" w:rsidTr="009E559E">
        <w:trPr>
          <w:trHeight w:val="20"/>
        </w:trPr>
        <w:tc>
          <w:tcPr>
            <w:tcW w:w="1017" w:type="dxa"/>
            <w:tcBorders>
              <w:right w:val="single" w:sz="4" w:space="0" w:color="FFFFFF" w:themeColor="background2"/>
            </w:tcBorders>
          </w:tcPr>
          <w:p w14:paraId="6AC6E8CB" w14:textId="5D289243"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124905" w:rsidRPr="00DE1D0D">
              <w:rPr>
                <w:rFonts w:cs="Arial"/>
                <w:sz w:val="16"/>
                <w:szCs w:val="16"/>
                <w:lang w:val="en-AU"/>
              </w:rPr>
              <w:t>4</w:t>
            </w:r>
            <w:r w:rsidR="000A7350" w:rsidRPr="00DE1D0D">
              <w:rPr>
                <w:rFonts w:cs="Arial"/>
                <w:sz w:val="16"/>
                <w:szCs w:val="16"/>
                <w:lang w:val="en-AU"/>
              </w:rPr>
              <w:t>7</w:t>
            </w:r>
          </w:p>
        </w:tc>
        <w:tc>
          <w:tcPr>
            <w:tcW w:w="2698" w:type="dxa"/>
            <w:tcBorders>
              <w:right w:val="single" w:sz="4" w:space="0" w:color="FFFFFF" w:themeColor="background2"/>
            </w:tcBorders>
          </w:tcPr>
          <w:p w14:paraId="6BDDA1F7" w14:textId="0720BD87" w:rsidR="00D831D4" w:rsidRPr="00DE1D0D" w:rsidRDefault="00D831D4" w:rsidP="00FC301D">
            <w:pPr>
              <w:spacing w:before="120" w:after="120"/>
              <w:rPr>
                <w:rFonts w:cs="Arial"/>
                <w:sz w:val="16"/>
                <w:szCs w:val="16"/>
                <w:lang w:val="en-AU"/>
              </w:rPr>
            </w:pPr>
            <w:r w:rsidRPr="00DE1D0D">
              <w:rPr>
                <w:rFonts w:cs="Arial"/>
                <w:sz w:val="16"/>
                <w:szCs w:val="16"/>
                <w:lang w:val="en-AU"/>
              </w:rPr>
              <w:t>_adj_icu</w:t>
            </w:r>
          </w:p>
        </w:tc>
        <w:tc>
          <w:tcPr>
            <w:tcW w:w="2977" w:type="dxa"/>
          </w:tcPr>
          <w:p w14:paraId="309B78FE" w14:textId="0E138B16" w:rsidR="00D831D4" w:rsidRPr="00DE1D0D" w:rsidRDefault="00D831D4" w:rsidP="00FC301D">
            <w:pPr>
              <w:spacing w:before="120" w:after="120"/>
              <w:rPr>
                <w:rFonts w:cs="Arial"/>
                <w:sz w:val="16"/>
                <w:szCs w:val="16"/>
                <w:lang w:val="en-AU"/>
              </w:rPr>
            </w:pPr>
            <w:r w:rsidRPr="00DE1D0D">
              <w:rPr>
                <w:rFonts w:cs="Arial"/>
                <w:sz w:val="16"/>
                <w:szCs w:val="16"/>
                <w:lang w:val="en-AU"/>
              </w:rPr>
              <w:t>Application of the ICU rate adjustment</w:t>
            </w:r>
          </w:p>
        </w:tc>
        <w:tc>
          <w:tcPr>
            <w:tcW w:w="3827" w:type="dxa"/>
            <w:tcBorders>
              <w:right w:val="single" w:sz="4" w:space="0" w:color="FFFFFF" w:themeColor="background2"/>
            </w:tcBorders>
          </w:tcPr>
          <w:p w14:paraId="577D7047" w14:textId="1ECB7075" w:rsidR="00D831D4" w:rsidRPr="00DE1D0D" w:rsidRDefault="00D831D4" w:rsidP="00FC301D">
            <w:pPr>
              <w:spacing w:before="120" w:after="120"/>
              <w:rPr>
                <w:rFonts w:cs="Arial"/>
                <w:sz w:val="16"/>
                <w:szCs w:val="16"/>
                <w:lang w:val="en-AU"/>
              </w:rPr>
            </w:pPr>
            <w:r w:rsidRPr="00DE1D0D">
              <w:rPr>
                <w:rFonts w:cs="Arial"/>
                <w:sz w:val="16"/>
                <w:szCs w:val="16"/>
                <w:lang w:val="en-AU"/>
              </w:rPr>
              <w:t xml:space="preserve"> _pat_eligible_icu_hours * icu_rate</w:t>
            </w:r>
          </w:p>
        </w:tc>
      </w:tr>
      <w:tr w:rsidR="00D831D4" w:rsidRPr="00DE1D0D" w14:paraId="0C9DB70F" w14:textId="77777777" w:rsidTr="009E559E">
        <w:trPr>
          <w:trHeight w:val="20"/>
        </w:trPr>
        <w:tc>
          <w:tcPr>
            <w:tcW w:w="1017" w:type="dxa"/>
            <w:tcBorders>
              <w:right w:val="single" w:sz="4" w:space="0" w:color="FFFFFF" w:themeColor="background2"/>
            </w:tcBorders>
          </w:tcPr>
          <w:p w14:paraId="3703A4D4" w14:textId="6059BB70"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124905" w:rsidRPr="00DE1D0D">
              <w:rPr>
                <w:rFonts w:cs="Arial"/>
                <w:sz w:val="16"/>
                <w:szCs w:val="16"/>
                <w:lang w:val="en-AU"/>
              </w:rPr>
              <w:t>4</w:t>
            </w:r>
            <w:r w:rsidR="000A7350" w:rsidRPr="00DE1D0D">
              <w:rPr>
                <w:rFonts w:cs="Arial"/>
                <w:sz w:val="16"/>
                <w:szCs w:val="16"/>
                <w:lang w:val="en-AU"/>
              </w:rPr>
              <w:t>8</w:t>
            </w:r>
          </w:p>
        </w:tc>
        <w:tc>
          <w:tcPr>
            <w:tcW w:w="2698" w:type="dxa"/>
            <w:tcBorders>
              <w:right w:val="single" w:sz="4" w:space="0" w:color="FFFFFF" w:themeColor="background2"/>
            </w:tcBorders>
          </w:tcPr>
          <w:p w14:paraId="21D71735" w14:textId="78EA72FB" w:rsidR="00D831D4" w:rsidRPr="00DE1D0D" w:rsidRDefault="00646443" w:rsidP="00FC301D">
            <w:pPr>
              <w:spacing w:before="120" w:after="120"/>
              <w:rPr>
                <w:rFonts w:cs="Arial"/>
                <w:sz w:val="16"/>
                <w:szCs w:val="16"/>
                <w:lang w:val="en-AU"/>
              </w:rPr>
            </w:pPr>
            <w:r w:rsidRPr="00DE1D0D">
              <w:rPr>
                <w:rFonts w:cs="Arial"/>
                <w:sz w:val="16"/>
                <w:szCs w:val="16"/>
                <w:lang w:val="en-AU"/>
              </w:rPr>
              <w:t>a</w:t>
            </w:r>
            <w:r w:rsidR="00D831D4" w:rsidRPr="00DE1D0D">
              <w:rPr>
                <w:rFonts w:cs="Arial"/>
                <w:sz w:val="16"/>
                <w:szCs w:val="16"/>
                <w:lang w:val="en-AU"/>
              </w:rPr>
              <w:t>n1</w:t>
            </w:r>
            <w:r w:rsidR="005858ED" w:rsidRPr="00DE1D0D">
              <w:rPr>
                <w:rFonts w:cs="Arial"/>
                <w:sz w:val="16"/>
                <w:szCs w:val="16"/>
                <w:lang w:val="en-AU"/>
              </w:rPr>
              <w:t>2</w:t>
            </w:r>
            <w:r w:rsidR="00D831D4" w:rsidRPr="00DE1D0D">
              <w:rPr>
                <w:rFonts w:cs="Arial"/>
                <w:sz w:val="16"/>
                <w:szCs w:val="16"/>
                <w:lang w:val="en-AU"/>
              </w:rPr>
              <w:t>0mdc_ra</w:t>
            </w:r>
          </w:p>
        </w:tc>
        <w:tc>
          <w:tcPr>
            <w:tcW w:w="2977" w:type="dxa"/>
          </w:tcPr>
          <w:p w14:paraId="53A21CF3" w14:textId="0D01BA8C" w:rsidR="00D831D4" w:rsidRPr="00DE1D0D" w:rsidRDefault="00D831D4" w:rsidP="00FC301D">
            <w:pPr>
              <w:spacing w:before="120" w:after="120"/>
              <w:rPr>
                <w:rFonts w:cs="Arial"/>
                <w:sz w:val="16"/>
                <w:szCs w:val="16"/>
                <w:lang w:val="en-AU"/>
              </w:rPr>
            </w:pPr>
            <w:r w:rsidRPr="00DE1D0D">
              <w:rPr>
                <w:rFonts w:cs="Arial"/>
                <w:sz w:val="16"/>
                <w:szCs w:val="16"/>
                <w:lang w:val="en-AU"/>
              </w:rPr>
              <w:t>MDC v1</w:t>
            </w:r>
            <w:r w:rsidR="005858ED" w:rsidRPr="00DE1D0D">
              <w:rPr>
                <w:rFonts w:cs="Arial"/>
                <w:sz w:val="16"/>
                <w:szCs w:val="16"/>
                <w:lang w:val="en-AU"/>
              </w:rPr>
              <w:t>2</w:t>
            </w:r>
            <w:r w:rsidRPr="00DE1D0D">
              <w:rPr>
                <w:rFonts w:cs="Arial"/>
                <w:sz w:val="16"/>
                <w:szCs w:val="16"/>
                <w:lang w:val="en-AU"/>
              </w:rPr>
              <w:t>.0</w:t>
            </w:r>
          </w:p>
        </w:tc>
        <w:tc>
          <w:tcPr>
            <w:tcW w:w="3827" w:type="dxa"/>
            <w:tcBorders>
              <w:right w:val="single" w:sz="4" w:space="0" w:color="FFFFFF" w:themeColor="background2"/>
            </w:tcBorders>
          </w:tcPr>
          <w:p w14:paraId="0D3D882C" w14:textId="39D109AA" w:rsidR="00D831D4" w:rsidRPr="00DE1D0D" w:rsidRDefault="00D831D4" w:rsidP="00FC301D">
            <w:pPr>
              <w:spacing w:before="120" w:after="120"/>
              <w:rPr>
                <w:rFonts w:cs="Arial"/>
                <w:sz w:val="16"/>
                <w:szCs w:val="16"/>
                <w:lang w:val="en-AU"/>
              </w:rPr>
            </w:pPr>
            <w:r w:rsidRPr="00DE1D0D">
              <w:rPr>
                <w:rFonts w:cs="Arial"/>
                <w:sz w:val="16"/>
                <w:szCs w:val="16"/>
                <w:lang w:val="en-AU"/>
              </w:rPr>
              <w:t xml:space="preserve">Major Diagnostic Category </w:t>
            </w:r>
            <w:r w:rsidR="001E67F6" w:rsidRPr="00DE1D0D">
              <w:rPr>
                <w:rFonts w:cs="Arial"/>
                <w:sz w:val="16"/>
                <w:szCs w:val="16"/>
                <w:lang w:val="en-AU"/>
              </w:rPr>
              <w:t>under AR-DRG Version</w:t>
            </w:r>
            <w:r w:rsidRPr="00DE1D0D">
              <w:rPr>
                <w:rFonts w:cs="Arial"/>
                <w:sz w:val="16"/>
                <w:szCs w:val="16"/>
                <w:lang w:val="en-AU"/>
              </w:rPr>
              <w:t xml:space="preserve"> v1</w:t>
            </w:r>
            <w:r w:rsidR="005858ED" w:rsidRPr="00DE1D0D">
              <w:rPr>
                <w:rFonts w:cs="Arial"/>
                <w:sz w:val="16"/>
                <w:szCs w:val="16"/>
                <w:lang w:val="en-AU"/>
              </w:rPr>
              <w:t>2</w:t>
            </w:r>
            <w:r w:rsidRPr="00DE1D0D">
              <w:rPr>
                <w:rFonts w:cs="Arial"/>
                <w:sz w:val="16"/>
                <w:szCs w:val="16"/>
                <w:lang w:val="en-AU"/>
              </w:rPr>
              <w:t>.0</w:t>
            </w:r>
          </w:p>
        </w:tc>
      </w:tr>
      <w:tr w:rsidR="00D831D4" w:rsidRPr="00DE1D0D" w14:paraId="47755C1D" w14:textId="77777777" w:rsidTr="009E559E">
        <w:trPr>
          <w:trHeight w:val="20"/>
        </w:trPr>
        <w:tc>
          <w:tcPr>
            <w:tcW w:w="1017" w:type="dxa"/>
            <w:tcBorders>
              <w:right w:val="single" w:sz="4" w:space="0" w:color="FFFFFF" w:themeColor="background2"/>
            </w:tcBorders>
          </w:tcPr>
          <w:p w14:paraId="5E864CC1" w14:textId="49FBD67D"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49</w:t>
            </w:r>
            <w:r w:rsidRPr="00DE1D0D">
              <w:rPr>
                <w:rFonts w:cs="Arial"/>
                <w:sz w:val="16"/>
                <w:szCs w:val="16"/>
                <w:lang w:val="en-AU"/>
              </w:rPr>
              <w:t>-A</w:t>
            </w:r>
            <w:r w:rsidR="00124905" w:rsidRPr="00DE1D0D">
              <w:rPr>
                <w:rFonts w:cs="Arial"/>
                <w:sz w:val="16"/>
                <w:szCs w:val="16"/>
                <w:lang w:val="en-AU"/>
              </w:rPr>
              <w:t>9</w:t>
            </w:r>
            <w:r w:rsidR="000A7350" w:rsidRPr="00DE1D0D">
              <w:rPr>
                <w:rFonts w:cs="Arial"/>
                <w:sz w:val="16"/>
                <w:szCs w:val="16"/>
                <w:lang w:val="en-AU"/>
              </w:rPr>
              <w:t>6</w:t>
            </w:r>
          </w:p>
        </w:tc>
        <w:tc>
          <w:tcPr>
            <w:tcW w:w="2698" w:type="dxa"/>
            <w:tcBorders>
              <w:right w:val="single" w:sz="4" w:space="0" w:color="FFFFFF" w:themeColor="background2"/>
            </w:tcBorders>
          </w:tcPr>
          <w:p w14:paraId="613B762E" w14:textId="66196202" w:rsidR="00D831D4" w:rsidRPr="00DE1D0D" w:rsidRDefault="00D831D4" w:rsidP="00FC301D">
            <w:pPr>
              <w:spacing w:before="120" w:after="120"/>
              <w:rPr>
                <w:rFonts w:cs="Arial"/>
                <w:sz w:val="16"/>
                <w:szCs w:val="16"/>
                <w:lang w:val="en-AU"/>
              </w:rPr>
            </w:pPr>
            <w:r w:rsidRPr="00DE1D0D">
              <w:rPr>
                <w:rFonts w:cs="Arial"/>
                <w:sz w:val="16"/>
                <w:szCs w:val="16"/>
                <w:lang w:val="en-AU"/>
              </w:rPr>
              <w:t>HAC03</w:t>
            </w:r>
            <w:r w:rsidR="00CC171E" w:rsidRPr="00DE1D0D">
              <w:rPr>
                <w:rFonts w:cs="Arial"/>
                <w:sz w:val="16"/>
                <w:szCs w:val="16"/>
                <w:lang w:val="en-AU"/>
              </w:rPr>
              <w:t>2</w:t>
            </w:r>
            <w:r w:rsidRPr="00DE1D0D">
              <w:rPr>
                <w:rFonts w:cs="Arial"/>
                <w:sz w:val="16"/>
                <w:szCs w:val="16"/>
                <w:lang w:val="en-AU"/>
              </w:rPr>
              <w:t>cXXpYY</w:t>
            </w:r>
          </w:p>
        </w:tc>
        <w:tc>
          <w:tcPr>
            <w:tcW w:w="2977" w:type="dxa"/>
          </w:tcPr>
          <w:p w14:paraId="4131BC65" w14:textId="5976F35E" w:rsidR="00D831D4" w:rsidRPr="00DE1D0D" w:rsidRDefault="00D831D4" w:rsidP="00FC301D">
            <w:pPr>
              <w:spacing w:before="120" w:after="120"/>
              <w:rPr>
                <w:rFonts w:cs="Arial"/>
                <w:sz w:val="16"/>
                <w:szCs w:val="16"/>
                <w:lang w:val="en-AU"/>
              </w:rPr>
            </w:pPr>
            <w:r w:rsidRPr="00DE1D0D">
              <w:rPr>
                <w:rFonts w:cs="Arial"/>
                <w:sz w:val="16"/>
                <w:szCs w:val="16"/>
                <w:lang w:val="en-AU"/>
              </w:rPr>
              <w:t>HAC Categories and subcategory flags</w:t>
            </w:r>
          </w:p>
        </w:tc>
        <w:tc>
          <w:tcPr>
            <w:tcW w:w="3827" w:type="dxa"/>
            <w:tcBorders>
              <w:right w:val="single" w:sz="4" w:space="0" w:color="FFFFFF" w:themeColor="background2"/>
            </w:tcBorders>
          </w:tcPr>
          <w:p w14:paraId="2C1547EF" w14:textId="69D7D532" w:rsidR="00D831D4" w:rsidRPr="00DE1D0D" w:rsidRDefault="00D831D4" w:rsidP="00FC301D">
            <w:pPr>
              <w:spacing w:before="120" w:after="120"/>
              <w:rPr>
                <w:rFonts w:cs="Arial"/>
                <w:sz w:val="16"/>
                <w:szCs w:val="16"/>
                <w:lang w:val="en-AU"/>
              </w:rPr>
            </w:pPr>
            <w:r w:rsidRPr="00DE1D0D">
              <w:rPr>
                <w:rFonts w:cs="Arial"/>
                <w:sz w:val="16"/>
                <w:szCs w:val="16"/>
                <w:lang w:val="en-AU"/>
              </w:rPr>
              <w:t>e.g. HAC03</w:t>
            </w:r>
            <w:r w:rsidR="00CC171E" w:rsidRPr="00DE1D0D">
              <w:rPr>
                <w:rFonts w:cs="Arial"/>
                <w:sz w:val="16"/>
                <w:szCs w:val="16"/>
                <w:lang w:val="en-AU"/>
              </w:rPr>
              <w:t>2</w:t>
            </w:r>
            <w:r w:rsidRPr="00DE1D0D">
              <w:rPr>
                <w:rFonts w:cs="Arial"/>
                <w:sz w:val="16"/>
                <w:szCs w:val="16"/>
                <w:lang w:val="en-AU"/>
              </w:rPr>
              <w:t>c01p01 = HAC 1.1 = Stage III Pressure Injury</w:t>
            </w:r>
          </w:p>
        </w:tc>
      </w:tr>
      <w:tr w:rsidR="00D831D4" w:rsidRPr="00DE1D0D" w14:paraId="345C5A92" w14:textId="77777777" w:rsidTr="009E559E">
        <w:trPr>
          <w:trHeight w:val="20"/>
        </w:trPr>
        <w:tc>
          <w:tcPr>
            <w:tcW w:w="1017" w:type="dxa"/>
            <w:tcBorders>
              <w:right w:val="single" w:sz="4" w:space="0" w:color="FFFFFF" w:themeColor="background2"/>
            </w:tcBorders>
          </w:tcPr>
          <w:p w14:paraId="7AD79C4A" w14:textId="56A26AAD" w:rsidR="00D831D4" w:rsidRPr="00DE1D0D" w:rsidRDefault="00D831D4" w:rsidP="00FC301D">
            <w:pPr>
              <w:spacing w:before="120" w:after="120"/>
              <w:rPr>
                <w:rFonts w:cs="Arial"/>
                <w:sz w:val="16"/>
                <w:szCs w:val="16"/>
                <w:lang w:val="en-AU"/>
              </w:rPr>
            </w:pPr>
            <w:r w:rsidRPr="00DE1D0D">
              <w:rPr>
                <w:rFonts w:cs="Arial"/>
                <w:sz w:val="16"/>
                <w:szCs w:val="16"/>
                <w:lang w:val="en-AU"/>
              </w:rPr>
              <w:lastRenderedPageBreak/>
              <w:t>A</w:t>
            </w:r>
            <w:r w:rsidR="00124905" w:rsidRPr="00DE1D0D">
              <w:rPr>
                <w:rFonts w:cs="Arial"/>
                <w:sz w:val="16"/>
                <w:szCs w:val="16"/>
                <w:lang w:val="en-AU"/>
              </w:rPr>
              <w:t>9</w:t>
            </w:r>
            <w:r w:rsidR="000A7350" w:rsidRPr="00DE1D0D">
              <w:rPr>
                <w:rFonts w:cs="Arial"/>
                <w:sz w:val="16"/>
                <w:szCs w:val="16"/>
                <w:lang w:val="en-AU"/>
              </w:rPr>
              <w:t>7</w:t>
            </w:r>
          </w:p>
        </w:tc>
        <w:tc>
          <w:tcPr>
            <w:tcW w:w="2698" w:type="dxa"/>
            <w:tcBorders>
              <w:right w:val="single" w:sz="4" w:space="0" w:color="FFFFFF" w:themeColor="background2"/>
            </w:tcBorders>
          </w:tcPr>
          <w:p w14:paraId="3C93B12E" w14:textId="54AD0641" w:rsidR="00D831D4" w:rsidRPr="00DE1D0D" w:rsidRDefault="00D831D4" w:rsidP="00FC301D">
            <w:pPr>
              <w:spacing w:before="120" w:after="120"/>
              <w:rPr>
                <w:rFonts w:cs="Arial"/>
                <w:sz w:val="16"/>
                <w:szCs w:val="16"/>
                <w:lang w:val="en-AU"/>
              </w:rPr>
            </w:pPr>
            <w:r w:rsidRPr="00DE1D0D">
              <w:rPr>
                <w:rFonts w:cs="Arial"/>
                <w:sz w:val="16"/>
                <w:szCs w:val="16"/>
                <w:lang w:val="en-AU"/>
              </w:rPr>
              <w:t>DRG1</w:t>
            </w:r>
            <w:r w:rsidR="00E021C8" w:rsidRPr="00DE1D0D">
              <w:rPr>
                <w:rFonts w:cs="Arial"/>
                <w:sz w:val="16"/>
                <w:szCs w:val="16"/>
                <w:lang w:val="en-AU"/>
              </w:rPr>
              <w:t>2</w:t>
            </w:r>
            <w:r w:rsidRPr="00DE1D0D">
              <w:rPr>
                <w:rFonts w:cs="Arial"/>
                <w:sz w:val="16"/>
                <w:szCs w:val="16"/>
                <w:lang w:val="en-AU"/>
              </w:rPr>
              <w:t>_Type</w:t>
            </w:r>
          </w:p>
        </w:tc>
        <w:tc>
          <w:tcPr>
            <w:tcW w:w="2977" w:type="dxa"/>
          </w:tcPr>
          <w:p w14:paraId="0900F394" w14:textId="7FF94554" w:rsidR="00D831D4" w:rsidRPr="00DE1D0D" w:rsidRDefault="00D831D4" w:rsidP="00FC301D">
            <w:pPr>
              <w:spacing w:before="120" w:after="120"/>
              <w:rPr>
                <w:rFonts w:cs="Arial"/>
                <w:sz w:val="16"/>
                <w:szCs w:val="16"/>
                <w:lang w:val="en-AU"/>
              </w:rPr>
            </w:pPr>
            <w:r w:rsidRPr="00DE1D0D">
              <w:rPr>
                <w:rFonts w:cs="Arial"/>
                <w:sz w:val="16"/>
                <w:szCs w:val="16"/>
                <w:lang w:val="en-AU"/>
              </w:rPr>
              <w:t>AR-DRG v1</w:t>
            </w:r>
            <w:r w:rsidR="00E021C8" w:rsidRPr="00DE1D0D">
              <w:rPr>
                <w:rFonts w:cs="Arial"/>
                <w:sz w:val="16"/>
                <w:szCs w:val="16"/>
                <w:lang w:val="en-AU"/>
              </w:rPr>
              <w:t>2</w:t>
            </w:r>
            <w:r w:rsidRPr="00DE1D0D">
              <w:rPr>
                <w:rFonts w:cs="Arial"/>
                <w:sz w:val="16"/>
                <w:szCs w:val="16"/>
                <w:lang w:val="en-AU"/>
              </w:rPr>
              <w:t>.0 Type</w:t>
            </w:r>
          </w:p>
        </w:tc>
        <w:tc>
          <w:tcPr>
            <w:tcW w:w="3827" w:type="dxa"/>
            <w:tcBorders>
              <w:right w:val="single" w:sz="4" w:space="0" w:color="FFFFFF" w:themeColor="background2"/>
            </w:tcBorders>
          </w:tcPr>
          <w:p w14:paraId="048D1B48" w14:textId="5A9AB933" w:rsidR="00D831D4" w:rsidRPr="00DE1D0D" w:rsidRDefault="00D831D4" w:rsidP="00FC301D">
            <w:pPr>
              <w:spacing w:before="120" w:after="120"/>
              <w:rPr>
                <w:rFonts w:cs="Arial"/>
                <w:sz w:val="16"/>
                <w:szCs w:val="16"/>
                <w:lang w:val="en-AU"/>
              </w:rPr>
            </w:pPr>
            <w:r w:rsidRPr="00DE1D0D">
              <w:rPr>
                <w:rFonts w:cs="Arial"/>
                <w:sz w:val="16"/>
                <w:szCs w:val="16"/>
                <w:lang w:val="en-AU"/>
              </w:rPr>
              <w:t>Intervention or Medical</w:t>
            </w:r>
          </w:p>
        </w:tc>
      </w:tr>
      <w:tr w:rsidR="00D831D4" w:rsidRPr="00DE1D0D" w14:paraId="5F1EEA3E" w14:textId="77777777" w:rsidTr="009E559E">
        <w:trPr>
          <w:trHeight w:val="20"/>
        </w:trPr>
        <w:tc>
          <w:tcPr>
            <w:tcW w:w="1017" w:type="dxa"/>
            <w:tcBorders>
              <w:right w:val="single" w:sz="4" w:space="0" w:color="FFFFFF" w:themeColor="background2"/>
            </w:tcBorders>
          </w:tcPr>
          <w:p w14:paraId="717E7B94" w14:textId="3DB3163F"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124905" w:rsidRPr="00DE1D0D">
              <w:rPr>
                <w:rFonts w:cs="Arial"/>
                <w:sz w:val="16"/>
                <w:szCs w:val="16"/>
                <w:lang w:val="en-AU"/>
              </w:rPr>
              <w:t>9</w:t>
            </w:r>
            <w:r w:rsidR="000A7350" w:rsidRPr="00DE1D0D">
              <w:rPr>
                <w:rFonts w:cs="Arial"/>
                <w:sz w:val="16"/>
                <w:szCs w:val="16"/>
                <w:lang w:val="en-AU"/>
              </w:rPr>
              <w:t>8</w:t>
            </w:r>
          </w:p>
        </w:tc>
        <w:tc>
          <w:tcPr>
            <w:tcW w:w="2698" w:type="dxa"/>
            <w:tcBorders>
              <w:right w:val="single" w:sz="4" w:space="0" w:color="FFFFFF" w:themeColor="background2"/>
            </w:tcBorders>
          </w:tcPr>
          <w:p w14:paraId="1C57C0CC" w14:textId="634AD80F" w:rsidR="00D831D4" w:rsidRPr="00DE1D0D" w:rsidRDefault="00D831D4" w:rsidP="00FC301D">
            <w:pPr>
              <w:spacing w:before="120" w:after="120"/>
              <w:rPr>
                <w:rFonts w:cs="Arial"/>
                <w:sz w:val="16"/>
                <w:szCs w:val="16"/>
                <w:lang w:val="en-AU"/>
              </w:rPr>
            </w:pPr>
            <w:r w:rsidRPr="00DE1D0D">
              <w:rPr>
                <w:rFonts w:cs="Arial"/>
                <w:sz w:val="16"/>
                <w:szCs w:val="16"/>
                <w:lang w:val="en-AU"/>
              </w:rPr>
              <w:t>agegroup</w:t>
            </w:r>
          </w:p>
        </w:tc>
        <w:tc>
          <w:tcPr>
            <w:tcW w:w="2977" w:type="dxa"/>
          </w:tcPr>
          <w:p w14:paraId="6D8C1877" w14:textId="494F9496" w:rsidR="00D831D4" w:rsidRPr="00DE1D0D" w:rsidRDefault="00D831D4" w:rsidP="00FC301D">
            <w:pPr>
              <w:spacing w:before="120" w:after="120"/>
              <w:rPr>
                <w:rFonts w:cs="Arial"/>
                <w:sz w:val="16"/>
                <w:szCs w:val="16"/>
                <w:lang w:val="en-AU"/>
              </w:rPr>
            </w:pPr>
            <w:r w:rsidRPr="00DE1D0D">
              <w:rPr>
                <w:rFonts w:cs="Arial"/>
                <w:sz w:val="16"/>
                <w:szCs w:val="16"/>
                <w:lang w:val="en-AU"/>
              </w:rPr>
              <w:t>Age group</w:t>
            </w:r>
          </w:p>
        </w:tc>
        <w:tc>
          <w:tcPr>
            <w:tcW w:w="3827" w:type="dxa"/>
            <w:tcBorders>
              <w:right w:val="single" w:sz="4" w:space="0" w:color="FFFFFF" w:themeColor="background2"/>
            </w:tcBorders>
          </w:tcPr>
          <w:p w14:paraId="32937C93" w14:textId="0D040FDE" w:rsidR="00D831D4" w:rsidRPr="00DE1D0D" w:rsidRDefault="00D831D4" w:rsidP="00FC301D">
            <w:pPr>
              <w:spacing w:before="120" w:after="120"/>
              <w:rPr>
                <w:rFonts w:cs="Arial"/>
                <w:sz w:val="16"/>
                <w:szCs w:val="16"/>
                <w:lang w:val="en-AU"/>
              </w:rPr>
            </w:pPr>
            <w:r w:rsidRPr="00DE1D0D">
              <w:rPr>
                <w:rFonts w:cs="Arial"/>
                <w:sz w:val="16"/>
                <w:szCs w:val="16"/>
                <w:lang w:val="en-AU"/>
              </w:rPr>
              <w:t>Age group in 5 year bands (e.g. Age 20-24)</w:t>
            </w:r>
          </w:p>
        </w:tc>
      </w:tr>
      <w:tr w:rsidR="0095684C" w:rsidRPr="00DE1D0D" w14:paraId="3E60C85A" w14:textId="77777777" w:rsidTr="009E559E">
        <w:trPr>
          <w:trHeight w:val="20"/>
        </w:trPr>
        <w:tc>
          <w:tcPr>
            <w:tcW w:w="1017" w:type="dxa"/>
            <w:tcBorders>
              <w:right w:val="single" w:sz="4" w:space="0" w:color="FFFFFF" w:themeColor="background2"/>
            </w:tcBorders>
          </w:tcPr>
          <w:p w14:paraId="7888BAED" w14:textId="457755FB" w:rsidR="0095684C" w:rsidRPr="00DE1D0D" w:rsidRDefault="00BF7347" w:rsidP="00FC301D">
            <w:pPr>
              <w:spacing w:before="120" w:after="120"/>
              <w:rPr>
                <w:rFonts w:cs="Arial"/>
                <w:sz w:val="16"/>
                <w:szCs w:val="16"/>
                <w:lang w:val="en-AU"/>
              </w:rPr>
            </w:pPr>
            <w:r w:rsidRPr="00DE1D0D">
              <w:rPr>
                <w:rFonts w:cs="Arial"/>
                <w:sz w:val="16"/>
                <w:szCs w:val="16"/>
                <w:lang w:val="en-AU"/>
              </w:rPr>
              <w:t>A</w:t>
            </w:r>
            <w:r w:rsidR="000A7350" w:rsidRPr="00DE1D0D">
              <w:rPr>
                <w:rFonts w:cs="Arial"/>
                <w:sz w:val="16"/>
                <w:szCs w:val="16"/>
                <w:lang w:val="en-AU"/>
              </w:rPr>
              <w:t>99</w:t>
            </w:r>
          </w:p>
        </w:tc>
        <w:tc>
          <w:tcPr>
            <w:tcW w:w="2698" w:type="dxa"/>
            <w:tcBorders>
              <w:right w:val="single" w:sz="4" w:space="0" w:color="FFFFFF" w:themeColor="background2"/>
            </w:tcBorders>
          </w:tcPr>
          <w:p w14:paraId="30781A7F" w14:textId="5FB45D95" w:rsidR="0095684C" w:rsidRPr="00DE1D0D" w:rsidRDefault="00725666" w:rsidP="00FC301D">
            <w:pPr>
              <w:spacing w:before="120" w:after="120"/>
              <w:rPr>
                <w:rFonts w:cs="Arial"/>
                <w:sz w:val="16"/>
                <w:szCs w:val="16"/>
                <w:lang w:val="en-AU"/>
              </w:rPr>
            </w:pPr>
            <w:r w:rsidRPr="00DE1D0D">
              <w:rPr>
                <w:rFonts w:cs="Arial"/>
                <w:sz w:val="16"/>
                <w:szCs w:val="16"/>
                <w:lang w:val="en-AU"/>
              </w:rPr>
              <w:t>mental_health</w:t>
            </w:r>
          </w:p>
        </w:tc>
        <w:tc>
          <w:tcPr>
            <w:tcW w:w="2977" w:type="dxa"/>
          </w:tcPr>
          <w:p w14:paraId="0A9D527B" w14:textId="5588954F" w:rsidR="0095684C" w:rsidRPr="00DE1D0D" w:rsidRDefault="0072566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071F214" w14:textId="4516DCBC" w:rsidR="0095684C" w:rsidRPr="00DE1D0D" w:rsidRDefault="00725666" w:rsidP="00FC301D">
            <w:pPr>
              <w:spacing w:before="120" w:after="120"/>
              <w:rPr>
                <w:rFonts w:cs="Arial"/>
                <w:sz w:val="16"/>
                <w:szCs w:val="16"/>
                <w:lang w:val="en-AU"/>
              </w:rPr>
            </w:pPr>
            <w:r w:rsidRPr="00DE1D0D">
              <w:rPr>
                <w:rFonts w:cs="Arial"/>
                <w:sz w:val="16"/>
                <w:szCs w:val="16"/>
                <w:lang w:val="en-AU"/>
              </w:rPr>
              <w:t xml:space="preserve">1 if the episode has a mental </w:t>
            </w:r>
            <w:r w:rsidR="001774DF" w:rsidRPr="00DE1D0D">
              <w:rPr>
                <w:rFonts w:cs="Arial"/>
                <w:sz w:val="16"/>
                <w:szCs w:val="16"/>
                <w:lang w:val="en-AU"/>
              </w:rPr>
              <w:t>health code; else 0.</w:t>
            </w:r>
          </w:p>
        </w:tc>
      </w:tr>
      <w:tr w:rsidR="00645873" w:rsidRPr="00DE1D0D" w14:paraId="32D8EB1C" w14:textId="77777777" w:rsidTr="009E559E">
        <w:trPr>
          <w:trHeight w:val="20"/>
        </w:trPr>
        <w:tc>
          <w:tcPr>
            <w:tcW w:w="1017" w:type="dxa"/>
            <w:tcBorders>
              <w:right w:val="single" w:sz="4" w:space="0" w:color="FFFFFF" w:themeColor="background2"/>
            </w:tcBorders>
          </w:tcPr>
          <w:p w14:paraId="7FF4456E" w14:textId="079FA574" w:rsidR="00645873" w:rsidRPr="00DE1D0D" w:rsidRDefault="00D73FCA" w:rsidP="00FC301D">
            <w:pPr>
              <w:spacing w:before="120" w:after="120"/>
              <w:rPr>
                <w:rFonts w:cs="Arial"/>
                <w:sz w:val="16"/>
                <w:szCs w:val="16"/>
                <w:lang w:val="en-AU"/>
              </w:rPr>
            </w:pPr>
            <w:r w:rsidRPr="00DE1D0D">
              <w:rPr>
                <w:rFonts w:cs="Arial"/>
                <w:sz w:val="16"/>
                <w:szCs w:val="16"/>
                <w:lang w:val="en-AU"/>
              </w:rPr>
              <w:t>A10</w:t>
            </w:r>
            <w:r w:rsidR="000A7350" w:rsidRPr="00DE1D0D">
              <w:rPr>
                <w:rFonts w:cs="Arial"/>
                <w:sz w:val="16"/>
                <w:szCs w:val="16"/>
                <w:lang w:val="en-AU"/>
              </w:rPr>
              <w:t>0</w:t>
            </w:r>
          </w:p>
        </w:tc>
        <w:tc>
          <w:tcPr>
            <w:tcW w:w="2698" w:type="dxa"/>
            <w:tcBorders>
              <w:right w:val="single" w:sz="4" w:space="0" w:color="FFFFFF" w:themeColor="background2"/>
            </w:tcBorders>
          </w:tcPr>
          <w:p w14:paraId="59187CD4" w14:textId="5E5415F5" w:rsidR="00645873" w:rsidRPr="00DE1D0D" w:rsidRDefault="00B62CA6" w:rsidP="00FC301D">
            <w:pPr>
              <w:spacing w:before="120" w:after="120"/>
              <w:rPr>
                <w:rFonts w:cs="Arial"/>
                <w:sz w:val="16"/>
                <w:szCs w:val="16"/>
                <w:lang w:val="en-AU"/>
              </w:rPr>
            </w:pPr>
            <w:r w:rsidRPr="00DE1D0D">
              <w:rPr>
                <w:rFonts w:cs="Arial"/>
                <w:sz w:val="16"/>
                <w:szCs w:val="16"/>
                <w:lang w:val="en-AU"/>
              </w:rPr>
              <w:t>homeless</w:t>
            </w:r>
          </w:p>
        </w:tc>
        <w:tc>
          <w:tcPr>
            <w:tcW w:w="2977" w:type="dxa"/>
          </w:tcPr>
          <w:p w14:paraId="1B79B233" w14:textId="7A1E3B0E" w:rsidR="00645873" w:rsidRPr="00DE1D0D" w:rsidRDefault="00B62CA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26B6188F" w14:textId="5B68568F" w:rsidR="00645873" w:rsidRPr="00DE1D0D" w:rsidRDefault="00B62CA6" w:rsidP="00FC301D">
            <w:pPr>
              <w:spacing w:before="120" w:after="120"/>
              <w:rPr>
                <w:rFonts w:cs="Arial"/>
                <w:sz w:val="16"/>
                <w:szCs w:val="16"/>
                <w:lang w:val="en-AU"/>
              </w:rPr>
            </w:pPr>
            <w:r w:rsidRPr="00DE1D0D">
              <w:rPr>
                <w:rFonts w:cs="Arial"/>
                <w:sz w:val="16"/>
                <w:szCs w:val="16"/>
                <w:lang w:val="en-AU"/>
              </w:rPr>
              <w:t xml:space="preserve">1 if the episode has a </w:t>
            </w:r>
            <w:r w:rsidR="00873BF6" w:rsidRPr="00DE1D0D">
              <w:rPr>
                <w:rFonts w:cs="Arial"/>
                <w:sz w:val="16"/>
                <w:szCs w:val="16"/>
                <w:lang w:val="en-AU"/>
              </w:rPr>
              <w:t>homelessness code; else 0.</w:t>
            </w:r>
            <w:r w:rsidRPr="00DE1D0D">
              <w:rPr>
                <w:rFonts w:cs="Arial"/>
                <w:sz w:val="16"/>
                <w:szCs w:val="16"/>
                <w:lang w:val="en-AU"/>
              </w:rPr>
              <w:t xml:space="preserve"> </w:t>
            </w:r>
          </w:p>
        </w:tc>
      </w:tr>
      <w:tr w:rsidR="00873BF6" w:rsidRPr="00DE1D0D" w14:paraId="4099F9BF" w14:textId="77777777" w:rsidTr="009E559E">
        <w:trPr>
          <w:trHeight w:val="20"/>
        </w:trPr>
        <w:tc>
          <w:tcPr>
            <w:tcW w:w="1017" w:type="dxa"/>
            <w:tcBorders>
              <w:right w:val="single" w:sz="4" w:space="0" w:color="FFFFFF" w:themeColor="background2"/>
            </w:tcBorders>
          </w:tcPr>
          <w:p w14:paraId="212D1454" w14:textId="5FEF51DB" w:rsidR="00873BF6" w:rsidRPr="00DE1D0D" w:rsidRDefault="00873BF6" w:rsidP="00FC301D">
            <w:pPr>
              <w:spacing w:before="120" w:after="120"/>
              <w:rPr>
                <w:rFonts w:cs="Arial"/>
                <w:sz w:val="16"/>
                <w:szCs w:val="16"/>
                <w:lang w:val="en-AU"/>
              </w:rPr>
            </w:pPr>
            <w:r w:rsidRPr="00DE1D0D">
              <w:rPr>
                <w:rFonts w:cs="Arial"/>
                <w:sz w:val="16"/>
                <w:szCs w:val="16"/>
                <w:lang w:val="en-AU"/>
              </w:rPr>
              <w:t>A10</w:t>
            </w:r>
            <w:r w:rsidR="000A7350" w:rsidRPr="00DE1D0D">
              <w:rPr>
                <w:rFonts w:cs="Arial"/>
                <w:sz w:val="16"/>
                <w:szCs w:val="16"/>
                <w:lang w:val="en-AU"/>
              </w:rPr>
              <w:t>1</w:t>
            </w:r>
          </w:p>
        </w:tc>
        <w:tc>
          <w:tcPr>
            <w:tcW w:w="2698" w:type="dxa"/>
            <w:tcBorders>
              <w:right w:val="single" w:sz="4" w:space="0" w:color="FFFFFF" w:themeColor="background2"/>
            </w:tcBorders>
          </w:tcPr>
          <w:p w14:paraId="597190FD" w14:textId="19C3129D" w:rsidR="00873BF6" w:rsidRPr="00DE1D0D" w:rsidRDefault="00873BF6" w:rsidP="00FC301D">
            <w:pPr>
              <w:spacing w:before="120" w:after="120"/>
              <w:rPr>
                <w:rFonts w:cs="Arial"/>
                <w:sz w:val="16"/>
                <w:szCs w:val="16"/>
                <w:lang w:val="en-AU"/>
              </w:rPr>
            </w:pPr>
            <w:r w:rsidRPr="00DE1D0D">
              <w:rPr>
                <w:rFonts w:cs="Arial"/>
                <w:sz w:val="16"/>
                <w:szCs w:val="16"/>
                <w:lang w:val="en-AU"/>
              </w:rPr>
              <w:t>post_transplant</w:t>
            </w:r>
          </w:p>
        </w:tc>
        <w:tc>
          <w:tcPr>
            <w:tcW w:w="2977" w:type="dxa"/>
          </w:tcPr>
          <w:p w14:paraId="74D415C5" w14:textId="2B9DDDAC" w:rsidR="00873BF6" w:rsidRPr="00DE1D0D" w:rsidRDefault="00873BF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07541AEF" w14:textId="0AABD564" w:rsidR="00873BF6" w:rsidRPr="00DE1D0D" w:rsidRDefault="00873BF6" w:rsidP="00FC301D">
            <w:pPr>
              <w:spacing w:before="120" w:after="120"/>
              <w:rPr>
                <w:rFonts w:cs="Arial"/>
                <w:sz w:val="16"/>
                <w:szCs w:val="16"/>
                <w:lang w:val="en-AU"/>
              </w:rPr>
            </w:pPr>
            <w:r w:rsidRPr="00DE1D0D">
              <w:rPr>
                <w:rFonts w:cs="Arial"/>
                <w:sz w:val="16"/>
                <w:szCs w:val="16"/>
                <w:lang w:val="en-AU"/>
              </w:rPr>
              <w:t>1 if the episode has a post-transplant code; else 0.</w:t>
            </w:r>
          </w:p>
        </w:tc>
      </w:tr>
      <w:tr w:rsidR="00873BF6" w:rsidRPr="00DE1D0D" w14:paraId="7583259D" w14:textId="77777777" w:rsidTr="009E559E">
        <w:trPr>
          <w:trHeight w:val="20"/>
        </w:trPr>
        <w:tc>
          <w:tcPr>
            <w:tcW w:w="1017" w:type="dxa"/>
            <w:tcBorders>
              <w:right w:val="single" w:sz="4" w:space="0" w:color="FFFFFF" w:themeColor="background2"/>
            </w:tcBorders>
          </w:tcPr>
          <w:p w14:paraId="50605D63" w14:textId="3292352F" w:rsidR="00873BF6" w:rsidRPr="00DE1D0D" w:rsidRDefault="00873BF6" w:rsidP="00FC301D">
            <w:pPr>
              <w:spacing w:before="120" w:after="120"/>
              <w:rPr>
                <w:rFonts w:cs="Arial"/>
                <w:sz w:val="16"/>
                <w:szCs w:val="16"/>
                <w:lang w:val="en-AU"/>
              </w:rPr>
            </w:pPr>
            <w:r w:rsidRPr="00DE1D0D">
              <w:rPr>
                <w:rFonts w:cs="Arial"/>
                <w:sz w:val="16"/>
                <w:szCs w:val="16"/>
                <w:lang w:val="en-AU"/>
              </w:rPr>
              <w:t>A10</w:t>
            </w:r>
            <w:r w:rsidR="000A7350" w:rsidRPr="00DE1D0D">
              <w:rPr>
                <w:rFonts w:cs="Arial"/>
                <w:sz w:val="16"/>
                <w:szCs w:val="16"/>
                <w:lang w:val="en-AU"/>
              </w:rPr>
              <w:t>2</w:t>
            </w:r>
          </w:p>
        </w:tc>
        <w:tc>
          <w:tcPr>
            <w:tcW w:w="2698" w:type="dxa"/>
            <w:tcBorders>
              <w:right w:val="single" w:sz="4" w:space="0" w:color="FFFFFF" w:themeColor="background2"/>
            </w:tcBorders>
          </w:tcPr>
          <w:p w14:paraId="1BEB7DFA" w14:textId="1AABC7B8" w:rsidR="00873BF6" w:rsidRPr="00DE1D0D" w:rsidRDefault="00873BF6" w:rsidP="00FC301D">
            <w:pPr>
              <w:spacing w:before="120" w:after="120"/>
              <w:rPr>
                <w:rFonts w:cs="Arial"/>
                <w:sz w:val="16"/>
                <w:szCs w:val="16"/>
                <w:lang w:val="en-AU"/>
              </w:rPr>
            </w:pPr>
            <w:r w:rsidRPr="00DE1D0D">
              <w:rPr>
                <w:rFonts w:cs="Arial"/>
                <w:sz w:val="16"/>
                <w:szCs w:val="16"/>
                <w:lang w:val="en-AU"/>
              </w:rPr>
              <w:t>pacemaker</w:t>
            </w:r>
          </w:p>
        </w:tc>
        <w:tc>
          <w:tcPr>
            <w:tcW w:w="2977" w:type="dxa"/>
          </w:tcPr>
          <w:p w14:paraId="344C9F96" w14:textId="45312E96" w:rsidR="00873BF6" w:rsidRPr="00DE1D0D" w:rsidRDefault="00873BF6"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A930712" w14:textId="4005F460" w:rsidR="00873BF6" w:rsidRPr="00DE1D0D" w:rsidRDefault="00873BF6" w:rsidP="00FC301D">
            <w:pPr>
              <w:spacing w:before="120" w:after="120"/>
              <w:rPr>
                <w:rFonts w:cs="Arial"/>
                <w:sz w:val="16"/>
                <w:szCs w:val="16"/>
                <w:lang w:val="en-AU"/>
              </w:rPr>
            </w:pPr>
            <w:r w:rsidRPr="00DE1D0D">
              <w:rPr>
                <w:rFonts w:cs="Arial"/>
                <w:sz w:val="16"/>
                <w:szCs w:val="16"/>
                <w:lang w:val="en-AU"/>
              </w:rPr>
              <w:t>1 if the episode has a pacemaker code; else 0.</w:t>
            </w:r>
          </w:p>
        </w:tc>
      </w:tr>
      <w:tr w:rsidR="00873BF6" w:rsidRPr="00DE1D0D" w14:paraId="4DFD391E" w14:textId="77777777" w:rsidTr="009E559E">
        <w:trPr>
          <w:trHeight w:val="20"/>
        </w:trPr>
        <w:tc>
          <w:tcPr>
            <w:tcW w:w="1017" w:type="dxa"/>
            <w:tcBorders>
              <w:right w:val="single" w:sz="4" w:space="0" w:color="FFFFFF" w:themeColor="background2"/>
            </w:tcBorders>
          </w:tcPr>
          <w:p w14:paraId="263C6E7A" w14:textId="165C519D" w:rsidR="00873BF6" w:rsidRPr="00DE1D0D" w:rsidRDefault="00873BF6" w:rsidP="00FC301D">
            <w:pPr>
              <w:spacing w:before="120" w:after="120"/>
              <w:rPr>
                <w:rFonts w:cs="Arial"/>
                <w:sz w:val="16"/>
                <w:szCs w:val="16"/>
                <w:lang w:val="en-AU"/>
              </w:rPr>
            </w:pPr>
            <w:r w:rsidRPr="00DE1D0D">
              <w:rPr>
                <w:rFonts w:cs="Arial"/>
                <w:sz w:val="16"/>
                <w:szCs w:val="16"/>
                <w:lang w:val="en-AU"/>
              </w:rPr>
              <w:t>A10</w:t>
            </w:r>
            <w:r w:rsidR="000A7350" w:rsidRPr="00DE1D0D">
              <w:rPr>
                <w:rFonts w:cs="Arial"/>
                <w:sz w:val="16"/>
                <w:szCs w:val="16"/>
                <w:lang w:val="en-AU"/>
              </w:rPr>
              <w:t>3</w:t>
            </w:r>
          </w:p>
        </w:tc>
        <w:tc>
          <w:tcPr>
            <w:tcW w:w="2698" w:type="dxa"/>
            <w:tcBorders>
              <w:right w:val="single" w:sz="4" w:space="0" w:color="FFFFFF" w:themeColor="background2"/>
            </w:tcBorders>
          </w:tcPr>
          <w:p w14:paraId="77670B1E" w14:textId="6C126314" w:rsidR="00873BF6" w:rsidRPr="00DE1D0D" w:rsidRDefault="00480B01" w:rsidP="00FC301D">
            <w:pPr>
              <w:spacing w:before="120" w:after="120"/>
              <w:rPr>
                <w:rFonts w:cs="Arial"/>
                <w:sz w:val="16"/>
                <w:szCs w:val="16"/>
                <w:lang w:val="en-AU"/>
              </w:rPr>
            </w:pPr>
            <w:r w:rsidRPr="00DE1D0D">
              <w:rPr>
                <w:rFonts w:cs="Arial"/>
                <w:sz w:val="16"/>
                <w:szCs w:val="16"/>
                <w:lang w:val="en-AU"/>
              </w:rPr>
              <w:t>ventilator</w:t>
            </w:r>
          </w:p>
        </w:tc>
        <w:tc>
          <w:tcPr>
            <w:tcW w:w="2977" w:type="dxa"/>
          </w:tcPr>
          <w:p w14:paraId="47228512" w14:textId="568E127A" w:rsidR="00873BF6" w:rsidRPr="00DE1D0D" w:rsidRDefault="00480B01"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1257D118" w14:textId="4A5BB079" w:rsidR="00873BF6" w:rsidRPr="00DE1D0D" w:rsidRDefault="00480B01" w:rsidP="00FC301D">
            <w:pPr>
              <w:spacing w:before="120" w:after="120"/>
              <w:rPr>
                <w:rFonts w:cs="Arial"/>
                <w:sz w:val="16"/>
                <w:szCs w:val="16"/>
                <w:lang w:val="en-AU"/>
              </w:rPr>
            </w:pPr>
            <w:r w:rsidRPr="00DE1D0D">
              <w:rPr>
                <w:rFonts w:cs="Arial"/>
                <w:sz w:val="16"/>
                <w:szCs w:val="16"/>
                <w:lang w:val="en-AU"/>
              </w:rPr>
              <w:t>1 if the episode has a ventilator code; else 0.</w:t>
            </w:r>
          </w:p>
        </w:tc>
      </w:tr>
      <w:tr w:rsidR="00873BF6" w:rsidRPr="00DE1D0D" w14:paraId="49552AC5" w14:textId="77777777" w:rsidTr="009E559E">
        <w:trPr>
          <w:trHeight w:val="20"/>
        </w:trPr>
        <w:tc>
          <w:tcPr>
            <w:tcW w:w="1017" w:type="dxa"/>
            <w:tcBorders>
              <w:right w:val="single" w:sz="4" w:space="0" w:color="FFFFFF" w:themeColor="background2"/>
            </w:tcBorders>
          </w:tcPr>
          <w:p w14:paraId="4F5C9F65" w14:textId="7EBACC69" w:rsidR="00873BF6" w:rsidRPr="00DE1D0D" w:rsidRDefault="00480B01" w:rsidP="00FC301D">
            <w:pPr>
              <w:spacing w:before="120" w:after="120"/>
              <w:rPr>
                <w:rFonts w:cs="Arial"/>
                <w:sz w:val="16"/>
                <w:szCs w:val="16"/>
                <w:lang w:val="en-AU"/>
              </w:rPr>
            </w:pPr>
            <w:r w:rsidRPr="00DE1D0D">
              <w:rPr>
                <w:rFonts w:cs="Arial"/>
                <w:sz w:val="16"/>
                <w:szCs w:val="16"/>
                <w:lang w:val="en-AU"/>
              </w:rPr>
              <w:t>A10</w:t>
            </w:r>
            <w:r w:rsidR="000A7350" w:rsidRPr="00DE1D0D">
              <w:rPr>
                <w:rFonts w:cs="Arial"/>
                <w:sz w:val="16"/>
                <w:szCs w:val="16"/>
                <w:lang w:val="en-AU"/>
              </w:rPr>
              <w:t>4</w:t>
            </w:r>
          </w:p>
        </w:tc>
        <w:tc>
          <w:tcPr>
            <w:tcW w:w="2698" w:type="dxa"/>
            <w:tcBorders>
              <w:right w:val="single" w:sz="4" w:space="0" w:color="FFFFFF" w:themeColor="background2"/>
            </w:tcBorders>
          </w:tcPr>
          <w:p w14:paraId="2F5BC5FA" w14:textId="018F5DD8" w:rsidR="00873BF6" w:rsidRPr="00DE1D0D" w:rsidRDefault="00480B01" w:rsidP="00FC301D">
            <w:pPr>
              <w:spacing w:before="120" w:after="120"/>
              <w:rPr>
                <w:rFonts w:cs="Arial"/>
                <w:sz w:val="16"/>
                <w:szCs w:val="16"/>
                <w:lang w:val="en-AU"/>
              </w:rPr>
            </w:pPr>
            <w:r w:rsidRPr="00DE1D0D">
              <w:rPr>
                <w:rFonts w:cs="Arial"/>
                <w:sz w:val="16"/>
                <w:szCs w:val="16"/>
                <w:lang w:val="en-AU"/>
              </w:rPr>
              <w:t>asthma</w:t>
            </w:r>
          </w:p>
        </w:tc>
        <w:tc>
          <w:tcPr>
            <w:tcW w:w="2977" w:type="dxa"/>
          </w:tcPr>
          <w:p w14:paraId="6EC6CAF4" w14:textId="1663A45E" w:rsidR="00873BF6" w:rsidRPr="00DE1D0D" w:rsidRDefault="00480B01"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B64E940" w14:textId="1E0E3A6B" w:rsidR="00873BF6" w:rsidRPr="00DE1D0D" w:rsidRDefault="00480B01" w:rsidP="00FC301D">
            <w:pPr>
              <w:spacing w:before="120" w:after="120"/>
              <w:rPr>
                <w:rFonts w:cs="Arial"/>
                <w:sz w:val="16"/>
                <w:szCs w:val="16"/>
                <w:lang w:val="en-AU"/>
              </w:rPr>
            </w:pPr>
            <w:r w:rsidRPr="00DE1D0D">
              <w:rPr>
                <w:rFonts w:cs="Arial"/>
                <w:sz w:val="16"/>
                <w:szCs w:val="16"/>
                <w:lang w:val="en-AU"/>
              </w:rPr>
              <w:t>1 if the episode has a</w:t>
            </w:r>
            <w:r w:rsidR="00B53507" w:rsidRPr="00DE1D0D">
              <w:rPr>
                <w:rFonts w:cs="Arial"/>
                <w:sz w:val="16"/>
                <w:szCs w:val="16"/>
                <w:lang w:val="en-AU"/>
              </w:rPr>
              <w:t>n asthma code; else 0.</w:t>
            </w:r>
          </w:p>
        </w:tc>
      </w:tr>
      <w:tr w:rsidR="00873BF6" w:rsidRPr="00DE1D0D" w14:paraId="197B1771" w14:textId="77777777" w:rsidTr="009E559E">
        <w:trPr>
          <w:trHeight w:val="20"/>
        </w:trPr>
        <w:tc>
          <w:tcPr>
            <w:tcW w:w="1017" w:type="dxa"/>
            <w:tcBorders>
              <w:right w:val="single" w:sz="4" w:space="0" w:color="FFFFFF" w:themeColor="background2"/>
            </w:tcBorders>
          </w:tcPr>
          <w:p w14:paraId="4FBB1D7B" w14:textId="56AA1537" w:rsidR="00873BF6" w:rsidRPr="00DE1D0D" w:rsidRDefault="00B53507" w:rsidP="00FC301D">
            <w:pPr>
              <w:spacing w:before="120" w:after="120"/>
              <w:rPr>
                <w:rFonts w:cs="Arial"/>
                <w:sz w:val="16"/>
                <w:szCs w:val="16"/>
                <w:lang w:val="en-AU"/>
              </w:rPr>
            </w:pPr>
            <w:r w:rsidRPr="00DE1D0D">
              <w:rPr>
                <w:rFonts w:cs="Arial"/>
                <w:sz w:val="16"/>
                <w:szCs w:val="16"/>
                <w:lang w:val="en-AU"/>
              </w:rPr>
              <w:t>A10</w:t>
            </w:r>
            <w:r w:rsidR="000A7350" w:rsidRPr="00DE1D0D">
              <w:rPr>
                <w:rFonts w:cs="Arial"/>
                <w:sz w:val="16"/>
                <w:szCs w:val="16"/>
                <w:lang w:val="en-AU"/>
              </w:rPr>
              <w:t>5</w:t>
            </w:r>
          </w:p>
        </w:tc>
        <w:tc>
          <w:tcPr>
            <w:tcW w:w="2698" w:type="dxa"/>
            <w:tcBorders>
              <w:right w:val="single" w:sz="4" w:space="0" w:color="FFFFFF" w:themeColor="background2"/>
            </w:tcBorders>
          </w:tcPr>
          <w:p w14:paraId="5866C742" w14:textId="77FF6AF6" w:rsidR="00873BF6" w:rsidRPr="00DE1D0D" w:rsidRDefault="004B3F44" w:rsidP="00FC301D">
            <w:pPr>
              <w:spacing w:before="120" w:after="120"/>
              <w:rPr>
                <w:rFonts w:cs="Arial"/>
                <w:sz w:val="16"/>
                <w:szCs w:val="16"/>
                <w:lang w:val="en-AU"/>
              </w:rPr>
            </w:pPr>
            <w:r w:rsidRPr="00DE1D0D">
              <w:rPr>
                <w:rFonts w:cs="Arial"/>
                <w:sz w:val="16"/>
                <w:szCs w:val="16"/>
                <w:lang w:val="en-AU"/>
              </w:rPr>
              <w:t>cc_</w:t>
            </w:r>
            <w:r w:rsidR="009A11B1" w:rsidRPr="00DE1D0D">
              <w:rPr>
                <w:rFonts w:cs="Arial"/>
                <w:sz w:val="16"/>
                <w:szCs w:val="16"/>
                <w:lang w:val="en-AU"/>
              </w:rPr>
              <w:t>obesity</w:t>
            </w:r>
          </w:p>
        </w:tc>
        <w:tc>
          <w:tcPr>
            <w:tcW w:w="2977" w:type="dxa"/>
          </w:tcPr>
          <w:p w14:paraId="79F70511" w14:textId="2B1F7442" w:rsidR="00873BF6" w:rsidRPr="00DE1D0D" w:rsidRDefault="009A11B1"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148A5211" w14:textId="1F008261" w:rsidR="00873BF6" w:rsidRPr="00DE1D0D" w:rsidRDefault="009A11B1" w:rsidP="00FC301D">
            <w:pPr>
              <w:spacing w:before="120" w:after="120"/>
              <w:rPr>
                <w:rFonts w:cs="Arial"/>
                <w:sz w:val="16"/>
                <w:szCs w:val="16"/>
                <w:lang w:val="en-AU"/>
              </w:rPr>
            </w:pPr>
            <w:r w:rsidRPr="00DE1D0D">
              <w:rPr>
                <w:rFonts w:cs="Arial"/>
                <w:sz w:val="16"/>
                <w:szCs w:val="16"/>
                <w:lang w:val="en-AU"/>
              </w:rPr>
              <w:t>1 if the episode has an obesity code; else 0.</w:t>
            </w:r>
          </w:p>
        </w:tc>
      </w:tr>
      <w:tr w:rsidR="00873BF6" w:rsidRPr="00DE1D0D" w14:paraId="22F4DB3B" w14:textId="77777777" w:rsidTr="009E559E">
        <w:trPr>
          <w:trHeight w:val="20"/>
        </w:trPr>
        <w:tc>
          <w:tcPr>
            <w:tcW w:w="1017" w:type="dxa"/>
            <w:tcBorders>
              <w:right w:val="single" w:sz="4" w:space="0" w:color="FFFFFF" w:themeColor="background2"/>
            </w:tcBorders>
          </w:tcPr>
          <w:p w14:paraId="2E9D5C14" w14:textId="5C22B843" w:rsidR="00873BF6" w:rsidRPr="00DE1D0D" w:rsidRDefault="009A11B1" w:rsidP="00FC301D">
            <w:pPr>
              <w:spacing w:before="120" w:after="120"/>
              <w:rPr>
                <w:rFonts w:cs="Arial"/>
                <w:sz w:val="16"/>
                <w:szCs w:val="16"/>
                <w:lang w:val="en-AU"/>
              </w:rPr>
            </w:pPr>
            <w:r w:rsidRPr="00DE1D0D">
              <w:rPr>
                <w:rFonts w:cs="Arial"/>
                <w:sz w:val="16"/>
                <w:szCs w:val="16"/>
                <w:lang w:val="en-AU"/>
              </w:rPr>
              <w:t>A10</w:t>
            </w:r>
            <w:r w:rsidR="000A7350" w:rsidRPr="00DE1D0D">
              <w:rPr>
                <w:rFonts w:cs="Arial"/>
                <w:sz w:val="16"/>
                <w:szCs w:val="16"/>
                <w:lang w:val="en-AU"/>
              </w:rPr>
              <w:t>6</w:t>
            </w:r>
          </w:p>
        </w:tc>
        <w:tc>
          <w:tcPr>
            <w:tcW w:w="2698" w:type="dxa"/>
            <w:tcBorders>
              <w:right w:val="single" w:sz="4" w:space="0" w:color="FFFFFF" w:themeColor="background2"/>
            </w:tcBorders>
          </w:tcPr>
          <w:p w14:paraId="65E22CC0" w14:textId="101AF7EA" w:rsidR="00873BF6" w:rsidRPr="00DE1D0D" w:rsidRDefault="009A11B1" w:rsidP="00FC301D">
            <w:pPr>
              <w:spacing w:before="120" w:after="120"/>
              <w:rPr>
                <w:rFonts w:cs="Arial"/>
                <w:sz w:val="16"/>
                <w:szCs w:val="16"/>
                <w:lang w:val="en-AU"/>
              </w:rPr>
            </w:pPr>
            <w:r w:rsidRPr="00DE1D0D">
              <w:rPr>
                <w:rFonts w:cs="Arial"/>
                <w:sz w:val="16"/>
                <w:szCs w:val="16"/>
                <w:lang w:val="en-AU"/>
              </w:rPr>
              <w:t>malnutrition</w:t>
            </w:r>
          </w:p>
        </w:tc>
        <w:tc>
          <w:tcPr>
            <w:tcW w:w="2977" w:type="dxa"/>
          </w:tcPr>
          <w:p w14:paraId="30DBB883" w14:textId="5F59EFA1" w:rsidR="00873BF6" w:rsidRPr="00DE1D0D" w:rsidRDefault="00197769"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8424F9B" w14:textId="3ADC54F9" w:rsidR="00873BF6" w:rsidRPr="00DE1D0D" w:rsidRDefault="00197769" w:rsidP="00FC301D">
            <w:pPr>
              <w:spacing w:before="120" w:after="120"/>
              <w:rPr>
                <w:rFonts w:cs="Arial"/>
                <w:sz w:val="16"/>
                <w:szCs w:val="16"/>
                <w:lang w:val="en-AU"/>
              </w:rPr>
            </w:pPr>
            <w:r w:rsidRPr="00DE1D0D">
              <w:rPr>
                <w:rFonts w:cs="Arial"/>
                <w:sz w:val="16"/>
                <w:szCs w:val="16"/>
                <w:lang w:val="en-AU"/>
              </w:rPr>
              <w:t>1 if the episode has a malnutrition code; else 0.</w:t>
            </w:r>
          </w:p>
        </w:tc>
      </w:tr>
      <w:tr w:rsidR="00873BF6" w:rsidRPr="00DE1D0D" w14:paraId="3AACA3C4" w14:textId="77777777" w:rsidTr="009E559E">
        <w:trPr>
          <w:trHeight w:val="20"/>
        </w:trPr>
        <w:tc>
          <w:tcPr>
            <w:tcW w:w="1017" w:type="dxa"/>
            <w:tcBorders>
              <w:right w:val="single" w:sz="4" w:space="0" w:color="FFFFFF" w:themeColor="background2"/>
            </w:tcBorders>
          </w:tcPr>
          <w:p w14:paraId="1BC2CE53" w14:textId="18F266E9" w:rsidR="00873BF6" w:rsidRPr="00DE1D0D" w:rsidRDefault="00197769" w:rsidP="00FC301D">
            <w:pPr>
              <w:spacing w:before="120" w:after="120"/>
              <w:rPr>
                <w:rFonts w:cs="Arial"/>
                <w:sz w:val="16"/>
                <w:szCs w:val="16"/>
                <w:lang w:val="en-AU"/>
              </w:rPr>
            </w:pPr>
            <w:r w:rsidRPr="00DE1D0D">
              <w:rPr>
                <w:rFonts w:cs="Arial"/>
                <w:sz w:val="16"/>
                <w:szCs w:val="16"/>
                <w:lang w:val="en-AU"/>
              </w:rPr>
              <w:t>A10</w:t>
            </w:r>
            <w:r w:rsidR="000A7350" w:rsidRPr="00DE1D0D">
              <w:rPr>
                <w:rFonts w:cs="Arial"/>
                <w:sz w:val="16"/>
                <w:szCs w:val="16"/>
                <w:lang w:val="en-AU"/>
              </w:rPr>
              <w:t>7</w:t>
            </w:r>
          </w:p>
        </w:tc>
        <w:tc>
          <w:tcPr>
            <w:tcW w:w="2698" w:type="dxa"/>
            <w:tcBorders>
              <w:right w:val="single" w:sz="4" w:space="0" w:color="FFFFFF" w:themeColor="background2"/>
            </w:tcBorders>
          </w:tcPr>
          <w:p w14:paraId="1B71FF8D" w14:textId="719AFE68" w:rsidR="00873BF6" w:rsidRPr="00DE1D0D" w:rsidRDefault="00197769" w:rsidP="00FC301D">
            <w:pPr>
              <w:spacing w:before="120" w:after="120"/>
              <w:rPr>
                <w:rFonts w:cs="Arial"/>
                <w:sz w:val="16"/>
                <w:szCs w:val="16"/>
                <w:lang w:val="en-AU"/>
              </w:rPr>
            </w:pPr>
            <w:r w:rsidRPr="00DE1D0D">
              <w:rPr>
                <w:rFonts w:cs="Arial"/>
                <w:sz w:val="16"/>
                <w:szCs w:val="16"/>
                <w:lang w:val="en-AU"/>
              </w:rPr>
              <w:t>drug_use</w:t>
            </w:r>
          </w:p>
        </w:tc>
        <w:tc>
          <w:tcPr>
            <w:tcW w:w="2977" w:type="dxa"/>
          </w:tcPr>
          <w:p w14:paraId="7F657CF1" w14:textId="3AE8C915" w:rsidR="00873BF6" w:rsidRPr="00DE1D0D" w:rsidRDefault="00197769"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37716A5" w14:textId="5F728C39" w:rsidR="00873BF6" w:rsidRPr="00DE1D0D" w:rsidRDefault="00197769" w:rsidP="00FC301D">
            <w:pPr>
              <w:spacing w:before="120" w:after="120"/>
              <w:rPr>
                <w:rFonts w:cs="Arial"/>
                <w:sz w:val="16"/>
                <w:szCs w:val="16"/>
                <w:lang w:val="en-AU"/>
              </w:rPr>
            </w:pPr>
            <w:r w:rsidRPr="00DE1D0D">
              <w:rPr>
                <w:rFonts w:cs="Arial"/>
                <w:sz w:val="16"/>
                <w:szCs w:val="16"/>
                <w:lang w:val="en-AU"/>
              </w:rPr>
              <w:t>1 if the episode has a drug use code; else 0.</w:t>
            </w:r>
          </w:p>
        </w:tc>
      </w:tr>
      <w:tr w:rsidR="00873BF6" w:rsidRPr="00DE1D0D" w14:paraId="04CBE49E" w14:textId="77777777" w:rsidTr="009E559E">
        <w:trPr>
          <w:trHeight w:val="20"/>
        </w:trPr>
        <w:tc>
          <w:tcPr>
            <w:tcW w:w="1017" w:type="dxa"/>
            <w:tcBorders>
              <w:right w:val="single" w:sz="4" w:space="0" w:color="FFFFFF" w:themeColor="background2"/>
            </w:tcBorders>
          </w:tcPr>
          <w:p w14:paraId="6009F381" w14:textId="36BEE167" w:rsidR="00873BF6" w:rsidRPr="00DE1D0D" w:rsidRDefault="00197769" w:rsidP="00FC301D">
            <w:pPr>
              <w:spacing w:before="120" w:after="120"/>
              <w:rPr>
                <w:rFonts w:cs="Arial"/>
                <w:sz w:val="16"/>
                <w:szCs w:val="16"/>
                <w:lang w:val="en-AU"/>
              </w:rPr>
            </w:pPr>
            <w:r w:rsidRPr="00DE1D0D">
              <w:rPr>
                <w:rFonts w:cs="Arial"/>
                <w:sz w:val="16"/>
                <w:szCs w:val="16"/>
                <w:lang w:val="en-AU"/>
              </w:rPr>
              <w:t>A10</w:t>
            </w:r>
            <w:r w:rsidR="000A7350" w:rsidRPr="00DE1D0D">
              <w:rPr>
                <w:rFonts w:cs="Arial"/>
                <w:sz w:val="16"/>
                <w:szCs w:val="16"/>
                <w:lang w:val="en-AU"/>
              </w:rPr>
              <w:t>8</w:t>
            </w:r>
          </w:p>
        </w:tc>
        <w:tc>
          <w:tcPr>
            <w:tcW w:w="2698" w:type="dxa"/>
            <w:tcBorders>
              <w:right w:val="single" w:sz="4" w:space="0" w:color="FFFFFF" w:themeColor="background2"/>
            </w:tcBorders>
          </w:tcPr>
          <w:p w14:paraId="78CF7480" w14:textId="28726D1A" w:rsidR="00873BF6" w:rsidRPr="00DE1D0D" w:rsidRDefault="004B3F44" w:rsidP="00FC301D">
            <w:pPr>
              <w:spacing w:before="120" w:after="120"/>
              <w:rPr>
                <w:rFonts w:cs="Arial"/>
                <w:sz w:val="16"/>
                <w:szCs w:val="16"/>
                <w:lang w:val="en-AU"/>
              </w:rPr>
            </w:pPr>
            <w:r w:rsidRPr="00DE1D0D">
              <w:rPr>
                <w:rFonts w:cs="Arial"/>
                <w:sz w:val="16"/>
                <w:szCs w:val="16"/>
                <w:lang w:val="en-AU"/>
              </w:rPr>
              <w:t>cc_</w:t>
            </w:r>
            <w:r w:rsidR="006F7F51" w:rsidRPr="00DE1D0D">
              <w:rPr>
                <w:rFonts w:cs="Arial"/>
                <w:sz w:val="16"/>
                <w:szCs w:val="16"/>
                <w:lang w:val="en-AU"/>
              </w:rPr>
              <w:t>parkinson</w:t>
            </w:r>
            <w:r w:rsidR="007F4441" w:rsidRPr="00DE1D0D">
              <w:rPr>
                <w:rFonts w:cs="Arial"/>
                <w:sz w:val="16"/>
                <w:szCs w:val="16"/>
                <w:lang w:val="en-AU"/>
              </w:rPr>
              <w:t>s</w:t>
            </w:r>
            <w:r w:rsidR="006F7F51" w:rsidRPr="00DE1D0D">
              <w:rPr>
                <w:rFonts w:cs="Arial"/>
                <w:sz w:val="16"/>
                <w:szCs w:val="16"/>
                <w:lang w:val="en-AU"/>
              </w:rPr>
              <w:t>_disease</w:t>
            </w:r>
          </w:p>
        </w:tc>
        <w:tc>
          <w:tcPr>
            <w:tcW w:w="2977" w:type="dxa"/>
          </w:tcPr>
          <w:p w14:paraId="49B54E22" w14:textId="69C52B6F" w:rsidR="00873BF6" w:rsidRPr="00DE1D0D" w:rsidRDefault="006F7F51"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B833D1A" w14:textId="69516652" w:rsidR="00873BF6" w:rsidRPr="00DE1D0D" w:rsidRDefault="006F7F51" w:rsidP="00FC301D">
            <w:pPr>
              <w:spacing w:before="120" w:after="120"/>
              <w:rPr>
                <w:rFonts w:cs="Arial"/>
                <w:sz w:val="16"/>
                <w:szCs w:val="16"/>
                <w:lang w:val="en-AU"/>
              </w:rPr>
            </w:pPr>
            <w:r w:rsidRPr="00DE1D0D">
              <w:rPr>
                <w:rFonts w:cs="Arial"/>
                <w:sz w:val="16"/>
                <w:szCs w:val="16"/>
                <w:lang w:val="en-AU"/>
              </w:rPr>
              <w:t>1 if the episode has a Parkinson</w:t>
            </w:r>
            <w:r w:rsidR="00FE05E0" w:rsidRPr="00DE1D0D">
              <w:rPr>
                <w:rFonts w:cs="Arial"/>
                <w:sz w:val="16"/>
                <w:szCs w:val="16"/>
                <w:lang w:val="en-AU"/>
              </w:rPr>
              <w:t>’s</w:t>
            </w:r>
            <w:r w:rsidRPr="00DE1D0D">
              <w:rPr>
                <w:rFonts w:cs="Arial"/>
                <w:sz w:val="16"/>
                <w:szCs w:val="16"/>
                <w:lang w:val="en-AU"/>
              </w:rPr>
              <w:t xml:space="preserve"> disease code; else 0.</w:t>
            </w:r>
          </w:p>
        </w:tc>
      </w:tr>
      <w:tr w:rsidR="00873BF6" w:rsidRPr="00DE1D0D" w14:paraId="5AC6654E" w14:textId="77777777" w:rsidTr="009E559E">
        <w:trPr>
          <w:trHeight w:val="20"/>
        </w:trPr>
        <w:tc>
          <w:tcPr>
            <w:tcW w:w="1017" w:type="dxa"/>
            <w:tcBorders>
              <w:right w:val="single" w:sz="4" w:space="0" w:color="FFFFFF" w:themeColor="background2"/>
            </w:tcBorders>
          </w:tcPr>
          <w:p w14:paraId="64969BA8" w14:textId="10258356" w:rsidR="00873BF6" w:rsidRPr="00DE1D0D" w:rsidRDefault="00730A30"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09</w:t>
            </w:r>
          </w:p>
        </w:tc>
        <w:tc>
          <w:tcPr>
            <w:tcW w:w="2698" w:type="dxa"/>
            <w:tcBorders>
              <w:right w:val="single" w:sz="4" w:space="0" w:color="FFFFFF" w:themeColor="background2"/>
            </w:tcBorders>
          </w:tcPr>
          <w:p w14:paraId="00DE5F04" w14:textId="75E8EEAD" w:rsidR="00873BF6" w:rsidRPr="00DE1D0D" w:rsidRDefault="00730A30" w:rsidP="00FC301D">
            <w:pPr>
              <w:spacing w:before="120" w:after="120"/>
              <w:rPr>
                <w:rFonts w:cs="Arial"/>
                <w:sz w:val="16"/>
                <w:szCs w:val="16"/>
                <w:lang w:val="en-AU"/>
              </w:rPr>
            </w:pPr>
            <w:r w:rsidRPr="00DE1D0D">
              <w:rPr>
                <w:rFonts w:cs="Arial"/>
                <w:sz w:val="16"/>
                <w:szCs w:val="16"/>
                <w:lang w:val="en-AU"/>
              </w:rPr>
              <w:t>dystocia</w:t>
            </w:r>
          </w:p>
        </w:tc>
        <w:tc>
          <w:tcPr>
            <w:tcW w:w="2977" w:type="dxa"/>
          </w:tcPr>
          <w:p w14:paraId="6DEFCDE7" w14:textId="58EB09FF" w:rsidR="00873BF6" w:rsidRPr="00DE1D0D" w:rsidRDefault="00730A30"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23BB12A1" w14:textId="7F45B9EE" w:rsidR="00873BF6" w:rsidRPr="00DE1D0D" w:rsidRDefault="00730A30" w:rsidP="00FC301D">
            <w:pPr>
              <w:spacing w:before="120" w:after="120"/>
              <w:rPr>
                <w:rFonts w:cs="Arial"/>
                <w:sz w:val="16"/>
                <w:szCs w:val="16"/>
                <w:lang w:val="en-AU"/>
              </w:rPr>
            </w:pPr>
            <w:r w:rsidRPr="00DE1D0D">
              <w:rPr>
                <w:rFonts w:cs="Arial"/>
                <w:sz w:val="16"/>
                <w:szCs w:val="16"/>
                <w:lang w:val="en-AU"/>
              </w:rPr>
              <w:t>1 if the episode has a dystocia code; else 0.</w:t>
            </w:r>
          </w:p>
        </w:tc>
      </w:tr>
      <w:tr w:rsidR="00D831D4" w:rsidRPr="00DE1D0D" w14:paraId="50E708EF" w14:textId="77777777" w:rsidTr="009E559E">
        <w:trPr>
          <w:trHeight w:val="20"/>
        </w:trPr>
        <w:tc>
          <w:tcPr>
            <w:tcW w:w="1017" w:type="dxa"/>
            <w:tcBorders>
              <w:right w:val="single" w:sz="4" w:space="0" w:color="FFFFFF" w:themeColor="background2"/>
            </w:tcBorders>
          </w:tcPr>
          <w:p w14:paraId="5160AB25" w14:textId="5B7B422C"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C3277" w:rsidRPr="00DE1D0D">
              <w:rPr>
                <w:rFonts w:cs="Arial"/>
                <w:sz w:val="16"/>
                <w:szCs w:val="16"/>
                <w:lang w:val="en-AU"/>
              </w:rPr>
              <w:t>1</w:t>
            </w:r>
            <w:r w:rsidR="000A7350" w:rsidRPr="00DE1D0D">
              <w:rPr>
                <w:rFonts w:cs="Arial"/>
                <w:sz w:val="16"/>
                <w:szCs w:val="16"/>
                <w:lang w:val="en-AU"/>
              </w:rPr>
              <w:t>0</w:t>
            </w:r>
          </w:p>
        </w:tc>
        <w:tc>
          <w:tcPr>
            <w:tcW w:w="2698" w:type="dxa"/>
            <w:tcBorders>
              <w:right w:val="single" w:sz="4" w:space="0" w:color="FFFFFF" w:themeColor="background2"/>
            </w:tcBorders>
          </w:tcPr>
          <w:p w14:paraId="04928D20" w14:textId="3758AAF8" w:rsidR="00D831D4" w:rsidRPr="00DE1D0D" w:rsidRDefault="00D831D4" w:rsidP="00FC301D">
            <w:pPr>
              <w:spacing w:before="120" w:after="120"/>
              <w:rPr>
                <w:rFonts w:cs="Arial"/>
                <w:sz w:val="16"/>
                <w:szCs w:val="16"/>
                <w:lang w:val="en-AU"/>
              </w:rPr>
            </w:pPr>
            <w:r w:rsidRPr="00DE1D0D">
              <w:rPr>
                <w:rFonts w:cs="Arial"/>
                <w:sz w:val="16"/>
                <w:szCs w:val="16"/>
                <w:lang w:val="en-AU"/>
              </w:rPr>
              <w:t>flag_ICUHours</w:t>
            </w:r>
          </w:p>
        </w:tc>
        <w:tc>
          <w:tcPr>
            <w:tcW w:w="2977" w:type="dxa"/>
          </w:tcPr>
          <w:p w14:paraId="053CC092" w14:textId="5FA3B659"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06B46082" w14:textId="26974E66"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ICU Hours; else 0.</w:t>
            </w:r>
          </w:p>
        </w:tc>
      </w:tr>
      <w:tr w:rsidR="00D831D4" w:rsidRPr="00DE1D0D" w14:paraId="608C90B2" w14:textId="77777777" w:rsidTr="009E559E">
        <w:trPr>
          <w:trHeight w:val="20"/>
        </w:trPr>
        <w:tc>
          <w:tcPr>
            <w:tcW w:w="1017" w:type="dxa"/>
            <w:tcBorders>
              <w:right w:val="single" w:sz="4" w:space="0" w:color="FFFFFF" w:themeColor="background2"/>
            </w:tcBorders>
          </w:tcPr>
          <w:p w14:paraId="5DA6A1FF" w14:textId="64AE98E4"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C3277" w:rsidRPr="00DE1D0D">
              <w:rPr>
                <w:rFonts w:cs="Arial"/>
                <w:sz w:val="16"/>
                <w:szCs w:val="16"/>
                <w:lang w:val="en-AU"/>
              </w:rPr>
              <w:t>1</w:t>
            </w:r>
            <w:r w:rsidR="000A7350" w:rsidRPr="00DE1D0D">
              <w:rPr>
                <w:rFonts w:cs="Arial"/>
                <w:sz w:val="16"/>
                <w:szCs w:val="16"/>
                <w:lang w:val="en-AU"/>
              </w:rPr>
              <w:t>1</w:t>
            </w:r>
          </w:p>
        </w:tc>
        <w:tc>
          <w:tcPr>
            <w:tcW w:w="2698" w:type="dxa"/>
            <w:tcBorders>
              <w:right w:val="single" w:sz="4" w:space="0" w:color="FFFFFF" w:themeColor="background2"/>
            </w:tcBorders>
          </w:tcPr>
          <w:p w14:paraId="5CA1ABAC" w14:textId="50FEA718" w:rsidR="00D831D4" w:rsidRPr="00DE1D0D" w:rsidRDefault="00D831D4" w:rsidP="00FC301D">
            <w:pPr>
              <w:spacing w:before="120" w:after="120"/>
              <w:rPr>
                <w:rFonts w:cs="Arial"/>
                <w:sz w:val="16"/>
                <w:szCs w:val="16"/>
                <w:lang w:val="en-AU"/>
              </w:rPr>
            </w:pPr>
            <w:r w:rsidRPr="00DE1D0D">
              <w:rPr>
                <w:rFonts w:cs="Arial"/>
                <w:sz w:val="16"/>
                <w:szCs w:val="16"/>
                <w:lang w:val="en-AU"/>
              </w:rPr>
              <w:t>flag_AdmTransfer</w:t>
            </w:r>
          </w:p>
        </w:tc>
        <w:tc>
          <w:tcPr>
            <w:tcW w:w="2977" w:type="dxa"/>
          </w:tcPr>
          <w:p w14:paraId="4143BEE0" w14:textId="545D1311"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EFE6599" w14:textId="7E74FCDE"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admission mode = ‘transfer’; else 0.</w:t>
            </w:r>
          </w:p>
        </w:tc>
      </w:tr>
      <w:tr w:rsidR="00D831D4" w:rsidRPr="00DE1D0D" w14:paraId="2CA8E2D0" w14:textId="77777777" w:rsidTr="009E559E">
        <w:trPr>
          <w:trHeight w:val="20"/>
        </w:trPr>
        <w:tc>
          <w:tcPr>
            <w:tcW w:w="1017" w:type="dxa"/>
            <w:tcBorders>
              <w:right w:val="single" w:sz="4" w:space="0" w:color="FFFFFF" w:themeColor="background2"/>
            </w:tcBorders>
          </w:tcPr>
          <w:p w14:paraId="4EAB6EC0" w14:textId="5683FFB7"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C3277" w:rsidRPr="00DE1D0D">
              <w:rPr>
                <w:rFonts w:cs="Arial"/>
                <w:sz w:val="16"/>
                <w:szCs w:val="16"/>
                <w:lang w:val="en-AU"/>
              </w:rPr>
              <w:t>1</w:t>
            </w:r>
            <w:r w:rsidR="000A7350" w:rsidRPr="00DE1D0D">
              <w:rPr>
                <w:rFonts w:cs="Arial"/>
                <w:sz w:val="16"/>
                <w:szCs w:val="16"/>
                <w:lang w:val="en-AU"/>
              </w:rPr>
              <w:t>2</w:t>
            </w:r>
          </w:p>
        </w:tc>
        <w:tc>
          <w:tcPr>
            <w:tcW w:w="2698" w:type="dxa"/>
            <w:tcBorders>
              <w:right w:val="single" w:sz="4" w:space="0" w:color="FFFFFF" w:themeColor="background2"/>
            </w:tcBorders>
          </w:tcPr>
          <w:p w14:paraId="21C49CB6" w14:textId="7E37AB01" w:rsidR="00D831D4" w:rsidRPr="00DE1D0D" w:rsidRDefault="00D831D4" w:rsidP="00FC301D">
            <w:pPr>
              <w:spacing w:before="120" w:after="120"/>
              <w:rPr>
                <w:rFonts w:cs="Arial"/>
                <w:sz w:val="16"/>
                <w:szCs w:val="16"/>
                <w:lang w:val="en-AU"/>
              </w:rPr>
            </w:pPr>
            <w:r w:rsidRPr="00DE1D0D">
              <w:rPr>
                <w:rFonts w:cs="Arial"/>
                <w:sz w:val="16"/>
                <w:szCs w:val="16"/>
                <w:lang w:val="en-AU"/>
              </w:rPr>
              <w:t>cc_acute_myocardial_function</w:t>
            </w:r>
          </w:p>
        </w:tc>
        <w:tc>
          <w:tcPr>
            <w:tcW w:w="2977" w:type="dxa"/>
          </w:tcPr>
          <w:p w14:paraId="0EBCA73F" w14:textId="38A831C9"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668C70B" w14:textId="278ABF91"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acute myocardial infarction; else 0.</w:t>
            </w:r>
          </w:p>
        </w:tc>
      </w:tr>
      <w:tr w:rsidR="00D831D4" w:rsidRPr="00DE1D0D" w14:paraId="1DC6ED19" w14:textId="77777777" w:rsidTr="009E559E">
        <w:trPr>
          <w:trHeight w:val="20"/>
        </w:trPr>
        <w:tc>
          <w:tcPr>
            <w:tcW w:w="1017" w:type="dxa"/>
            <w:tcBorders>
              <w:right w:val="single" w:sz="4" w:space="0" w:color="FFFFFF" w:themeColor="background2"/>
            </w:tcBorders>
          </w:tcPr>
          <w:p w14:paraId="647D5E8D" w14:textId="17776445"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C3277" w:rsidRPr="00DE1D0D">
              <w:rPr>
                <w:rFonts w:cs="Arial"/>
                <w:sz w:val="16"/>
                <w:szCs w:val="16"/>
                <w:lang w:val="en-AU"/>
              </w:rPr>
              <w:t>1</w:t>
            </w:r>
            <w:r w:rsidR="000A7350" w:rsidRPr="00DE1D0D">
              <w:rPr>
                <w:rFonts w:cs="Arial"/>
                <w:sz w:val="16"/>
                <w:szCs w:val="16"/>
                <w:lang w:val="en-AU"/>
              </w:rPr>
              <w:t>3</w:t>
            </w:r>
          </w:p>
        </w:tc>
        <w:tc>
          <w:tcPr>
            <w:tcW w:w="2698" w:type="dxa"/>
            <w:tcBorders>
              <w:right w:val="single" w:sz="4" w:space="0" w:color="FFFFFF" w:themeColor="background2"/>
            </w:tcBorders>
          </w:tcPr>
          <w:p w14:paraId="38A12B7A" w14:textId="11E693CC" w:rsidR="00D831D4" w:rsidRPr="00DE1D0D" w:rsidRDefault="00D831D4" w:rsidP="00FC301D">
            <w:pPr>
              <w:spacing w:before="120" w:after="120"/>
              <w:rPr>
                <w:rFonts w:cs="Arial"/>
                <w:sz w:val="16"/>
                <w:szCs w:val="16"/>
                <w:lang w:val="en-AU"/>
              </w:rPr>
            </w:pPr>
            <w:r w:rsidRPr="00DE1D0D">
              <w:rPr>
                <w:rFonts w:cs="Arial"/>
                <w:sz w:val="16"/>
                <w:szCs w:val="16"/>
                <w:lang w:val="en-AU"/>
              </w:rPr>
              <w:t>cc_congestive_heart_failure</w:t>
            </w:r>
          </w:p>
        </w:tc>
        <w:tc>
          <w:tcPr>
            <w:tcW w:w="2977" w:type="dxa"/>
          </w:tcPr>
          <w:p w14:paraId="1A0DC283" w14:textId="55C0A7DD"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1CEBD13E" w14:textId="5AF4B04F"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congestive heart failure; else 0.</w:t>
            </w:r>
          </w:p>
        </w:tc>
      </w:tr>
      <w:tr w:rsidR="00D831D4" w:rsidRPr="00DE1D0D" w14:paraId="5C4C741F" w14:textId="77777777" w:rsidTr="009E559E">
        <w:trPr>
          <w:trHeight w:val="20"/>
        </w:trPr>
        <w:tc>
          <w:tcPr>
            <w:tcW w:w="1017" w:type="dxa"/>
            <w:tcBorders>
              <w:right w:val="single" w:sz="4" w:space="0" w:color="FFFFFF" w:themeColor="background2"/>
            </w:tcBorders>
          </w:tcPr>
          <w:p w14:paraId="16901F26" w14:textId="0ED52668"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C3277" w:rsidRPr="00DE1D0D">
              <w:rPr>
                <w:rFonts w:cs="Arial"/>
                <w:sz w:val="16"/>
                <w:szCs w:val="16"/>
                <w:lang w:val="en-AU"/>
              </w:rPr>
              <w:t>1</w:t>
            </w:r>
            <w:r w:rsidR="000A7350" w:rsidRPr="00DE1D0D">
              <w:rPr>
                <w:rFonts w:cs="Arial"/>
                <w:sz w:val="16"/>
                <w:szCs w:val="16"/>
                <w:lang w:val="en-AU"/>
              </w:rPr>
              <w:t>4</w:t>
            </w:r>
          </w:p>
        </w:tc>
        <w:tc>
          <w:tcPr>
            <w:tcW w:w="2698" w:type="dxa"/>
            <w:tcBorders>
              <w:right w:val="single" w:sz="4" w:space="0" w:color="FFFFFF" w:themeColor="background2"/>
            </w:tcBorders>
          </w:tcPr>
          <w:p w14:paraId="3207B9AA" w14:textId="01A00DC2" w:rsidR="00D831D4" w:rsidRPr="00DE1D0D" w:rsidRDefault="00D831D4" w:rsidP="00FC301D">
            <w:pPr>
              <w:spacing w:before="120" w:after="120"/>
              <w:rPr>
                <w:rFonts w:cs="Arial"/>
                <w:sz w:val="16"/>
                <w:szCs w:val="16"/>
                <w:lang w:val="en-AU"/>
              </w:rPr>
            </w:pPr>
            <w:r w:rsidRPr="00DE1D0D">
              <w:rPr>
                <w:rFonts w:cs="Arial"/>
                <w:sz w:val="16"/>
                <w:szCs w:val="16"/>
                <w:lang w:val="en-AU"/>
              </w:rPr>
              <w:t>cc_peripheral_vascular_disease</w:t>
            </w:r>
          </w:p>
        </w:tc>
        <w:tc>
          <w:tcPr>
            <w:tcW w:w="2977" w:type="dxa"/>
          </w:tcPr>
          <w:p w14:paraId="6D6A85D2" w14:textId="743C8EFC"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2A9CCC0A" w14:textId="52464CA3"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peripheral vascular disease; else 0.</w:t>
            </w:r>
          </w:p>
        </w:tc>
      </w:tr>
      <w:tr w:rsidR="00D831D4" w:rsidRPr="00DE1D0D" w14:paraId="25A92EA3" w14:textId="77777777" w:rsidTr="009E559E">
        <w:trPr>
          <w:trHeight w:val="20"/>
        </w:trPr>
        <w:tc>
          <w:tcPr>
            <w:tcW w:w="1017" w:type="dxa"/>
            <w:tcBorders>
              <w:right w:val="single" w:sz="4" w:space="0" w:color="FFFFFF" w:themeColor="background2"/>
            </w:tcBorders>
          </w:tcPr>
          <w:p w14:paraId="5EBD5E9A" w14:textId="072E2787"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C3277" w:rsidRPr="00DE1D0D">
              <w:rPr>
                <w:rFonts w:cs="Arial"/>
                <w:sz w:val="16"/>
                <w:szCs w:val="16"/>
                <w:lang w:val="en-AU"/>
              </w:rPr>
              <w:t>1</w:t>
            </w:r>
            <w:r w:rsidR="000A7350" w:rsidRPr="00DE1D0D">
              <w:rPr>
                <w:rFonts w:cs="Arial"/>
                <w:sz w:val="16"/>
                <w:szCs w:val="16"/>
                <w:lang w:val="en-AU"/>
              </w:rPr>
              <w:t>5</w:t>
            </w:r>
          </w:p>
        </w:tc>
        <w:tc>
          <w:tcPr>
            <w:tcW w:w="2698" w:type="dxa"/>
            <w:tcBorders>
              <w:right w:val="single" w:sz="4" w:space="0" w:color="FFFFFF" w:themeColor="background2"/>
            </w:tcBorders>
          </w:tcPr>
          <w:p w14:paraId="21E316C9" w14:textId="352C0DD8" w:rsidR="00D831D4" w:rsidRPr="00DE1D0D" w:rsidRDefault="00D831D4" w:rsidP="00FC301D">
            <w:pPr>
              <w:spacing w:before="120" w:after="120"/>
              <w:rPr>
                <w:rFonts w:cs="Arial"/>
                <w:sz w:val="16"/>
                <w:szCs w:val="16"/>
                <w:lang w:val="en-AU"/>
              </w:rPr>
            </w:pPr>
            <w:r w:rsidRPr="00DE1D0D">
              <w:rPr>
                <w:rFonts w:cs="Arial"/>
                <w:sz w:val="16"/>
                <w:szCs w:val="16"/>
                <w:lang w:val="en-AU"/>
              </w:rPr>
              <w:t>cc_cerebral_vascular_accident</w:t>
            </w:r>
          </w:p>
        </w:tc>
        <w:tc>
          <w:tcPr>
            <w:tcW w:w="2977" w:type="dxa"/>
          </w:tcPr>
          <w:p w14:paraId="1FEDD285" w14:textId="761BDC06"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01B20652" w14:textId="25D4DA1A"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cerebral vascular accident; else 0.</w:t>
            </w:r>
          </w:p>
        </w:tc>
      </w:tr>
      <w:tr w:rsidR="00D831D4" w:rsidRPr="00DE1D0D" w14:paraId="47C425AA" w14:textId="77777777" w:rsidTr="009E559E">
        <w:trPr>
          <w:trHeight w:val="20"/>
        </w:trPr>
        <w:tc>
          <w:tcPr>
            <w:tcW w:w="1017" w:type="dxa"/>
            <w:tcBorders>
              <w:right w:val="single" w:sz="4" w:space="0" w:color="FFFFFF" w:themeColor="background2"/>
            </w:tcBorders>
          </w:tcPr>
          <w:p w14:paraId="5174E3FF" w14:textId="2775E05F"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C3277" w:rsidRPr="00DE1D0D">
              <w:rPr>
                <w:rFonts w:cs="Arial"/>
                <w:sz w:val="16"/>
                <w:szCs w:val="16"/>
                <w:lang w:val="en-AU"/>
              </w:rPr>
              <w:t>1</w:t>
            </w:r>
            <w:r w:rsidR="000A7350" w:rsidRPr="00DE1D0D">
              <w:rPr>
                <w:rFonts w:cs="Arial"/>
                <w:sz w:val="16"/>
                <w:szCs w:val="16"/>
                <w:lang w:val="en-AU"/>
              </w:rPr>
              <w:t>6</w:t>
            </w:r>
          </w:p>
        </w:tc>
        <w:tc>
          <w:tcPr>
            <w:tcW w:w="2698" w:type="dxa"/>
            <w:tcBorders>
              <w:right w:val="single" w:sz="4" w:space="0" w:color="FFFFFF" w:themeColor="background2"/>
            </w:tcBorders>
          </w:tcPr>
          <w:p w14:paraId="0C5B8F1F" w14:textId="68B8704C" w:rsidR="00D831D4" w:rsidRPr="00DE1D0D" w:rsidRDefault="00D831D4" w:rsidP="00FC301D">
            <w:pPr>
              <w:spacing w:before="120" w:after="120"/>
              <w:rPr>
                <w:rFonts w:cs="Arial"/>
                <w:sz w:val="16"/>
                <w:szCs w:val="16"/>
                <w:lang w:val="en-AU"/>
              </w:rPr>
            </w:pPr>
            <w:r w:rsidRPr="00DE1D0D">
              <w:rPr>
                <w:rFonts w:cs="Arial"/>
                <w:sz w:val="16"/>
                <w:szCs w:val="16"/>
                <w:lang w:val="en-AU"/>
              </w:rPr>
              <w:t>cc_dementia</w:t>
            </w:r>
          </w:p>
        </w:tc>
        <w:tc>
          <w:tcPr>
            <w:tcW w:w="2977" w:type="dxa"/>
          </w:tcPr>
          <w:p w14:paraId="2F8E57CD" w14:textId="06B90056"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02CB2E84" w14:textId="024E85DD"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dementia; else 0.</w:t>
            </w:r>
          </w:p>
        </w:tc>
      </w:tr>
      <w:tr w:rsidR="00D831D4" w:rsidRPr="00DE1D0D" w14:paraId="6B90AFD7" w14:textId="77777777" w:rsidTr="009E559E">
        <w:trPr>
          <w:trHeight w:val="20"/>
        </w:trPr>
        <w:tc>
          <w:tcPr>
            <w:tcW w:w="1017" w:type="dxa"/>
            <w:tcBorders>
              <w:right w:val="single" w:sz="4" w:space="0" w:color="FFFFFF" w:themeColor="background2"/>
            </w:tcBorders>
          </w:tcPr>
          <w:p w14:paraId="76E16584" w14:textId="17EC115B"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F2911" w:rsidRPr="00DE1D0D">
              <w:rPr>
                <w:rFonts w:cs="Arial"/>
                <w:sz w:val="16"/>
                <w:szCs w:val="16"/>
                <w:lang w:val="en-AU"/>
              </w:rPr>
              <w:t>1</w:t>
            </w:r>
            <w:r w:rsidR="000A7350" w:rsidRPr="00DE1D0D">
              <w:rPr>
                <w:rFonts w:cs="Arial"/>
                <w:sz w:val="16"/>
                <w:szCs w:val="16"/>
                <w:lang w:val="en-AU"/>
              </w:rPr>
              <w:t>7</w:t>
            </w:r>
          </w:p>
        </w:tc>
        <w:tc>
          <w:tcPr>
            <w:tcW w:w="2698" w:type="dxa"/>
            <w:tcBorders>
              <w:right w:val="single" w:sz="4" w:space="0" w:color="FFFFFF" w:themeColor="background2"/>
            </w:tcBorders>
          </w:tcPr>
          <w:p w14:paraId="40007DCD" w14:textId="4A33A9F2" w:rsidR="00D831D4" w:rsidRPr="00DE1D0D" w:rsidRDefault="00D831D4" w:rsidP="00FC301D">
            <w:pPr>
              <w:spacing w:before="120" w:after="120"/>
              <w:rPr>
                <w:rFonts w:cs="Arial"/>
                <w:sz w:val="16"/>
                <w:szCs w:val="16"/>
                <w:lang w:val="en-AU"/>
              </w:rPr>
            </w:pPr>
            <w:r w:rsidRPr="00DE1D0D">
              <w:rPr>
                <w:rFonts w:cs="Arial"/>
                <w:sz w:val="16"/>
                <w:szCs w:val="16"/>
                <w:lang w:val="en-AU"/>
              </w:rPr>
              <w:t>cc_pulmonary_disease</w:t>
            </w:r>
          </w:p>
        </w:tc>
        <w:tc>
          <w:tcPr>
            <w:tcW w:w="2977" w:type="dxa"/>
          </w:tcPr>
          <w:p w14:paraId="6DE6FD42" w14:textId="3B0B8693"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18EBA5F" w14:textId="44369131"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pulmonary disease; else 0.</w:t>
            </w:r>
          </w:p>
        </w:tc>
      </w:tr>
      <w:tr w:rsidR="00D831D4" w:rsidRPr="00DE1D0D" w14:paraId="390F3202" w14:textId="77777777" w:rsidTr="009E559E">
        <w:trPr>
          <w:trHeight w:val="20"/>
        </w:trPr>
        <w:tc>
          <w:tcPr>
            <w:tcW w:w="1017" w:type="dxa"/>
            <w:tcBorders>
              <w:right w:val="single" w:sz="4" w:space="0" w:color="FFFFFF" w:themeColor="background2"/>
            </w:tcBorders>
          </w:tcPr>
          <w:p w14:paraId="43A0AB60" w14:textId="2073415E"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F2911" w:rsidRPr="00DE1D0D">
              <w:rPr>
                <w:rFonts w:cs="Arial"/>
                <w:sz w:val="16"/>
                <w:szCs w:val="16"/>
                <w:lang w:val="en-AU"/>
              </w:rPr>
              <w:t>1</w:t>
            </w:r>
            <w:r w:rsidR="000A7350" w:rsidRPr="00DE1D0D">
              <w:rPr>
                <w:rFonts w:cs="Arial"/>
                <w:sz w:val="16"/>
                <w:szCs w:val="16"/>
                <w:lang w:val="en-AU"/>
              </w:rPr>
              <w:t>8</w:t>
            </w:r>
          </w:p>
        </w:tc>
        <w:tc>
          <w:tcPr>
            <w:tcW w:w="2698" w:type="dxa"/>
            <w:tcBorders>
              <w:right w:val="single" w:sz="4" w:space="0" w:color="FFFFFF" w:themeColor="background2"/>
            </w:tcBorders>
          </w:tcPr>
          <w:p w14:paraId="05DB5739" w14:textId="74D48BB5" w:rsidR="00D831D4" w:rsidRPr="00DE1D0D" w:rsidRDefault="00D831D4" w:rsidP="00FC301D">
            <w:pPr>
              <w:spacing w:before="120" w:after="120"/>
              <w:rPr>
                <w:rFonts w:cs="Arial"/>
                <w:sz w:val="16"/>
                <w:szCs w:val="16"/>
                <w:lang w:val="en-AU"/>
              </w:rPr>
            </w:pPr>
            <w:r w:rsidRPr="00DE1D0D">
              <w:rPr>
                <w:rFonts w:cs="Arial"/>
                <w:sz w:val="16"/>
                <w:szCs w:val="16"/>
                <w:lang w:val="en-AU"/>
              </w:rPr>
              <w:t>cc_connective_tissue_disorder</w:t>
            </w:r>
          </w:p>
        </w:tc>
        <w:tc>
          <w:tcPr>
            <w:tcW w:w="2977" w:type="dxa"/>
          </w:tcPr>
          <w:p w14:paraId="4AADD4E9" w14:textId="19009D29"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09CDD91F" w14:textId="4799F1DB"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connective tissue disorder; else 0.</w:t>
            </w:r>
          </w:p>
        </w:tc>
      </w:tr>
      <w:tr w:rsidR="00D831D4" w:rsidRPr="00DE1D0D" w14:paraId="637F690F" w14:textId="77777777" w:rsidTr="009E559E">
        <w:trPr>
          <w:trHeight w:val="20"/>
        </w:trPr>
        <w:tc>
          <w:tcPr>
            <w:tcW w:w="1017" w:type="dxa"/>
            <w:tcBorders>
              <w:right w:val="single" w:sz="4" w:space="0" w:color="FFFFFF" w:themeColor="background2"/>
            </w:tcBorders>
          </w:tcPr>
          <w:p w14:paraId="083AFEA6" w14:textId="44000ADC"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19</w:t>
            </w:r>
          </w:p>
        </w:tc>
        <w:tc>
          <w:tcPr>
            <w:tcW w:w="2698" w:type="dxa"/>
            <w:tcBorders>
              <w:right w:val="single" w:sz="4" w:space="0" w:color="FFFFFF" w:themeColor="background2"/>
            </w:tcBorders>
          </w:tcPr>
          <w:p w14:paraId="5A47D881" w14:textId="6E6DA368" w:rsidR="00D831D4" w:rsidRPr="00DE1D0D" w:rsidRDefault="00D831D4" w:rsidP="00FC301D">
            <w:pPr>
              <w:spacing w:before="120" w:after="120"/>
              <w:rPr>
                <w:rFonts w:cs="Arial"/>
                <w:sz w:val="16"/>
                <w:szCs w:val="16"/>
                <w:lang w:val="en-AU"/>
              </w:rPr>
            </w:pPr>
            <w:r w:rsidRPr="00DE1D0D">
              <w:rPr>
                <w:rFonts w:cs="Arial"/>
                <w:sz w:val="16"/>
                <w:szCs w:val="16"/>
                <w:lang w:val="en-AU"/>
              </w:rPr>
              <w:t>cc_peptic_ulcer</w:t>
            </w:r>
          </w:p>
        </w:tc>
        <w:tc>
          <w:tcPr>
            <w:tcW w:w="2977" w:type="dxa"/>
          </w:tcPr>
          <w:p w14:paraId="1149C188" w14:textId="7F22C723"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5922AC3" w14:textId="743E7B61"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peptic ulcer; else 0.</w:t>
            </w:r>
          </w:p>
        </w:tc>
      </w:tr>
      <w:tr w:rsidR="00D831D4" w:rsidRPr="00DE1D0D" w14:paraId="5B153EF2" w14:textId="77777777" w:rsidTr="009E559E">
        <w:trPr>
          <w:trHeight w:val="20"/>
        </w:trPr>
        <w:tc>
          <w:tcPr>
            <w:tcW w:w="1017" w:type="dxa"/>
            <w:tcBorders>
              <w:right w:val="single" w:sz="4" w:space="0" w:color="FFFFFF" w:themeColor="background2"/>
            </w:tcBorders>
          </w:tcPr>
          <w:p w14:paraId="255838A5" w14:textId="2BB88E08"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F2911" w:rsidRPr="00DE1D0D">
              <w:rPr>
                <w:rFonts w:cs="Arial"/>
                <w:sz w:val="16"/>
                <w:szCs w:val="16"/>
                <w:lang w:val="en-AU"/>
              </w:rPr>
              <w:t>2</w:t>
            </w:r>
            <w:r w:rsidR="000A7350" w:rsidRPr="00DE1D0D">
              <w:rPr>
                <w:rFonts w:cs="Arial"/>
                <w:sz w:val="16"/>
                <w:szCs w:val="16"/>
                <w:lang w:val="en-AU"/>
              </w:rPr>
              <w:t>0</w:t>
            </w:r>
          </w:p>
        </w:tc>
        <w:tc>
          <w:tcPr>
            <w:tcW w:w="2698" w:type="dxa"/>
            <w:tcBorders>
              <w:right w:val="single" w:sz="4" w:space="0" w:color="FFFFFF" w:themeColor="background2"/>
            </w:tcBorders>
          </w:tcPr>
          <w:p w14:paraId="4481D740" w14:textId="32BCF68B" w:rsidR="00D831D4" w:rsidRPr="00DE1D0D" w:rsidRDefault="00D831D4" w:rsidP="00FC301D">
            <w:pPr>
              <w:spacing w:before="120" w:after="120"/>
              <w:rPr>
                <w:rFonts w:cs="Arial"/>
                <w:sz w:val="16"/>
                <w:szCs w:val="16"/>
                <w:lang w:val="en-AU"/>
              </w:rPr>
            </w:pPr>
            <w:r w:rsidRPr="00DE1D0D">
              <w:rPr>
                <w:rFonts w:cs="Arial"/>
                <w:sz w:val="16"/>
                <w:szCs w:val="16"/>
                <w:lang w:val="en-AU"/>
              </w:rPr>
              <w:t>cc_liver_disease</w:t>
            </w:r>
          </w:p>
        </w:tc>
        <w:tc>
          <w:tcPr>
            <w:tcW w:w="2977" w:type="dxa"/>
          </w:tcPr>
          <w:p w14:paraId="442B8CC3" w14:textId="164B079E"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5C3FEDD" w14:textId="576FF90F"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liver disease; else 0.</w:t>
            </w:r>
          </w:p>
        </w:tc>
      </w:tr>
      <w:tr w:rsidR="00D831D4" w:rsidRPr="00DE1D0D" w14:paraId="32327388" w14:textId="77777777" w:rsidTr="009E559E">
        <w:trPr>
          <w:trHeight w:val="20"/>
        </w:trPr>
        <w:tc>
          <w:tcPr>
            <w:tcW w:w="1017" w:type="dxa"/>
            <w:tcBorders>
              <w:right w:val="single" w:sz="4" w:space="0" w:color="FFFFFF" w:themeColor="background2"/>
            </w:tcBorders>
          </w:tcPr>
          <w:p w14:paraId="3FCAD89A" w14:textId="09A723A2"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F2911" w:rsidRPr="00DE1D0D">
              <w:rPr>
                <w:rFonts w:cs="Arial"/>
                <w:sz w:val="16"/>
                <w:szCs w:val="16"/>
                <w:lang w:val="en-AU"/>
              </w:rPr>
              <w:t>2</w:t>
            </w:r>
            <w:r w:rsidR="000A7350" w:rsidRPr="00DE1D0D">
              <w:rPr>
                <w:rFonts w:cs="Arial"/>
                <w:sz w:val="16"/>
                <w:szCs w:val="16"/>
                <w:lang w:val="en-AU"/>
              </w:rPr>
              <w:t>1</w:t>
            </w:r>
          </w:p>
        </w:tc>
        <w:tc>
          <w:tcPr>
            <w:tcW w:w="2698" w:type="dxa"/>
            <w:tcBorders>
              <w:right w:val="single" w:sz="4" w:space="0" w:color="FFFFFF" w:themeColor="background2"/>
            </w:tcBorders>
          </w:tcPr>
          <w:p w14:paraId="63E45B11" w14:textId="4A61EC81" w:rsidR="00D831D4" w:rsidRPr="00DE1D0D" w:rsidRDefault="00D831D4" w:rsidP="00FC301D">
            <w:pPr>
              <w:spacing w:before="120" w:after="120"/>
              <w:rPr>
                <w:rFonts w:cs="Arial"/>
                <w:sz w:val="16"/>
                <w:szCs w:val="16"/>
                <w:lang w:val="en-AU"/>
              </w:rPr>
            </w:pPr>
            <w:r w:rsidRPr="00DE1D0D">
              <w:rPr>
                <w:rFonts w:cs="Arial"/>
                <w:sz w:val="16"/>
                <w:szCs w:val="16"/>
                <w:lang w:val="en-AU"/>
              </w:rPr>
              <w:t>cc_diabetes</w:t>
            </w:r>
          </w:p>
        </w:tc>
        <w:tc>
          <w:tcPr>
            <w:tcW w:w="2977" w:type="dxa"/>
          </w:tcPr>
          <w:p w14:paraId="4A86942F" w14:textId="29BAFABD"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27EFB654" w14:textId="0531F164"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diabetes without complications; else 0.</w:t>
            </w:r>
          </w:p>
        </w:tc>
      </w:tr>
      <w:tr w:rsidR="00D831D4" w:rsidRPr="00DE1D0D" w14:paraId="351CF861" w14:textId="77777777" w:rsidTr="009E559E">
        <w:trPr>
          <w:trHeight w:val="20"/>
        </w:trPr>
        <w:tc>
          <w:tcPr>
            <w:tcW w:w="1017" w:type="dxa"/>
            <w:tcBorders>
              <w:right w:val="single" w:sz="4" w:space="0" w:color="FFFFFF" w:themeColor="background2"/>
            </w:tcBorders>
          </w:tcPr>
          <w:p w14:paraId="148D02BF" w14:textId="0D001ACF"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F2911" w:rsidRPr="00DE1D0D">
              <w:rPr>
                <w:rFonts w:cs="Arial"/>
                <w:sz w:val="16"/>
                <w:szCs w:val="16"/>
                <w:lang w:val="en-AU"/>
              </w:rPr>
              <w:t>2</w:t>
            </w:r>
            <w:r w:rsidR="000A7350" w:rsidRPr="00DE1D0D">
              <w:rPr>
                <w:rFonts w:cs="Arial"/>
                <w:sz w:val="16"/>
                <w:szCs w:val="16"/>
                <w:lang w:val="en-AU"/>
              </w:rPr>
              <w:t>2</w:t>
            </w:r>
          </w:p>
        </w:tc>
        <w:tc>
          <w:tcPr>
            <w:tcW w:w="2698" w:type="dxa"/>
            <w:tcBorders>
              <w:right w:val="single" w:sz="4" w:space="0" w:color="FFFFFF" w:themeColor="background2"/>
            </w:tcBorders>
          </w:tcPr>
          <w:p w14:paraId="00AF27D7" w14:textId="52577C82" w:rsidR="00D831D4" w:rsidRPr="00DE1D0D" w:rsidRDefault="00D831D4" w:rsidP="00FC301D">
            <w:pPr>
              <w:spacing w:before="120" w:after="120"/>
              <w:rPr>
                <w:rFonts w:cs="Arial"/>
                <w:sz w:val="16"/>
                <w:szCs w:val="16"/>
                <w:lang w:val="en-AU"/>
              </w:rPr>
            </w:pPr>
            <w:r w:rsidRPr="00DE1D0D">
              <w:rPr>
                <w:rFonts w:cs="Arial"/>
                <w:sz w:val="16"/>
                <w:szCs w:val="16"/>
                <w:lang w:val="en-AU"/>
              </w:rPr>
              <w:t>cc_diabetes_complications</w:t>
            </w:r>
          </w:p>
        </w:tc>
        <w:tc>
          <w:tcPr>
            <w:tcW w:w="2977" w:type="dxa"/>
          </w:tcPr>
          <w:p w14:paraId="5A981D66" w14:textId="0150609F" w:rsidR="00D831D4" w:rsidRPr="00DE1D0D" w:rsidRDefault="00D831D4" w:rsidP="00FC301D">
            <w:pPr>
              <w:spacing w:before="120" w:after="120"/>
              <w:rPr>
                <w:rFonts w:cs="Arial"/>
                <w:sz w:val="16"/>
                <w:szCs w:val="16"/>
                <w:lang w:val="en-AU"/>
              </w:rPr>
            </w:pPr>
            <w:r w:rsidRPr="00DE1D0D">
              <w:rPr>
                <w:rFonts w:cs="Arial"/>
                <w:sz w:val="16"/>
                <w:szCs w:val="16"/>
                <w:lang w:val="en-AU"/>
              </w:rPr>
              <w:t xml:space="preserve">See definition. </w:t>
            </w:r>
          </w:p>
        </w:tc>
        <w:tc>
          <w:tcPr>
            <w:tcW w:w="3827" w:type="dxa"/>
            <w:tcBorders>
              <w:right w:val="single" w:sz="4" w:space="0" w:color="FFFFFF" w:themeColor="background2"/>
            </w:tcBorders>
          </w:tcPr>
          <w:p w14:paraId="18ACB809" w14:textId="03975BA1"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diabetes with complications; else 0.</w:t>
            </w:r>
          </w:p>
        </w:tc>
      </w:tr>
      <w:tr w:rsidR="00D831D4" w:rsidRPr="00DE1D0D" w14:paraId="6273B27E" w14:textId="77777777" w:rsidTr="009E559E">
        <w:trPr>
          <w:trHeight w:val="20"/>
        </w:trPr>
        <w:tc>
          <w:tcPr>
            <w:tcW w:w="1017" w:type="dxa"/>
            <w:tcBorders>
              <w:right w:val="single" w:sz="4" w:space="0" w:color="FFFFFF" w:themeColor="background2"/>
            </w:tcBorders>
          </w:tcPr>
          <w:p w14:paraId="52927751" w14:textId="2611FB59" w:rsidR="00D831D4" w:rsidRPr="00DE1D0D" w:rsidRDefault="00D831D4" w:rsidP="00FC301D">
            <w:pPr>
              <w:spacing w:before="120" w:after="120"/>
              <w:rPr>
                <w:rFonts w:cs="Arial"/>
                <w:sz w:val="16"/>
                <w:szCs w:val="16"/>
                <w:lang w:val="en-AU"/>
              </w:rPr>
            </w:pPr>
            <w:r w:rsidRPr="00DE1D0D">
              <w:rPr>
                <w:rFonts w:cs="Arial"/>
                <w:sz w:val="16"/>
                <w:szCs w:val="16"/>
                <w:lang w:val="en-AU"/>
              </w:rPr>
              <w:lastRenderedPageBreak/>
              <w:t>A1</w:t>
            </w:r>
            <w:r w:rsidR="00AF2911" w:rsidRPr="00DE1D0D">
              <w:rPr>
                <w:rFonts w:cs="Arial"/>
                <w:sz w:val="16"/>
                <w:szCs w:val="16"/>
                <w:lang w:val="en-AU"/>
              </w:rPr>
              <w:t>2</w:t>
            </w:r>
            <w:r w:rsidR="000A7350" w:rsidRPr="00DE1D0D">
              <w:rPr>
                <w:rFonts w:cs="Arial"/>
                <w:sz w:val="16"/>
                <w:szCs w:val="16"/>
                <w:lang w:val="en-AU"/>
              </w:rPr>
              <w:t>3</w:t>
            </w:r>
          </w:p>
        </w:tc>
        <w:tc>
          <w:tcPr>
            <w:tcW w:w="2698" w:type="dxa"/>
            <w:tcBorders>
              <w:right w:val="single" w:sz="4" w:space="0" w:color="FFFFFF" w:themeColor="background2"/>
            </w:tcBorders>
          </w:tcPr>
          <w:p w14:paraId="57F8375D" w14:textId="383F1F79" w:rsidR="00D831D4" w:rsidRPr="00DE1D0D" w:rsidRDefault="00D831D4" w:rsidP="00FC301D">
            <w:pPr>
              <w:spacing w:before="120" w:after="120"/>
              <w:rPr>
                <w:rFonts w:cs="Arial"/>
                <w:sz w:val="16"/>
                <w:szCs w:val="16"/>
                <w:lang w:val="en-AU"/>
              </w:rPr>
            </w:pPr>
            <w:r w:rsidRPr="00DE1D0D">
              <w:rPr>
                <w:rFonts w:cs="Arial"/>
                <w:sz w:val="16"/>
                <w:szCs w:val="16"/>
                <w:lang w:val="en-AU"/>
              </w:rPr>
              <w:t>cc_</w:t>
            </w:r>
            <w:r w:rsidR="007D434A" w:rsidRPr="00DE1D0D">
              <w:rPr>
                <w:rFonts w:cs="Arial"/>
                <w:sz w:val="16"/>
                <w:szCs w:val="16"/>
                <w:lang w:val="en-AU"/>
              </w:rPr>
              <w:t>paraplegia</w:t>
            </w:r>
          </w:p>
        </w:tc>
        <w:tc>
          <w:tcPr>
            <w:tcW w:w="2977" w:type="dxa"/>
          </w:tcPr>
          <w:p w14:paraId="6870DBED" w14:textId="2695668B"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CB1F793" w14:textId="1D202E54" w:rsidR="00D831D4" w:rsidRPr="00DE1D0D" w:rsidRDefault="00D831D4" w:rsidP="00FC301D">
            <w:pPr>
              <w:spacing w:before="120" w:after="120"/>
              <w:rPr>
                <w:rFonts w:cs="Arial"/>
                <w:sz w:val="16"/>
                <w:szCs w:val="16"/>
                <w:lang w:val="en-AU"/>
              </w:rPr>
            </w:pPr>
            <w:r w:rsidRPr="00DE1D0D">
              <w:rPr>
                <w:rFonts w:cs="Arial"/>
                <w:sz w:val="16"/>
                <w:szCs w:val="16"/>
                <w:lang w:val="en-AU"/>
              </w:rPr>
              <w:t xml:space="preserve">1 if episode has paraplegia, hemiplegia, </w:t>
            </w:r>
            <w:r w:rsidR="00086083" w:rsidRPr="00DE1D0D">
              <w:rPr>
                <w:rFonts w:cs="Arial"/>
                <w:sz w:val="16"/>
                <w:szCs w:val="16"/>
                <w:lang w:val="en-AU"/>
              </w:rPr>
              <w:t>d</w:t>
            </w:r>
            <w:r w:rsidR="00D22025" w:rsidRPr="00DE1D0D">
              <w:rPr>
                <w:rFonts w:cs="Arial"/>
                <w:sz w:val="16"/>
                <w:szCs w:val="16"/>
                <w:lang w:val="en-AU"/>
              </w:rPr>
              <w:t>i</w:t>
            </w:r>
            <w:r w:rsidR="00086083" w:rsidRPr="00DE1D0D">
              <w:rPr>
                <w:rFonts w:cs="Arial"/>
                <w:sz w:val="16"/>
                <w:szCs w:val="16"/>
                <w:lang w:val="en-AU"/>
              </w:rPr>
              <w:t>plegia,</w:t>
            </w:r>
            <w:r w:rsidR="00D22025" w:rsidRPr="00DE1D0D">
              <w:rPr>
                <w:rFonts w:cs="Arial"/>
                <w:sz w:val="16"/>
                <w:szCs w:val="16"/>
                <w:lang w:val="en-AU"/>
              </w:rPr>
              <w:t xml:space="preserve"> monoplegia</w:t>
            </w:r>
            <w:r w:rsidR="00086083" w:rsidRPr="00DE1D0D">
              <w:rPr>
                <w:rFonts w:cs="Arial"/>
                <w:sz w:val="16"/>
                <w:szCs w:val="16"/>
                <w:lang w:val="en-AU"/>
              </w:rPr>
              <w:t xml:space="preserve"> </w:t>
            </w:r>
            <w:r w:rsidRPr="00DE1D0D">
              <w:rPr>
                <w:rFonts w:cs="Arial"/>
                <w:sz w:val="16"/>
                <w:szCs w:val="16"/>
                <w:lang w:val="en-AU"/>
              </w:rPr>
              <w:t>or tetraplegia; else 0.</w:t>
            </w:r>
          </w:p>
        </w:tc>
      </w:tr>
      <w:tr w:rsidR="00D831D4" w:rsidRPr="00DE1D0D" w14:paraId="3280A826" w14:textId="77777777" w:rsidTr="009E559E">
        <w:trPr>
          <w:trHeight w:val="20"/>
        </w:trPr>
        <w:tc>
          <w:tcPr>
            <w:tcW w:w="1017" w:type="dxa"/>
            <w:tcBorders>
              <w:right w:val="single" w:sz="4" w:space="0" w:color="FFFFFF" w:themeColor="background2"/>
            </w:tcBorders>
          </w:tcPr>
          <w:p w14:paraId="57E8C19D" w14:textId="445DC117"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AF2911" w:rsidRPr="00DE1D0D">
              <w:rPr>
                <w:rFonts w:cs="Arial"/>
                <w:sz w:val="16"/>
                <w:szCs w:val="16"/>
                <w:lang w:val="en-AU"/>
              </w:rPr>
              <w:t>2</w:t>
            </w:r>
            <w:r w:rsidR="000A7350" w:rsidRPr="00DE1D0D">
              <w:rPr>
                <w:rFonts w:cs="Arial"/>
                <w:sz w:val="16"/>
                <w:szCs w:val="16"/>
                <w:lang w:val="en-AU"/>
              </w:rPr>
              <w:t>4</w:t>
            </w:r>
          </w:p>
        </w:tc>
        <w:tc>
          <w:tcPr>
            <w:tcW w:w="2698" w:type="dxa"/>
            <w:tcBorders>
              <w:right w:val="single" w:sz="4" w:space="0" w:color="FFFFFF" w:themeColor="background2"/>
            </w:tcBorders>
          </w:tcPr>
          <w:p w14:paraId="1758982D" w14:textId="14AD4402" w:rsidR="00D831D4" w:rsidRPr="00DE1D0D" w:rsidRDefault="00D831D4" w:rsidP="00FC301D">
            <w:pPr>
              <w:spacing w:before="120" w:after="120"/>
              <w:rPr>
                <w:rFonts w:cs="Arial"/>
                <w:sz w:val="16"/>
                <w:szCs w:val="16"/>
                <w:lang w:val="en-AU"/>
              </w:rPr>
            </w:pPr>
            <w:r w:rsidRPr="00DE1D0D">
              <w:rPr>
                <w:rFonts w:cs="Arial"/>
                <w:sz w:val="16"/>
                <w:szCs w:val="16"/>
                <w:lang w:val="en-AU"/>
              </w:rPr>
              <w:t>cc_renal_disease</w:t>
            </w:r>
          </w:p>
        </w:tc>
        <w:tc>
          <w:tcPr>
            <w:tcW w:w="2977" w:type="dxa"/>
          </w:tcPr>
          <w:p w14:paraId="3CD2BEA7" w14:textId="5616C296"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BE8F15E" w14:textId="4233E7BB"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renal disease; else 0.</w:t>
            </w:r>
          </w:p>
        </w:tc>
      </w:tr>
      <w:tr w:rsidR="00D831D4" w:rsidRPr="00DE1D0D" w14:paraId="59998BD8" w14:textId="77777777" w:rsidTr="009E559E">
        <w:trPr>
          <w:trHeight w:val="20"/>
        </w:trPr>
        <w:tc>
          <w:tcPr>
            <w:tcW w:w="1017" w:type="dxa"/>
            <w:tcBorders>
              <w:right w:val="single" w:sz="4" w:space="0" w:color="FFFFFF" w:themeColor="background2"/>
            </w:tcBorders>
          </w:tcPr>
          <w:p w14:paraId="17C6D8B5" w14:textId="3F27F76C"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5C4DC9" w:rsidRPr="00DE1D0D">
              <w:rPr>
                <w:rFonts w:cs="Arial"/>
                <w:sz w:val="16"/>
                <w:szCs w:val="16"/>
                <w:lang w:val="en-AU"/>
              </w:rPr>
              <w:t>2</w:t>
            </w:r>
            <w:r w:rsidR="000A7350" w:rsidRPr="00DE1D0D">
              <w:rPr>
                <w:rFonts w:cs="Arial"/>
                <w:sz w:val="16"/>
                <w:szCs w:val="16"/>
                <w:lang w:val="en-AU"/>
              </w:rPr>
              <w:t>5</w:t>
            </w:r>
          </w:p>
        </w:tc>
        <w:tc>
          <w:tcPr>
            <w:tcW w:w="2698" w:type="dxa"/>
            <w:tcBorders>
              <w:right w:val="single" w:sz="4" w:space="0" w:color="FFFFFF" w:themeColor="background2"/>
            </w:tcBorders>
          </w:tcPr>
          <w:p w14:paraId="427468D4" w14:textId="317F878C" w:rsidR="00D831D4" w:rsidRPr="00DE1D0D" w:rsidRDefault="00D831D4" w:rsidP="00FC301D">
            <w:pPr>
              <w:spacing w:before="120" w:after="120"/>
              <w:rPr>
                <w:rFonts w:cs="Arial"/>
                <w:sz w:val="16"/>
                <w:szCs w:val="16"/>
                <w:lang w:val="en-AU"/>
              </w:rPr>
            </w:pPr>
            <w:r w:rsidRPr="00DE1D0D">
              <w:rPr>
                <w:rFonts w:cs="Arial"/>
                <w:sz w:val="16"/>
                <w:szCs w:val="16"/>
                <w:lang w:val="en-AU"/>
              </w:rPr>
              <w:t>cc_cancer</w:t>
            </w:r>
          </w:p>
        </w:tc>
        <w:tc>
          <w:tcPr>
            <w:tcW w:w="2977" w:type="dxa"/>
          </w:tcPr>
          <w:p w14:paraId="06E65507" w14:textId="047FE001"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D589002" w14:textId="38C1272F"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primary cancer; else 0.</w:t>
            </w:r>
          </w:p>
        </w:tc>
      </w:tr>
      <w:tr w:rsidR="00D831D4" w:rsidRPr="00DE1D0D" w14:paraId="1D59E8A6" w14:textId="77777777" w:rsidTr="009E559E">
        <w:trPr>
          <w:trHeight w:val="20"/>
        </w:trPr>
        <w:tc>
          <w:tcPr>
            <w:tcW w:w="1017" w:type="dxa"/>
            <w:tcBorders>
              <w:right w:val="single" w:sz="4" w:space="0" w:color="FFFFFF" w:themeColor="background2"/>
            </w:tcBorders>
          </w:tcPr>
          <w:p w14:paraId="2AC7D890" w14:textId="25771586"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5C4DC9" w:rsidRPr="00DE1D0D">
              <w:rPr>
                <w:rFonts w:cs="Arial"/>
                <w:sz w:val="16"/>
                <w:szCs w:val="16"/>
                <w:lang w:val="en-AU"/>
              </w:rPr>
              <w:t>2</w:t>
            </w:r>
            <w:r w:rsidR="000A7350" w:rsidRPr="00DE1D0D">
              <w:rPr>
                <w:rFonts w:cs="Arial"/>
                <w:sz w:val="16"/>
                <w:szCs w:val="16"/>
                <w:lang w:val="en-AU"/>
              </w:rPr>
              <w:t>6</w:t>
            </w:r>
          </w:p>
        </w:tc>
        <w:tc>
          <w:tcPr>
            <w:tcW w:w="2698" w:type="dxa"/>
            <w:tcBorders>
              <w:right w:val="single" w:sz="4" w:space="0" w:color="FFFFFF" w:themeColor="background2"/>
            </w:tcBorders>
          </w:tcPr>
          <w:p w14:paraId="4FCBE879" w14:textId="252AB2E9" w:rsidR="00D831D4" w:rsidRPr="00DE1D0D" w:rsidRDefault="00D831D4" w:rsidP="00FC301D">
            <w:pPr>
              <w:spacing w:before="120" w:after="120"/>
              <w:rPr>
                <w:rFonts w:cs="Arial"/>
                <w:sz w:val="16"/>
                <w:szCs w:val="16"/>
                <w:lang w:val="en-AU"/>
              </w:rPr>
            </w:pPr>
            <w:r w:rsidRPr="00DE1D0D">
              <w:rPr>
                <w:rFonts w:cs="Arial"/>
                <w:sz w:val="16"/>
                <w:szCs w:val="16"/>
                <w:lang w:val="en-AU"/>
              </w:rPr>
              <w:t>cc_metastatic_cancer</w:t>
            </w:r>
          </w:p>
        </w:tc>
        <w:tc>
          <w:tcPr>
            <w:tcW w:w="2977" w:type="dxa"/>
          </w:tcPr>
          <w:p w14:paraId="5CA253D4" w14:textId="721E524F"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A76DF1B" w14:textId="10488D59"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metastatic cancer; else 0.</w:t>
            </w:r>
          </w:p>
        </w:tc>
      </w:tr>
      <w:tr w:rsidR="00D831D4" w:rsidRPr="00DE1D0D" w14:paraId="56C97DBB" w14:textId="77777777" w:rsidTr="009E559E">
        <w:trPr>
          <w:trHeight w:val="20"/>
        </w:trPr>
        <w:tc>
          <w:tcPr>
            <w:tcW w:w="1017" w:type="dxa"/>
            <w:tcBorders>
              <w:right w:val="single" w:sz="4" w:space="0" w:color="FFFFFF" w:themeColor="background2"/>
            </w:tcBorders>
          </w:tcPr>
          <w:p w14:paraId="57463EAF" w14:textId="565DD62A"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5C4DC9" w:rsidRPr="00DE1D0D">
              <w:rPr>
                <w:rFonts w:cs="Arial"/>
                <w:sz w:val="16"/>
                <w:szCs w:val="16"/>
                <w:lang w:val="en-AU"/>
              </w:rPr>
              <w:t>2</w:t>
            </w:r>
            <w:r w:rsidR="000A7350" w:rsidRPr="00DE1D0D">
              <w:rPr>
                <w:rFonts w:cs="Arial"/>
                <w:sz w:val="16"/>
                <w:szCs w:val="16"/>
                <w:lang w:val="en-AU"/>
              </w:rPr>
              <w:t>7</w:t>
            </w:r>
          </w:p>
        </w:tc>
        <w:tc>
          <w:tcPr>
            <w:tcW w:w="2698" w:type="dxa"/>
            <w:tcBorders>
              <w:right w:val="single" w:sz="4" w:space="0" w:color="FFFFFF" w:themeColor="background2"/>
            </w:tcBorders>
          </w:tcPr>
          <w:p w14:paraId="3CDFA075" w14:textId="5F3A3786" w:rsidR="00D831D4" w:rsidRPr="00DE1D0D" w:rsidRDefault="00D831D4" w:rsidP="00FC301D">
            <w:pPr>
              <w:spacing w:before="120" w:after="120"/>
              <w:rPr>
                <w:rFonts w:cs="Arial"/>
                <w:sz w:val="16"/>
                <w:szCs w:val="16"/>
                <w:lang w:val="en-AU"/>
              </w:rPr>
            </w:pPr>
            <w:r w:rsidRPr="00DE1D0D">
              <w:rPr>
                <w:rFonts w:cs="Arial"/>
                <w:sz w:val="16"/>
                <w:szCs w:val="16"/>
                <w:lang w:val="en-AU"/>
              </w:rPr>
              <w:t>cc_severe_liver_disease</w:t>
            </w:r>
          </w:p>
        </w:tc>
        <w:tc>
          <w:tcPr>
            <w:tcW w:w="2977" w:type="dxa"/>
          </w:tcPr>
          <w:p w14:paraId="6A1B7D05" w14:textId="5770E6F8"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3B9824D3" w14:textId="2159A963"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severe liver disease; else 0.</w:t>
            </w:r>
          </w:p>
        </w:tc>
      </w:tr>
      <w:tr w:rsidR="00D831D4" w:rsidRPr="00DE1D0D" w14:paraId="17B8648C" w14:textId="77777777" w:rsidTr="009E559E">
        <w:trPr>
          <w:trHeight w:val="20"/>
        </w:trPr>
        <w:tc>
          <w:tcPr>
            <w:tcW w:w="1017" w:type="dxa"/>
            <w:tcBorders>
              <w:right w:val="single" w:sz="4" w:space="0" w:color="FFFFFF" w:themeColor="background2"/>
            </w:tcBorders>
          </w:tcPr>
          <w:p w14:paraId="7E121115" w14:textId="0A5EBA0D"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5C4DC9" w:rsidRPr="00DE1D0D">
              <w:rPr>
                <w:rFonts w:cs="Arial"/>
                <w:sz w:val="16"/>
                <w:szCs w:val="16"/>
                <w:lang w:val="en-AU"/>
              </w:rPr>
              <w:t>2</w:t>
            </w:r>
            <w:r w:rsidR="000A7350" w:rsidRPr="00DE1D0D">
              <w:rPr>
                <w:rFonts w:cs="Arial"/>
                <w:sz w:val="16"/>
                <w:szCs w:val="16"/>
                <w:lang w:val="en-AU"/>
              </w:rPr>
              <w:t>8</w:t>
            </w:r>
          </w:p>
        </w:tc>
        <w:tc>
          <w:tcPr>
            <w:tcW w:w="2698" w:type="dxa"/>
            <w:tcBorders>
              <w:right w:val="single" w:sz="4" w:space="0" w:color="FFFFFF" w:themeColor="background2"/>
            </w:tcBorders>
          </w:tcPr>
          <w:p w14:paraId="16264220" w14:textId="064E0C4F" w:rsidR="00D831D4" w:rsidRPr="00DE1D0D" w:rsidRDefault="00D831D4" w:rsidP="00FC301D">
            <w:pPr>
              <w:spacing w:before="120" w:after="120"/>
              <w:rPr>
                <w:rFonts w:cs="Arial"/>
                <w:sz w:val="16"/>
                <w:szCs w:val="16"/>
                <w:lang w:val="en-AU"/>
              </w:rPr>
            </w:pPr>
            <w:r w:rsidRPr="00DE1D0D">
              <w:rPr>
                <w:rFonts w:cs="Arial"/>
                <w:sz w:val="16"/>
                <w:szCs w:val="16"/>
                <w:lang w:val="en-AU"/>
              </w:rPr>
              <w:t>cc_HIV</w:t>
            </w:r>
          </w:p>
        </w:tc>
        <w:tc>
          <w:tcPr>
            <w:tcW w:w="2977" w:type="dxa"/>
          </w:tcPr>
          <w:p w14:paraId="54C383E4" w14:textId="7B3ADCBB"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6BA7997E" w14:textId="1C32EE51"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HIV; else 0.</w:t>
            </w:r>
          </w:p>
        </w:tc>
      </w:tr>
      <w:tr w:rsidR="00D831D4" w:rsidRPr="00DE1D0D" w14:paraId="7C7AF454" w14:textId="77777777" w:rsidTr="009E559E">
        <w:trPr>
          <w:trHeight w:val="20"/>
        </w:trPr>
        <w:tc>
          <w:tcPr>
            <w:tcW w:w="1017" w:type="dxa"/>
            <w:tcBorders>
              <w:right w:val="single" w:sz="4" w:space="0" w:color="FFFFFF" w:themeColor="background2"/>
            </w:tcBorders>
          </w:tcPr>
          <w:p w14:paraId="16CA3EFD" w14:textId="0722F260"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29</w:t>
            </w:r>
          </w:p>
        </w:tc>
        <w:tc>
          <w:tcPr>
            <w:tcW w:w="2698" w:type="dxa"/>
            <w:tcBorders>
              <w:right w:val="single" w:sz="4" w:space="0" w:color="FFFFFF" w:themeColor="background2"/>
            </w:tcBorders>
          </w:tcPr>
          <w:p w14:paraId="67DF234F" w14:textId="75AE68ED" w:rsidR="00D831D4" w:rsidRPr="00DE1D0D" w:rsidRDefault="00D831D4" w:rsidP="00FC301D">
            <w:pPr>
              <w:spacing w:before="120" w:after="120"/>
              <w:rPr>
                <w:rFonts w:cs="Arial"/>
                <w:sz w:val="16"/>
                <w:szCs w:val="16"/>
                <w:lang w:val="en-AU"/>
              </w:rPr>
            </w:pPr>
            <w:r w:rsidRPr="00DE1D0D">
              <w:rPr>
                <w:rFonts w:cs="Arial"/>
                <w:sz w:val="16"/>
                <w:szCs w:val="16"/>
                <w:lang w:val="en-AU"/>
              </w:rPr>
              <w:t>Flag_instrument_use</w:t>
            </w:r>
          </w:p>
        </w:tc>
        <w:tc>
          <w:tcPr>
            <w:tcW w:w="2977" w:type="dxa"/>
          </w:tcPr>
          <w:p w14:paraId="765A7EC3" w14:textId="3EFC53F1"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08BE02B8" w14:textId="712D2A87" w:rsidR="00D831D4" w:rsidRPr="00DE1D0D" w:rsidRDefault="00D831D4" w:rsidP="00FC301D">
            <w:pPr>
              <w:spacing w:before="120" w:after="120"/>
              <w:rPr>
                <w:rFonts w:cs="Arial"/>
                <w:sz w:val="16"/>
                <w:szCs w:val="16"/>
                <w:lang w:val="en-AU"/>
              </w:rPr>
            </w:pPr>
            <w:r w:rsidRPr="00DE1D0D">
              <w:rPr>
                <w:rFonts w:cs="Arial"/>
                <w:sz w:val="16"/>
                <w:szCs w:val="16"/>
                <w:lang w:val="en-AU"/>
              </w:rPr>
              <w:t>1 if instrument used during delivery; else 0.</w:t>
            </w:r>
          </w:p>
        </w:tc>
      </w:tr>
      <w:tr w:rsidR="00D831D4" w:rsidRPr="00DE1D0D" w14:paraId="2E23BA92" w14:textId="77777777" w:rsidTr="009E559E">
        <w:trPr>
          <w:trHeight w:val="20"/>
        </w:trPr>
        <w:tc>
          <w:tcPr>
            <w:tcW w:w="1017" w:type="dxa"/>
            <w:tcBorders>
              <w:right w:val="single" w:sz="4" w:space="0" w:color="FFFFFF" w:themeColor="background2"/>
            </w:tcBorders>
          </w:tcPr>
          <w:p w14:paraId="3FE2484B" w14:textId="6EB6C9B5"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5C4DC9" w:rsidRPr="00DE1D0D">
              <w:rPr>
                <w:rFonts w:cs="Arial"/>
                <w:sz w:val="16"/>
                <w:szCs w:val="16"/>
                <w:lang w:val="en-AU"/>
              </w:rPr>
              <w:t>3</w:t>
            </w:r>
            <w:r w:rsidR="000A7350" w:rsidRPr="00DE1D0D">
              <w:rPr>
                <w:rFonts w:cs="Arial"/>
                <w:sz w:val="16"/>
                <w:szCs w:val="16"/>
                <w:lang w:val="en-AU"/>
              </w:rPr>
              <w:t>0</w:t>
            </w:r>
          </w:p>
        </w:tc>
        <w:tc>
          <w:tcPr>
            <w:tcW w:w="2698" w:type="dxa"/>
            <w:tcBorders>
              <w:right w:val="single" w:sz="4" w:space="0" w:color="FFFFFF" w:themeColor="background2"/>
            </w:tcBorders>
          </w:tcPr>
          <w:p w14:paraId="66FC4647" w14:textId="6ADC3FAD" w:rsidR="00D831D4" w:rsidRPr="00DE1D0D" w:rsidRDefault="00D831D4" w:rsidP="00FC301D">
            <w:pPr>
              <w:spacing w:before="120" w:after="120"/>
              <w:rPr>
                <w:rFonts w:cs="Arial"/>
                <w:sz w:val="16"/>
                <w:szCs w:val="16"/>
                <w:lang w:val="en-AU"/>
              </w:rPr>
            </w:pPr>
            <w:r w:rsidRPr="00DE1D0D">
              <w:rPr>
                <w:rFonts w:cs="Arial"/>
                <w:sz w:val="16"/>
                <w:szCs w:val="16"/>
                <w:lang w:val="en-AU"/>
              </w:rPr>
              <w:t>Flag_primiparity</w:t>
            </w:r>
          </w:p>
        </w:tc>
        <w:tc>
          <w:tcPr>
            <w:tcW w:w="2977" w:type="dxa"/>
          </w:tcPr>
          <w:p w14:paraId="7720F43F" w14:textId="1E83B47B"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64708A7" w14:textId="3DAF8410" w:rsidR="00D831D4" w:rsidRPr="00DE1D0D" w:rsidRDefault="00D831D4" w:rsidP="00FC301D">
            <w:pPr>
              <w:spacing w:before="120" w:after="120"/>
              <w:rPr>
                <w:rFonts w:cs="Arial"/>
                <w:sz w:val="16"/>
                <w:szCs w:val="16"/>
                <w:lang w:val="en-AU"/>
              </w:rPr>
            </w:pPr>
            <w:r w:rsidRPr="00DE1D0D">
              <w:rPr>
                <w:rFonts w:cs="Arial"/>
                <w:sz w:val="16"/>
                <w:szCs w:val="16"/>
                <w:lang w:val="en-AU"/>
              </w:rPr>
              <w:t>1 if first pregnancy for woman under the age of 16 or over 35; else 0.</w:t>
            </w:r>
          </w:p>
        </w:tc>
      </w:tr>
      <w:tr w:rsidR="00D831D4" w:rsidRPr="00DE1D0D" w14:paraId="68D46189" w14:textId="77777777" w:rsidTr="009E559E">
        <w:trPr>
          <w:trHeight w:val="20"/>
        </w:trPr>
        <w:tc>
          <w:tcPr>
            <w:tcW w:w="1017" w:type="dxa"/>
            <w:tcBorders>
              <w:right w:val="single" w:sz="4" w:space="0" w:color="FFFFFF" w:themeColor="background2"/>
            </w:tcBorders>
          </w:tcPr>
          <w:p w14:paraId="0BD13081" w14:textId="44F9D4BC"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5C4DC9" w:rsidRPr="00DE1D0D">
              <w:rPr>
                <w:rFonts w:cs="Arial"/>
                <w:sz w:val="16"/>
                <w:szCs w:val="16"/>
                <w:lang w:val="en-AU"/>
              </w:rPr>
              <w:t>3</w:t>
            </w:r>
            <w:r w:rsidR="000A7350" w:rsidRPr="00DE1D0D">
              <w:rPr>
                <w:rFonts w:cs="Arial"/>
                <w:sz w:val="16"/>
                <w:szCs w:val="16"/>
                <w:lang w:val="en-AU"/>
              </w:rPr>
              <w:t>1</w:t>
            </w:r>
          </w:p>
        </w:tc>
        <w:tc>
          <w:tcPr>
            <w:tcW w:w="2698" w:type="dxa"/>
            <w:tcBorders>
              <w:right w:val="single" w:sz="4" w:space="0" w:color="FFFFFF" w:themeColor="background2"/>
            </w:tcBorders>
          </w:tcPr>
          <w:p w14:paraId="733E73FE" w14:textId="30949321" w:rsidR="00D831D4" w:rsidRPr="00DE1D0D" w:rsidRDefault="00D831D4" w:rsidP="00FC301D">
            <w:pPr>
              <w:spacing w:before="120" w:after="120"/>
              <w:rPr>
                <w:rFonts w:cs="Arial"/>
                <w:sz w:val="16"/>
                <w:szCs w:val="16"/>
                <w:lang w:val="en-AU"/>
              </w:rPr>
            </w:pPr>
            <w:r w:rsidRPr="00DE1D0D">
              <w:rPr>
                <w:rFonts w:cs="Arial"/>
                <w:sz w:val="16"/>
                <w:szCs w:val="16"/>
                <w:lang w:val="en-AU"/>
              </w:rPr>
              <w:t>Flag_PPOP</w:t>
            </w:r>
          </w:p>
        </w:tc>
        <w:tc>
          <w:tcPr>
            <w:tcW w:w="2977" w:type="dxa"/>
          </w:tcPr>
          <w:p w14:paraId="3DF4BAC7" w14:textId="4EDD1CB9"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0AE4685" w14:textId="13A3C6D7" w:rsidR="00D831D4" w:rsidRPr="00DE1D0D" w:rsidRDefault="00D831D4" w:rsidP="00FC301D">
            <w:pPr>
              <w:spacing w:before="120" w:after="120"/>
              <w:rPr>
                <w:rFonts w:cs="Arial"/>
                <w:sz w:val="16"/>
                <w:szCs w:val="16"/>
                <w:lang w:val="en-AU"/>
              </w:rPr>
            </w:pPr>
            <w:r w:rsidRPr="00DE1D0D">
              <w:rPr>
                <w:rFonts w:cs="Arial"/>
                <w:sz w:val="16"/>
                <w:szCs w:val="16"/>
                <w:lang w:val="en-AU"/>
              </w:rPr>
              <w:t>1 if persistent posterior occiput position of fetus; else 0.</w:t>
            </w:r>
          </w:p>
        </w:tc>
      </w:tr>
      <w:tr w:rsidR="00D831D4" w:rsidRPr="00DE1D0D" w14:paraId="76F9F750" w14:textId="77777777" w:rsidTr="009E559E">
        <w:trPr>
          <w:trHeight w:val="20"/>
        </w:trPr>
        <w:tc>
          <w:tcPr>
            <w:tcW w:w="1017" w:type="dxa"/>
            <w:tcBorders>
              <w:right w:val="single" w:sz="4" w:space="0" w:color="FFFFFF" w:themeColor="background2"/>
            </w:tcBorders>
          </w:tcPr>
          <w:p w14:paraId="0552799C" w14:textId="52BA12B8"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5C4DC9" w:rsidRPr="00DE1D0D">
              <w:rPr>
                <w:rFonts w:cs="Arial"/>
                <w:sz w:val="16"/>
                <w:szCs w:val="16"/>
                <w:lang w:val="en-AU"/>
              </w:rPr>
              <w:t>3</w:t>
            </w:r>
            <w:r w:rsidR="000A7350" w:rsidRPr="00DE1D0D">
              <w:rPr>
                <w:rFonts w:cs="Arial"/>
                <w:sz w:val="16"/>
                <w:szCs w:val="16"/>
                <w:lang w:val="en-AU"/>
              </w:rPr>
              <w:t>2</w:t>
            </w:r>
          </w:p>
        </w:tc>
        <w:tc>
          <w:tcPr>
            <w:tcW w:w="2698" w:type="dxa"/>
            <w:tcBorders>
              <w:right w:val="single" w:sz="4" w:space="0" w:color="FFFFFF" w:themeColor="background2"/>
            </w:tcBorders>
          </w:tcPr>
          <w:p w14:paraId="48100866" w14:textId="3E4FFB41" w:rsidR="00D831D4" w:rsidRPr="00DE1D0D" w:rsidRDefault="00D831D4" w:rsidP="00FC301D">
            <w:pPr>
              <w:spacing w:before="120" w:after="120"/>
              <w:rPr>
                <w:rFonts w:cs="Arial"/>
                <w:sz w:val="16"/>
                <w:szCs w:val="16"/>
                <w:lang w:val="en-AU"/>
              </w:rPr>
            </w:pPr>
            <w:r w:rsidRPr="00DE1D0D">
              <w:rPr>
                <w:rFonts w:cs="Arial"/>
                <w:sz w:val="16"/>
                <w:szCs w:val="16"/>
                <w:lang w:val="en-AU"/>
              </w:rPr>
              <w:t>Flag_f</w:t>
            </w:r>
            <w:r w:rsidR="00961682" w:rsidRPr="00DE1D0D">
              <w:rPr>
                <w:rFonts w:cs="Arial"/>
                <w:sz w:val="16"/>
                <w:szCs w:val="16"/>
                <w:lang w:val="en-AU"/>
              </w:rPr>
              <w:t>o</w:t>
            </w:r>
            <w:r w:rsidRPr="00DE1D0D">
              <w:rPr>
                <w:rFonts w:cs="Arial"/>
                <w:sz w:val="16"/>
                <w:szCs w:val="16"/>
                <w:lang w:val="en-AU"/>
              </w:rPr>
              <w:t>etal_distress</w:t>
            </w:r>
          </w:p>
        </w:tc>
        <w:tc>
          <w:tcPr>
            <w:tcW w:w="2977" w:type="dxa"/>
          </w:tcPr>
          <w:p w14:paraId="2A1F09C5" w14:textId="0385EBED"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03C6A6CF" w14:textId="373F3CB4" w:rsidR="00D831D4" w:rsidRPr="00DE1D0D" w:rsidRDefault="00D831D4" w:rsidP="00FC301D">
            <w:pPr>
              <w:spacing w:before="120" w:after="120"/>
              <w:rPr>
                <w:rFonts w:cs="Arial"/>
                <w:sz w:val="16"/>
                <w:szCs w:val="16"/>
                <w:lang w:val="en-AU"/>
              </w:rPr>
            </w:pPr>
            <w:r w:rsidRPr="00DE1D0D">
              <w:rPr>
                <w:rFonts w:cs="Arial"/>
                <w:sz w:val="16"/>
                <w:szCs w:val="16"/>
                <w:lang w:val="en-AU"/>
              </w:rPr>
              <w:t>1 if f</w:t>
            </w:r>
            <w:r w:rsidR="00A05284" w:rsidRPr="00DE1D0D">
              <w:rPr>
                <w:rFonts w:cs="Arial"/>
                <w:sz w:val="16"/>
                <w:szCs w:val="16"/>
                <w:lang w:val="en-AU"/>
              </w:rPr>
              <w:t>o</w:t>
            </w:r>
            <w:r w:rsidRPr="00DE1D0D">
              <w:rPr>
                <w:rFonts w:cs="Arial"/>
                <w:sz w:val="16"/>
                <w:szCs w:val="16"/>
                <w:lang w:val="en-AU"/>
              </w:rPr>
              <w:t>etal distress during delivery; else 0.</w:t>
            </w:r>
          </w:p>
        </w:tc>
      </w:tr>
      <w:tr w:rsidR="00105BD3" w:rsidRPr="00DE1D0D" w14:paraId="7AE45FA3" w14:textId="77777777" w:rsidTr="009E559E">
        <w:trPr>
          <w:trHeight w:val="20"/>
        </w:trPr>
        <w:tc>
          <w:tcPr>
            <w:tcW w:w="1017" w:type="dxa"/>
            <w:tcBorders>
              <w:right w:val="single" w:sz="4" w:space="0" w:color="FFFFFF" w:themeColor="background2"/>
            </w:tcBorders>
          </w:tcPr>
          <w:p w14:paraId="3792E339" w14:textId="395A7398" w:rsidR="00105BD3" w:rsidRPr="00DE1D0D" w:rsidRDefault="001A2D46" w:rsidP="00FC301D">
            <w:pPr>
              <w:spacing w:before="120" w:after="120"/>
              <w:rPr>
                <w:rFonts w:cs="Arial"/>
                <w:sz w:val="16"/>
                <w:szCs w:val="16"/>
                <w:lang w:val="en-AU"/>
              </w:rPr>
            </w:pPr>
            <w:r w:rsidRPr="00DE1D0D">
              <w:rPr>
                <w:rFonts w:cs="Arial"/>
                <w:sz w:val="16"/>
                <w:szCs w:val="16"/>
                <w:lang w:val="en-AU"/>
              </w:rPr>
              <w:t>A13</w:t>
            </w:r>
            <w:r w:rsidR="000A7350" w:rsidRPr="00DE1D0D">
              <w:rPr>
                <w:rFonts w:cs="Arial"/>
                <w:sz w:val="16"/>
                <w:szCs w:val="16"/>
                <w:lang w:val="en-AU"/>
              </w:rPr>
              <w:t>3</w:t>
            </w:r>
          </w:p>
        </w:tc>
        <w:tc>
          <w:tcPr>
            <w:tcW w:w="2698" w:type="dxa"/>
            <w:tcBorders>
              <w:right w:val="single" w:sz="4" w:space="0" w:color="FFFFFF" w:themeColor="background2"/>
            </w:tcBorders>
          </w:tcPr>
          <w:p w14:paraId="1923D388" w14:textId="5879EFAD" w:rsidR="00105BD3" w:rsidRPr="00DE1D0D" w:rsidRDefault="00260D2A" w:rsidP="00FC301D">
            <w:pPr>
              <w:spacing w:before="120" w:after="120"/>
              <w:rPr>
                <w:rFonts w:cs="Arial"/>
                <w:sz w:val="16"/>
                <w:szCs w:val="16"/>
                <w:lang w:val="en-AU"/>
              </w:rPr>
            </w:pPr>
            <w:r w:rsidRPr="00DE1D0D">
              <w:rPr>
                <w:rFonts w:cs="Arial"/>
                <w:sz w:val="16"/>
                <w:szCs w:val="16"/>
                <w:lang w:val="en-AU"/>
              </w:rPr>
              <w:t>cc_cystic_fibrosis</w:t>
            </w:r>
          </w:p>
        </w:tc>
        <w:tc>
          <w:tcPr>
            <w:tcW w:w="2977" w:type="dxa"/>
          </w:tcPr>
          <w:p w14:paraId="0E76C95F" w14:textId="536D300B"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E18077E" w14:textId="4819F44E" w:rsidR="00105BD3" w:rsidRPr="00DE1D0D" w:rsidRDefault="00F920DE" w:rsidP="00FC301D">
            <w:pPr>
              <w:spacing w:before="120" w:after="120"/>
              <w:rPr>
                <w:rFonts w:cs="Arial"/>
                <w:sz w:val="16"/>
                <w:szCs w:val="16"/>
                <w:lang w:val="en-AU"/>
              </w:rPr>
            </w:pPr>
            <w:r w:rsidRPr="00DE1D0D">
              <w:rPr>
                <w:rFonts w:cs="Arial"/>
                <w:sz w:val="16"/>
                <w:szCs w:val="16"/>
                <w:lang w:val="en-AU"/>
              </w:rPr>
              <w:t xml:space="preserve">1 if cystic fibrosis </w:t>
            </w:r>
            <w:r w:rsidR="003A7CD0" w:rsidRPr="00DE1D0D">
              <w:rPr>
                <w:rFonts w:cs="Arial"/>
                <w:sz w:val="16"/>
                <w:szCs w:val="16"/>
                <w:lang w:val="en-AU"/>
              </w:rPr>
              <w:t xml:space="preserve">chronic </w:t>
            </w:r>
            <w:r w:rsidRPr="00DE1D0D">
              <w:rPr>
                <w:rFonts w:cs="Arial"/>
                <w:sz w:val="16"/>
                <w:szCs w:val="16"/>
                <w:lang w:val="en-AU"/>
              </w:rPr>
              <w:t>code present; else 0.</w:t>
            </w:r>
          </w:p>
        </w:tc>
      </w:tr>
      <w:tr w:rsidR="00105BD3" w:rsidRPr="00DE1D0D" w14:paraId="673FB93D" w14:textId="77777777" w:rsidTr="009E559E">
        <w:trPr>
          <w:trHeight w:val="20"/>
        </w:trPr>
        <w:tc>
          <w:tcPr>
            <w:tcW w:w="1017" w:type="dxa"/>
            <w:tcBorders>
              <w:right w:val="single" w:sz="4" w:space="0" w:color="FFFFFF" w:themeColor="background2"/>
            </w:tcBorders>
          </w:tcPr>
          <w:p w14:paraId="41A63096" w14:textId="5A6AB4CC" w:rsidR="00105BD3" w:rsidRPr="00DE1D0D" w:rsidRDefault="001A2D46" w:rsidP="00FC301D">
            <w:pPr>
              <w:spacing w:before="120" w:after="120"/>
              <w:rPr>
                <w:rFonts w:cs="Arial"/>
                <w:sz w:val="16"/>
                <w:szCs w:val="16"/>
                <w:lang w:val="en-AU"/>
              </w:rPr>
            </w:pPr>
            <w:r w:rsidRPr="00DE1D0D">
              <w:rPr>
                <w:rFonts w:cs="Arial"/>
                <w:sz w:val="16"/>
                <w:szCs w:val="16"/>
                <w:lang w:val="en-AU"/>
              </w:rPr>
              <w:t>A13</w:t>
            </w:r>
            <w:r w:rsidR="000A7350" w:rsidRPr="00DE1D0D">
              <w:rPr>
                <w:rFonts w:cs="Arial"/>
                <w:sz w:val="16"/>
                <w:szCs w:val="16"/>
                <w:lang w:val="en-AU"/>
              </w:rPr>
              <w:t>4</w:t>
            </w:r>
          </w:p>
        </w:tc>
        <w:tc>
          <w:tcPr>
            <w:tcW w:w="2698" w:type="dxa"/>
            <w:tcBorders>
              <w:right w:val="single" w:sz="4" w:space="0" w:color="FFFFFF" w:themeColor="background2"/>
            </w:tcBorders>
          </w:tcPr>
          <w:p w14:paraId="1FA2BE6A" w14:textId="5AB736E5" w:rsidR="00105BD3" w:rsidRPr="00DE1D0D" w:rsidRDefault="006D0701" w:rsidP="00FC301D">
            <w:pPr>
              <w:spacing w:before="120" w:after="120"/>
              <w:rPr>
                <w:rFonts w:cs="Arial"/>
                <w:sz w:val="16"/>
                <w:szCs w:val="16"/>
                <w:lang w:val="en-AU"/>
              </w:rPr>
            </w:pPr>
            <w:r w:rsidRPr="00DE1D0D">
              <w:rPr>
                <w:rFonts w:cs="Arial"/>
                <w:sz w:val="16"/>
                <w:szCs w:val="16"/>
                <w:lang w:val="en-AU"/>
              </w:rPr>
              <w:t>cc_schi</w:t>
            </w:r>
            <w:r w:rsidR="003E123F" w:rsidRPr="00DE1D0D">
              <w:rPr>
                <w:rFonts w:cs="Arial"/>
                <w:sz w:val="16"/>
                <w:szCs w:val="16"/>
                <w:lang w:val="en-AU"/>
              </w:rPr>
              <w:t>zoph</w:t>
            </w:r>
            <w:r w:rsidR="001A2D46" w:rsidRPr="00DE1D0D">
              <w:rPr>
                <w:rFonts w:cs="Arial"/>
                <w:sz w:val="16"/>
                <w:szCs w:val="16"/>
                <w:lang w:val="en-AU"/>
              </w:rPr>
              <w:t>r</w:t>
            </w:r>
            <w:r w:rsidR="003E123F" w:rsidRPr="00DE1D0D">
              <w:rPr>
                <w:rFonts w:cs="Arial"/>
                <w:sz w:val="16"/>
                <w:szCs w:val="16"/>
                <w:lang w:val="en-AU"/>
              </w:rPr>
              <w:t>enia</w:t>
            </w:r>
          </w:p>
        </w:tc>
        <w:tc>
          <w:tcPr>
            <w:tcW w:w="2977" w:type="dxa"/>
          </w:tcPr>
          <w:p w14:paraId="416FACC5" w14:textId="1ED8FC6D"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443C73F" w14:textId="37628C90"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schizophrenia</w:t>
            </w:r>
            <w:r w:rsidRPr="00DE1D0D">
              <w:rPr>
                <w:rFonts w:cs="Arial"/>
                <w:sz w:val="16"/>
                <w:szCs w:val="16"/>
                <w:lang w:val="en-AU"/>
              </w:rPr>
              <w:t xml:space="preserve"> chronic code present; else 0.</w:t>
            </w:r>
          </w:p>
        </w:tc>
      </w:tr>
      <w:tr w:rsidR="00105BD3" w:rsidRPr="00DE1D0D" w14:paraId="1C6FA253" w14:textId="77777777" w:rsidTr="009E559E">
        <w:trPr>
          <w:trHeight w:val="20"/>
        </w:trPr>
        <w:tc>
          <w:tcPr>
            <w:tcW w:w="1017" w:type="dxa"/>
            <w:tcBorders>
              <w:right w:val="single" w:sz="4" w:space="0" w:color="FFFFFF" w:themeColor="background2"/>
            </w:tcBorders>
          </w:tcPr>
          <w:p w14:paraId="68342C85" w14:textId="7C61F07F" w:rsidR="00105BD3" w:rsidRPr="00DE1D0D" w:rsidRDefault="001A2D46" w:rsidP="00FC301D">
            <w:pPr>
              <w:spacing w:before="120" w:after="120"/>
              <w:rPr>
                <w:rFonts w:cs="Arial"/>
                <w:sz w:val="16"/>
                <w:szCs w:val="16"/>
                <w:lang w:val="en-AU"/>
              </w:rPr>
            </w:pPr>
            <w:r w:rsidRPr="00DE1D0D">
              <w:rPr>
                <w:rFonts w:cs="Arial"/>
                <w:sz w:val="16"/>
                <w:szCs w:val="16"/>
                <w:lang w:val="en-AU"/>
              </w:rPr>
              <w:t>A13</w:t>
            </w:r>
            <w:r w:rsidR="000A7350" w:rsidRPr="00DE1D0D">
              <w:rPr>
                <w:rFonts w:cs="Arial"/>
                <w:sz w:val="16"/>
                <w:szCs w:val="16"/>
                <w:lang w:val="en-AU"/>
              </w:rPr>
              <w:t>5</w:t>
            </w:r>
          </w:p>
        </w:tc>
        <w:tc>
          <w:tcPr>
            <w:tcW w:w="2698" w:type="dxa"/>
            <w:tcBorders>
              <w:right w:val="single" w:sz="4" w:space="0" w:color="FFFFFF" w:themeColor="background2"/>
            </w:tcBorders>
          </w:tcPr>
          <w:p w14:paraId="349CE859" w14:textId="36A524A8" w:rsidR="00105BD3" w:rsidRPr="00DE1D0D" w:rsidRDefault="003E123F" w:rsidP="00FC301D">
            <w:pPr>
              <w:spacing w:before="120" w:after="120"/>
              <w:rPr>
                <w:rFonts w:cs="Arial"/>
                <w:sz w:val="16"/>
                <w:szCs w:val="16"/>
                <w:lang w:val="en-AU"/>
              </w:rPr>
            </w:pPr>
            <w:r w:rsidRPr="00DE1D0D">
              <w:rPr>
                <w:rFonts w:cs="Arial"/>
                <w:sz w:val="16"/>
                <w:szCs w:val="16"/>
                <w:lang w:val="en-AU"/>
              </w:rPr>
              <w:t>cc_depression</w:t>
            </w:r>
          </w:p>
        </w:tc>
        <w:tc>
          <w:tcPr>
            <w:tcW w:w="2977" w:type="dxa"/>
          </w:tcPr>
          <w:p w14:paraId="028A65BE" w14:textId="0558A0B1"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126DE179" w14:textId="19FBEDF7"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depression</w:t>
            </w:r>
            <w:r w:rsidRPr="00DE1D0D">
              <w:rPr>
                <w:rFonts w:cs="Arial"/>
                <w:sz w:val="16"/>
                <w:szCs w:val="16"/>
                <w:lang w:val="en-AU"/>
              </w:rPr>
              <w:t xml:space="preserve"> chronic code present; else 0.</w:t>
            </w:r>
          </w:p>
        </w:tc>
      </w:tr>
      <w:tr w:rsidR="00105BD3" w:rsidRPr="00DE1D0D" w14:paraId="4FAFBC99" w14:textId="77777777" w:rsidTr="009E559E">
        <w:trPr>
          <w:trHeight w:val="20"/>
        </w:trPr>
        <w:tc>
          <w:tcPr>
            <w:tcW w:w="1017" w:type="dxa"/>
            <w:tcBorders>
              <w:right w:val="single" w:sz="4" w:space="0" w:color="FFFFFF" w:themeColor="background2"/>
            </w:tcBorders>
          </w:tcPr>
          <w:p w14:paraId="288398CB" w14:textId="3F9A60FD" w:rsidR="00105BD3" w:rsidRPr="00DE1D0D" w:rsidRDefault="001A2D46" w:rsidP="00FC301D">
            <w:pPr>
              <w:spacing w:before="120" w:after="120"/>
              <w:rPr>
                <w:rFonts w:cs="Arial"/>
                <w:sz w:val="16"/>
                <w:szCs w:val="16"/>
                <w:lang w:val="en-AU"/>
              </w:rPr>
            </w:pPr>
            <w:r w:rsidRPr="00DE1D0D">
              <w:rPr>
                <w:rFonts w:cs="Arial"/>
                <w:sz w:val="16"/>
                <w:szCs w:val="16"/>
                <w:lang w:val="en-AU"/>
              </w:rPr>
              <w:t>A13</w:t>
            </w:r>
            <w:r w:rsidR="000A7350" w:rsidRPr="00DE1D0D">
              <w:rPr>
                <w:rFonts w:cs="Arial"/>
                <w:sz w:val="16"/>
                <w:szCs w:val="16"/>
                <w:lang w:val="en-AU"/>
              </w:rPr>
              <w:t>6</w:t>
            </w:r>
          </w:p>
        </w:tc>
        <w:tc>
          <w:tcPr>
            <w:tcW w:w="2698" w:type="dxa"/>
            <w:tcBorders>
              <w:right w:val="single" w:sz="4" w:space="0" w:color="FFFFFF" w:themeColor="background2"/>
            </w:tcBorders>
          </w:tcPr>
          <w:p w14:paraId="5B895EF0" w14:textId="20BFC2DB" w:rsidR="00105BD3" w:rsidRPr="00DE1D0D" w:rsidRDefault="003E123F" w:rsidP="00FC301D">
            <w:pPr>
              <w:spacing w:before="120" w:after="120"/>
              <w:rPr>
                <w:rFonts w:cs="Arial"/>
                <w:sz w:val="16"/>
                <w:szCs w:val="16"/>
                <w:lang w:val="en-AU"/>
              </w:rPr>
            </w:pPr>
            <w:r w:rsidRPr="00DE1D0D">
              <w:rPr>
                <w:rFonts w:cs="Arial"/>
                <w:sz w:val="16"/>
                <w:szCs w:val="16"/>
                <w:lang w:val="en-AU"/>
              </w:rPr>
              <w:t>cc_disorder_of_intellectual</w:t>
            </w:r>
          </w:p>
        </w:tc>
        <w:tc>
          <w:tcPr>
            <w:tcW w:w="2977" w:type="dxa"/>
          </w:tcPr>
          <w:p w14:paraId="400C0A0F" w14:textId="34195788"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28EAB85E" w14:textId="62362DE1"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intellectual disorder</w:t>
            </w:r>
            <w:r w:rsidRPr="00DE1D0D">
              <w:rPr>
                <w:rFonts w:cs="Arial"/>
                <w:sz w:val="16"/>
                <w:szCs w:val="16"/>
                <w:lang w:val="en-AU"/>
              </w:rPr>
              <w:t xml:space="preserve"> chronic code present; else 0.</w:t>
            </w:r>
          </w:p>
        </w:tc>
      </w:tr>
      <w:tr w:rsidR="00105BD3" w:rsidRPr="00DE1D0D" w14:paraId="2D0E0151" w14:textId="77777777" w:rsidTr="009E559E">
        <w:trPr>
          <w:trHeight w:val="20"/>
        </w:trPr>
        <w:tc>
          <w:tcPr>
            <w:tcW w:w="1017" w:type="dxa"/>
            <w:tcBorders>
              <w:right w:val="single" w:sz="4" w:space="0" w:color="FFFFFF" w:themeColor="background2"/>
            </w:tcBorders>
          </w:tcPr>
          <w:p w14:paraId="46953E8A" w14:textId="0E2633FC" w:rsidR="00105BD3" w:rsidRPr="00DE1D0D" w:rsidRDefault="001A2D46" w:rsidP="00FC301D">
            <w:pPr>
              <w:spacing w:before="120" w:after="120"/>
              <w:rPr>
                <w:rFonts w:cs="Arial"/>
                <w:sz w:val="16"/>
                <w:szCs w:val="16"/>
                <w:lang w:val="en-AU"/>
              </w:rPr>
            </w:pPr>
            <w:r w:rsidRPr="00DE1D0D">
              <w:rPr>
                <w:rFonts w:cs="Arial"/>
                <w:sz w:val="16"/>
                <w:szCs w:val="16"/>
                <w:lang w:val="en-AU"/>
              </w:rPr>
              <w:t>A13</w:t>
            </w:r>
            <w:r w:rsidR="000A7350" w:rsidRPr="00DE1D0D">
              <w:rPr>
                <w:rFonts w:cs="Arial"/>
                <w:sz w:val="16"/>
                <w:szCs w:val="16"/>
                <w:lang w:val="en-AU"/>
              </w:rPr>
              <w:t>7</w:t>
            </w:r>
          </w:p>
        </w:tc>
        <w:tc>
          <w:tcPr>
            <w:tcW w:w="2698" w:type="dxa"/>
            <w:tcBorders>
              <w:right w:val="single" w:sz="4" w:space="0" w:color="FFFFFF" w:themeColor="background2"/>
            </w:tcBorders>
          </w:tcPr>
          <w:p w14:paraId="668CFF22" w14:textId="0B01FC0A" w:rsidR="00105BD3" w:rsidRPr="00DE1D0D" w:rsidRDefault="003E123F" w:rsidP="00FC301D">
            <w:pPr>
              <w:spacing w:before="120" w:after="120"/>
              <w:rPr>
                <w:rFonts w:cs="Arial"/>
                <w:sz w:val="16"/>
                <w:szCs w:val="16"/>
                <w:lang w:val="en-AU"/>
              </w:rPr>
            </w:pPr>
            <w:r w:rsidRPr="00DE1D0D">
              <w:rPr>
                <w:rFonts w:cs="Arial"/>
                <w:sz w:val="16"/>
                <w:szCs w:val="16"/>
                <w:lang w:val="en-AU"/>
              </w:rPr>
              <w:t>cc_</w:t>
            </w:r>
            <w:r w:rsidR="0020389E" w:rsidRPr="00DE1D0D">
              <w:rPr>
                <w:rFonts w:cs="Arial"/>
                <w:sz w:val="16"/>
                <w:szCs w:val="16"/>
                <w:lang w:val="en-AU"/>
              </w:rPr>
              <w:t>multiple_sclerosis</w:t>
            </w:r>
          </w:p>
        </w:tc>
        <w:tc>
          <w:tcPr>
            <w:tcW w:w="2977" w:type="dxa"/>
          </w:tcPr>
          <w:p w14:paraId="4A24B4BC" w14:textId="4B3FBCD8"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D367406" w14:textId="2CA2E6A6"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multiple sclerosis</w:t>
            </w:r>
            <w:r w:rsidRPr="00DE1D0D">
              <w:rPr>
                <w:rFonts w:cs="Arial"/>
                <w:sz w:val="16"/>
                <w:szCs w:val="16"/>
                <w:lang w:val="en-AU"/>
              </w:rPr>
              <w:t xml:space="preserve"> chronic code present; else 0.</w:t>
            </w:r>
          </w:p>
        </w:tc>
      </w:tr>
      <w:tr w:rsidR="00105BD3" w:rsidRPr="00DE1D0D" w14:paraId="45470B45" w14:textId="77777777" w:rsidTr="009E559E">
        <w:trPr>
          <w:trHeight w:val="20"/>
        </w:trPr>
        <w:tc>
          <w:tcPr>
            <w:tcW w:w="1017" w:type="dxa"/>
            <w:tcBorders>
              <w:right w:val="single" w:sz="4" w:space="0" w:color="FFFFFF" w:themeColor="background2"/>
            </w:tcBorders>
          </w:tcPr>
          <w:p w14:paraId="0F97C386" w14:textId="5A2FF5A1" w:rsidR="00105BD3" w:rsidRPr="00DE1D0D" w:rsidRDefault="001A2D46" w:rsidP="00FC301D">
            <w:pPr>
              <w:spacing w:before="120" w:after="120"/>
              <w:rPr>
                <w:rFonts w:cs="Arial"/>
                <w:sz w:val="16"/>
                <w:szCs w:val="16"/>
                <w:lang w:val="en-AU"/>
              </w:rPr>
            </w:pPr>
            <w:r w:rsidRPr="00DE1D0D">
              <w:rPr>
                <w:rFonts w:cs="Arial"/>
                <w:sz w:val="16"/>
                <w:szCs w:val="16"/>
                <w:lang w:val="en-AU"/>
              </w:rPr>
              <w:t>A13</w:t>
            </w:r>
            <w:r w:rsidR="000A7350" w:rsidRPr="00DE1D0D">
              <w:rPr>
                <w:rFonts w:cs="Arial"/>
                <w:sz w:val="16"/>
                <w:szCs w:val="16"/>
                <w:lang w:val="en-AU"/>
              </w:rPr>
              <w:t>8</w:t>
            </w:r>
          </w:p>
        </w:tc>
        <w:tc>
          <w:tcPr>
            <w:tcW w:w="2698" w:type="dxa"/>
            <w:tcBorders>
              <w:right w:val="single" w:sz="4" w:space="0" w:color="FFFFFF" w:themeColor="background2"/>
            </w:tcBorders>
          </w:tcPr>
          <w:p w14:paraId="4C34AC6B" w14:textId="1D9B9732" w:rsidR="00105BD3" w:rsidRPr="00DE1D0D" w:rsidRDefault="0020389E" w:rsidP="00FC301D">
            <w:pPr>
              <w:spacing w:before="120" w:after="120"/>
              <w:rPr>
                <w:rFonts w:cs="Arial"/>
                <w:sz w:val="16"/>
                <w:szCs w:val="16"/>
                <w:lang w:val="en-AU"/>
              </w:rPr>
            </w:pPr>
            <w:r w:rsidRPr="00DE1D0D">
              <w:rPr>
                <w:rFonts w:cs="Arial"/>
                <w:sz w:val="16"/>
                <w:szCs w:val="16"/>
                <w:lang w:val="en-AU"/>
              </w:rPr>
              <w:t>cc_</w:t>
            </w:r>
            <w:r w:rsidR="003D356B" w:rsidRPr="00DE1D0D">
              <w:rPr>
                <w:rFonts w:cs="Arial"/>
                <w:sz w:val="16"/>
                <w:szCs w:val="16"/>
                <w:lang w:val="en-AU"/>
              </w:rPr>
              <w:t>epilepsy</w:t>
            </w:r>
          </w:p>
        </w:tc>
        <w:tc>
          <w:tcPr>
            <w:tcW w:w="2977" w:type="dxa"/>
          </w:tcPr>
          <w:p w14:paraId="1BC75C51" w14:textId="673C8C66"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A2D41ED" w14:textId="390D9A50"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epilepsy</w:t>
            </w:r>
            <w:r w:rsidRPr="00DE1D0D">
              <w:rPr>
                <w:rFonts w:cs="Arial"/>
                <w:sz w:val="16"/>
                <w:szCs w:val="16"/>
                <w:lang w:val="en-AU"/>
              </w:rPr>
              <w:t xml:space="preserve"> chronic code present; else 0.</w:t>
            </w:r>
          </w:p>
        </w:tc>
      </w:tr>
      <w:tr w:rsidR="00105BD3" w:rsidRPr="00DE1D0D" w14:paraId="155868CD" w14:textId="77777777" w:rsidTr="009E559E">
        <w:trPr>
          <w:trHeight w:val="20"/>
        </w:trPr>
        <w:tc>
          <w:tcPr>
            <w:tcW w:w="1017" w:type="dxa"/>
            <w:tcBorders>
              <w:right w:val="single" w:sz="4" w:space="0" w:color="FFFFFF" w:themeColor="background2"/>
            </w:tcBorders>
          </w:tcPr>
          <w:p w14:paraId="06248C7D" w14:textId="59F170B4" w:rsidR="00105BD3" w:rsidRPr="00DE1D0D" w:rsidRDefault="001A2D4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39</w:t>
            </w:r>
          </w:p>
        </w:tc>
        <w:tc>
          <w:tcPr>
            <w:tcW w:w="2698" w:type="dxa"/>
            <w:tcBorders>
              <w:right w:val="single" w:sz="4" w:space="0" w:color="FFFFFF" w:themeColor="background2"/>
            </w:tcBorders>
          </w:tcPr>
          <w:p w14:paraId="432E4484" w14:textId="4905018C" w:rsidR="00105BD3" w:rsidRPr="00DE1D0D" w:rsidRDefault="003D356B" w:rsidP="00FC301D">
            <w:pPr>
              <w:spacing w:before="120" w:after="120"/>
              <w:rPr>
                <w:rFonts w:cs="Arial"/>
                <w:sz w:val="16"/>
                <w:szCs w:val="16"/>
                <w:lang w:val="en-AU"/>
              </w:rPr>
            </w:pPr>
            <w:r w:rsidRPr="00DE1D0D">
              <w:rPr>
                <w:rFonts w:cs="Arial"/>
                <w:sz w:val="16"/>
                <w:szCs w:val="16"/>
                <w:lang w:val="en-AU"/>
              </w:rPr>
              <w:t>cc_cerebral_palsy</w:t>
            </w:r>
          </w:p>
        </w:tc>
        <w:tc>
          <w:tcPr>
            <w:tcW w:w="2977" w:type="dxa"/>
          </w:tcPr>
          <w:p w14:paraId="61076321" w14:textId="18E30E68"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372C765" w14:textId="50A827C0"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cerebral palsy</w:t>
            </w:r>
            <w:r w:rsidRPr="00DE1D0D">
              <w:rPr>
                <w:rFonts w:cs="Arial"/>
                <w:sz w:val="16"/>
                <w:szCs w:val="16"/>
                <w:lang w:val="en-AU"/>
              </w:rPr>
              <w:t xml:space="preserve"> chronic code present; else 0.</w:t>
            </w:r>
          </w:p>
        </w:tc>
      </w:tr>
      <w:tr w:rsidR="00105BD3" w:rsidRPr="00DE1D0D" w14:paraId="3AAAC937" w14:textId="77777777" w:rsidTr="009E559E">
        <w:trPr>
          <w:trHeight w:val="20"/>
        </w:trPr>
        <w:tc>
          <w:tcPr>
            <w:tcW w:w="1017" w:type="dxa"/>
            <w:tcBorders>
              <w:right w:val="single" w:sz="4" w:space="0" w:color="FFFFFF" w:themeColor="background2"/>
            </w:tcBorders>
          </w:tcPr>
          <w:p w14:paraId="55107470" w14:textId="5E9CBFEF" w:rsidR="00105BD3" w:rsidRPr="00DE1D0D" w:rsidRDefault="001A2D4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40</w:t>
            </w:r>
          </w:p>
        </w:tc>
        <w:tc>
          <w:tcPr>
            <w:tcW w:w="2698" w:type="dxa"/>
            <w:tcBorders>
              <w:right w:val="single" w:sz="4" w:space="0" w:color="FFFFFF" w:themeColor="background2"/>
            </w:tcBorders>
          </w:tcPr>
          <w:p w14:paraId="734FD43C" w14:textId="0DE21D5F" w:rsidR="00105BD3" w:rsidRPr="00DE1D0D" w:rsidRDefault="003D356B" w:rsidP="00FC301D">
            <w:pPr>
              <w:spacing w:before="120" w:after="120"/>
              <w:rPr>
                <w:rFonts w:cs="Arial"/>
                <w:sz w:val="16"/>
                <w:szCs w:val="16"/>
                <w:lang w:val="en-AU"/>
              </w:rPr>
            </w:pPr>
            <w:r w:rsidRPr="00DE1D0D">
              <w:rPr>
                <w:rFonts w:cs="Arial"/>
                <w:sz w:val="16"/>
                <w:szCs w:val="16"/>
                <w:lang w:val="en-AU"/>
              </w:rPr>
              <w:t>cc_</w:t>
            </w:r>
            <w:r w:rsidR="00754023" w:rsidRPr="00DE1D0D">
              <w:rPr>
                <w:rFonts w:cs="Arial"/>
                <w:sz w:val="16"/>
                <w:szCs w:val="16"/>
                <w:lang w:val="en-AU"/>
              </w:rPr>
              <w:t>ischaemic_heart_disease</w:t>
            </w:r>
          </w:p>
        </w:tc>
        <w:tc>
          <w:tcPr>
            <w:tcW w:w="2977" w:type="dxa"/>
          </w:tcPr>
          <w:p w14:paraId="588E030C" w14:textId="59AC6E17"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B17C9EF" w14:textId="3149DC44"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ischaemic heart disease</w:t>
            </w:r>
            <w:r w:rsidRPr="00DE1D0D">
              <w:rPr>
                <w:rFonts w:cs="Arial"/>
                <w:sz w:val="16"/>
                <w:szCs w:val="16"/>
                <w:lang w:val="en-AU"/>
              </w:rPr>
              <w:t xml:space="preserve"> chronic code present; else 0.</w:t>
            </w:r>
          </w:p>
        </w:tc>
      </w:tr>
      <w:tr w:rsidR="00105BD3" w:rsidRPr="00DE1D0D" w14:paraId="1859C4F3" w14:textId="77777777" w:rsidTr="009E559E">
        <w:trPr>
          <w:trHeight w:val="20"/>
        </w:trPr>
        <w:tc>
          <w:tcPr>
            <w:tcW w:w="1017" w:type="dxa"/>
            <w:tcBorders>
              <w:right w:val="single" w:sz="4" w:space="0" w:color="FFFFFF" w:themeColor="background2"/>
            </w:tcBorders>
          </w:tcPr>
          <w:p w14:paraId="16AA3C1B" w14:textId="3C2FD5DF" w:rsidR="00105BD3" w:rsidRPr="00DE1D0D" w:rsidRDefault="001A2D46" w:rsidP="00FC301D">
            <w:pPr>
              <w:spacing w:before="120" w:after="120"/>
              <w:rPr>
                <w:rFonts w:cs="Arial"/>
                <w:sz w:val="16"/>
                <w:szCs w:val="16"/>
                <w:lang w:val="en-AU"/>
              </w:rPr>
            </w:pPr>
            <w:r w:rsidRPr="00DE1D0D">
              <w:rPr>
                <w:rFonts w:cs="Arial"/>
                <w:sz w:val="16"/>
                <w:szCs w:val="16"/>
                <w:lang w:val="en-AU"/>
              </w:rPr>
              <w:t>A14</w:t>
            </w:r>
            <w:r w:rsidR="000A7350" w:rsidRPr="00DE1D0D">
              <w:rPr>
                <w:rFonts w:cs="Arial"/>
                <w:sz w:val="16"/>
                <w:szCs w:val="16"/>
                <w:lang w:val="en-AU"/>
              </w:rPr>
              <w:t>1</w:t>
            </w:r>
          </w:p>
        </w:tc>
        <w:tc>
          <w:tcPr>
            <w:tcW w:w="2698" w:type="dxa"/>
            <w:tcBorders>
              <w:right w:val="single" w:sz="4" w:space="0" w:color="FFFFFF" w:themeColor="background2"/>
            </w:tcBorders>
          </w:tcPr>
          <w:p w14:paraId="1BD08E95" w14:textId="5281F215" w:rsidR="00105BD3" w:rsidRPr="00DE1D0D" w:rsidRDefault="00754023" w:rsidP="00FC301D">
            <w:pPr>
              <w:spacing w:before="120" w:after="120"/>
              <w:rPr>
                <w:rFonts w:cs="Arial"/>
                <w:sz w:val="16"/>
                <w:szCs w:val="16"/>
                <w:lang w:val="en-AU"/>
              </w:rPr>
            </w:pPr>
            <w:r w:rsidRPr="00DE1D0D">
              <w:rPr>
                <w:rFonts w:cs="Arial"/>
                <w:sz w:val="16"/>
                <w:szCs w:val="16"/>
                <w:lang w:val="en-AU"/>
              </w:rPr>
              <w:t>cc_</w:t>
            </w:r>
            <w:r w:rsidR="00C60805" w:rsidRPr="00DE1D0D">
              <w:rPr>
                <w:rFonts w:cs="Arial"/>
                <w:sz w:val="16"/>
                <w:szCs w:val="16"/>
                <w:lang w:val="en-AU"/>
              </w:rPr>
              <w:t>chronic_hear</w:t>
            </w:r>
            <w:r w:rsidR="001A2D46" w:rsidRPr="00DE1D0D">
              <w:rPr>
                <w:rFonts w:cs="Arial"/>
                <w:sz w:val="16"/>
                <w:szCs w:val="16"/>
                <w:lang w:val="en-AU"/>
              </w:rPr>
              <w:t>t</w:t>
            </w:r>
            <w:r w:rsidR="00C60805" w:rsidRPr="00DE1D0D">
              <w:rPr>
                <w:rFonts w:cs="Arial"/>
                <w:sz w:val="16"/>
                <w:szCs w:val="16"/>
                <w:lang w:val="en-AU"/>
              </w:rPr>
              <w:t>_failure</w:t>
            </w:r>
          </w:p>
        </w:tc>
        <w:tc>
          <w:tcPr>
            <w:tcW w:w="2977" w:type="dxa"/>
          </w:tcPr>
          <w:p w14:paraId="2AFABB81" w14:textId="47085F0B"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6FF80160" w14:textId="6FC4230F"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chronic heart failure</w:t>
            </w:r>
            <w:r w:rsidRPr="00DE1D0D">
              <w:rPr>
                <w:rFonts w:cs="Arial"/>
                <w:sz w:val="16"/>
                <w:szCs w:val="16"/>
                <w:lang w:val="en-AU"/>
              </w:rPr>
              <w:t xml:space="preserve"> chronic code present; else 0.</w:t>
            </w:r>
          </w:p>
        </w:tc>
      </w:tr>
      <w:tr w:rsidR="00105BD3" w:rsidRPr="00DE1D0D" w14:paraId="5641F745" w14:textId="77777777" w:rsidTr="009E559E">
        <w:trPr>
          <w:trHeight w:val="20"/>
        </w:trPr>
        <w:tc>
          <w:tcPr>
            <w:tcW w:w="1017" w:type="dxa"/>
            <w:tcBorders>
              <w:right w:val="single" w:sz="4" w:space="0" w:color="FFFFFF" w:themeColor="background2"/>
            </w:tcBorders>
          </w:tcPr>
          <w:p w14:paraId="55706A41" w14:textId="57B518EA" w:rsidR="00105BD3" w:rsidRPr="00DE1D0D" w:rsidRDefault="001A2D46" w:rsidP="00FC301D">
            <w:pPr>
              <w:spacing w:before="120" w:after="120"/>
              <w:rPr>
                <w:rFonts w:cs="Arial"/>
                <w:sz w:val="16"/>
                <w:szCs w:val="16"/>
                <w:lang w:val="en-AU"/>
              </w:rPr>
            </w:pPr>
            <w:r w:rsidRPr="00DE1D0D">
              <w:rPr>
                <w:rFonts w:cs="Arial"/>
                <w:sz w:val="16"/>
                <w:szCs w:val="16"/>
                <w:lang w:val="en-AU"/>
              </w:rPr>
              <w:t>A14</w:t>
            </w:r>
            <w:r w:rsidR="000A7350" w:rsidRPr="00DE1D0D">
              <w:rPr>
                <w:rFonts w:cs="Arial"/>
                <w:sz w:val="16"/>
                <w:szCs w:val="16"/>
                <w:lang w:val="en-AU"/>
              </w:rPr>
              <w:t>2</w:t>
            </w:r>
          </w:p>
        </w:tc>
        <w:tc>
          <w:tcPr>
            <w:tcW w:w="2698" w:type="dxa"/>
            <w:tcBorders>
              <w:right w:val="single" w:sz="4" w:space="0" w:color="FFFFFF" w:themeColor="background2"/>
            </w:tcBorders>
          </w:tcPr>
          <w:p w14:paraId="54A929DC" w14:textId="04AD414F" w:rsidR="00105BD3" w:rsidRPr="00DE1D0D" w:rsidRDefault="00C60805" w:rsidP="00FC301D">
            <w:pPr>
              <w:spacing w:before="120" w:after="120"/>
              <w:rPr>
                <w:rFonts w:cs="Arial"/>
                <w:sz w:val="16"/>
                <w:szCs w:val="16"/>
                <w:lang w:val="en-AU"/>
              </w:rPr>
            </w:pPr>
            <w:r w:rsidRPr="00DE1D0D">
              <w:rPr>
                <w:rFonts w:cs="Arial"/>
                <w:sz w:val="16"/>
                <w:szCs w:val="16"/>
                <w:lang w:val="en-AU"/>
              </w:rPr>
              <w:t>cc_hypertension</w:t>
            </w:r>
          </w:p>
        </w:tc>
        <w:tc>
          <w:tcPr>
            <w:tcW w:w="2977" w:type="dxa"/>
          </w:tcPr>
          <w:p w14:paraId="78B7CC7D" w14:textId="2732F80C"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3E2CC302" w14:textId="4E268EB2"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hypertension</w:t>
            </w:r>
            <w:r w:rsidRPr="00DE1D0D">
              <w:rPr>
                <w:rFonts w:cs="Arial"/>
                <w:sz w:val="16"/>
                <w:szCs w:val="16"/>
                <w:lang w:val="en-AU"/>
              </w:rPr>
              <w:t xml:space="preserve"> chronic code present; else 0.</w:t>
            </w:r>
          </w:p>
        </w:tc>
      </w:tr>
      <w:tr w:rsidR="00105BD3" w:rsidRPr="00DE1D0D" w14:paraId="5403A2F7" w14:textId="77777777" w:rsidTr="009E559E">
        <w:trPr>
          <w:trHeight w:val="20"/>
        </w:trPr>
        <w:tc>
          <w:tcPr>
            <w:tcW w:w="1017" w:type="dxa"/>
            <w:tcBorders>
              <w:right w:val="single" w:sz="4" w:space="0" w:color="FFFFFF" w:themeColor="background2"/>
            </w:tcBorders>
          </w:tcPr>
          <w:p w14:paraId="6A96A64D" w14:textId="139789B6" w:rsidR="00105BD3" w:rsidRPr="00DE1D0D" w:rsidRDefault="001A2D46" w:rsidP="00FC301D">
            <w:pPr>
              <w:spacing w:before="120" w:after="120"/>
              <w:rPr>
                <w:rFonts w:cs="Arial"/>
                <w:sz w:val="16"/>
                <w:szCs w:val="16"/>
                <w:lang w:val="en-AU"/>
              </w:rPr>
            </w:pPr>
            <w:r w:rsidRPr="00DE1D0D">
              <w:rPr>
                <w:rFonts w:cs="Arial"/>
                <w:sz w:val="16"/>
                <w:szCs w:val="16"/>
                <w:lang w:val="en-AU"/>
              </w:rPr>
              <w:t>A14</w:t>
            </w:r>
            <w:r w:rsidR="000A7350" w:rsidRPr="00DE1D0D">
              <w:rPr>
                <w:rFonts w:cs="Arial"/>
                <w:sz w:val="16"/>
                <w:szCs w:val="16"/>
                <w:lang w:val="en-AU"/>
              </w:rPr>
              <w:t>3</w:t>
            </w:r>
          </w:p>
        </w:tc>
        <w:tc>
          <w:tcPr>
            <w:tcW w:w="2698" w:type="dxa"/>
            <w:tcBorders>
              <w:right w:val="single" w:sz="4" w:space="0" w:color="FFFFFF" w:themeColor="background2"/>
            </w:tcBorders>
          </w:tcPr>
          <w:p w14:paraId="3076DA93" w14:textId="1A3F13C7" w:rsidR="00105BD3" w:rsidRPr="00DE1D0D" w:rsidRDefault="00C60805" w:rsidP="00FC301D">
            <w:pPr>
              <w:spacing w:before="120" w:after="120"/>
              <w:rPr>
                <w:rFonts w:cs="Arial"/>
                <w:sz w:val="16"/>
                <w:szCs w:val="16"/>
                <w:lang w:val="en-AU"/>
              </w:rPr>
            </w:pPr>
            <w:r w:rsidRPr="00DE1D0D">
              <w:rPr>
                <w:rFonts w:cs="Arial"/>
                <w:sz w:val="16"/>
                <w:szCs w:val="16"/>
                <w:lang w:val="en-AU"/>
              </w:rPr>
              <w:t>cc_</w:t>
            </w:r>
            <w:r w:rsidR="00C61A38" w:rsidRPr="00DE1D0D">
              <w:rPr>
                <w:rFonts w:cs="Arial"/>
                <w:sz w:val="16"/>
                <w:szCs w:val="16"/>
                <w:lang w:val="en-AU"/>
              </w:rPr>
              <w:t>emphysema_without_copd</w:t>
            </w:r>
          </w:p>
        </w:tc>
        <w:tc>
          <w:tcPr>
            <w:tcW w:w="2977" w:type="dxa"/>
          </w:tcPr>
          <w:p w14:paraId="5AAC03E1" w14:textId="6962B009"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141DBDB6" w14:textId="41D650A3"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emphysema without COPD</w:t>
            </w:r>
            <w:r w:rsidRPr="00DE1D0D">
              <w:rPr>
                <w:rFonts w:cs="Arial"/>
                <w:sz w:val="16"/>
                <w:szCs w:val="16"/>
                <w:lang w:val="en-AU"/>
              </w:rPr>
              <w:t xml:space="preserve"> chronic code present; else 0.</w:t>
            </w:r>
          </w:p>
        </w:tc>
      </w:tr>
      <w:tr w:rsidR="00105BD3" w:rsidRPr="00DE1D0D" w14:paraId="469B4EC5" w14:textId="77777777" w:rsidTr="009E559E">
        <w:trPr>
          <w:trHeight w:val="20"/>
        </w:trPr>
        <w:tc>
          <w:tcPr>
            <w:tcW w:w="1017" w:type="dxa"/>
            <w:tcBorders>
              <w:right w:val="single" w:sz="4" w:space="0" w:color="FFFFFF" w:themeColor="background2"/>
            </w:tcBorders>
          </w:tcPr>
          <w:p w14:paraId="103F1862" w14:textId="5F5FEEAB" w:rsidR="00105BD3" w:rsidRPr="00DE1D0D" w:rsidRDefault="001A2D46" w:rsidP="00FC301D">
            <w:pPr>
              <w:spacing w:before="120" w:after="120"/>
              <w:rPr>
                <w:rFonts w:cs="Arial"/>
                <w:sz w:val="16"/>
                <w:szCs w:val="16"/>
                <w:lang w:val="en-AU"/>
              </w:rPr>
            </w:pPr>
            <w:r w:rsidRPr="00DE1D0D">
              <w:rPr>
                <w:rFonts w:cs="Arial"/>
                <w:sz w:val="16"/>
                <w:szCs w:val="16"/>
                <w:lang w:val="en-AU"/>
              </w:rPr>
              <w:t>A14</w:t>
            </w:r>
            <w:r w:rsidR="000A7350" w:rsidRPr="00DE1D0D">
              <w:rPr>
                <w:rFonts w:cs="Arial"/>
                <w:sz w:val="16"/>
                <w:szCs w:val="16"/>
                <w:lang w:val="en-AU"/>
              </w:rPr>
              <w:t>4</w:t>
            </w:r>
          </w:p>
        </w:tc>
        <w:tc>
          <w:tcPr>
            <w:tcW w:w="2698" w:type="dxa"/>
            <w:tcBorders>
              <w:right w:val="single" w:sz="4" w:space="0" w:color="FFFFFF" w:themeColor="background2"/>
            </w:tcBorders>
          </w:tcPr>
          <w:p w14:paraId="5F972557" w14:textId="55EA13F8" w:rsidR="00105BD3" w:rsidRPr="00DE1D0D" w:rsidRDefault="00C61A38" w:rsidP="00FC301D">
            <w:pPr>
              <w:spacing w:before="120" w:after="120"/>
              <w:rPr>
                <w:rFonts w:cs="Arial"/>
                <w:sz w:val="16"/>
                <w:szCs w:val="16"/>
                <w:lang w:val="en-AU"/>
              </w:rPr>
            </w:pPr>
            <w:r w:rsidRPr="00DE1D0D">
              <w:rPr>
                <w:rFonts w:cs="Arial"/>
                <w:sz w:val="16"/>
                <w:szCs w:val="16"/>
                <w:lang w:val="en-AU"/>
              </w:rPr>
              <w:t>cc_copd</w:t>
            </w:r>
          </w:p>
        </w:tc>
        <w:tc>
          <w:tcPr>
            <w:tcW w:w="2977" w:type="dxa"/>
          </w:tcPr>
          <w:p w14:paraId="44806E38" w14:textId="0A0834A5"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0E113E9A" w14:textId="413FB4DE"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COPD</w:t>
            </w:r>
            <w:r w:rsidRPr="00DE1D0D">
              <w:rPr>
                <w:rFonts w:cs="Arial"/>
                <w:sz w:val="16"/>
                <w:szCs w:val="16"/>
                <w:lang w:val="en-AU"/>
              </w:rPr>
              <w:t xml:space="preserve"> chronic code present; else 0.</w:t>
            </w:r>
          </w:p>
        </w:tc>
      </w:tr>
      <w:tr w:rsidR="00105BD3" w:rsidRPr="00DE1D0D" w14:paraId="327CAD87" w14:textId="77777777" w:rsidTr="009E559E">
        <w:trPr>
          <w:trHeight w:val="20"/>
        </w:trPr>
        <w:tc>
          <w:tcPr>
            <w:tcW w:w="1017" w:type="dxa"/>
            <w:tcBorders>
              <w:right w:val="single" w:sz="4" w:space="0" w:color="FFFFFF" w:themeColor="background2"/>
            </w:tcBorders>
          </w:tcPr>
          <w:p w14:paraId="449F6CA0" w14:textId="75B37BD4" w:rsidR="00105BD3" w:rsidRPr="00DE1D0D" w:rsidRDefault="001A2D46" w:rsidP="00FC301D">
            <w:pPr>
              <w:spacing w:before="120" w:after="120"/>
              <w:rPr>
                <w:rFonts w:cs="Arial"/>
                <w:sz w:val="16"/>
                <w:szCs w:val="16"/>
                <w:lang w:val="en-AU"/>
              </w:rPr>
            </w:pPr>
            <w:r w:rsidRPr="00DE1D0D">
              <w:rPr>
                <w:rFonts w:cs="Arial"/>
                <w:sz w:val="16"/>
                <w:szCs w:val="16"/>
                <w:lang w:val="en-AU"/>
              </w:rPr>
              <w:t>A14</w:t>
            </w:r>
            <w:r w:rsidR="000A7350" w:rsidRPr="00DE1D0D">
              <w:rPr>
                <w:rFonts w:cs="Arial"/>
                <w:sz w:val="16"/>
                <w:szCs w:val="16"/>
                <w:lang w:val="en-AU"/>
              </w:rPr>
              <w:t>5</w:t>
            </w:r>
          </w:p>
        </w:tc>
        <w:tc>
          <w:tcPr>
            <w:tcW w:w="2698" w:type="dxa"/>
            <w:tcBorders>
              <w:right w:val="single" w:sz="4" w:space="0" w:color="FFFFFF" w:themeColor="background2"/>
            </w:tcBorders>
          </w:tcPr>
          <w:p w14:paraId="331707DF" w14:textId="3DB25E04" w:rsidR="00105BD3" w:rsidRPr="00DE1D0D" w:rsidRDefault="00C61A38" w:rsidP="00FC301D">
            <w:pPr>
              <w:spacing w:before="120" w:after="120"/>
              <w:rPr>
                <w:rFonts w:cs="Arial"/>
                <w:sz w:val="16"/>
                <w:szCs w:val="16"/>
                <w:lang w:val="en-AU"/>
              </w:rPr>
            </w:pPr>
            <w:r w:rsidRPr="00DE1D0D">
              <w:rPr>
                <w:rFonts w:cs="Arial"/>
                <w:sz w:val="16"/>
                <w:szCs w:val="16"/>
                <w:lang w:val="en-AU"/>
              </w:rPr>
              <w:t>cc_asthma_without_copd</w:t>
            </w:r>
          </w:p>
        </w:tc>
        <w:tc>
          <w:tcPr>
            <w:tcW w:w="2977" w:type="dxa"/>
          </w:tcPr>
          <w:p w14:paraId="1595D65F" w14:textId="77D85C94"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304DC49E" w14:textId="6AAA2B09"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asthma without COPD</w:t>
            </w:r>
            <w:r w:rsidRPr="00DE1D0D">
              <w:rPr>
                <w:rFonts w:cs="Arial"/>
                <w:sz w:val="16"/>
                <w:szCs w:val="16"/>
                <w:lang w:val="en-AU"/>
              </w:rPr>
              <w:t xml:space="preserve"> chronic code present; else 0.</w:t>
            </w:r>
          </w:p>
        </w:tc>
      </w:tr>
      <w:tr w:rsidR="00105BD3" w:rsidRPr="00DE1D0D" w14:paraId="34944A0F" w14:textId="77777777" w:rsidTr="009E559E">
        <w:trPr>
          <w:trHeight w:val="20"/>
        </w:trPr>
        <w:tc>
          <w:tcPr>
            <w:tcW w:w="1017" w:type="dxa"/>
            <w:tcBorders>
              <w:right w:val="single" w:sz="4" w:space="0" w:color="FFFFFF" w:themeColor="background2"/>
            </w:tcBorders>
          </w:tcPr>
          <w:p w14:paraId="1A854246" w14:textId="4F5FE4F4" w:rsidR="00105BD3" w:rsidRPr="00DE1D0D" w:rsidRDefault="001A2D46" w:rsidP="00FC301D">
            <w:pPr>
              <w:spacing w:before="120" w:after="120"/>
              <w:rPr>
                <w:rFonts w:cs="Arial"/>
                <w:sz w:val="16"/>
                <w:szCs w:val="16"/>
                <w:lang w:val="en-AU"/>
              </w:rPr>
            </w:pPr>
            <w:r w:rsidRPr="00DE1D0D">
              <w:rPr>
                <w:rFonts w:cs="Arial"/>
                <w:sz w:val="16"/>
                <w:szCs w:val="16"/>
                <w:lang w:val="en-AU"/>
              </w:rPr>
              <w:t>A14</w:t>
            </w:r>
            <w:r w:rsidR="000A7350" w:rsidRPr="00DE1D0D">
              <w:rPr>
                <w:rFonts w:cs="Arial"/>
                <w:sz w:val="16"/>
                <w:szCs w:val="16"/>
                <w:lang w:val="en-AU"/>
              </w:rPr>
              <w:t>6</w:t>
            </w:r>
          </w:p>
        </w:tc>
        <w:tc>
          <w:tcPr>
            <w:tcW w:w="2698" w:type="dxa"/>
            <w:tcBorders>
              <w:right w:val="single" w:sz="4" w:space="0" w:color="FFFFFF" w:themeColor="background2"/>
            </w:tcBorders>
          </w:tcPr>
          <w:p w14:paraId="054C33C0" w14:textId="3E52BBEB" w:rsidR="00105BD3" w:rsidRPr="00DE1D0D" w:rsidRDefault="00653BA3" w:rsidP="00FC301D">
            <w:pPr>
              <w:spacing w:before="120" w:after="120"/>
              <w:rPr>
                <w:rFonts w:cs="Arial"/>
                <w:sz w:val="16"/>
                <w:szCs w:val="16"/>
                <w:lang w:val="en-AU"/>
              </w:rPr>
            </w:pPr>
            <w:r w:rsidRPr="00DE1D0D">
              <w:rPr>
                <w:rFonts w:cs="Arial"/>
                <w:sz w:val="16"/>
                <w:szCs w:val="16"/>
                <w:lang w:val="en-AU"/>
              </w:rPr>
              <w:t>cc_bronchiectasis_without_cf</w:t>
            </w:r>
          </w:p>
        </w:tc>
        <w:tc>
          <w:tcPr>
            <w:tcW w:w="2977" w:type="dxa"/>
          </w:tcPr>
          <w:p w14:paraId="576A08B1" w14:textId="42649446"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19DC5422" w14:textId="360E1E8C"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bronchiectasis without CF</w:t>
            </w:r>
            <w:r w:rsidRPr="00DE1D0D">
              <w:rPr>
                <w:rFonts w:cs="Arial"/>
                <w:sz w:val="16"/>
                <w:szCs w:val="16"/>
                <w:lang w:val="en-AU"/>
              </w:rPr>
              <w:t xml:space="preserve"> chronic code present; else 0.</w:t>
            </w:r>
          </w:p>
        </w:tc>
      </w:tr>
      <w:tr w:rsidR="00105BD3" w:rsidRPr="00DE1D0D" w14:paraId="61EFEF5E" w14:textId="77777777" w:rsidTr="009E559E">
        <w:trPr>
          <w:trHeight w:val="20"/>
        </w:trPr>
        <w:tc>
          <w:tcPr>
            <w:tcW w:w="1017" w:type="dxa"/>
            <w:tcBorders>
              <w:right w:val="single" w:sz="4" w:space="0" w:color="FFFFFF" w:themeColor="background2"/>
            </w:tcBorders>
          </w:tcPr>
          <w:p w14:paraId="2CCAB2AC" w14:textId="0C896505" w:rsidR="00105BD3" w:rsidRPr="00DE1D0D" w:rsidRDefault="001A2D46" w:rsidP="00FC301D">
            <w:pPr>
              <w:spacing w:before="120" w:after="120"/>
              <w:rPr>
                <w:rFonts w:cs="Arial"/>
                <w:sz w:val="16"/>
                <w:szCs w:val="16"/>
                <w:lang w:val="en-AU"/>
              </w:rPr>
            </w:pPr>
            <w:r w:rsidRPr="00DE1D0D">
              <w:rPr>
                <w:rFonts w:cs="Arial"/>
                <w:sz w:val="16"/>
                <w:szCs w:val="16"/>
                <w:lang w:val="en-AU"/>
              </w:rPr>
              <w:lastRenderedPageBreak/>
              <w:t>A14</w:t>
            </w:r>
            <w:r w:rsidR="000A7350" w:rsidRPr="00DE1D0D">
              <w:rPr>
                <w:rFonts w:cs="Arial"/>
                <w:sz w:val="16"/>
                <w:szCs w:val="16"/>
                <w:lang w:val="en-AU"/>
              </w:rPr>
              <w:t>7</w:t>
            </w:r>
          </w:p>
        </w:tc>
        <w:tc>
          <w:tcPr>
            <w:tcW w:w="2698" w:type="dxa"/>
            <w:tcBorders>
              <w:right w:val="single" w:sz="4" w:space="0" w:color="FFFFFF" w:themeColor="background2"/>
            </w:tcBorders>
          </w:tcPr>
          <w:p w14:paraId="773529F4" w14:textId="290C2BA5" w:rsidR="00105BD3" w:rsidRPr="00DE1D0D" w:rsidRDefault="00056572" w:rsidP="00FC301D">
            <w:pPr>
              <w:spacing w:before="120" w:after="120"/>
              <w:rPr>
                <w:rFonts w:cs="Arial"/>
                <w:sz w:val="16"/>
                <w:szCs w:val="16"/>
                <w:lang w:val="en-AU"/>
              </w:rPr>
            </w:pPr>
            <w:r w:rsidRPr="00DE1D0D">
              <w:rPr>
                <w:rFonts w:cs="Arial"/>
                <w:sz w:val="16"/>
                <w:szCs w:val="16"/>
                <w:lang w:val="en-AU"/>
              </w:rPr>
              <w:t>cc_chronic_respiratory_failure</w:t>
            </w:r>
          </w:p>
        </w:tc>
        <w:tc>
          <w:tcPr>
            <w:tcW w:w="2977" w:type="dxa"/>
          </w:tcPr>
          <w:p w14:paraId="4D975BB1" w14:textId="27991AAC"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2A57E6D" w14:textId="6B92DB69"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chronic respiratory failure</w:t>
            </w:r>
            <w:r w:rsidRPr="00DE1D0D">
              <w:rPr>
                <w:rFonts w:cs="Arial"/>
                <w:sz w:val="16"/>
                <w:szCs w:val="16"/>
                <w:lang w:val="en-AU"/>
              </w:rPr>
              <w:t xml:space="preserve"> chronic code present; else 0.</w:t>
            </w:r>
          </w:p>
        </w:tc>
      </w:tr>
      <w:tr w:rsidR="00105BD3" w:rsidRPr="00DE1D0D" w14:paraId="77F3560B" w14:textId="77777777" w:rsidTr="009E559E">
        <w:trPr>
          <w:trHeight w:val="20"/>
        </w:trPr>
        <w:tc>
          <w:tcPr>
            <w:tcW w:w="1017" w:type="dxa"/>
            <w:tcBorders>
              <w:right w:val="single" w:sz="4" w:space="0" w:color="FFFFFF" w:themeColor="background2"/>
            </w:tcBorders>
          </w:tcPr>
          <w:p w14:paraId="5295B3A7" w14:textId="1152D95A" w:rsidR="00105BD3" w:rsidRPr="00DE1D0D" w:rsidRDefault="001A2D46" w:rsidP="00FC301D">
            <w:pPr>
              <w:spacing w:before="120" w:after="120"/>
              <w:rPr>
                <w:rFonts w:cs="Arial"/>
                <w:sz w:val="16"/>
                <w:szCs w:val="16"/>
                <w:lang w:val="en-AU"/>
              </w:rPr>
            </w:pPr>
            <w:r w:rsidRPr="00DE1D0D">
              <w:rPr>
                <w:rFonts w:cs="Arial"/>
                <w:sz w:val="16"/>
                <w:szCs w:val="16"/>
                <w:lang w:val="en-AU"/>
              </w:rPr>
              <w:t>A14</w:t>
            </w:r>
            <w:r w:rsidR="000A7350" w:rsidRPr="00DE1D0D">
              <w:rPr>
                <w:rFonts w:cs="Arial"/>
                <w:sz w:val="16"/>
                <w:szCs w:val="16"/>
                <w:lang w:val="en-AU"/>
              </w:rPr>
              <w:t>8</w:t>
            </w:r>
          </w:p>
        </w:tc>
        <w:tc>
          <w:tcPr>
            <w:tcW w:w="2698" w:type="dxa"/>
            <w:tcBorders>
              <w:right w:val="single" w:sz="4" w:space="0" w:color="FFFFFF" w:themeColor="background2"/>
            </w:tcBorders>
          </w:tcPr>
          <w:p w14:paraId="5419F525" w14:textId="7F9E5FD8" w:rsidR="00105BD3" w:rsidRPr="00DE1D0D" w:rsidRDefault="00C5343A" w:rsidP="00FC301D">
            <w:pPr>
              <w:spacing w:before="120" w:after="120"/>
              <w:rPr>
                <w:rFonts w:cs="Arial"/>
                <w:sz w:val="16"/>
                <w:szCs w:val="16"/>
                <w:lang w:val="en-AU"/>
              </w:rPr>
            </w:pPr>
            <w:r w:rsidRPr="00DE1D0D">
              <w:rPr>
                <w:rFonts w:cs="Arial"/>
                <w:sz w:val="16"/>
                <w:szCs w:val="16"/>
                <w:lang w:val="en-AU"/>
              </w:rPr>
              <w:t>cc_crohns_disease</w:t>
            </w:r>
          </w:p>
        </w:tc>
        <w:tc>
          <w:tcPr>
            <w:tcW w:w="2977" w:type="dxa"/>
          </w:tcPr>
          <w:p w14:paraId="02DE605D" w14:textId="37A0F8C6"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2823940C" w14:textId="6334193A"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Cro</w:t>
            </w:r>
            <w:r w:rsidR="00CA0E2F" w:rsidRPr="00DE1D0D">
              <w:rPr>
                <w:rFonts w:cs="Arial"/>
                <w:sz w:val="16"/>
                <w:szCs w:val="16"/>
                <w:lang w:val="en-AU"/>
              </w:rPr>
              <w:t>h</w:t>
            </w:r>
            <w:r w:rsidR="001A2D46" w:rsidRPr="00DE1D0D">
              <w:rPr>
                <w:rFonts w:cs="Arial"/>
                <w:sz w:val="16"/>
                <w:szCs w:val="16"/>
                <w:lang w:val="en-AU"/>
              </w:rPr>
              <w:t>ns disease</w:t>
            </w:r>
            <w:r w:rsidRPr="00DE1D0D">
              <w:rPr>
                <w:rFonts w:cs="Arial"/>
                <w:sz w:val="16"/>
                <w:szCs w:val="16"/>
                <w:lang w:val="en-AU"/>
              </w:rPr>
              <w:t xml:space="preserve"> chronic code present; else 0.</w:t>
            </w:r>
          </w:p>
        </w:tc>
      </w:tr>
      <w:tr w:rsidR="00105BD3" w:rsidRPr="00DE1D0D" w14:paraId="60566EAE" w14:textId="77777777" w:rsidTr="009E559E">
        <w:trPr>
          <w:trHeight w:val="20"/>
        </w:trPr>
        <w:tc>
          <w:tcPr>
            <w:tcW w:w="1017" w:type="dxa"/>
            <w:tcBorders>
              <w:right w:val="single" w:sz="4" w:space="0" w:color="FFFFFF" w:themeColor="background2"/>
            </w:tcBorders>
          </w:tcPr>
          <w:p w14:paraId="234D45F7" w14:textId="69372600" w:rsidR="00105BD3" w:rsidRPr="00DE1D0D" w:rsidRDefault="001A2D4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49</w:t>
            </w:r>
          </w:p>
        </w:tc>
        <w:tc>
          <w:tcPr>
            <w:tcW w:w="2698" w:type="dxa"/>
            <w:tcBorders>
              <w:right w:val="single" w:sz="4" w:space="0" w:color="FFFFFF" w:themeColor="background2"/>
            </w:tcBorders>
          </w:tcPr>
          <w:p w14:paraId="6681CEDF" w14:textId="348D3D49" w:rsidR="00105BD3" w:rsidRPr="00DE1D0D" w:rsidRDefault="00297ED8" w:rsidP="00FC301D">
            <w:pPr>
              <w:spacing w:before="120" w:after="120"/>
              <w:rPr>
                <w:rFonts w:cs="Arial"/>
                <w:sz w:val="16"/>
                <w:szCs w:val="16"/>
                <w:lang w:val="en-AU"/>
              </w:rPr>
            </w:pPr>
            <w:r w:rsidRPr="00DE1D0D">
              <w:rPr>
                <w:rFonts w:cs="Arial"/>
                <w:sz w:val="16"/>
                <w:szCs w:val="16"/>
                <w:lang w:val="en-AU"/>
              </w:rPr>
              <w:t>cc_ulcerative_colitis</w:t>
            </w:r>
          </w:p>
        </w:tc>
        <w:tc>
          <w:tcPr>
            <w:tcW w:w="2977" w:type="dxa"/>
          </w:tcPr>
          <w:p w14:paraId="1CEA3F6B" w14:textId="357497ED"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618FAFC1" w14:textId="45B95666"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ulcerative colitits</w:t>
            </w:r>
            <w:r w:rsidRPr="00DE1D0D">
              <w:rPr>
                <w:rFonts w:cs="Arial"/>
                <w:sz w:val="16"/>
                <w:szCs w:val="16"/>
                <w:lang w:val="en-AU"/>
              </w:rPr>
              <w:t xml:space="preserve"> chronic code present; else 0.</w:t>
            </w:r>
          </w:p>
        </w:tc>
      </w:tr>
      <w:tr w:rsidR="00105BD3" w:rsidRPr="00DE1D0D" w14:paraId="1B8396A7" w14:textId="77777777" w:rsidTr="009E559E">
        <w:trPr>
          <w:trHeight w:val="20"/>
        </w:trPr>
        <w:tc>
          <w:tcPr>
            <w:tcW w:w="1017" w:type="dxa"/>
            <w:tcBorders>
              <w:right w:val="single" w:sz="4" w:space="0" w:color="FFFFFF" w:themeColor="background2"/>
            </w:tcBorders>
          </w:tcPr>
          <w:p w14:paraId="43162F11" w14:textId="3570B282" w:rsidR="00105BD3" w:rsidRPr="00DE1D0D" w:rsidRDefault="001A2D46"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50</w:t>
            </w:r>
          </w:p>
        </w:tc>
        <w:tc>
          <w:tcPr>
            <w:tcW w:w="2698" w:type="dxa"/>
            <w:tcBorders>
              <w:right w:val="single" w:sz="4" w:space="0" w:color="FFFFFF" w:themeColor="background2"/>
            </w:tcBorders>
          </w:tcPr>
          <w:p w14:paraId="45187844" w14:textId="286DCEFE" w:rsidR="00105BD3" w:rsidRPr="00DE1D0D" w:rsidRDefault="00EC04C5" w:rsidP="00FC301D">
            <w:pPr>
              <w:spacing w:before="120" w:after="120"/>
              <w:rPr>
                <w:rFonts w:cs="Arial"/>
                <w:sz w:val="16"/>
                <w:szCs w:val="16"/>
                <w:lang w:val="en-AU"/>
              </w:rPr>
            </w:pPr>
            <w:r w:rsidRPr="00DE1D0D">
              <w:rPr>
                <w:rFonts w:cs="Arial"/>
                <w:sz w:val="16"/>
                <w:szCs w:val="16"/>
                <w:lang w:val="en-AU"/>
              </w:rPr>
              <w:t>cc_chronic_</w:t>
            </w:r>
            <w:r w:rsidR="001A1C57" w:rsidRPr="00DE1D0D">
              <w:rPr>
                <w:rFonts w:cs="Arial"/>
                <w:sz w:val="16"/>
                <w:szCs w:val="16"/>
                <w:lang w:val="en-AU"/>
              </w:rPr>
              <w:t>liver_failure</w:t>
            </w:r>
          </w:p>
        </w:tc>
        <w:tc>
          <w:tcPr>
            <w:tcW w:w="2977" w:type="dxa"/>
          </w:tcPr>
          <w:p w14:paraId="56CAA16B" w14:textId="54F52A53" w:rsidR="00105BD3"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369F621C" w14:textId="01F7A14E" w:rsidR="00105BD3"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chronic liver failure</w:t>
            </w:r>
            <w:r w:rsidRPr="00DE1D0D">
              <w:rPr>
                <w:rFonts w:cs="Arial"/>
                <w:sz w:val="16"/>
                <w:szCs w:val="16"/>
                <w:lang w:val="en-AU"/>
              </w:rPr>
              <w:t xml:space="preserve"> chronic code present; else 0.</w:t>
            </w:r>
          </w:p>
        </w:tc>
      </w:tr>
      <w:tr w:rsidR="001A1C57" w:rsidRPr="00DE1D0D" w14:paraId="1CBD0F27" w14:textId="77777777" w:rsidTr="009E559E">
        <w:trPr>
          <w:trHeight w:val="20"/>
        </w:trPr>
        <w:tc>
          <w:tcPr>
            <w:tcW w:w="1017" w:type="dxa"/>
            <w:tcBorders>
              <w:right w:val="single" w:sz="4" w:space="0" w:color="FFFFFF" w:themeColor="background2"/>
            </w:tcBorders>
          </w:tcPr>
          <w:p w14:paraId="4560C93A" w14:textId="396BDFAF" w:rsidR="001A1C57" w:rsidRPr="00DE1D0D" w:rsidRDefault="001A2D46" w:rsidP="00FC301D">
            <w:pPr>
              <w:spacing w:before="120" w:after="120"/>
              <w:rPr>
                <w:rFonts w:cs="Arial"/>
                <w:sz w:val="16"/>
                <w:szCs w:val="16"/>
                <w:lang w:val="en-AU"/>
              </w:rPr>
            </w:pPr>
            <w:r w:rsidRPr="00DE1D0D">
              <w:rPr>
                <w:rFonts w:cs="Arial"/>
                <w:sz w:val="16"/>
                <w:szCs w:val="16"/>
                <w:lang w:val="en-AU"/>
              </w:rPr>
              <w:t>A15</w:t>
            </w:r>
            <w:r w:rsidR="000A7350" w:rsidRPr="00DE1D0D">
              <w:rPr>
                <w:rFonts w:cs="Arial"/>
                <w:sz w:val="16"/>
                <w:szCs w:val="16"/>
                <w:lang w:val="en-AU"/>
              </w:rPr>
              <w:t>1</w:t>
            </w:r>
          </w:p>
        </w:tc>
        <w:tc>
          <w:tcPr>
            <w:tcW w:w="2698" w:type="dxa"/>
            <w:tcBorders>
              <w:right w:val="single" w:sz="4" w:space="0" w:color="FFFFFF" w:themeColor="background2"/>
            </w:tcBorders>
          </w:tcPr>
          <w:p w14:paraId="2D14A02C" w14:textId="58F61DD0" w:rsidR="001A1C57" w:rsidRPr="00DE1D0D" w:rsidRDefault="00F03E59" w:rsidP="00FC301D">
            <w:pPr>
              <w:spacing w:before="120" w:after="120"/>
              <w:rPr>
                <w:rFonts w:cs="Arial"/>
                <w:sz w:val="16"/>
                <w:szCs w:val="16"/>
                <w:lang w:val="en-AU"/>
              </w:rPr>
            </w:pPr>
            <w:r w:rsidRPr="00DE1D0D">
              <w:rPr>
                <w:rFonts w:cs="Arial"/>
                <w:sz w:val="16"/>
                <w:szCs w:val="16"/>
                <w:lang w:val="en-AU"/>
              </w:rPr>
              <w:t>cc_</w:t>
            </w:r>
            <w:r w:rsidR="003553C7" w:rsidRPr="00DE1D0D">
              <w:rPr>
                <w:rFonts w:cs="Arial"/>
                <w:sz w:val="16"/>
                <w:szCs w:val="16"/>
                <w:lang w:val="en-AU"/>
              </w:rPr>
              <w:t>rheumatoid_arthritis</w:t>
            </w:r>
          </w:p>
        </w:tc>
        <w:tc>
          <w:tcPr>
            <w:tcW w:w="2977" w:type="dxa"/>
          </w:tcPr>
          <w:p w14:paraId="0B517342" w14:textId="5C659A14" w:rsidR="001A1C57"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EBF5217" w14:textId="20CF542A" w:rsidR="001A1C57"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rheumatoid arthritis</w:t>
            </w:r>
            <w:r w:rsidRPr="00DE1D0D">
              <w:rPr>
                <w:rFonts w:cs="Arial"/>
                <w:sz w:val="16"/>
                <w:szCs w:val="16"/>
                <w:lang w:val="en-AU"/>
              </w:rPr>
              <w:t xml:space="preserve"> chronic code present; else 0.</w:t>
            </w:r>
          </w:p>
        </w:tc>
      </w:tr>
      <w:tr w:rsidR="001A1C57" w:rsidRPr="00DE1D0D" w14:paraId="023E9DEA" w14:textId="77777777" w:rsidTr="009E559E">
        <w:trPr>
          <w:trHeight w:val="20"/>
        </w:trPr>
        <w:tc>
          <w:tcPr>
            <w:tcW w:w="1017" w:type="dxa"/>
            <w:tcBorders>
              <w:right w:val="single" w:sz="4" w:space="0" w:color="FFFFFF" w:themeColor="background2"/>
            </w:tcBorders>
          </w:tcPr>
          <w:p w14:paraId="412944D0" w14:textId="5F9550C1" w:rsidR="001A1C57" w:rsidRPr="00DE1D0D" w:rsidRDefault="001A2D46" w:rsidP="00FC301D">
            <w:pPr>
              <w:spacing w:before="120" w:after="120"/>
              <w:rPr>
                <w:rFonts w:cs="Arial"/>
                <w:sz w:val="16"/>
                <w:szCs w:val="16"/>
                <w:lang w:val="en-AU"/>
              </w:rPr>
            </w:pPr>
            <w:r w:rsidRPr="00DE1D0D">
              <w:rPr>
                <w:rFonts w:cs="Arial"/>
                <w:sz w:val="16"/>
                <w:szCs w:val="16"/>
                <w:lang w:val="en-AU"/>
              </w:rPr>
              <w:t>A15</w:t>
            </w:r>
            <w:r w:rsidR="000A7350" w:rsidRPr="00DE1D0D">
              <w:rPr>
                <w:rFonts w:cs="Arial"/>
                <w:sz w:val="16"/>
                <w:szCs w:val="16"/>
                <w:lang w:val="en-AU"/>
              </w:rPr>
              <w:t>2</w:t>
            </w:r>
          </w:p>
        </w:tc>
        <w:tc>
          <w:tcPr>
            <w:tcW w:w="2698" w:type="dxa"/>
            <w:tcBorders>
              <w:right w:val="single" w:sz="4" w:space="0" w:color="FFFFFF" w:themeColor="background2"/>
            </w:tcBorders>
          </w:tcPr>
          <w:p w14:paraId="6741ABD6" w14:textId="242115A4" w:rsidR="001A1C57" w:rsidRPr="00DE1D0D" w:rsidRDefault="003553C7" w:rsidP="00FC301D">
            <w:pPr>
              <w:spacing w:before="120" w:after="120"/>
              <w:rPr>
                <w:rFonts w:cs="Arial"/>
                <w:sz w:val="16"/>
                <w:szCs w:val="16"/>
                <w:lang w:val="en-AU"/>
              </w:rPr>
            </w:pPr>
            <w:r w:rsidRPr="00DE1D0D">
              <w:rPr>
                <w:rFonts w:cs="Arial"/>
                <w:sz w:val="16"/>
                <w:szCs w:val="16"/>
                <w:lang w:val="en-AU"/>
              </w:rPr>
              <w:t>cc_arthritis_and_osteoarthritis</w:t>
            </w:r>
          </w:p>
        </w:tc>
        <w:tc>
          <w:tcPr>
            <w:tcW w:w="2977" w:type="dxa"/>
          </w:tcPr>
          <w:p w14:paraId="5D6A2D7F" w14:textId="40D4C8A2" w:rsidR="001A1C57"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D604B89" w14:textId="67860E3C" w:rsidR="001A1C57"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arthritis and osteoarthritis</w:t>
            </w:r>
            <w:r w:rsidRPr="00DE1D0D">
              <w:rPr>
                <w:rFonts w:cs="Arial"/>
                <w:sz w:val="16"/>
                <w:szCs w:val="16"/>
                <w:lang w:val="en-AU"/>
              </w:rPr>
              <w:t xml:space="preserve"> chronic code present; else 0.</w:t>
            </w:r>
          </w:p>
        </w:tc>
      </w:tr>
      <w:tr w:rsidR="001A1C57" w:rsidRPr="00DE1D0D" w14:paraId="15F7BC31" w14:textId="77777777" w:rsidTr="009E559E">
        <w:trPr>
          <w:trHeight w:val="20"/>
        </w:trPr>
        <w:tc>
          <w:tcPr>
            <w:tcW w:w="1017" w:type="dxa"/>
            <w:tcBorders>
              <w:right w:val="single" w:sz="4" w:space="0" w:color="FFFFFF" w:themeColor="background2"/>
            </w:tcBorders>
          </w:tcPr>
          <w:p w14:paraId="220A81A3" w14:textId="298DCDC6" w:rsidR="001A1C57" w:rsidRPr="00DE1D0D" w:rsidRDefault="001A2D46" w:rsidP="00FC301D">
            <w:pPr>
              <w:spacing w:before="120" w:after="120"/>
              <w:rPr>
                <w:rFonts w:cs="Arial"/>
                <w:sz w:val="16"/>
                <w:szCs w:val="16"/>
                <w:lang w:val="en-AU"/>
              </w:rPr>
            </w:pPr>
            <w:r w:rsidRPr="00DE1D0D">
              <w:rPr>
                <w:rFonts w:cs="Arial"/>
                <w:sz w:val="16"/>
                <w:szCs w:val="16"/>
                <w:lang w:val="en-AU"/>
              </w:rPr>
              <w:t>A15</w:t>
            </w:r>
            <w:r w:rsidR="000A7350" w:rsidRPr="00DE1D0D">
              <w:rPr>
                <w:rFonts w:cs="Arial"/>
                <w:sz w:val="16"/>
                <w:szCs w:val="16"/>
                <w:lang w:val="en-AU"/>
              </w:rPr>
              <w:t>3</w:t>
            </w:r>
          </w:p>
        </w:tc>
        <w:tc>
          <w:tcPr>
            <w:tcW w:w="2698" w:type="dxa"/>
            <w:tcBorders>
              <w:right w:val="single" w:sz="4" w:space="0" w:color="FFFFFF" w:themeColor="background2"/>
            </w:tcBorders>
          </w:tcPr>
          <w:p w14:paraId="081C16DF" w14:textId="7EDE8517" w:rsidR="001A1C57" w:rsidRPr="00DE1D0D" w:rsidRDefault="009E559E" w:rsidP="00FC301D">
            <w:pPr>
              <w:spacing w:before="120" w:after="120"/>
              <w:rPr>
                <w:rFonts w:cs="Arial"/>
                <w:sz w:val="16"/>
                <w:szCs w:val="16"/>
                <w:lang w:val="en-AU"/>
              </w:rPr>
            </w:pPr>
            <w:r w:rsidRPr="00DE1D0D">
              <w:rPr>
                <w:rFonts w:cs="Arial"/>
                <w:sz w:val="16"/>
                <w:szCs w:val="16"/>
                <w:lang w:val="en-AU"/>
              </w:rPr>
              <w:t>c</w:t>
            </w:r>
            <w:r w:rsidR="00AE23DF" w:rsidRPr="00DE1D0D">
              <w:rPr>
                <w:rFonts w:cs="Arial"/>
                <w:sz w:val="16"/>
                <w:szCs w:val="16"/>
                <w:lang w:val="en-AU"/>
              </w:rPr>
              <w:t>c_systemic_lupus_erythm</w:t>
            </w:r>
            <w:r w:rsidRPr="00DE1D0D">
              <w:rPr>
                <w:rFonts w:cs="Arial"/>
                <w:sz w:val="16"/>
                <w:szCs w:val="16"/>
                <w:lang w:val="en-AU"/>
              </w:rPr>
              <w:t>atosus</w:t>
            </w:r>
          </w:p>
        </w:tc>
        <w:tc>
          <w:tcPr>
            <w:tcW w:w="2977" w:type="dxa"/>
          </w:tcPr>
          <w:p w14:paraId="38A61585" w14:textId="3E21C0C0" w:rsidR="001A1C57"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694651C" w14:textId="553CABA4" w:rsidR="001A1C57"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systemic lupus erthmatosus</w:t>
            </w:r>
            <w:r w:rsidRPr="00DE1D0D">
              <w:rPr>
                <w:rFonts w:cs="Arial"/>
                <w:sz w:val="16"/>
                <w:szCs w:val="16"/>
                <w:lang w:val="en-AU"/>
              </w:rPr>
              <w:t xml:space="preserve"> chronic code present; else 0.</w:t>
            </w:r>
          </w:p>
        </w:tc>
      </w:tr>
      <w:tr w:rsidR="001A1C57" w:rsidRPr="00DE1D0D" w14:paraId="632A4D48" w14:textId="77777777" w:rsidTr="009E559E">
        <w:trPr>
          <w:trHeight w:val="20"/>
        </w:trPr>
        <w:tc>
          <w:tcPr>
            <w:tcW w:w="1017" w:type="dxa"/>
            <w:tcBorders>
              <w:right w:val="single" w:sz="4" w:space="0" w:color="FFFFFF" w:themeColor="background2"/>
            </w:tcBorders>
          </w:tcPr>
          <w:p w14:paraId="299B036E" w14:textId="0A40BD51" w:rsidR="001A1C57" w:rsidRPr="00DE1D0D" w:rsidRDefault="001A2D46" w:rsidP="00FC301D">
            <w:pPr>
              <w:spacing w:before="120" w:after="120"/>
              <w:rPr>
                <w:rFonts w:cs="Arial"/>
                <w:sz w:val="16"/>
                <w:szCs w:val="16"/>
                <w:lang w:val="en-AU"/>
              </w:rPr>
            </w:pPr>
            <w:r w:rsidRPr="00DE1D0D">
              <w:rPr>
                <w:rFonts w:cs="Arial"/>
                <w:sz w:val="16"/>
                <w:szCs w:val="16"/>
                <w:lang w:val="en-AU"/>
              </w:rPr>
              <w:t>A15</w:t>
            </w:r>
            <w:r w:rsidR="000A7350" w:rsidRPr="00DE1D0D">
              <w:rPr>
                <w:rFonts w:cs="Arial"/>
                <w:sz w:val="16"/>
                <w:szCs w:val="16"/>
                <w:lang w:val="en-AU"/>
              </w:rPr>
              <w:t>4</w:t>
            </w:r>
          </w:p>
        </w:tc>
        <w:tc>
          <w:tcPr>
            <w:tcW w:w="2698" w:type="dxa"/>
            <w:tcBorders>
              <w:right w:val="single" w:sz="4" w:space="0" w:color="FFFFFF" w:themeColor="background2"/>
            </w:tcBorders>
          </w:tcPr>
          <w:p w14:paraId="3ADF5EA4" w14:textId="101F8E13" w:rsidR="001A1C57" w:rsidRPr="00DE1D0D" w:rsidRDefault="001474C3" w:rsidP="00FC301D">
            <w:pPr>
              <w:spacing w:before="120" w:after="120"/>
              <w:rPr>
                <w:rFonts w:cs="Arial"/>
                <w:sz w:val="16"/>
                <w:szCs w:val="16"/>
                <w:lang w:val="en-AU"/>
              </w:rPr>
            </w:pPr>
            <w:r w:rsidRPr="00DE1D0D">
              <w:rPr>
                <w:rFonts w:cs="Arial"/>
                <w:sz w:val="16"/>
                <w:szCs w:val="16"/>
                <w:lang w:val="en-AU"/>
              </w:rPr>
              <w:t>cc_osteop</w:t>
            </w:r>
            <w:r w:rsidR="00F90F59" w:rsidRPr="00DE1D0D">
              <w:rPr>
                <w:rFonts w:cs="Arial"/>
                <w:sz w:val="16"/>
                <w:szCs w:val="16"/>
                <w:lang w:val="en-AU"/>
              </w:rPr>
              <w:t>o</w:t>
            </w:r>
            <w:r w:rsidRPr="00DE1D0D">
              <w:rPr>
                <w:rFonts w:cs="Arial"/>
                <w:sz w:val="16"/>
                <w:szCs w:val="16"/>
                <w:lang w:val="en-AU"/>
              </w:rPr>
              <w:t>rosis</w:t>
            </w:r>
          </w:p>
        </w:tc>
        <w:tc>
          <w:tcPr>
            <w:tcW w:w="2977" w:type="dxa"/>
          </w:tcPr>
          <w:p w14:paraId="263E7E97" w14:textId="2FEC4DAF" w:rsidR="001A1C57"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68B257F" w14:textId="23EAE826" w:rsidR="001A1C57"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E85123" w:rsidRPr="00DE1D0D">
              <w:rPr>
                <w:rFonts w:cs="Arial"/>
                <w:sz w:val="16"/>
                <w:szCs w:val="16"/>
                <w:lang w:val="en-AU"/>
              </w:rPr>
              <w:t>osteoporosis</w:t>
            </w:r>
            <w:r w:rsidRPr="00DE1D0D">
              <w:rPr>
                <w:rFonts w:cs="Arial"/>
                <w:sz w:val="16"/>
                <w:szCs w:val="16"/>
                <w:lang w:val="en-AU"/>
              </w:rPr>
              <w:t xml:space="preserve"> chronic code present; else 0.</w:t>
            </w:r>
          </w:p>
        </w:tc>
      </w:tr>
      <w:tr w:rsidR="001A1C57" w:rsidRPr="00DE1D0D" w14:paraId="08DAE832" w14:textId="77777777" w:rsidTr="009E559E">
        <w:trPr>
          <w:trHeight w:val="20"/>
        </w:trPr>
        <w:tc>
          <w:tcPr>
            <w:tcW w:w="1017" w:type="dxa"/>
            <w:tcBorders>
              <w:right w:val="single" w:sz="4" w:space="0" w:color="FFFFFF" w:themeColor="background2"/>
            </w:tcBorders>
          </w:tcPr>
          <w:p w14:paraId="70E4924A" w14:textId="7C346B29" w:rsidR="001A1C57" w:rsidRPr="00DE1D0D" w:rsidRDefault="001A2D46" w:rsidP="00FC301D">
            <w:pPr>
              <w:spacing w:before="120" w:after="120"/>
              <w:rPr>
                <w:rFonts w:cs="Arial"/>
                <w:sz w:val="16"/>
                <w:szCs w:val="16"/>
                <w:lang w:val="en-AU"/>
              </w:rPr>
            </w:pPr>
            <w:r w:rsidRPr="00DE1D0D">
              <w:rPr>
                <w:rFonts w:cs="Arial"/>
                <w:sz w:val="16"/>
                <w:szCs w:val="16"/>
                <w:lang w:val="en-AU"/>
              </w:rPr>
              <w:t>A15</w:t>
            </w:r>
            <w:r w:rsidR="000A7350" w:rsidRPr="00DE1D0D">
              <w:rPr>
                <w:rFonts w:cs="Arial"/>
                <w:sz w:val="16"/>
                <w:szCs w:val="16"/>
                <w:lang w:val="en-AU"/>
              </w:rPr>
              <w:t>5</w:t>
            </w:r>
          </w:p>
        </w:tc>
        <w:tc>
          <w:tcPr>
            <w:tcW w:w="2698" w:type="dxa"/>
            <w:tcBorders>
              <w:right w:val="single" w:sz="4" w:space="0" w:color="FFFFFF" w:themeColor="background2"/>
            </w:tcBorders>
          </w:tcPr>
          <w:p w14:paraId="0BCD1F25" w14:textId="1B10FA83" w:rsidR="001A1C57" w:rsidRPr="00DE1D0D" w:rsidRDefault="001474C3" w:rsidP="00FC301D">
            <w:pPr>
              <w:spacing w:before="120" w:after="120"/>
              <w:rPr>
                <w:rFonts w:cs="Arial"/>
                <w:sz w:val="16"/>
                <w:szCs w:val="16"/>
                <w:lang w:val="en-AU"/>
              </w:rPr>
            </w:pPr>
            <w:r w:rsidRPr="00DE1D0D">
              <w:rPr>
                <w:rFonts w:cs="Arial"/>
                <w:sz w:val="16"/>
                <w:szCs w:val="16"/>
                <w:lang w:val="en-AU"/>
              </w:rPr>
              <w:t>cc_chronic_kidney_disease</w:t>
            </w:r>
          </w:p>
        </w:tc>
        <w:tc>
          <w:tcPr>
            <w:tcW w:w="2977" w:type="dxa"/>
          </w:tcPr>
          <w:p w14:paraId="57307507" w14:textId="176CF470" w:rsidR="001A1C57"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9067C49" w14:textId="229DE060" w:rsidR="001A1C57"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chronic kidney disease</w:t>
            </w:r>
            <w:r w:rsidRPr="00DE1D0D">
              <w:rPr>
                <w:rFonts w:cs="Arial"/>
                <w:sz w:val="16"/>
                <w:szCs w:val="16"/>
                <w:lang w:val="en-AU"/>
              </w:rPr>
              <w:t xml:space="preserve"> chronic code present; else 0.</w:t>
            </w:r>
          </w:p>
        </w:tc>
      </w:tr>
      <w:tr w:rsidR="001A1C57" w:rsidRPr="00DE1D0D" w14:paraId="4B4D8B2D" w14:textId="77777777" w:rsidTr="009E559E">
        <w:trPr>
          <w:trHeight w:val="20"/>
        </w:trPr>
        <w:tc>
          <w:tcPr>
            <w:tcW w:w="1017" w:type="dxa"/>
            <w:tcBorders>
              <w:right w:val="single" w:sz="4" w:space="0" w:color="FFFFFF" w:themeColor="background2"/>
            </w:tcBorders>
          </w:tcPr>
          <w:p w14:paraId="3C61ADDA" w14:textId="5234ACA9" w:rsidR="001A1C57" w:rsidRPr="00DE1D0D" w:rsidRDefault="001A2D46" w:rsidP="00FC301D">
            <w:pPr>
              <w:spacing w:before="120" w:after="120"/>
              <w:rPr>
                <w:rFonts w:cs="Arial"/>
                <w:sz w:val="16"/>
                <w:szCs w:val="16"/>
                <w:lang w:val="en-AU"/>
              </w:rPr>
            </w:pPr>
            <w:r w:rsidRPr="00DE1D0D">
              <w:rPr>
                <w:rFonts w:cs="Arial"/>
                <w:sz w:val="16"/>
                <w:szCs w:val="16"/>
                <w:lang w:val="en-AU"/>
              </w:rPr>
              <w:t>A15</w:t>
            </w:r>
            <w:r w:rsidR="000A7350" w:rsidRPr="00DE1D0D">
              <w:rPr>
                <w:rFonts w:cs="Arial"/>
                <w:sz w:val="16"/>
                <w:szCs w:val="16"/>
                <w:lang w:val="en-AU"/>
              </w:rPr>
              <w:t>6</w:t>
            </w:r>
          </w:p>
        </w:tc>
        <w:tc>
          <w:tcPr>
            <w:tcW w:w="2698" w:type="dxa"/>
            <w:tcBorders>
              <w:right w:val="single" w:sz="4" w:space="0" w:color="FFFFFF" w:themeColor="background2"/>
            </w:tcBorders>
          </w:tcPr>
          <w:p w14:paraId="0A5758A5" w14:textId="4FB16AA8" w:rsidR="001A1C57" w:rsidRPr="00DE1D0D" w:rsidRDefault="00D173A6" w:rsidP="00FC301D">
            <w:pPr>
              <w:spacing w:before="120" w:after="120"/>
              <w:rPr>
                <w:rFonts w:cs="Arial"/>
                <w:sz w:val="16"/>
                <w:szCs w:val="16"/>
                <w:lang w:val="en-AU"/>
              </w:rPr>
            </w:pPr>
            <w:r w:rsidRPr="00DE1D0D">
              <w:rPr>
                <w:rFonts w:cs="Arial"/>
                <w:sz w:val="16"/>
                <w:szCs w:val="16"/>
                <w:lang w:val="en-AU"/>
              </w:rPr>
              <w:t>cc_spina_bifida</w:t>
            </w:r>
          </w:p>
        </w:tc>
        <w:tc>
          <w:tcPr>
            <w:tcW w:w="2977" w:type="dxa"/>
          </w:tcPr>
          <w:p w14:paraId="53F05A40" w14:textId="49EA3990" w:rsidR="001A1C57"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6C33ED0" w14:textId="61C74DBA" w:rsidR="001A1C57"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spina bifida</w:t>
            </w:r>
            <w:r w:rsidRPr="00DE1D0D">
              <w:rPr>
                <w:rFonts w:cs="Arial"/>
                <w:sz w:val="16"/>
                <w:szCs w:val="16"/>
                <w:lang w:val="en-AU"/>
              </w:rPr>
              <w:t xml:space="preserve"> chronic code present; else 0.</w:t>
            </w:r>
          </w:p>
        </w:tc>
      </w:tr>
      <w:tr w:rsidR="001A1C57" w:rsidRPr="00DE1D0D" w14:paraId="6A93CAD2" w14:textId="77777777" w:rsidTr="009E559E">
        <w:trPr>
          <w:trHeight w:val="20"/>
        </w:trPr>
        <w:tc>
          <w:tcPr>
            <w:tcW w:w="1017" w:type="dxa"/>
            <w:tcBorders>
              <w:right w:val="single" w:sz="4" w:space="0" w:color="FFFFFF" w:themeColor="background2"/>
            </w:tcBorders>
          </w:tcPr>
          <w:p w14:paraId="2FB38F32" w14:textId="6671DA87" w:rsidR="001A1C57" w:rsidRPr="00DE1D0D" w:rsidRDefault="001A2D46" w:rsidP="00FC301D">
            <w:pPr>
              <w:spacing w:before="120" w:after="120"/>
              <w:rPr>
                <w:rFonts w:cs="Arial"/>
                <w:sz w:val="16"/>
                <w:szCs w:val="16"/>
                <w:lang w:val="en-AU"/>
              </w:rPr>
            </w:pPr>
            <w:r w:rsidRPr="00DE1D0D">
              <w:rPr>
                <w:rFonts w:cs="Arial"/>
                <w:sz w:val="16"/>
                <w:szCs w:val="16"/>
                <w:lang w:val="en-AU"/>
              </w:rPr>
              <w:t>A15</w:t>
            </w:r>
            <w:r w:rsidR="000A7350" w:rsidRPr="00DE1D0D">
              <w:rPr>
                <w:rFonts w:cs="Arial"/>
                <w:sz w:val="16"/>
                <w:szCs w:val="16"/>
                <w:lang w:val="en-AU"/>
              </w:rPr>
              <w:t>7</w:t>
            </w:r>
          </w:p>
        </w:tc>
        <w:tc>
          <w:tcPr>
            <w:tcW w:w="2698" w:type="dxa"/>
            <w:tcBorders>
              <w:right w:val="single" w:sz="4" w:space="0" w:color="FFFFFF" w:themeColor="background2"/>
            </w:tcBorders>
          </w:tcPr>
          <w:p w14:paraId="16894B15" w14:textId="160F8E7D" w:rsidR="001A1C57" w:rsidRPr="00DE1D0D" w:rsidRDefault="003F0A9A" w:rsidP="00FC301D">
            <w:pPr>
              <w:spacing w:before="120" w:after="120"/>
              <w:rPr>
                <w:rFonts w:cs="Arial"/>
                <w:sz w:val="16"/>
                <w:szCs w:val="16"/>
                <w:lang w:val="en-AU"/>
              </w:rPr>
            </w:pPr>
            <w:r w:rsidRPr="00DE1D0D">
              <w:rPr>
                <w:rFonts w:cs="Arial"/>
                <w:sz w:val="16"/>
                <w:szCs w:val="16"/>
                <w:lang w:val="en-AU"/>
              </w:rPr>
              <w:t>cc_downs_syndrome</w:t>
            </w:r>
          </w:p>
        </w:tc>
        <w:tc>
          <w:tcPr>
            <w:tcW w:w="2977" w:type="dxa"/>
          </w:tcPr>
          <w:p w14:paraId="2C1216E8" w14:textId="39AF3117" w:rsidR="001A1C57" w:rsidRPr="00DE1D0D" w:rsidRDefault="003F0A9A"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D05978D" w14:textId="22A20035" w:rsidR="001A1C57" w:rsidRPr="00DE1D0D" w:rsidRDefault="003A7CD0" w:rsidP="00FC301D">
            <w:pPr>
              <w:spacing w:before="120" w:after="120"/>
              <w:rPr>
                <w:rFonts w:cs="Arial"/>
                <w:sz w:val="16"/>
                <w:szCs w:val="16"/>
                <w:lang w:val="en-AU"/>
              </w:rPr>
            </w:pPr>
            <w:r w:rsidRPr="00DE1D0D">
              <w:rPr>
                <w:rFonts w:cs="Arial"/>
                <w:sz w:val="16"/>
                <w:szCs w:val="16"/>
                <w:lang w:val="en-AU"/>
              </w:rPr>
              <w:t xml:space="preserve">1 if </w:t>
            </w:r>
            <w:r w:rsidR="001A2D46" w:rsidRPr="00DE1D0D">
              <w:rPr>
                <w:rFonts w:cs="Arial"/>
                <w:sz w:val="16"/>
                <w:szCs w:val="16"/>
                <w:lang w:val="en-AU"/>
              </w:rPr>
              <w:t>downs syndrome</w:t>
            </w:r>
            <w:r w:rsidRPr="00DE1D0D">
              <w:rPr>
                <w:rFonts w:cs="Arial"/>
                <w:sz w:val="16"/>
                <w:szCs w:val="16"/>
                <w:lang w:val="en-AU"/>
              </w:rPr>
              <w:t xml:space="preserve"> chronic code present; else 0.</w:t>
            </w:r>
          </w:p>
        </w:tc>
      </w:tr>
      <w:tr w:rsidR="005D6B89" w:rsidRPr="00DE1D0D" w14:paraId="3B2A7F3D" w14:textId="77777777" w:rsidTr="009E559E">
        <w:trPr>
          <w:trHeight w:val="20"/>
        </w:trPr>
        <w:tc>
          <w:tcPr>
            <w:tcW w:w="1017" w:type="dxa"/>
            <w:tcBorders>
              <w:right w:val="single" w:sz="4" w:space="0" w:color="FFFFFF" w:themeColor="background2"/>
            </w:tcBorders>
          </w:tcPr>
          <w:p w14:paraId="18612676" w14:textId="066970C6" w:rsidR="005D6B89" w:rsidRPr="00DE1D0D" w:rsidRDefault="001A2D46" w:rsidP="00FC301D">
            <w:pPr>
              <w:spacing w:before="120" w:after="120"/>
              <w:rPr>
                <w:rFonts w:cs="Arial"/>
                <w:sz w:val="16"/>
                <w:szCs w:val="16"/>
                <w:lang w:val="en-AU"/>
              </w:rPr>
            </w:pPr>
            <w:r w:rsidRPr="00DE1D0D">
              <w:rPr>
                <w:rFonts w:cs="Arial"/>
                <w:sz w:val="16"/>
                <w:szCs w:val="16"/>
                <w:lang w:val="en-AU"/>
              </w:rPr>
              <w:t>A15</w:t>
            </w:r>
            <w:r w:rsidR="000A7350" w:rsidRPr="00DE1D0D">
              <w:rPr>
                <w:rFonts w:cs="Arial"/>
                <w:sz w:val="16"/>
                <w:szCs w:val="16"/>
                <w:lang w:val="en-AU"/>
              </w:rPr>
              <w:t>8</w:t>
            </w:r>
          </w:p>
        </w:tc>
        <w:tc>
          <w:tcPr>
            <w:tcW w:w="2698" w:type="dxa"/>
            <w:tcBorders>
              <w:right w:val="single" w:sz="4" w:space="0" w:color="FFFFFF" w:themeColor="background2"/>
            </w:tcBorders>
          </w:tcPr>
          <w:p w14:paraId="620D4E9D" w14:textId="39BE37F7" w:rsidR="005D6B89" w:rsidRPr="00DE1D0D" w:rsidRDefault="00B02667" w:rsidP="00FC301D">
            <w:pPr>
              <w:spacing w:before="120" w:after="120"/>
              <w:rPr>
                <w:rFonts w:cs="Arial"/>
                <w:sz w:val="16"/>
                <w:szCs w:val="16"/>
                <w:lang w:val="en-AU"/>
              </w:rPr>
            </w:pPr>
            <w:r w:rsidRPr="00DE1D0D">
              <w:rPr>
                <w:rFonts w:cs="Arial"/>
                <w:sz w:val="16"/>
                <w:szCs w:val="16"/>
                <w:lang w:val="en-AU"/>
              </w:rPr>
              <w:t>low_los_flag</w:t>
            </w:r>
          </w:p>
        </w:tc>
        <w:tc>
          <w:tcPr>
            <w:tcW w:w="2977" w:type="dxa"/>
          </w:tcPr>
          <w:p w14:paraId="338DBD65" w14:textId="5E0CFDEF" w:rsidR="005D6B89" w:rsidRPr="00DE1D0D" w:rsidRDefault="00B02667"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5FA795CB" w14:textId="62FED3AE" w:rsidR="005D6B89" w:rsidRPr="00DE1D0D" w:rsidRDefault="0079311E" w:rsidP="00FC301D">
            <w:pPr>
              <w:spacing w:before="120" w:after="120"/>
              <w:rPr>
                <w:rFonts w:cs="Arial"/>
                <w:sz w:val="16"/>
                <w:szCs w:val="16"/>
                <w:lang w:val="en-AU"/>
              </w:rPr>
            </w:pPr>
            <w:r w:rsidRPr="00DE1D0D">
              <w:rPr>
                <w:rFonts w:cs="Arial"/>
                <w:sz w:val="16"/>
                <w:szCs w:val="16"/>
                <w:lang w:val="en-AU"/>
              </w:rPr>
              <w:t>1 if episode has a low length of stay; else 0.</w:t>
            </w:r>
          </w:p>
        </w:tc>
      </w:tr>
      <w:tr w:rsidR="003D5728" w:rsidRPr="00DE1D0D" w14:paraId="4DC221AD" w14:textId="77777777" w:rsidTr="009E559E">
        <w:trPr>
          <w:trHeight w:val="20"/>
        </w:trPr>
        <w:tc>
          <w:tcPr>
            <w:tcW w:w="1017" w:type="dxa"/>
            <w:tcBorders>
              <w:right w:val="single" w:sz="4" w:space="0" w:color="FFFFFF" w:themeColor="background2"/>
            </w:tcBorders>
          </w:tcPr>
          <w:p w14:paraId="4CDD0089" w14:textId="7520DF9D" w:rsidR="003D5728" w:rsidRPr="00DE1D0D" w:rsidRDefault="003D5728"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59</w:t>
            </w:r>
          </w:p>
        </w:tc>
        <w:tc>
          <w:tcPr>
            <w:tcW w:w="2698" w:type="dxa"/>
            <w:tcBorders>
              <w:right w:val="single" w:sz="4" w:space="0" w:color="FFFFFF" w:themeColor="background2"/>
            </w:tcBorders>
          </w:tcPr>
          <w:p w14:paraId="556A729E" w14:textId="22AB0E41" w:rsidR="003D5728" w:rsidRPr="00DE1D0D" w:rsidRDefault="003D5728" w:rsidP="00FC301D">
            <w:pPr>
              <w:spacing w:before="120" w:after="120"/>
              <w:rPr>
                <w:rFonts w:cs="Arial"/>
                <w:sz w:val="16"/>
                <w:szCs w:val="16"/>
                <w:lang w:val="en-AU"/>
              </w:rPr>
            </w:pPr>
            <w:r w:rsidRPr="00DE1D0D">
              <w:rPr>
                <w:rFonts w:cs="Arial"/>
                <w:sz w:val="16"/>
                <w:szCs w:val="16"/>
                <w:lang w:val="en-AU"/>
              </w:rPr>
              <w:t>_pat_covid_flag</w:t>
            </w:r>
          </w:p>
        </w:tc>
        <w:tc>
          <w:tcPr>
            <w:tcW w:w="2977" w:type="dxa"/>
          </w:tcPr>
          <w:p w14:paraId="7EAC0087" w14:textId="77777777" w:rsidR="006002DC" w:rsidRPr="00DE1D0D" w:rsidRDefault="006002DC" w:rsidP="006002DC">
            <w:pPr>
              <w:spacing w:before="120" w:after="120"/>
              <w:rPr>
                <w:rFonts w:cs="Arial"/>
                <w:sz w:val="16"/>
                <w:szCs w:val="16"/>
                <w:lang w:val="en-AU"/>
              </w:rPr>
            </w:pPr>
            <w:r w:rsidRPr="00DE1D0D">
              <w:rPr>
                <w:rFonts w:cs="Arial"/>
                <w:sz w:val="16"/>
                <w:szCs w:val="16"/>
                <w:lang w:val="en-AU"/>
              </w:rPr>
              <w:t>Patient has:</w:t>
            </w:r>
          </w:p>
          <w:p w14:paraId="279D44B0" w14:textId="77777777" w:rsidR="006002DC" w:rsidRPr="00DE1D0D" w:rsidRDefault="006002DC" w:rsidP="006002DC">
            <w:pPr>
              <w:spacing w:before="120" w:after="120"/>
              <w:rPr>
                <w:rFonts w:cs="Arial"/>
                <w:sz w:val="16"/>
                <w:szCs w:val="16"/>
                <w:lang w:val="en-AU"/>
              </w:rPr>
            </w:pPr>
            <w:r w:rsidRPr="00DE1D0D">
              <w:rPr>
                <w:rFonts w:cs="Arial"/>
                <w:sz w:val="16"/>
                <w:szCs w:val="16"/>
                <w:lang w:val="en-AU"/>
              </w:rPr>
              <w:t>ICD-10-AM Twelfth Edition diagnoses U07.11, U07.12 or U07.2; or</w:t>
            </w:r>
          </w:p>
          <w:p w14:paraId="5760E156" w14:textId="77777777" w:rsidR="006002DC" w:rsidRPr="00DE1D0D" w:rsidRDefault="006002DC" w:rsidP="006002DC">
            <w:pPr>
              <w:spacing w:before="120" w:after="120"/>
              <w:rPr>
                <w:rFonts w:cs="Arial"/>
                <w:sz w:val="16"/>
                <w:szCs w:val="16"/>
                <w:lang w:val="en-AU"/>
              </w:rPr>
            </w:pPr>
            <w:r w:rsidRPr="00DE1D0D">
              <w:rPr>
                <w:rFonts w:cs="Arial"/>
                <w:sz w:val="16"/>
                <w:szCs w:val="16"/>
                <w:lang w:val="en-AU"/>
              </w:rPr>
              <w:t>ICD-10-AM Thirteenth Edition diagnoses U07.11, U07.12 or U07.2</w:t>
            </w:r>
          </w:p>
          <w:p w14:paraId="6FBBF1FC" w14:textId="3AB1926F" w:rsidR="003D5728" w:rsidRPr="00DE1D0D" w:rsidRDefault="006002DC" w:rsidP="006002DC">
            <w:pPr>
              <w:spacing w:before="120" w:after="120"/>
              <w:rPr>
                <w:rFonts w:cs="Arial"/>
                <w:sz w:val="16"/>
                <w:szCs w:val="16"/>
                <w:lang w:val="en-AU"/>
              </w:rPr>
            </w:pPr>
            <w:r w:rsidRPr="00DE1D0D">
              <w:rPr>
                <w:rFonts w:cs="Arial"/>
                <w:sz w:val="16"/>
                <w:szCs w:val="16"/>
                <w:lang w:val="en-AU"/>
              </w:rPr>
              <w:t>Either supplied in the input dataset or derived from the list of supplied diagnosis codes.</w:t>
            </w:r>
          </w:p>
        </w:tc>
        <w:tc>
          <w:tcPr>
            <w:tcW w:w="3827" w:type="dxa"/>
            <w:tcBorders>
              <w:right w:val="single" w:sz="4" w:space="0" w:color="FFFFFF" w:themeColor="background2"/>
            </w:tcBorders>
          </w:tcPr>
          <w:p w14:paraId="183F418B" w14:textId="01BBFB06" w:rsidR="003D5728" w:rsidRPr="00DE1D0D" w:rsidRDefault="003D5728" w:rsidP="00FC301D">
            <w:pPr>
              <w:spacing w:before="120" w:after="120"/>
              <w:rPr>
                <w:rFonts w:cs="Arial"/>
                <w:sz w:val="16"/>
                <w:szCs w:val="16"/>
                <w:lang w:val="en-AU"/>
              </w:rPr>
            </w:pPr>
            <w:r w:rsidRPr="00DE1D0D">
              <w:rPr>
                <w:rFonts w:cs="Arial"/>
                <w:sz w:val="16"/>
                <w:szCs w:val="16"/>
                <w:lang w:val="en-AU"/>
              </w:rPr>
              <w:t>1 if there is an ICD-10-AM code for COVID-19; else 0.</w:t>
            </w:r>
          </w:p>
        </w:tc>
      </w:tr>
      <w:tr w:rsidR="00D831D4" w:rsidRPr="00DE1D0D" w14:paraId="061C7F7D" w14:textId="77777777" w:rsidTr="009E559E">
        <w:trPr>
          <w:trHeight w:val="20"/>
        </w:trPr>
        <w:tc>
          <w:tcPr>
            <w:tcW w:w="1017" w:type="dxa"/>
            <w:tcBorders>
              <w:right w:val="single" w:sz="4" w:space="0" w:color="FFFFFF" w:themeColor="background2"/>
            </w:tcBorders>
          </w:tcPr>
          <w:p w14:paraId="0D947A37" w14:textId="7E41CA37"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120928" w:rsidRPr="00DE1D0D">
              <w:rPr>
                <w:rFonts w:cs="Arial"/>
                <w:sz w:val="16"/>
                <w:szCs w:val="16"/>
                <w:lang w:val="en-AU"/>
              </w:rPr>
              <w:t>6</w:t>
            </w:r>
            <w:r w:rsidR="000A7350" w:rsidRPr="00DE1D0D">
              <w:rPr>
                <w:rFonts w:cs="Arial"/>
                <w:sz w:val="16"/>
                <w:szCs w:val="16"/>
                <w:lang w:val="en-AU"/>
              </w:rPr>
              <w:t>0</w:t>
            </w:r>
          </w:p>
        </w:tc>
        <w:tc>
          <w:tcPr>
            <w:tcW w:w="2698" w:type="dxa"/>
            <w:tcBorders>
              <w:right w:val="single" w:sz="4" w:space="0" w:color="FFFFFF" w:themeColor="background2"/>
            </w:tcBorders>
          </w:tcPr>
          <w:p w14:paraId="1421591D" w14:textId="73B4807A" w:rsidR="00D831D4" w:rsidRPr="00DE1D0D" w:rsidRDefault="00D831D4" w:rsidP="00FC301D">
            <w:pPr>
              <w:spacing w:before="120" w:after="120"/>
              <w:rPr>
                <w:rFonts w:cs="Arial"/>
                <w:sz w:val="16"/>
                <w:szCs w:val="16"/>
                <w:lang w:val="en-AU"/>
              </w:rPr>
            </w:pPr>
            <w:r w:rsidRPr="00DE1D0D">
              <w:rPr>
                <w:rFonts w:cs="Arial"/>
                <w:sz w:val="16"/>
                <w:szCs w:val="16"/>
                <w:lang w:val="en-AU"/>
              </w:rPr>
              <w:t>Flag_emergency</w:t>
            </w:r>
          </w:p>
        </w:tc>
        <w:tc>
          <w:tcPr>
            <w:tcW w:w="2977" w:type="dxa"/>
          </w:tcPr>
          <w:p w14:paraId="5E646BCD" w14:textId="6EB1CD64"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4D886F23" w14:textId="362165F2"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emergency admission urgency; else 0.</w:t>
            </w:r>
          </w:p>
        </w:tc>
      </w:tr>
      <w:tr w:rsidR="00D831D4" w:rsidRPr="00DE1D0D" w14:paraId="33D79F79" w14:textId="77777777" w:rsidTr="009E559E">
        <w:trPr>
          <w:trHeight w:val="20"/>
        </w:trPr>
        <w:tc>
          <w:tcPr>
            <w:tcW w:w="1017" w:type="dxa"/>
            <w:tcBorders>
              <w:right w:val="single" w:sz="4" w:space="0" w:color="FFFFFF" w:themeColor="background2"/>
            </w:tcBorders>
          </w:tcPr>
          <w:p w14:paraId="476D5494" w14:textId="7FE63E21"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E20D81" w:rsidRPr="00DE1D0D">
              <w:rPr>
                <w:rFonts w:cs="Arial"/>
                <w:sz w:val="16"/>
                <w:szCs w:val="16"/>
                <w:lang w:val="en-AU"/>
              </w:rPr>
              <w:t>6</w:t>
            </w:r>
            <w:r w:rsidR="000A7350" w:rsidRPr="00DE1D0D">
              <w:rPr>
                <w:rFonts w:cs="Arial"/>
                <w:sz w:val="16"/>
                <w:szCs w:val="16"/>
                <w:lang w:val="en-AU"/>
              </w:rPr>
              <w:t>1</w:t>
            </w:r>
          </w:p>
        </w:tc>
        <w:tc>
          <w:tcPr>
            <w:tcW w:w="2698" w:type="dxa"/>
            <w:tcBorders>
              <w:right w:val="single" w:sz="4" w:space="0" w:color="FFFFFF" w:themeColor="background2"/>
            </w:tcBorders>
          </w:tcPr>
          <w:p w14:paraId="48529233" w14:textId="2E82D4C5" w:rsidR="00D831D4" w:rsidRPr="00DE1D0D" w:rsidRDefault="005A0DDF" w:rsidP="00FC301D">
            <w:pPr>
              <w:spacing w:before="120" w:after="120"/>
              <w:rPr>
                <w:rFonts w:cs="Arial"/>
                <w:sz w:val="16"/>
                <w:szCs w:val="16"/>
                <w:lang w:val="en-AU"/>
              </w:rPr>
            </w:pPr>
            <w:r w:rsidRPr="00DE1D0D">
              <w:rPr>
                <w:rFonts w:cs="Arial"/>
                <w:sz w:val="16"/>
                <w:szCs w:val="16"/>
                <w:lang w:val="en-AU"/>
              </w:rPr>
              <w:t>Sex_cat</w:t>
            </w:r>
          </w:p>
        </w:tc>
        <w:tc>
          <w:tcPr>
            <w:tcW w:w="2977" w:type="dxa"/>
          </w:tcPr>
          <w:p w14:paraId="22BF7F9A" w14:textId="080406FA" w:rsidR="00D831D4" w:rsidRPr="00DE1D0D" w:rsidRDefault="00D831D4" w:rsidP="00FC301D">
            <w:pPr>
              <w:spacing w:before="120" w:after="120"/>
              <w:rPr>
                <w:rFonts w:cs="Arial"/>
                <w:sz w:val="16"/>
                <w:szCs w:val="16"/>
                <w:lang w:val="en-AU"/>
              </w:rPr>
            </w:pPr>
            <w:r w:rsidRPr="00DE1D0D">
              <w:rPr>
                <w:rFonts w:cs="Arial"/>
                <w:sz w:val="16"/>
                <w:szCs w:val="16"/>
                <w:lang w:val="en-AU"/>
              </w:rPr>
              <w:t>Female indicator of the patient</w:t>
            </w:r>
          </w:p>
        </w:tc>
        <w:tc>
          <w:tcPr>
            <w:tcW w:w="3827" w:type="dxa"/>
            <w:tcBorders>
              <w:right w:val="single" w:sz="4" w:space="0" w:color="FFFFFF" w:themeColor="background2"/>
            </w:tcBorders>
          </w:tcPr>
          <w:p w14:paraId="278EFEF4" w14:textId="3DD10B58" w:rsidR="00D831D4" w:rsidRPr="00DE1D0D" w:rsidRDefault="00D831D4" w:rsidP="00FC301D">
            <w:pPr>
              <w:spacing w:before="120" w:after="120"/>
              <w:rPr>
                <w:rFonts w:cs="Arial"/>
                <w:sz w:val="16"/>
                <w:szCs w:val="16"/>
                <w:lang w:val="en-AU"/>
              </w:rPr>
            </w:pPr>
            <w:r w:rsidRPr="00DE1D0D">
              <w:rPr>
                <w:rFonts w:cs="Arial"/>
                <w:sz w:val="16"/>
                <w:szCs w:val="16"/>
                <w:lang w:val="en-AU"/>
              </w:rPr>
              <w:t xml:space="preserve">2 if </w:t>
            </w:r>
            <w:r w:rsidR="005A0DDF" w:rsidRPr="00DE1D0D">
              <w:rPr>
                <w:rFonts w:cs="Arial"/>
                <w:sz w:val="16"/>
                <w:szCs w:val="16"/>
                <w:lang w:val="en-AU"/>
              </w:rPr>
              <w:t xml:space="preserve">reported sex is </w:t>
            </w:r>
            <w:r w:rsidRPr="00DE1D0D">
              <w:rPr>
                <w:rFonts w:cs="Arial"/>
                <w:sz w:val="16"/>
                <w:szCs w:val="16"/>
                <w:lang w:val="en-AU"/>
              </w:rPr>
              <w:t>female, otherwise 1</w:t>
            </w:r>
          </w:p>
        </w:tc>
      </w:tr>
      <w:tr w:rsidR="00D831D4" w:rsidRPr="00DE1D0D" w14:paraId="0E04B921" w14:textId="77777777" w:rsidTr="009E559E">
        <w:trPr>
          <w:trHeight w:val="20"/>
        </w:trPr>
        <w:tc>
          <w:tcPr>
            <w:tcW w:w="1017" w:type="dxa"/>
            <w:tcBorders>
              <w:right w:val="single" w:sz="4" w:space="0" w:color="FFFFFF" w:themeColor="background2"/>
            </w:tcBorders>
          </w:tcPr>
          <w:p w14:paraId="1A1E2AE6" w14:textId="32551C15"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E20D81" w:rsidRPr="00DE1D0D">
              <w:rPr>
                <w:rFonts w:cs="Arial"/>
                <w:sz w:val="16"/>
                <w:szCs w:val="16"/>
                <w:lang w:val="en-AU"/>
              </w:rPr>
              <w:t>6</w:t>
            </w:r>
            <w:r w:rsidR="000A7350" w:rsidRPr="00DE1D0D">
              <w:rPr>
                <w:rFonts w:cs="Arial"/>
                <w:sz w:val="16"/>
                <w:szCs w:val="16"/>
                <w:lang w:val="en-AU"/>
              </w:rPr>
              <w:t>2</w:t>
            </w:r>
            <w:r w:rsidRPr="00DE1D0D">
              <w:rPr>
                <w:rFonts w:cs="Arial"/>
                <w:sz w:val="16"/>
                <w:szCs w:val="16"/>
                <w:lang w:val="en-AU"/>
              </w:rPr>
              <w:t>-A1</w:t>
            </w:r>
            <w:r w:rsidR="00F81F24" w:rsidRPr="00DE1D0D">
              <w:rPr>
                <w:rFonts w:cs="Arial"/>
                <w:sz w:val="16"/>
                <w:szCs w:val="16"/>
                <w:lang w:val="en-AU"/>
              </w:rPr>
              <w:t>7</w:t>
            </w:r>
            <w:r w:rsidR="000A7350" w:rsidRPr="00DE1D0D">
              <w:rPr>
                <w:rFonts w:cs="Arial"/>
                <w:sz w:val="16"/>
                <w:szCs w:val="16"/>
                <w:lang w:val="en-AU"/>
              </w:rPr>
              <w:t>5</w:t>
            </w:r>
          </w:p>
        </w:tc>
        <w:tc>
          <w:tcPr>
            <w:tcW w:w="2698" w:type="dxa"/>
            <w:tcBorders>
              <w:right w:val="single" w:sz="4" w:space="0" w:color="FFFFFF" w:themeColor="background2"/>
            </w:tcBorders>
          </w:tcPr>
          <w:p w14:paraId="1260719B" w14:textId="5BC8254E" w:rsidR="00D831D4" w:rsidRPr="00DE1D0D" w:rsidRDefault="00D831D4" w:rsidP="00FC301D">
            <w:pPr>
              <w:spacing w:before="120" w:after="120"/>
              <w:rPr>
                <w:rFonts w:cs="Arial"/>
                <w:sz w:val="16"/>
                <w:szCs w:val="16"/>
                <w:lang w:val="en-AU"/>
              </w:rPr>
            </w:pPr>
            <w:r w:rsidRPr="00DE1D0D">
              <w:rPr>
                <w:rFonts w:cs="Arial"/>
                <w:sz w:val="16"/>
                <w:szCs w:val="16"/>
                <w:lang w:val="en-AU"/>
              </w:rPr>
              <w:t>age_XXg</w:t>
            </w:r>
          </w:p>
        </w:tc>
        <w:tc>
          <w:tcPr>
            <w:tcW w:w="2977" w:type="dxa"/>
          </w:tcPr>
          <w:p w14:paraId="18F2F5B1" w14:textId="284C09B6" w:rsidR="00D831D4" w:rsidRPr="00DE1D0D" w:rsidRDefault="00D831D4" w:rsidP="00FC301D">
            <w:pPr>
              <w:spacing w:before="120" w:after="120"/>
              <w:rPr>
                <w:rFonts w:cs="Arial"/>
                <w:sz w:val="16"/>
                <w:szCs w:val="16"/>
                <w:lang w:val="en-AU"/>
              </w:rPr>
            </w:pPr>
            <w:r w:rsidRPr="00DE1D0D">
              <w:rPr>
                <w:rFonts w:cs="Arial"/>
                <w:sz w:val="16"/>
                <w:szCs w:val="16"/>
                <w:lang w:val="en-AU"/>
              </w:rPr>
              <w:t>Age group for HACXX</w:t>
            </w:r>
          </w:p>
        </w:tc>
        <w:tc>
          <w:tcPr>
            <w:tcW w:w="3827" w:type="dxa"/>
            <w:tcBorders>
              <w:right w:val="single" w:sz="4" w:space="0" w:color="FFFFFF" w:themeColor="background2"/>
            </w:tcBorders>
          </w:tcPr>
          <w:p w14:paraId="3BC84B7C" w14:textId="081D65EF" w:rsidR="00D831D4" w:rsidRPr="00DE1D0D" w:rsidRDefault="00D831D4" w:rsidP="00FC301D">
            <w:pPr>
              <w:spacing w:before="120" w:after="120"/>
              <w:rPr>
                <w:rFonts w:cs="Arial"/>
                <w:sz w:val="16"/>
                <w:szCs w:val="16"/>
                <w:lang w:val="en-AU"/>
              </w:rPr>
            </w:pPr>
            <w:r w:rsidRPr="00DE1D0D">
              <w:rPr>
                <w:rFonts w:cs="Arial"/>
                <w:sz w:val="16"/>
                <w:szCs w:val="16"/>
                <w:lang w:val="en-AU"/>
              </w:rPr>
              <w:t>The age group relevant for risk adjustment of HACXX.</w:t>
            </w:r>
          </w:p>
        </w:tc>
      </w:tr>
      <w:tr w:rsidR="00D831D4" w:rsidRPr="00DE1D0D" w14:paraId="3E70D3D4" w14:textId="77777777" w:rsidTr="009E559E">
        <w:trPr>
          <w:trHeight w:val="20"/>
        </w:trPr>
        <w:tc>
          <w:tcPr>
            <w:tcW w:w="1017" w:type="dxa"/>
            <w:tcBorders>
              <w:right w:val="single" w:sz="4" w:space="0" w:color="FFFFFF" w:themeColor="background2"/>
            </w:tcBorders>
          </w:tcPr>
          <w:p w14:paraId="0698D820" w14:textId="20EFC98E"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F81F24" w:rsidRPr="00DE1D0D">
              <w:rPr>
                <w:rFonts w:cs="Arial"/>
                <w:sz w:val="16"/>
                <w:szCs w:val="16"/>
                <w:lang w:val="en-AU"/>
              </w:rPr>
              <w:t>7</w:t>
            </w:r>
            <w:r w:rsidR="000A7350" w:rsidRPr="00DE1D0D">
              <w:rPr>
                <w:rFonts w:cs="Arial"/>
                <w:sz w:val="16"/>
                <w:szCs w:val="16"/>
                <w:lang w:val="en-AU"/>
              </w:rPr>
              <w:t>6</w:t>
            </w:r>
            <w:r w:rsidRPr="00DE1D0D">
              <w:rPr>
                <w:rFonts w:cs="Arial"/>
                <w:sz w:val="16"/>
                <w:szCs w:val="16"/>
                <w:lang w:val="en-AU"/>
              </w:rPr>
              <w:t>-A1</w:t>
            </w:r>
            <w:r w:rsidR="00F81F24" w:rsidRPr="00DE1D0D">
              <w:rPr>
                <w:rFonts w:cs="Arial"/>
                <w:sz w:val="16"/>
                <w:szCs w:val="16"/>
                <w:lang w:val="en-AU"/>
              </w:rPr>
              <w:t>8</w:t>
            </w:r>
            <w:r w:rsidR="000A7350" w:rsidRPr="00DE1D0D">
              <w:rPr>
                <w:rFonts w:cs="Arial"/>
                <w:sz w:val="16"/>
                <w:szCs w:val="16"/>
                <w:lang w:val="en-AU"/>
              </w:rPr>
              <w:t>8</w:t>
            </w:r>
          </w:p>
        </w:tc>
        <w:tc>
          <w:tcPr>
            <w:tcW w:w="2698" w:type="dxa"/>
            <w:tcBorders>
              <w:right w:val="single" w:sz="4" w:space="0" w:color="FFFFFF" w:themeColor="background2"/>
            </w:tcBorders>
          </w:tcPr>
          <w:p w14:paraId="30A80A95" w14:textId="1DD012D1" w:rsidR="00D831D4" w:rsidRPr="00DE1D0D" w:rsidRDefault="00D831D4" w:rsidP="00FC301D">
            <w:pPr>
              <w:spacing w:before="120" w:after="120"/>
              <w:rPr>
                <w:rFonts w:cs="Arial"/>
                <w:sz w:val="16"/>
                <w:szCs w:val="16"/>
                <w:lang w:val="en-AU"/>
              </w:rPr>
            </w:pPr>
            <w:r w:rsidRPr="00DE1D0D">
              <w:rPr>
                <w:rFonts w:cs="Arial"/>
                <w:sz w:val="16"/>
                <w:szCs w:val="16"/>
                <w:lang w:val="en-AU"/>
              </w:rPr>
              <w:t>mdc_XXg</w:t>
            </w:r>
          </w:p>
        </w:tc>
        <w:tc>
          <w:tcPr>
            <w:tcW w:w="2977" w:type="dxa"/>
          </w:tcPr>
          <w:p w14:paraId="39AAD07E" w14:textId="526EAF2C" w:rsidR="00D831D4" w:rsidRPr="00DE1D0D" w:rsidRDefault="00D831D4" w:rsidP="00FC301D">
            <w:pPr>
              <w:spacing w:before="120" w:after="120"/>
              <w:rPr>
                <w:rFonts w:cs="Arial"/>
                <w:sz w:val="16"/>
                <w:szCs w:val="16"/>
                <w:lang w:val="en-AU"/>
              </w:rPr>
            </w:pPr>
            <w:r w:rsidRPr="00DE1D0D">
              <w:rPr>
                <w:rFonts w:cs="Arial"/>
                <w:sz w:val="16"/>
                <w:szCs w:val="16"/>
                <w:lang w:val="en-AU"/>
              </w:rPr>
              <w:t>MDC group for HACXX</w:t>
            </w:r>
          </w:p>
        </w:tc>
        <w:tc>
          <w:tcPr>
            <w:tcW w:w="3827" w:type="dxa"/>
            <w:tcBorders>
              <w:right w:val="single" w:sz="4" w:space="0" w:color="FFFFFF" w:themeColor="background2"/>
            </w:tcBorders>
          </w:tcPr>
          <w:p w14:paraId="690D4DDC" w14:textId="7B42FD41" w:rsidR="00D831D4" w:rsidRPr="00DE1D0D" w:rsidRDefault="00D831D4" w:rsidP="00FC301D">
            <w:pPr>
              <w:spacing w:before="120" w:after="120"/>
              <w:rPr>
                <w:rFonts w:cs="Arial"/>
                <w:sz w:val="16"/>
                <w:szCs w:val="16"/>
                <w:lang w:val="en-AU"/>
              </w:rPr>
            </w:pPr>
            <w:r w:rsidRPr="00DE1D0D">
              <w:rPr>
                <w:rFonts w:cs="Arial"/>
                <w:sz w:val="16"/>
                <w:szCs w:val="16"/>
                <w:lang w:val="en-AU"/>
              </w:rPr>
              <w:t>The MDC group relevant for risk adjustment of HACXX.</w:t>
            </w:r>
          </w:p>
        </w:tc>
      </w:tr>
      <w:tr w:rsidR="00D831D4" w:rsidRPr="00DE1D0D" w14:paraId="4A19C36A" w14:textId="77777777" w:rsidTr="009E559E">
        <w:trPr>
          <w:trHeight w:val="20"/>
        </w:trPr>
        <w:tc>
          <w:tcPr>
            <w:tcW w:w="1017" w:type="dxa"/>
            <w:tcBorders>
              <w:right w:val="single" w:sz="4" w:space="0" w:color="FFFFFF" w:themeColor="background2"/>
            </w:tcBorders>
          </w:tcPr>
          <w:p w14:paraId="0C8E7F37" w14:textId="3DE64228" w:rsidR="00D831D4" w:rsidRPr="00DE1D0D" w:rsidRDefault="00D831D4" w:rsidP="00FC301D">
            <w:pPr>
              <w:spacing w:before="120" w:after="120"/>
              <w:rPr>
                <w:rFonts w:cs="Arial"/>
                <w:sz w:val="16"/>
                <w:szCs w:val="16"/>
                <w:lang w:val="en-AU"/>
              </w:rPr>
            </w:pPr>
            <w:r w:rsidRPr="00DE1D0D">
              <w:rPr>
                <w:rFonts w:cs="Arial"/>
                <w:sz w:val="16"/>
                <w:szCs w:val="16"/>
                <w:lang w:val="en-AU"/>
              </w:rPr>
              <w:t>A1</w:t>
            </w:r>
            <w:r w:rsidR="000A7350" w:rsidRPr="00DE1D0D">
              <w:rPr>
                <w:rFonts w:cs="Arial"/>
                <w:sz w:val="16"/>
                <w:szCs w:val="16"/>
                <w:lang w:val="en-AU"/>
              </w:rPr>
              <w:t>89</w:t>
            </w:r>
            <w:r w:rsidRPr="00DE1D0D">
              <w:rPr>
                <w:rFonts w:cs="Arial"/>
                <w:sz w:val="16"/>
                <w:szCs w:val="16"/>
                <w:lang w:val="en-AU"/>
              </w:rPr>
              <w:t>-A</w:t>
            </w:r>
            <w:r w:rsidR="005C7E23" w:rsidRPr="00DE1D0D">
              <w:rPr>
                <w:rFonts w:cs="Arial"/>
                <w:sz w:val="16"/>
                <w:szCs w:val="16"/>
                <w:lang w:val="en-AU"/>
              </w:rPr>
              <w:t>20</w:t>
            </w:r>
            <w:r w:rsidR="000A7350" w:rsidRPr="00DE1D0D">
              <w:rPr>
                <w:rFonts w:cs="Arial"/>
                <w:sz w:val="16"/>
                <w:szCs w:val="16"/>
                <w:lang w:val="en-AU"/>
              </w:rPr>
              <w:t>1</w:t>
            </w:r>
          </w:p>
        </w:tc>
        <w:tc>
          <w:tcPr>
            <w:tcW w:w="2698" w:type="dxa"/>
            <w:tcBorders>
              <w:right w:val="single" w:sz="4" w:space="0" w:color="FFFFFF" w:themeColor="background2"/>
            </w:tcBorders>
          </w:tcPr>
          <w:p w14:paraId="51B317FA" w14:textId="4EA856A9" w:rsidR="00D831D4" w:rsidRPr="00DE1D0D" w:rsidRDefault="00D831D4" w:rsidP="00FC301D">
            <w:pPr>
              <w:spacing w:before="120" w:after="120"/>
              <w:rPr>
                <w:rFonts w:cs="Arial"/>
                <w:sz w:val="16"/>
                <w:szCs w:val="16"/>
                <w:lang w:val="en-AU"/>
              </w:rPr>
            </w:pPr>
            <w:r w:rsidRPr="00DE1D0D">
              <w:rPr>
                <w:rFonts w:cs="Arial"/>
                <w:sz w:val="16"/>
                <w:szCs w:val="16"/>
                <w:lang w:val="en-AU"/>
              </w:rPr>
              <w:t>HAC_pointsXX</w:t>
            </w:r>
          </w:p>
        </w:tc>
        <w:tc>
          <w:tcPr>
            <w:tcW w:w="2977" w:type="dxa"/>
          </w:tcPr>
          <w:p w14:paraId="5EABB819" w14:textId="2B11671D"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CC26E98" w14:textId="55AD9595" w:rsidR="00D831D4" w:rsidRPr="00DE1D0D" w:rsidRDefault="00D831D4" w:rsidP="00FC301D">
            <w:pPr>
              <w:spacing w:before="120" w:after="120"/>
              <w:rPr>
                <w:rFonts w:cs="Arial"/>
                <w:sz w:val="16"/>
                <w:szCs w:val="16"/>
                <w:lang w:val="en-AU"/>
              </w:rPr>
            </w:pPr>
            <w:r w:rsidRPr="00DE1D0D">
              <w:rPr>
                <w:rFonts w:cs="Arial"/>
                <w:sz w:val="16"/>
                <w:szCs w:val="16"/>
                <w:lang w:val="en-AU"/>
              </w:rPr>
              <w:t>Total complexity score for HACXX.</w:t>
            </w:r>
          </w:p>
        </w:tc>
      </w:tr>
      <w:tr w:rsidR="00D831D4" w:rsidRPr="00DE1D0D" w14:paraId="32D8BE3E" w14:textId="77777777" w:rsidTr="009E559E">
        <w:trPr>
          <w:trHeight w:val="20"/>
        </w:trPr>
        <w:tc>
          <w:tcPr>
            <w:tcW w:w="1017" w:type="dxa"/>
            <w:tcBorders>
              <w:right w:val="single" w:sz="4" w:space="0" w:color="FFFFFF" w:themeColor="background2"/>
            </w:tcBorders>
          </w:tcPr>
          <w:p w14:paraId="304961E0" w14:textId="3DC3C5C7"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5C7E23" w:rsidRPr="00DE1D0D">
              <w:rPr>
                <w:rFonts w:cs="Arial"/>
                <w:sz w:val="16"/>
                <w:szCs w:val="16"/>
                <w:lang w:val="en-AU"/>
              </w:rPr>
              <w:t>20</w:t>
            </w:r>
            <w:r w:rsidR="000A7350" w:rsidRPr="00DE1D0D">
              <w:rPr>
                <w:rFonts w:cs="Arial"/>
                <w:sz w:val="16"/>
                <w:szCs w:val="16"/>
                <w:lang w:val="en-AU"/>
              </w:rPr>
              <w:t>2</w:t>
            </w:r>
            <w:r w:rsidRPr="00DE1D0D">
              <w:rPr>
                <w:rFonts w:cs="Arial"/>
                <w:sz w:val="16"/>
                <w:szCs w:val="16"/>
                <w:lang w:val="en-AU"/>
              </w:rPr>
              <w:t>-A</w:t>
            </w:r>
            <w:r w:rsidR="00B83F12" w:rsidRPr="00DE1D0D">
              <w:rPr>
                <w:rFonts w:cs="Arial"/>
                <w:sz w:val="16"/>
                <w:szCs w:val="16"/>
                <w:lang w:val="en-AU"/>
              </w:rPr>
              <w:t>21</w:t>
            </w:r>
            <w:r w:rsidR="000A7350" w:rsidRPr="00DE1D0D">
              <w:rPr>
                <w:rFonts w:cs="Arial"/>
                <w:sz w:val="16"/>
                <w:szCs w:val="16"/>
                <w:lang w:val="en-AU"/>
              </w:rPr>
              <w:t>5</w:t>
            </w:r>
          </w:p>
        </w:tc>
        <w:tc>
          <w:tcPr>
            <w:tcW w:w="2698" w:type="dxa"/>
            <w:tcBorders>
              <w:right w:val="single" w:sz="4" w:space="0" w:color="FFFFFF" w:themeColor="background2"/>
            </w:tcBorders>
          </w:tcPr>
          <w:p w14:paraId="0A3C970F" w14:textId="4659F89F" w:rsidR="00D831D4" w:rsidRPr="00DE1D0D" w:rsidRDefault="00D831D4" w:rsidP="00FC301D">
            <w:pPr>
              <w:spacing w:before="120" w:after="120"/>
              <w:rPr>
                <w:rFonts w:cs="Arial"/>
                <w:sz w:val="16"/>
                <w:szCs w:val="16"/>
                <w:lang w:val="en-AU"/>
              </w:rPr>
            </w:pPr>
            <w:r w:rsidRPr="00DE1D0D">
              <w:rPr>
                <w:rFonts w:cs="Arial"/>
                <w:sz w:val="16"/>
                <w:szCs w:val="16"/>
                <w:lang w:val="en-AU"/>
              </w:rPr>
              <w:t>HAC_risk_categoryXX</w:t>
            </w:r>
          </w:p>
        </w:tc>
        <w:tc>
          <w:tcPr>
            <w:tcW w:w="2977" w:type="dxa"/>
          </w:tcPr>
          <w:p w14:paraId="517BD544" w14:textId="04A3B977"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16B18219" w14:textId="180ECB92" w:rsidR="00D831D4" w:rsidRPr="00DE1D0D" w:rsidRDefault="00D831D4" w:rsidP="00FC301D">
            <w:pPr>
              <w:spacing w:before="120" w:after="120"/>
              <w:rPr>
                <w:rFonts w:cs="Arial"/>
                <w:sz w:val="16"/>
                <w:szCs w:val="16"/>
                <w:lang w:val="en-AU"/>
              </w:rPr>
            </w:pPr>
            <w:r w:rsidRPr="00DE1D0D">
              <w:rPr>
                <w:rFonts w:cs="Arial"/>
                <w:sz w:val="16"/>
                <w:szCs w:val="16"/>
                <w:lang w:val="en-AU"/>
              </w:rPr>
              <w:t>Complexity group relevant to HACXX.</w:t>
            </w:r>
          </w:p>
        </w:tc>
      </w:tr>
      <w:tr w:rsidR="00D831D4" w:rsidRPr="00DE1D0D" w14:paraId="6364FEB2" w14:textId="77777777" w:rsidTr="009E559E">
        <w:trPr>
          <w:trHeight w:val="20"/>
        </w:trPr>
        <w:tc>
          <w:tcPr>
            <w:tcW w:w="1017" w:type="dxa"/>
            <w:tcBorders>
              <w:right w:val="single" w:sz="4" w:space="0" w:color="FFFFFF" w:themeColor="background2"/>
            </w:tcBorders>
          </w:tcPr>
          <w:p w14:paraId="6524674F" w14:textId="58AFE1F5"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B83F12" w:rsidRPr="00DE1D0D">
              <w:rPr>
                <w:rFonts w:cs="Arial"/>
                <w:sz w:val="16"/>
                <w:szCs w:val="16"/>
                <w:lang w:val="en-AU"/>
              </w:rPr>
              <w:t>21</w:t>
            </w:r>
            <w:r w:rsidR="000A7350" w:rsidRPr="00DE1D0D">
              <w:rPr>
                <w:rFonts w:cs="Arial"/>
                <w:sz w:val="16"/>
                <w:szCs w:val="16"/>
                <w:lang w:val="en-AU"/>
              </w:rPr>
              <w:t>6</w:t>
            </w:r>
            <w:r w:rsidRPr="00DE1D0D">
              <w:rPr>
                <w:rFonts w:cs="Arial"/>
                <w:sz w:val="16"/>
                <w:szCs w:val="16"/>
                <w:lang w:val="en-AU"/>
              </w:rPr>
              <w:t>-A</w:t>
            </w:r>
            <w:r w:rsidR="00DF5D00" w:rsidRPr="00DE1D0D">
              <w:rPr>
                <w:rFonts w:cs="Arial"/>
                <w:sz w:val="16"/>
                <w:szCs w:val="16"/>
                <w:lang w:val="en-AU"/>
              </w:rPr>
              <w:t>2</w:t>
            </w:r>
            <w:r w:rsidR="000A7350" w:rsidRPr="00DE1D0D">
              <w:rPr>
                <w:rFonts w:cs="Arial"/>
                <w:sz w:val="16"/>
                <w:szCs w:val="16"/>
                <w:lang w:val="en-AU"/>
              </w:rPr>
              <w:t>29</w:t>
            </w:r>
          </w:p>
        </w:tc>
        <w:tc>
          <w:tcPr>
            <w:tcW w:w="2698" w:type="dxa"/>
            <w:tcBorders>
              <w:right w:val="single" w:sz="4" w:space="0" w:color="FFFFFF" w:themeColor="background2"/>
            </w:tcBorders>
          </w:tcPr>
          <w:p w14:paraId="409C36AA" w14:textId="5F63A6C2" w:rsidR="00D831D4" w:rsidRPr="00DE1D0D" w:rsidRDefault="00D831D4" w:rsidP="00FC301D">
            <w:pPr>
              <w:spacing w:before="120" w:after="120"/>
              <w:rPr>
                <w:rFonts w:cs="Arial"/>
                <w:sz w:val="16"/>
                <w:szCs w:val="16"/>
                <w:lang w:val="en-AU"/>
              </w:rPr>
            </w:pPr>
            <w:r w:rsidRPr="00DE1D0D">
              <w:rPr>
                <w:rFonts w:cs="Arial"/>
                <w:sz w:val="16"/>
                <w:szCs w:val="16"/>
                <w:lang w:val="en-AU"/>
              </w:rPr>
              <w:t>HAC_adj_XX</w:t>
            </w:r>
          </w:p>
        </w:tc>
        <w:tc>
          <w:tcPr>
            <w:tcW w:w="2977" w:type="dxa"/>
          </w:tcPr>
          <w:p w14:paraId="43E9DFFD" w14:textId="0D014DA7"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E42CAA4" w14:textId="060CA5BC" w:rsidR="00D831D4" w:rsidRPr="00DE1D0D" w:rsidRDefault="00D831D4" w:rsidP="00FC301D">
            <w:pPr>
              <w:spacing w:before="120" w:after="120"/>
              <w:rPr>
                <w:rFonts w:cs="Arial"/>
                <w:sz w:val="16"/>
                <w:szCs w:val="16"/>
                <w:lang w:val="en-AU"/>
              </w:rPr>
            </w:pPr>
            <w:r w:rsidRPr="00DE1D0D">
              <w:rPr>
                <w:rFonts w:cs="Arial"/>
                <w:sz w:val="16"/>
                <w:szCs w:val="16"/>
                <w:lang w:val="en-AU"/>
              </w:rPr>
              <w:t>Funding adjustment relative to HACXX.</w:t>
            </w:r>
          </w:p>
        </w:tc>
      </w:tr>
      <w:tr w:rsidR="00D831D4" w:rsidRPr="00DE1D0D" w14:paraId="127E3764" w14:textId="77777777" w:rsidTr="009E559E">
        <w:trPr>
          <w:trHeight w:val="20"/>
        </w:trPr>
        <w:tc>
          <w:tcPr>
            <w:tcW w:w="1017" w:type="dxa"/>
            <w:tcBorders>
              <w:right w:val="single" w:sz="4" w:space="0" w:color="FFFFFF" w:themeColor="background2"/>
            </w:tcBorders>
          </w:tcPr>
          <w:p w14:paraId="111007A4" w14:textId="361E76F7" w:rsidR="00D831D4" w:rsidRPr="00DE1D0D" w:rsidRDefault="00D831D4" w:rsidP="00FC301D">
            <w:pPr>
              <w:spacing w:before="120" w:after="120"/>
              <w:rPr>
                <w:rFonts w:cs="Arial"/>
                <w:sz w:val="16"/>
                <w:szCs w:val="16"/>
                <w:lang w:val="en-AU"/>
              </w:rPr>
            </w:pPr>
            <w:r w:rsidRPr="00DE1D0D">
              <w:rPr>
                <w:rFonts w:cs="Arial"/>
                <w:sz w:val="16"/>
                <w:szCs w:val="16"/>
                <w:lang w:val="en-AU"/>
              </w:rPr>
              <w:lastRenderedPageBreak/>
              <w:t>A</w:t>
            </w:r>
            <w:r w:rsidR="00DF5D00" w:rsidRPr="00DE1D0D">
              <w:rPr>
                <w:rFonts w:cs="Arial"/>
                <w:sz w:val="16"/>
                <w:szCs w:val="16"/>
                <w:lang w:val="en-AU"/>
              </w:rPr>
              <w:t>2</w:t>
            </w:r>
            <w:r w:rsidR="00B83F12" w:rsidRPr="00DE1D0D">
              <w:rPr>
                <w:rFonts w:cs="Arial"/>
                <w:sz w:val="16"/>
                <w:szCs w:val="16"/>
                <w:lang w:val="en-AU"/>
              </w:rPr>
              <w:t>3</w:t>
            </w:r>
            <w:r w:rsidR="000A7350" w:rsidRPr="00DE1D0D">
              <w:rPr>
                <w:rFonts w:cs="Arial"/>
                <w:sz w:val="16"/>
                <w:szCs w:val="16"/>
                <w:lang w:val="en-AU"/>
              </w:rPr>
              <w:t>0</w:t>
            </w:r>
          </w:p>
        </w:tc>
        <w:tc>
          <w:tcPr>
            <w:tcW w:w="2698" w:type="dxa"/>
            <w:tcBorders>
              <w:right w:val="single" w:sz="4" w:space="0" w:color="FFFFFF" w:themeColor="background2"/>
            </w:tcBorders>
          </w:tcPr>
          <w:p w14:paraId="2F01D880" w14:textId="3C6E7B7F" w:rsidR="00D831D4" w:rsidRPr="00DE1D0D" w:rsidRDefault="00D831D4" w:rsidP="00FC301D">
            <w:pPr>
              <w:spacing w:before="120" w:after="120"/>
              <w:rPr>
                <w:rFonts w:cs="Arial"/>
                <w:sz w:val="16"/>
                <w:szCs w:val="16"/>
                <w:lang w:val="en-AU"/>
              </w:rPr>
            </w:pPr>
            <w:r w:rsidRPr="00DE1D0D">
              <w:rPr>
                <w:rFonts w:cs="Arial"/>
                <w:sz w:val="16"/>
                <w:szCs w:val="16"/>
                <w:lang w:val="en-AU"/>
              </w:rPr>
              <w:t>HAC_adj</w:t>
            </w:r>
          </w:p>
        </w:tc>
        <w:tc>
          <w:tcPr>
            <w:tcW w:w="2977" w:type="dxa"/>
          </w:tcPr>
          <w:p w14:paraId="74DB69A2" w14:textId="75848F06" w:rsidR="00D831D4" w:rsidRPr="00DE1D0D" w:rsidRDefault="00D831D4" w:rsidP="00FC301D">
            <w:pPr>
              <w:spacing w:before="120" w:after="120"/>
              <w:rPr>
                <w:rFonts w:cs="Arial"/>
                <w:sz w:val="16"/>
                <w:szCs w:val="16"/>
                <w:lang w:val="en-AU"/>
              </w:rPr>
            </w:pPr>
            <w:r w:rsidRPr="00DE1D0D">
              <w:rPr>
                <w:rFonts w:cs="Arial"/>
                <w:sz w:val="16"/>
                <w:szCs w:val="16"/>
                <w:lang w:val="en-AU"/>
              </w:rPr>
              <w:t>Adopted HAC funding adjustment</w:t>
            </w:r>
          </w:p>
        </w:tc>
        <w:tc>
          <w:tcPr>
            <w:tcW w:w="3827" w:type="dxa"/>
            <w:tcBorders>
              <w:right w:val="single" w:sz="4" w:space="0" w:color="FFFFFF" w:themeColor="background2"/>
            </w:tcBorders>
          </w:tcPr>
          <w:p w14:paraId="20706277" w14:textId="5308F069" w:rsidR="00D831D4" w:rsidRPr="00DE1D0D" w:rsidRDefault="00D831D4" w:rsidP="00FC301D">
            <w:pPr>
              <w:spacing w:before="120" w:after="120"/>
              <w:rPr>
                <w:rFonts w:cs="Arial"/>
                <w:sz w:val="16"/>
                <w:szCs w:val="16"/>
                <w:lang w:val="en-AU"/>
              </w:rPr>
            </w:pPr>
            <w:r w:rsidRPr="00DE1D0D">
              <w:rPr>
                <w:rFonts w:cs="Arial"/>
                <w:sz w:val="16"/>
                <w:szCs w:val="16"/>
                <w:lang w:val="en-AU"/>
              </w:rPr>
              <w:t>max(HAC_adj_XX</w:t>
            </w:r>
            <w:r w:rsidR="00B12424" w:rsidRPr="00DE1D0D">
              <w:rPr>
                <w:rFonts w:cs="Arial"/>
                <w:sz w:val="16"/>
                <w:szCs w:val="16"/>
                <w:lang w:val="en-AU"/>
              </w:rPr>
              <w:t xml:space="preserve"> values</w:t>
            </w:r>
            <w:r w:rsidR="005759E8" w:rsidRPr="00DE1D0D">
              <w:rPr>
                <w:rFonts w:cs="Arial"/>
                <w:sz w:val="16"/>
                <w:szCs w:val="16"/>
                <w:lang w:val="en-AU"/>
              </w:rPr>
              <w:t xml:space="preserve"> for all HAC</w:t>
            </w:r>
            <w:r w:rsidR="00C52287" w:rsidRPr="00DE1D0D">
              <w:rPr>
                <w:rFonts w:cs="Arial"/>
                <w:sz w:val="16"/>
                <w:szCs w:val="16"/>
                <w:lang w:val="en-AU"/>
              </w:rPr>
              <w:t xml:space="preserve"> groups</w:t>
            </w:r>
            <w:r w:rsidR="005759E8" w:rsidRPr="00DE1D0D">
              <w:rPr>
                <w:rFonts w:cs="Arial"/>
                <w:sz w:val="16"/>
                <w:szCs w:val="16"/>
                <w:lang w:val="en-AU"/>
              </w:rPr>
              <w:t xml:space="preserve"> identified in episode</w:t>
            </w:r>
            <w:r w:rsidRPr="00DE1D0D">
              <w:rPr>
                <w:rFonts w:cs="Arial"/>
                <w:sz w:val="16"/>
                <w:szCs w:val="16"/>
                <w:lang w:val="en-AU"/>
              </w:rPr>
              <w:t>)</w:t>
            </w:r>
          </w:p>
        </w:tc>
      </w:tr>
      <w:tr w:rsidR="00D831D4" w:rsidRPr="00DE1D0D" w14:paraId="15D03245" w14:textId="77777777" w:rsidTr="009E559E">
        <w:trPr>
          <w:trHeight w:val="20"/>
        </w:trPr>
        <w:tc>
          <w:tcPr>
            <w:tcW w:w="1017" w:type="dxa"/>
            <w:tcBorders>
              <w:right w:val="single" w:sz="4" w:space="0" w:color="FFFFFF" w:themeColor="background2"/>
            </w:tcBorders>
          </w:tcPr>
          <w:p w14:paraId="37E524C0" w14:textId="6422CF3B"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DF5D00" w:rsidRPr="00DE1D0D">
              <w:rPr>
                <w:rFonts w:cs="Arial"/>
                <w:sz w:val="16"/>
                <w:szCs w:val="16"/>
                <w:lang w:val="en-AU"/>
              </w:rPr>
              <w:t>2</w:t>
            </w:r>
            <w:r w:rsidR="00B83F12" w:rsidRPr="00DE1D0D">
              <w:rPr>
                <w:rFonts w:cs="Arial"/>
                <w:sz w:val="16"/>
                <w:szCs w:val="16"/>
                <w:lang w:val="en-AU"/>
              </w:rPr>
              <w:t>3</w:t>
            </w:r>
            <w:r w:rsidR="000A7350" w:rsidRPr="00DE1D0D">
              <w:rPr>
                <w:rFonts w:cs="Arial"/>
                <w:sz w:val="16"/>
                <w:szCs w:val="16"/>
                <w:lang w:val="en-AU"/>
              </w:rPr>
              <w:t>1</w:t>
            </w:r>
          </w:p>
        </w:tc>
        <w:tc>
          <w:tcPr>
            <w:tcW w:w="2698" w:type="dxa"/>
            <w:tcBorders>
              <w:right w:val="single" w:sz="4" w:space="0" w:color="FFFFFF" w:themeColor="background2"/>
            </w:tcBorders>
          </w:tcPr>
          <w:p w14:paraId="6CBFA68D" w14:textId="03C02F76" w:rsidR="00D831D4" w:rsidRPr="00DE1D0D" w:rsidRDefault="00D831D4" w:rsidP="00FC301D">
            <w:pPr>
              <w:spacing w:before="120" w:after="120"/>
              <w:rPr>
                <w:rFonts w:cs="Arial"/>
                <w:sz w:val="16"/>
                <w:szCs w:val="16"/>
                <w:lang w:val="en-AU"/>
              </w:rPr>
            </w:pPr>
            <w:r w:rsidRPr="00DE1D0D">
              <w:rPr>
                <w:rFonts w:cs="Arial"/>
                <w:sz w:val="16"/>
                <w:szCs w:val="16"/>
                <w:lang w:val="en-AU"/>
              </w:rPr>
              <w:t>HAC03</w:t>
            </w:r>
            <w:r w:rsidR="00EB4F42" w:rsidRPr="00DE1D0D">
              <w:rPr>
                <w:rFonts w:cs="Arial"/>
                <w:sz w:val="16"/>
                <w:szCs w:val="16"/>
                <w:lang w:val="en-AU"/>
              </w:rPr>
              <w:t>2</w:t>
            </w:r>
            <w:r w:rsidRPr="00DE1D0D">
              <w:rPr>
                <w:rFonts w:cs="Arial"/>
                <w:sz w:val="16"/>
                <w:szCs w:val="16"/>
                <w:lang w:val="en-AU"/>
              </w:rPr>
              <w:t>_flag</w:t>
            </w:r>
          </w:p>
        </w:tc>
        <w:tc>
          <w:tcPr>
            <w:tcW w:w="2977" w:type="dxa"/>
          </w:tcPr>
          <w:p w14:paraId="0F655009" w14:textId="47D04113"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3CBC1075" w14:textId="1B5D62C7" w:rsidR="00D831D4" w:rsidRPr="00DE1D0D" w:rsidRDefault="00D831D4" w:rsidP="00FC301D">
            <w:pPr>
              <w:spacing w:before="120" w:after="120"/>
              <w:rPr>
                <w:rFonts w:cs="Arial"/>
                <w:sz w:val="16"/>
                <w:szCs w:val="16"/>
                <w:lang w:val="en-AU"/>
              </w:rPr>
            </w:pPr>
            <w:r w:rsidRPr="00DE1D0D">
              <w:rPr>
                <w:rFonts w:cs="Arial"/>
                <w:sz w:val="16"/>
                <w:szCs w:val="16"/>
                <w:lang w:val="en-AU"/>
              </w:rPr>
              <w:t>1 if episode has a HAC; else 0.</w:t>
            </w:r>
          </w:p>
        </w:tc>
      </w:tr>
      <w:tr w:rsidR="00D831D4" w:rsidRPr="00DE1D0D" w14:paraId="52975D2B" w14:textId="77777777" w:rsidTr="009E559E">
        <w:trPr>
          <w:trHeight w:val="20"/>
        </w:trPr>
        <w:tc>
          <w:tcPr>
            <w:tcW w:w="1017" w:type="dxa"/>
            <w:tcBorders>
              <w:right w:val="single" w:sz="4" w:space="0" w:color="FFFFFF" w:themeColor="background2"/>
            </w:tcBorders>
          </w:tcPr>
          <w:p w14:paraId="3B7CED91" w14:textId="7200AE13"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DF5D00" w:rsidRPr="00DE1D0D">
              <w:rPr>
                <w:rFonts w:cs="Arial"/>
                <w:sz w:val="16"/>
                <w:szCs w:val="16"/>
                <w:lang w:val="en-AU"/>
              </w:rPr>
              <w:t>2</w:t>
            </w:r>
            <w:r w:rsidR="00B83F12" w:rsidRPr="00DE1D0D">
              <w:rPr>
                <w:rFonts w:cs="Arial"/>
                <w:sz w:val="16"/>
                <w:szCs w:val="16"/>
                <w:lang w:val="en-AU"/>
              </w:rPr>
              <w:t>3</w:t>
            </w:r>
            <w:r w:rsidR="000A7350" w:rsidRPr="00DE1D0D">
              <w:rPr>
                <w:rFonts w:cs="Arial"/>
                <w:sz w:val="16"/>
                <w:szCs w:val="16"/>
                <w:lang w:val="en-AU"/>
              </w:rPr>
              <w:t>2</w:t>
            </w:r>
          </w:p>
        </w:tc>
        <w:tc>
          <w:tcPr>
            <w:tcW w:w="2698" w:type="dxa"/>
            <w:tcBorders>
              <w:right w:val="single" w:sz="4" w:space="0" w:color="FFFFFF" w:themeColor="background2"/>
            </w:tcBorders>
          </w:tcPr>
          <w:p w14:paraId="42B2B2AF" w14:textId="54967F48" w:rsidR="00D831D4" w:rsidRPr="00DE1D0D" w:rsidRDefault="00D831D4" w:rsidP="00FC301D">
            <w:pPr>
              <w:spacing w:before="120" w:after="120"/>
              <w:rPr>
                <w:rFonts w:cs="Arial"/>
                <w:sz w:val="16"/>
                <w:szCs w:val="16"/>
                <w:lang w:val="en-AU"/>
              </w:rPr>
            </w:pPr>
            <w:r w:rsidRPr="00DE1D0D">
              <w:rPr>
                <w:rFonts w:cs="Arial"/>
                <w:sz w:val="16"/>
                <w:szCs w:val="16"/>
                <w:lang w:val="en-AU"/>
              </w:rPr>
              <w:t>hacgroup</w:t>
            </w:r>
          </w:p>
        </w:tc>
        <w:tc>
          <w:tcPr>
            <w:tcW w:w="2977" w:type="dxa"/>
          </w:tcPr>
          <w:p w14:paraId="5C7DC9B3" w14:textId="2C9DCDD1"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60AFC7F8" w14:textId="3CED8A8A" w:rsidR="00D831D4" w:rsidRPr="00DE1D0D" w:rsidRDefault="00D831D4" w:rsidP="00FC301D">
            <w:pPr>
              <w:spacing w:before="120" w:after="120"/>
              <w:rPr>
                <w:rFonts w:cs="Arial"/>
                <w:sz w:val="16"/>
                <w:szCs w:val="16"/>
                <w:lang w:val="en-AU"/>
              </w:rPr>
            </w:pPr>
            <w:r w:rsidRPr="00DE1D0D">
              <w:rPr>
                <w:rFonts w:cs="Arial"/>
                <w:sz w:val="16"/>
                <w:szCs w:val="16"/>
                <w:lang w:val="en-AU"/>
              </w:rPr>
              <w:t>HAC group adopted for funding adjustment.</w:t>
            </w:r>
          </w:p>
        </w:tc>
      </w:tr>
      <w:tr w:rsidR="00D831D4" w:rsidRPr="00DE1D0D" w14:paraId="47F9E1DF" w14:textId="77777777" w:rsidTr="009E559E">
        <w:trPr>
          <w:trHeight w:val="20"/>
        </w:trPr>
        <w:tc>
          <w:tcPr>
            <w:tcW w:w="1017" w:type="dxa"/>
            <w:tcBorders>
              <w:right w:val="single" w:sz="4" w:space="0" w:color="FFFFFF" w:themeColor="background2"/>
            </w:tcBorders>
          </w:tcPr>
          <w:p w14:paraId="02BF347F" w14:textId="1ED84358"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A71F9C" w:rsidRPr="00DE1D0D">
              <w:rPr>
                <w:rFonts w:cs="Arial"/>
                <w:sz w:val="16"/>
                <w:szCs w:val="16"/>
                <w:lang w:val="en-AU"/>
              </w:rPr>
              <w:t>2</w:t>
            </w:r>
            <w:r w:rsidR="00B83F12" w:rsidRPr="00DE1D0D">
              <w:rPr>
                <w:rFonts w:cs="Arial"/>
                <w:sz w:val="16"/>
                <w:szCs w:val="16"/>
                <w:lang w:val="en-AU"/>
              </w:rPr>
              <w:t>3</w:t>
            </w:r>
            <w:r w:rsidR="000A7350" w:rsidRPr="00DE1D0D">
              <w:rPr>
                <w:rFonts w:cs="Arial"/>
                <w:sz w:val="16"/>
                <w:szCs w:val="16"/>
                <w:lang w:val="en-AU"/>
              </w:rPr>
              <w:t>3</w:t>
            </w:r>
            <w:r w:rsidRPr="00DE1D0D">
              <w:rPr>
                <w:rFonts w:cs="Arial"/>
                <w:sz w:val="16"/>
                <w:szCs w:val="16"/>
                <w:lang w:val="en-AU"/>
              </w:rPr>
              <w:t>-A2</w:t>
            </w:r>
            <w:r w:rsidR="00730625" w:rsidRPr="00DE1D0D">
              <w:rPr>
                <w:rFonts w:cs="Arial"/>
                <w:sz w:val="16"/>
                <w:szCs w:val="16"/>
                <w:lang w:val="en-AU"/>
              </w:rPr>
              <w:t>7</w:t>
            </w:r>
            <w:r w:rsidR="000A7350" w:rsidRPr="00DE1D0D">
              <w:rPr>
                <w:rFonts w:cs="Arial"/>
                <w:sz w:val="16"/>
                <w:szCs w:val="16"/>
                <w:lang w:val="en-AU"/>
              </w:rPr>
              <w:t>1</w:t>
            </w:r>
          </w:p>
        </w:tc>
        <w:tc>
          <w:tcPr>
            <w:tcW w:w="2698" w:type="dxa"/>
            <w:tcBorders>
              <w:right w:val="single" w:sz="4" w:space="0" w:color="FFFFFF" w:themeColor="background2"/>
            </w:tcBorders>
          </w:tcPr>
          <w:p w14:paraId="7C4D8AEE" w14:textId="58993A99" w:rsidR="00D831D4" w:rsidRPr="00DE1D0D" w:rsidRDefault="00D831D4" w:rsidP="00FC301D">
            <w:pPr>
              <w:spacing w:before="120" w:after="120"/>
              <w:rPr>
                <w:rFonts w:cs="Arial"/>
                <w:sz w:val="16"/>
                <w:szCs w:val="16"/>
                <w:lang w:val="en-AU"/>
              </w:rPr>
            </w:pPr>
            <w:r w:rsidRPr="00DE1D0D">
              <w:rPr>
                <w:rFonts w:cs="Arial"/>
                <w:sz w:val="16"/>
                <w:szCs w:val="16"/>
                <w:lang w:val="en-AU"/>
              </w:rPr>
              <w:t>AHR0</w:t>
            </w:r>
            <w:r w:rsidR="00CC171E" w:rsidRPr="00DE1D0D">
              <w:rPr>
                <w:rFonts w:cs="Arial"/>
                <w:sz w:val="16"/>
                <w:szCs w:val="16"/>
                <w:lang w:val="en-AU"/>
              </w:rPr>
              <w:t>3</w:t>
            </w:r>
            <w:r w:rsidRPr="00DE1D0D">
              <w:rPr>
                <w:rFonts w:cs="Arial"/>
                <w:sz w:val="16"/>
                <w:szCs w:val="16"/>
                <w:lang w:val="en-AU"/>
              </w:rPr>
              <w:t>0cXXpYY</w:t>
            </w:r>
          </w:p>
        </w:tc>
        <w:tc>
          <w:tcPr>
            <w:tcW w:w="2977" w:type="dxa"/>
          </w:tcPr>
          <w:p w14:paraId="45D7BF67" w14:textId="2AC0EC89" w:rsidR="00D831D4" w:rsidRPr="00DE1D0D" w:rsidRDefault="00D831D4" w:rsidP="00FC301D">
            <w:pPr>
              <w:spacing w:before="120" w:after="120"/>
              <w:rPr>
                <w:rFonts w:cs="Arial"/>
                <w:sz w:val="16"/>
                <w:szCs w:val="16"/>
                <w:lang w:val="en-AU"/>
              </w:rPr>
            </w:pPr>
            <w:r w:rsidRPr="00DE1D0D">
              <w:rPr>
                <w:rFonts w:cs="Arial"/>
                <w:sz w:val="16"/>
                <w:szCs w:val="16"/>
                <w:lang w:val="en-AU"/>
              </w:rPr>
              <w:t>AHR categories and subcategory flags</w:t>
            </w:r>
          </w:p>
        </w:tc>
        <w:tc>
          <w:tcPr>
            <w:tcW w:w="3827" w:type="dxa"/>
            <w:tcBorders>
              <w:right w:val="single" w:sz="4" w:space="0" w:color="FFFFFF" w:themeColor="background2"/>
            </w:tcBorders>
          </w:tcPr>
          <w:p w14:paraId="00D6B567" w14:textId="3D50CFB3" w:rsidR="00D831D4" w:rsidRPr="00DE1D0D" w:rsidRDefault="00D831D4" w:rsidP="00FC301D">
            <w:pPr>
              <w:spacing w:before="120" w:after="120"/>
              <w:rPr>
                <w:rFonts w:cs="Arial"/>
                <w:sz w:val="16"/>
                <w:szCs w:val="16"/>
                <w:lang w:val="en-AU"/>
              </w:rPr>
            </w:pPr>
            <w:r w:rsidRPr="00DE1D0D">
              <w:rPr>
                <w:rFonts w:cs="Arial"/>
                <w:sz w:val="16"/>
                <w:szCs w:val="16"/>
                <w:lang w:val="en-AU"/>
              </w:rPr>
              <w:t>e.g. AHR0</w:t>
            </w:r>
            <w:r w:rsidR="00CC171E" w:rsidRPr="00DE1D0D">
              <w:rPr>
                <w:rFonts w:cs="Arial"/>
                <w:sz w:val="16"/>
                <w:szCs w:val="16"/>
                <w:lang w:val="en-AU"/>
              </w:rPr>
              <w:t>3</w:t>
            </w:r>
            <w:r w:rsidRPr="00DE1D0D">
              <w:rPr>
                <w:rFonts w:cs="Arial"/>
                <w:sz w:val="16"/>
                <w:szCs w:val="16"/>
                <w:lang w:val="en-AU"/>
              </w:rPr>
              <w:t>0c01p01 = AHR 1.1 = Stage III Pressure Injury</w:t>
            </w:r>
          </w:p>
        </w:tc>
      </w:tr>
      <w:tr w:rsidR="00D831D4" w:rsidRPr="00DE1D0D" w14:paraId="7A395BE3" w14:textId="77777777" w:rsidTr="009E559E">
        <w:trPr>
          <w:trHeight w:val="20"/>
        </w:trPr>
        <w:tc>
          <w:tcPr>
            <w:tcW w:w="1017" w:type="dxa"/>
            <w:tcBorders>
              <w:right w:val="single" w:sz="4" w:space="0" w:color="FFFFFF" w:themeColor="background2"/>
            </w:tcBorders>
          </w:tcPr>
          <w:p w14:paraId="6388FC8E" w14:textId="5F5795ED" w:rsidR="00D831D4" w:rsidRPr="00DE1D0D" w:rsidRDefault="00D831D4" w:rsidP="00FC301D">
            <w:pPr>
              <w:spacing w:before="120" w:after="120"/>
              <w:rPr>
                <w:rFonts w:cs="Arial"/>
                <w:sz w:val="16"/>
                <w:szCs w:val="16"/>
                <w:lang w:val="en-AU"/>
              </w:rPr>
            </w:pPr>
            <w:r w:rsidRPr="00DE1D0D">
              <w:rPr>
                <w:rFonts w:cs="Arial"/>
                <w:sz w:val="16"/>
                <w:szCs w:val="16"/>
                <w:lang w:val="en-AU"/>
              </w:rPr>
              <w:t>A2</w:t>
            </w:r>
            <w:r w:rsidR="00730625" w:rsidRPr="00DE1D0D">
              <w:rPr>
                <w:rFonts w:cs="Arial"/>
                <w:sz w:val="16"/>
                <w:szCs w:val="16"/>
                <w:lang w:val="en-AU"/>
              </w:rPr>
              <w:t>7</w:t>
            </w:r>
            <w:r w:rsidR="000A7350" w:rsidRPr="00DE1D0D">
              <w:rPr>
                <w:rFonts w:cs="Arial"/>
                <w:sz w:val="16"/>
                <w:szCs w:val="16"/>
                <w:lang w:val="en-AU"/>
              </w:rPr>
              <w:t>2</w:t>
            </w:r>
            <w:r w:rsidRPr="00DE1D0D">
              <w:rPr>
                <w:rFonts w:cs="Arial"/>
                <w:sz w:val="16"/>
                <w:szCs w:val="16"/>
                <w:lang w:val="en-AU"/>
              </w:rPr>
              <w:t>-A2</w:t>
            </w:r>
            <w:r w:rsidR="00F00AE6" w:rsidRPr="00DE1D0D">
              <w:rPr>
                <w:rFonts w:cs="Arial"/>
                <w:sz w:val="16"/>
                <w:szCs w:val="16"/>
                <w:lang w:val="en-AU"/>
              </w:rPr>
              <w:t>8</w:t>
            </w:r>
            <w:r w:rsidR="000A7350" w:rsidRPr="00DE1D0D">
              <w:rPr>
                <w:rFonts w:cs="Arial"/>
                <w:sz w:val="16"/>
                <w:szCs w:val="16"/>
                <w:lang w:val="en-AU"/>
              </w:rPr>
              <w:t>3</w:t>
            </w:r>
          </w:p>
        </w:tc>
        <w:tc>
          <w:tcPr>
            <w:tcW w:w="2698" w:type="dxa"/>
            <w:tcBorders>
              <w:right w:val="single" w:sz="4" w:space="0" w:color="FFFFFF" w:themeColor="background2"/>
            </w:tcBorders>
          </w:tcPr>
          <w:p w14:paraId="194DCCE6" w14:textId="3BA8F988" w:rsidR="00D831D4" w:rsidRPr="00DE1D0D" w:rsidRDefault="00D831D4" w:rsidP="00FC301D">
            <w:pPr>
              <w:spacing w:before="120" w:after="120"/>
              <w:rPr>
                <w:rFonts w:cs="Arial"/>
                <w:sz w:val="16"/>
                <w:szCs w:val="16"/>
                <w:lang w:val="en-AU"/>
              </w:rPr>
            </w:pPr>
            <w:r w:rsidRPr="00DE1D0D">
              <w:rPr>
                <w:rFonts w:cs="Arial"/>
                <w:sz w:val="16"/>
                <w:szCs w:val="16"/>
                <w:lang w:val="en-AU"/>
              </w:rPr>
              <w:t>AHR_pointsXX</w:t>
            </w:r>
          </w:p>
        </w:tc>
        <w:tc>
          <w:tcPr>
            <w:tcW w:w="2977" w:type="dxa"/>
          </w:tcPr>
          <w:p w14:paraId="58BA49F4" w14:textId="5C7999C4"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DB3EA88" w14:textId="400CD95B" w:rsidR="00D831D4" w:rsidRPr="00DE1D0D" w:rsidRDefault="00D831D4" w:rsidP="00FC301D">
            <w:pPr>
              <w:spacing w:before="120" w:after="120"/>
              <w:rPr>
                <w:rFonts w:cs="Arial"/>
                <w:sz w:val="16"/>
                <w:szCs w:val="16"/>
                <w:lang w:val="en-AU"/>
              </w:rPr>
            </w:pPr>
            <w:r w:rsidRPr="00DE1D0D">
              <w:rPr>
                <w:rFonts w:cs="Arial"/>
                <w:sz w:val="16"/>
                <w:szCs w:val="16"/>
                <w:lang w:val="en-AU"/>
              </w:rPr>
              <w:t>Total complexity score for AHRXX.</w:t>
            </w:r>
          </w:p>
        </w:tc>
      </w:tr>
      <w:tr w:rsidR="00D831D4" w:rsidRPr="00DE1D0D" w14:paraId="059CFFE2" w14:textId="77777777" w:rsidTr="009E559E">
        <w:trPr>
          <w:trHeight w:val="20"/>
        </w:trPr>
        <w:tc>
          <w:tcPr>
            <w:tcW w:w="1017" w:type="dxa"/>
            <w:tcBorders>
              <w:right w:val="single" w:sz="4" w:space="0" w:color="FFFFFF" w:themeColor="background2"/>
            </w:tcBorders>
          </w:tcPr>
          <w:p w14:paraId="5BD32144" w14:textId="2A76C761" w:rsidR="00D831D4" w:rsidRPr="00DE1D0D" w:rsidRDefault="00D831D4" w:rsidP="00FC301D">
            <w:pPr>
              <w:spacing w:before="120" w:after="120"/>
              <w:rPr>
                <w:rFonts w:cs="Arial"/>
                <w:sz w:val="16"/>
                <w:szCs w:val="16"/>
                <w:lang w:val="en-AU"/>
              </w:rPr>
            </w:pPr>
            <w:r w:rsidRPr="00DE1D0D">
              <w:rPr>
                <w:rFonts w:cs="Arial"/>
                <w:sz w:val="16"/>
                <w:szCs w:val="16"/>
                <w:lang w:val="en-AU"/>
              </w:rPr>
              <w:t>A2</w:t>
            </w:r>
            <w:r w:rsidR="00D106FD" w:rsidRPr="00DE1D0D">
              <w:rPr>
                <w:rFonts w:cs="Arial"/>
                <w:sz w:val="16"/>
                <w:szCs w:val="16"/>
                <w:lang w:val="en-AU"/>
              </w:rPr>
              <w:t>8</w:t>
            </w:r>
            <w:r w:rsidR="000A7350" w:rsidRPr="00DE1D0D">
              <w:rPr>
                <w:rFonts w:cs="Arial"/>
                <w:sz w:val="16"/>
                <w:szCs w:val="16"/>
                <w:lang w:val="en-AU"/>
              </w:rPr>
              <w:t>4</w:t>
            </w:r>
            <w:r w:rsidRPr="00DE1D0D">
              <w:rPr>
                <w:rFonts w:cs="Arial"/>
                <w:sz w:val="16"/>
                <w:szCs w:val="16"/>
                <w:lang w:val="en-AU"/>
              </w:rPr>
              <w:t>-A2</w:t>
            </w:r>
            <w:r w:rsidR="005D2390" w:rsidRPr="00DE1D0D">
              <w:rPr>
                <w:rFonts w:cs="Arial"/>
                <w:sz w:val="16"/>
                <w:szCs w:val="16"/>
                <w:lang w:val="en-AU"/>
              </w:rPr>
              <w:t>9</w:t>
            </w:r>
            <w:r w:rsidR="000A7350" w:rsidRPr="00DE1D0D">
              <w:rPr>
                <w:rFonts w:cs="Arial"/>
                <w:sz w:val="16"/>
                <w:szCs w:val="16"/>
                <w:lang w:val="en-AU"/>
              </w:rPr>
              <w:t>5</w:t>
            </w:r>
          </w:p>
        </w:tc>
        <w:tc>
          <w:tcPr>
            <w:tcW w:w="2698" w:type="dxa"/>
            <w:tcBorders>
              <w:right w:val="single" w:sz="4" w:space="0" w:color="FFFFFF" w:themeColor="background2"/>
            </w:tcBorders>
          </w:tcPr>
          <w:p w14:paraId="4DB009F0" w14:textId="10BDE801" w:rsidR="00D831D4" w:rsidRPr="00DE1D0D" w:rsidRDefault="00D831D4" w:rsidP="00FC301D">
            <w:pPr>
              <w:spacing w:before="120" w:after="120"/>
              <w:rPr>
                <w:rFonts w:cs="Arial"/>
                <w:sz w:val="16"/>
                <w:szCs w:val="16"/>
                <w:lang w:val="en-AU"/>
              </w:rPr>
            </w:pPr>
            <w:r w:rsidRPr="00DE1D0D">
              <w:rPr>
                <w:rFonts w:cs="Arial"/>
                <w:sz w:val="16"/>
                <w:szCs w:val="16"/>
                <w:lang w:val="en-AU"/>
              </w:rPr>
              <w:t>AHR_risk_categoryXX</w:t>
            </w:r>
          </w:p>
        </w:tc>
        <w:tc>
          <w:tcPr>
            <w:tcW w:w="2977" w:type="dxa"/>
          </w:tcPr>
          <w:p w14:paraId="757A2D07" w14:textId="607A286E"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6B1E5482" w14:textId="496DFB65" w:rsidR="00D831D4" w:rsidRPr="00DE1D0D" w:rsidRDefault="00D831D4" w:rsidP="00FC301D">
            <w:pPr>
              <w:spacing w:before="120" w:after="120"/>
              <w:rPr>
                <w:rFonts w:cs="Arial"/>
                <w:sz w:val="16"/>
                <w:szCs w:val="16"/>
                <w:lang w:val="en-AU"/>
              </w:rPr>
            </w:pPr>
            <w:r w:rsidRPr="00DE1D0D">
              <w:rPr>
                <w:rFonts w:cs="Arial"/>
                <w:sz w:val="16"/>
                <w:szCs w:val="16"/>
                <w:lang w:val="en-AU"/>
              </w:rPr>
              <w:t>Complexity group relevant to AHRXX.</w:t>
            </w:r>
          </w:p>
        </w:tc>
      </w:tr>
      <w:tr w:rsidR="00D831D4" w:rsidRPr="00DE1D0D" w14:paraId="4BA3990B" w14:textId="77777777" w:rsidTr="009E559E">
        <w:trPr>
          <w:trHeight w:val="20"/>
        </w:trPr>
        <w:tc>
          <w:tcPr>
            <w:tcW w:w="1017" w:type="dxa"/>
            <w:tcBorders>
              <w:right w:val="single" w:sz="4" w:space="0" w:color="FFFFFF" w:themeColor="background2"/>
            </w:tcBorders>
          </w:tcPr>
          <w:p w14:paraId="1F167E85" w14:textId="31597B69" w:rsidR="00D831D4" w:rsidRPr="00DE1D0D" w:rsidRDefault="00D831D4" w:rsidP="00FC301D">
            <w:pPr>
              <w:spacing w:before="120" w:after="120"/>
              <w:rPr>
                <w:rFonts w:cs="Arial"/>
                <w:sz w:val="16"/>
                <w:szCs w:val="16"/>
                <w:lang w:val="en-AU"/>
              </w:rPr>
            </w:pPr>
            <w:r w:rsidRPr="00DE1D0D">
              <w:rPr>
                <w:rFonts w:cs="Arial"/>
                <w:sz w:val="16"/>
                <w:szCs w:val="16"/>
                <w:lang w:val="en-AU"/>
              </w:rPr>
              <w:t>A2</w:t>
            </w:r>
            <w:r w:rsidR="005D2390" w:rsidRPr="00DE1D0D">
              <w:rPr>
                <w:rFonts w:cs="Arial"/>
                <w:sz w:val="16"/>
                <w:szCs w:val="16"/>
                <w:lang w:val="en-AU"/>
              </w:rPr>
              <w:t>9</w:t>
            </w:r>
            <w:r w:rsidR="000A7350" w:rsidRPr="00DE1D0D">
              <w:rPr>
                <w:rFonts w:cs="Arial"/>
                <w:sz w:val="16"/>
                <w:szCs w:val="16"/>
                <w:lang w:val="en-AU"/>
              </w:rPr>
              <w:t>6</w:t>
            </w:r>
            <w:r w:rsidRPr="00DE1D0D">
              <w:rPr>
                <w:rFonts w:cs="Arial"/>
                <w:sz w:val="16"/>
                <w:szCs w:val="16"/>
                <w:lang w:val="en-AU"/>
              </w:rPr>
              <w:t>-A</w:t>
            </w:r>
            <w:r w:rsidR="009E000D" w:rsidRPr="00DE1D0D">
              <w:rPr>
                <w:rFonts w:cs="Arial"/>
                <w:sz w:val="16"/>
                <w:szCs w:val="16"/>
                <w:lang w:val="en-AU"/>
              </w:rPr>
              <w:t>30</w:t>
            </w:r>
            <w:r w:rsidR="000A7350" w:rsidRPr="00DE1D0D">
              <w:rPr>
                <w:rFonts w:cs="Arial"/>
                <w:sz w:val="16"/>
                <w:szCs w:val="16"/>
                <w:lang w:val="en-AU"/>
              </w:rPr>
              <w:t>7</w:t>
            </w:r>
          </w:p>
        </w:tc>
        <w:tc>
          <w:tcPr>
            <w:tcW w:w="2698" w:type="dxa"/>
            <w:tcBorders>
              <w:right w:val="single" w:sz="4" w:space="0" w:color="FFFFFF" w:themeColor="background2"/>
            </w:tcBorders>
          </w:tcPr>
          <w:p w14:paraId="3D0087B7" w14:textId="3D706EA5" w:rsidR="00D831D4" w:rsidRPr="00DE1D0D" w:rsidRDefault="00D831D4" w:rsidP="00FC301D">
            <w:pPr>
              <w:spacing w:before="120" w:after="120"/>
              <w:rPr>
                <w:rFonts w:cs="Arial"/>
                <w:sz w:val="16"/>
                <w:szCs w:val="16"/>
                <w:lang w:val="en-AU"/>
              </w:rPr>
            </w:pPr>
            <w:r w:rsidRPr="00DE1D0D">
              <w:rPr>
                <w:rFonts w:cs="Arial"/>
                <w:sz w:val="16"/>
                <w:szCs w:val="16"/>
                <w:lang w:val="en-AU"/>
              </w:rPr>
              <w:t>AHR_adjXX</w:t>
            </w:r>
          </w:p>
        </w:tc>
        <w:tc>
          <w:tcPr>
            <w:tcW w:w="2977" w:type="dxa"/>
          </w:tcPr>
          <w:p w14:paraId="58633EF6" w14:textId="1D5178B3"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2734825" w14:textId="59902CD0" w:rsidR="00D831D4" w:rsidRPr="00DE1D0D" w:rsidRDefault="00D831D4" w:rsidP="00FC301D">
            <w:pPr>
              <w:spacing w:before="120" w:after="120"/>
              <w:rPr>
                <w:rFonts w:cs="Arial"/>
                <w:sz w:val="16"/>
                <w:szCs w:val="16"/>
                <w:lang w:val="en-AU"/>
              </w:rPr>
            </w:pPr>
            <w:r w:rsidRPr="00DE1D0D">
              <w:rPr>
                <w:rFonts w:cs="Arial"/>
                <w:sz w:val="16"/>
                <w:szCs w:val="16"/>
                <w:lang w:val="en-AU"/>
              </w:rPr>
              <w:t>Funding adjustment relative to AHRXX.</w:t>
            </w:r>
          </w:p>
        </w:tc>
      </w:tr>
      <w:tr w:rsidR="00D831D4" w:rsidRPr="00DE1D0D" w14:paraId="46C17779" w14:textId="77777777" w:rsidTr="009E559E">
        <w:trPr>
          <w:trHeight w:val="20"/>
        </w:trPr>
        <w:tc>
          <w:tcPr>
            <w:tcW w:w="1017" w:type="dxa"/>
            <w:tcBorders>
              <w:right w:val="single" w:sz="4" w:space="0" w:color="FFFFFF" w:themeColor="background2"/>
            </w:tcBorders>
          </w:tcPr>
          <w:p w14:paraId="352DA8F9" w14:textId="478100AF"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CA56BC" w:rsidRPr="00DE1D0D">
              <w:rPr>
                <w:rFonts w:cs="Arial"/>
                <w:sz w:val="16"/>
                <w:szCs w:val="16"/>
                <w:lang w:val="en-AU"/>
              </w:rPr>
              <w:t>30</w:t>
            </w:r>
            <w:r w:rsidR="000A7350" w:rsidRPr="00DE1D0D">
              <w:rPr>
                <w:rFonts w:cs="Arial"/>
                <w:sz w:val="16"/>
                <w:szCs w:val="16"/>
                <w:lang w:val="en-AU"/>
              </w:rPr>
              <w:t>8</w:t>
            </w:r>
          </w:p>
        </w:tc>
        <w:tc>
          <w:tcPr>
            <w:tcW w:w="2698" w:type="dxa"/>
            <w:tcBorders>
              <w:right w:val="single" w:sz="4" w:space="0" w:color="FFFFFF" w:themeColor="background2"/>
            </w:tcBorders>
          </w:tcPr>
          <w:p w14:paraId="33B82C87" w14:textId="1C49BE47" w:rsidR="00D831D4" w:rsidRPr="00DE1D0D" w:rsidRDefault="00D831D4" w:rsidP="00FC301D">
            <w:pPr>
              <w:spacing w:before="120" w:after="120"/>
              <w:rPr>
                <w:rFonts w:cs="Arial"/>
                <w:sz w:val="16"/>
                <w:szCs w:val="16"/>
                <w:lang w:val="en-AU"/>
              </w:rPr>
            </w:pPr>
            <w:r w:rsidRPr="00DE1D0D">
              <w:rPr>
                <w:rFonts w:cs="Arial"/>
                <w:sz w:val="16"/>
                <w:szCs w:val="16"/>
                <w:lang w:val="en-AU"/>
              </w:rPr>
              <w:t>AHR_adj</w:t>
            </w:r>
          </w:p>
        </w:tc>
        <w:tc>
          <w:tcPr>
            <w:tcW w:w="2977" w:type="dxa"/>
          </w:tcPr>
          <w:p w14:paraId="3B91093D" w14:textId="541572D9" w:rsidR="00D831D4" w:rsidRPr="00DE1D0D" w:rsidRDefault="00D831D4" w:rsidP="00FC301D">
            <w:pPr>
              <w:spacing w:before="120" w:after="120"/>
              <w:rPr>
                <w:rFonts w:cs="Arial"/>
                <w:sz w:val="16"/>
                <w:szCs w:val="16"/>
                <w:lang w:val="en-AU"/>
              </w:rPr>
            </w:pPr>
            <w:r w:rsidRPr="00DE1D0D">
              <w:rPr>
                <w:rFonts w:cs="Arial"/>
                <w:sz w:val="16"/>
                <w:szCs w:val="16"/>
                <w:lang w:val="en-AU"/>
              </w:rPr>
              <w:t>Adopted AHR funding adjustment</w:t>
            </w:r>
          </w:p>
        </w:tc>
        <w:tc>
          <w:tcPr>
            <w:tcW w:w="3827" w:type="dxa"/>
            <w:tcBorders>
              <w:right w:val="single" w:sz="4" w:space="0" w:color="FFFFFF" w:themeColor="background2"/>
            </w:tcBorders>
          </w:tcPr>
          <w:p w14:paraId="461C4CF7" w14:textId="441DB713" w:rsidR="00D831D4" w:rsidRPr="00DE1D0D" w:rsidRDefault="00D831D4" w:rsidP="00FC301D">
            <w:pPr>
              <w:spacing w:before="120" w:after="120"/>
              <w:rPr>
                <w:rFonts w:cs="Arial"/>
                <w:sz w:val="16"/>
                <w:szCs w:val="16"/>
                <w:lang w:val="en-AU"/>
              </w:rPr>
            </w:pPr>
            <w:r w:rsidRPr="00DE1D0D">
              <w:rPr>
                <w:rFonts w:cs="Arial"/>
                <w:sz w:val="16"/>
                <w:szCs w:val="16"/>
                <w:lang w:val="en-AU"/>
              </w:rPr>
              <w:t>max(AHR_adj_XX</w:t>
            </w:r>
            <w:r w:rsidR="00DA407B" w:rsidRPr="00DE1D0D">
              <w:rPr>
                <w:rFonts w:cs="Arial"/>
                <w:sz w:val="16"/>
                <w:szCs w:val="16"/>
                <w:lang w:val="en-AU"/>
              </w:rPr>
              <w:t xml:space="preserve"> values for </w:t>
            </w:r>
            <w:r w:rsidR="00C52287" w:rsidRPr="00DE1D0D">
              <w:rPr>
                <w:rFonts w:cs="Arial"/>
                <w:sz w:val="16"/>
                <w:szCs w:val="16"/>
                <w:lang w:val="en-AU"/>
              </w:rPr>
              <w:t xml:space="preserve">AHR groups </w:t>
            </w:r>
            <w:r w:rsidR="00DA407B" w:rsidRPr="00DE1D0D">
              <w:rPr>
                <w:rFonts w:cs="Arial"/>
                <w:sz w:val="16"/>
                <w:szCs w:val="16"/>
                <w:lang w:val="en-AU"/>
              </w:rPr>
              <w:t>identified in episode</w:t>
            </w:r>
            <w:r w:rsidRPr="00DE1D0D">
              <w:rPr>
                <w:rFonts w:cs="Arial"/>
                <w:sz w:val="16"/>
                <w:szCs w:val="16"/>
                <w:lang w:val="en-AU"/>
              </w:rPr>
              <w:t>)</w:t>
            </w:r>
          </w:p>
        </w:tc>
      </w:tr>
      <w:tr w:rsidR="00D831D4" w:rsidRPr="00DE1D0D" w14:paraId="178103A8" w14:textId="77777777" w:rsidTr="009E559E">
        <w:trPr>
          <w:trHeight w:val="20"/>
        </w:trPr>
        <w:tc>
          <w:tcPr>
            <w:tcW w:w="1017" w:type="dxa"/>
            <w:tcBorders>
              <w:right w:val="single" w:sz="4" w:space="0" w:color="FFFFFF" w:themeColor="background2"/>
            </w:tcBorders>
          </w:tcPr>
          <w:p w14:paraId="3BCD67CA" w14:textId="56258AC9"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CA56BC" w:rsidRPr="00DE1D0D">
              <w:rPr>
                <w:rFonts w:cs="Arial"/>
                <w:sz w:val="16"/>
                <w:szCs w:val="16"/>
                <w:lang w:val="en-AU"/>
              </w:rPr>
              <w:t>3</w:t>
            </w:r>
            <w:r w:rsidR="000A7350" w:rsidRPr="00DE1D0D">
              <w:rPr>
                <w:rFonts w:cs="Arial"/>
                <w:sz w:val="16"/>
                <w:szCs w:val="16"/>
                <w:lang w:val="en-AU"/>
              </w:rPr>
              <w:t>09</w:t>
            </w:r>
          </w:p>
        </w:tc>
        <w:tc>
          <w:tcPr>
            <w:tcW w:w="2698" w:type="dxa"/>
            <w:tcBorders>
              <w:right w:val="single" w:sz="4" w:space="0" w:color="FFFFFF" w:themeColor="background2"/>
            </w:tcBorders>
          </w:tcPr>
          <w:p w14:paraId="5213832E" w14:textId="295C8740" w:rsidR="00D831D4" w:rsidRPr="00DE1D0D" w:rsidRDefault="00D831D4" w:rsidP="00FC301D">
            <w:pPr>
              <w:spacing w:before="120" w:after="120"/>
              <w:rPr>
                <w:rFonts w:cs="Arial"/>
                <w:sz w:val="16"/>
                <w:szCs w:val="16"/>
                <w:lang w:val="en-AU"/>
              </w:rPr>
            </w:pPr>
            <w:r w:rsidRPr="00DE1D0D">
              <w:rPr>
                <w:rFonts w:cs="Arial"/>
                <w:sz w:val="16"/>
                <w:szCs w:val="16"/>
                <w:lang w:val="en-AU"/>
              </w:rPr>
              <w:t>AHR0</w:t>
            </w:r>
            <w:r w:rsidR="00EB4F42" w:rsidRPr="00DE1D0D">
              <w:rPr>
                <w:rFonts w:cs="Arial"/>
                <w:sz w:val="16"/>
                <w:szCs w:val="16"/>
                <w:lang w:val="en-AU"/>
              </w:rPr>
              <w:t>3</w:t>
            </w:r>
            <w:r w:rsidRPr="00DE1D0D">
              <w:rPr>
                <w:rFonts w:cs="Arial"/>
                <w:sz w:val="16"/>
                <w:szCs w:val="16"/>
                <w:lang w:val="en-AU"/>
              </w:rPr>
              <w:t>0_flag</w:t>
            </w:r>
          </w:p>
        </w:tc>
        <w:tc>
          <w:tcPr>
            <w:tcW w:w="2977" w:type="dxa"/>
          </w:tcPr>
          <w:p w14:paraId="519C4A89" w14:textId="165E814E" w:rsidR="00D831D4" w:rsidRPr="00DE1D0D" w:rsidRDefault="00D831D4" w:rsidP="00FC301D">
            <w:pPr>
              <w:spacing w:before="120" w:after="120"/>
              <w:rPr>
                <w:rFonts w:cs="Arial"/>
                <w:sz w:val="16"/>
                <w:szCs w:val="16"/>
                <w:lang w:val="en-AU"/>
              </w:rPr>
            </w:pPr>
            <w:r w:rsidRPr="00DE1D0D">
              <w:rPr>
                <w:rFonts w:cs="Arial"/>
                <w:sz w:val="16"/>
                <w:szCs w:val="16"/>
                <w:lang w:val="en-AU"/>
              </w:rPr>
              <w:t>See definition</w:t>
            </w:r>
          </w:p>
        </w:tc>
        <w:tc>
          <w:tcPr>
            <w:tcW w:w="3827" w:type="dxa"/>
            <w:tcBorders>
              <w:right w:val="single" w:sz="4" w:space="0" w:color="FFFFFF" w:themeColor="background2"/>
            </w:tcBorders>
          </w:tcPr>
          <w:p w14:paraId="73E446E7" w14:textId="42933F03" w:rsidR="00D831D4" w:rsidRPr="00DE1D0D" w:rsidRDefault="00D831D4" w:rsidP="00FC301D">
            <w:pPr>
              <w:spacing w:before="120" w:after="120"/>
              <w:rPr>
                <w:rFonts w:cs="Arial"/>
                <w:sz w:val="16"/>
                <w:szCs w:val="16"/>
                <w:lang w:val="en-AU"/>
              </w:rPr>
            </w:pPr>
            <w:r w:rsidRPr="00DE1D0D">
              <w:rPr>
                <w:rFonts w:cs="Arial"/>
                <w:sz w:val="16"/>
                <w:szCs w:val="16"/>
                <w:lang w:val="en-AU"/>
              </w:rPr>
              <w:t>1 if episode is the index episode for an avoidable readmission; else 0.</w:t>
            </w:r>
          </w:p>
        </w:tc>
      </w:tr>
      <w:tr w:rsidR="00D831D4" w:rsidRPr="00DE1D0D" w14:paraId="279D31B0" w14:textId="77777777" w:rsidTr="009E559E">
        <w:trPr>
          <w:trHeight w:val="20"/>
        </w:trPr>
        <w:tc>
          <w:tcPr>
            <w:tcW w:w="1017" w:type="dxa"/>
            <w:tcBorders>
              <w:right w:val="single" w:sz="4" w:space="0" w:color="FFFFFF" w:themeColor="background2"/>
            </w:tcBorders>
          </w:tcPr>
          <w:p w14:paraId="18EB1804" w14:textId="2C0C0F0D"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CA56BC" w:rsidRPr="00DE1D0D">
              <w:rPr>
                <w:rFonts w:cs="Arial"/>
                <w:sz w:val="16"/>
                <w:szCs w:val="16"/>
                <w:lang w:val="en-AU"/>
              </w:rPr>
              <w:t>31</w:t>
            </w:r>
            <w:r w:rsidR="000A7350" w:rsidRPr="00DE1D0D">
              <w:rPr>
                <w:rFonts w:cs="Arial"/>
                <w:sz w:val="16"/>
                <w:szCs w:val="16"/>
                <w:lang w:val="en-AU"/>
              </w:rPr>
              <w:t>0</w:t>
            </w:r>
          </w:p>
        </w:tc>
        <w:tc>
          <w:tcPr>
            <w:tcW w:w="2698" w:type="dxa"/>
            <w:tcBorders>
              <w:right w:val="single" w:sz="4" w:space="0" w:color="FFFFFF" w:themeColor="background2"/>
            </w:tcBorders>
          </w:tcPr>
          <w:p w14:paraId="0E051BA3" w14:textId="66E212CF" w:rsidR="00D831D4" w:rsidRPr="00DE1D0D" w:rsidRDefault="00D831D4" w:rsidP="00FC301D">
            <w:pPr>
              <w:spacing w:before="120" w:after="120"/>
              <w:rPr>
                <w:rFonts w:cs="Arial"/>
                <w:sz w:val="16"/>
                <w:szCs w:val="16"/>
                <w:lang w:val="en-AU"/>
              </w:rPr>
            </w:pPr>
            <w:r w:rsidRPr="00DE1D0D">
              <w:rPr>
                <w:rFonts w:cs="Arial"/>
                <w:sz w:val="16"/>
                <w:szCs w:val="16"/>
                <w:lang w:val="en-AU"/>
              </w:rPr>
              <w:t>w01_AHR</w:t>
            </w:r>
          </w:p>
        </w:tc>
        <w:tc>
          <w:tcPr>
            <w:tcW w:w="2977" w:type="dxa"/>
          </w:tcPr>
          <w:p w14:paraId="7501E8F2" w14:textId="09F87ACD" w:rsidR="00D831D4" w:rsidRPr="00DE1D0D" w:rsidRDefault="00D831D4" w:rsidP="00FC301D">
            <w:pPr>
              <w:spacing w:before="120" w:after="120"/>
              <w:rPr>
                <w:rFonts w:cs="Arial"/>
                <w:sz w:val="16"/>
                <w:szCs w:val="16"/>
                <w:lang w:val="en-AU"/>
              </w:rPr>
            </w:pPr>
            <w:r w:rsidRPr="00DE1D0D">
              <w:rPr>
                <w:rFonts w:cs="Arial"/>
                <w:sz w:val="16"/>
                <w:szCs w:val="16"/>
                <w:lang w:val="en-AU"/>
              </w:rPr>
              <w:t>_w01 of the readmissions associated with this index episode</w:t>
            </w:r>
          </w:p>
        </w:tc>
        <w:tc>
          <w:tcPr>
            <w:tcW w:w="3827" w:type="dxa"/>
            <w:tcBorders>
              <w:right w:val="single" w:sz="4" w:space="0" w:color="FFFFFF" w:themeColor="background2"/>
            </w:tcBorders>
          </w:tcPr>
          <w:p w14:paraId="6552769C" w14:textId="59A44543" w:rsidR="00D831D4" w:rsidRPr="00DE1D0D" w:rsidRDefault="00D831D4" w:rsidP="00FC301D">
            <w:pPr>
              <w:spacing w:before="120" w:after="120"/>
              <w:rPr>
                <w:rFonts w:cs="Arial"/>
                <w:sz w:val="16"/>
                <w:szCs w:val="16"/>
                <w:lang w:val="en-AU"/>
              </w:rPr>
            </w:pPr>
            <w:r w:rsidRPr="00DE1D0D">
              <w:rPr>
                <w:rFonts w:cs="Arial"/>
                <w:sz w:val="16"/>
                <w:szCs w:val="16"/>
                <w:lang w:val="en-AU"/>
              </w:rPr>
              <w:t>See _w01 [A4</w:t>
            </w:r>
            <w:r w:rsidR="00190D0C" w:rsidRPr="00DE1D0D">
              <w:rPr>
                <w:rFonts w:cs="Arial"/>
                <w:sz w:val="16"/>
                <w:szCs w:val="16"/>
                <w:lang w:val="en-AU"/>
              </w:rPr>
              <w:t>4</w:t>
            </w:r>
            <w:r w:rsidRPr="00DE1D0D">
              <w:rPr>
                <w:rFonts w:cs="Arial"/>
                <w:sz w:val="16"/>
                <w:szCs w:val="16"/>
                <w:lang w:val="en-AU"/>
              </w:rPr>
              <w:t>]</w:t>
            </w:r>
          </w:p>
        </w:tc>
      </w:tr>
      <w:tr w:rsidR="00D831D4" w:rsidRPr="00DE1D0D" w14:paraId="49CD6332" w14:textId="77777777" w:rsidTr="009E559E">
        <w:trPr>
          <w:trHeight w:val="20"/>
        </w:trPr>
        <w:tc>
          <w:tcPr>
            <w:tcW w:w="1017" w:type="dxa"/>
            <w:tcBorders>
              <w:right w:val="single" w:sz="4" w:space="0" w:color="FFFFFF" w:themeColor="background2"/>
            </w:tcBorders>
          </w:tcPr>
          <w:p w14:paraId="5A0DB657" w14:textId="4CDCE570"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CA56BC" w:rsidRPr="00DE1D0D">
              <w:rPr>
                <w:rFonts w:cs="Arial"/>
                <w:sz w:val="16"/>
                <w:szCs w:val="16"/>
                <w:lang w:val="en-AU"/>
              </w:rPr>
              <w:t>31</w:t>
            </w:r>
            <w:r w:rsidR="000A7350" w:rsidRPr="00DE1D0D">
              <w:rPr>
                <w:rFonts w:cs="Arial"/>
                <w:sz w:val="16"/>
                <w:szCs w:val="16"/>
                <w:lang w:val="en-AU"/>
              </w:rPr>
              <w:t>1</w:t>
            </w:r>
          </w:p>
        </w:tc>
        <w:tc>
          <w:tcPr>
            <w:tcW w:w="2698" w:type="dxa"/>
            <w:tcBorders>
              <w:right w:val="single" w:sz="4" w:space="0" w:color="FFFFFF" w:themeColor="background2"/>
            </w:tcBorders>
          </w:tcPr>
          <w:p w14:paraId="5B191F1D" w14:textId="1C15A53E" w:rsidR="00D831D4" w:rsidRPr="00DE1D0D" w:rsidRDefault="00D831D4" w:rsidP="00FC301D">
            <w:pPr>
              <w:spacing w:before="120" w:after="120"/>
              <w:rPr>
                <w:rFonts w:cs="Arial"/>
                <w:sz w:val="16"/>
                <w:szCs w:val="16"/>
                <w:lang w:val="en-AU"/>
              </w:rPr>
            </w:pPr>
            <w:r w:rsidRPr="00DE1D0D">
              <w:rPr>
                <w:rFonts w:cs="Arial"/>
                <w:sz w:val="16"/>
                <w:szCs w:val="16"/>
                <w:lang w:val="en-AU"/>
              </w:rPr>
              <w:t>GWAU2</w:t>
            </w:r>
            <w:r w:rsidR="00764CC5" w:rsidRPr="00DE1D0D">
              <w:rPr>
                <w:rFonts w:cs="Arial"/>
                <w:sz w:val="16"/>
                <w:szCs w:val="16"/>
                <w:lang w:val="en-AU"/>
              </w:rPr>
              <w:t>6</w:t>
            </w:r>
          </w:p>
        </w:tc>
        <w:tc>
          <w:tcPr>
            <w:tcW w:w="2977" w:type="dxa"/>
          </w:tcPr>
          <w:p w14:paraId="6DCB90DF" w14:textId="6F8C7850" w:rsidR="00D831D4" w:rsidRPr="00DE1D0D" w:rsidRDefault="00D831D4" w:rsidP="00FC301D">
            <w:pPr>
              <w:spacing w:before="120" w:after="120"/>
              <w:rPr>
                <w:rFonts w:cs="Arial"/>
                <w:sz w:val="16"/>
                <w:szCs w:val="16"/>
                <w:lang w:val="en-AU"/>
              </w:rPr>
            </w:pPr>
            <w:r w:rsidRPr="00DE1D0D">
              <w:rPr>
                <w:rFonts w:cs="Arial"/>
                <w:sz w:val="16"/>
                <w:szCs w:val="16"/>
                <w:lang w:val="en-AU"/>
              </w:rPr>
              <w:t>Gross Weighted Activity Unit</w:t>
            </w:r>
          </w:p>
        </w:tc>
        <w:tc>
          <w:tcPr>
            <w:tcW w:w="3827" w:type="dxa"/>
            <w:tcBorders>
              <w:right w:val="single" w:sz="4" w:space="0" w:color="FFFFFF" w:themeColor="background2"/>
            </w:tcBorders>
          </w:tcPr>
          <w:p w14:paraId="3581A616" w14:textId="5AB86BB6" w:rsidR="00D831D4" w:rsidRPr="00DE1D0D" w:rsidRDefault="00D831D4" w:rsidP="00FC301D">
            <w:pPr>
              <w:spacing w:before="120" w:after="120"/>
              <w:rPr>
                <w:rFonts w:cs="Arial"/>
                <w:sz w:val="16"/>
                <w:szCs w:val="16"/>
                <w:lang w:val="en-AU"/>
              </w:rPr>
            </w:pPr>
            <w:r w:rsidRPr="00DE1D0D">
              <w:rPr>
                <w:rFonts w:cs="Arial"/>
                <w:sz w:val="16"/>
                <w:szCs w:val="16"/>
                <w:lang w:val="en-AU"/>
              </w:rPr>
              <w:t>_w0</w:t>
            </w:r>
            <w:r w:rsidR="00764CC5" w:rsidRPr="00DE1D0D">
              <w:rPr>
                <w:rFonts w:cs="Arial"/>
                <w:sz w:val="16"/>
                <w:szCs w:val="16"/>
                <w:lang w:val="en-AU"/>
              </w:rPr>
              <w:t>3</w:t>
            </w:r>
            <w:r w:rsidRPr="00DE1D0D">
              <w:rPr>
                <w:rFonts w:cs="Arial"/>
                <w:sz w:val="16"/>
                <w:szCs w:val="16"/>
                <w:lang w:val="en-AU"/>
              </w:rPr>
              <w:t xml:space="preserve"> + _adj_icu </w:t>
            </w:r>
          </w:p>
        </w:tc>
      </w:tr>
      <w:tr w:rsidR="00D831D4" w:rsidRPr="00DE1D0D" w14:paraId="6287C9E1" w14:textId="77777777" w:rsidTr="009E559E">
        <w:trPr>
          <w:trHeight w:val="20"/>
        </w:trPr>
        <w:tc>
          <w:tcPr>
            <w:tcW w:w="1017" w:type="dxa"/>
            <w:tcBorders>
              <w:right w:val="single" w:sz="4" w:space="0" w:color="FFFFFF" w:themeColor="background2"/>
            </w:tcBorders>
          </w:tcPr>
          <w:p w14:paraId="18B897F8" w14:textId="22440CCE"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CA56BC" w:rsidRPr="00DE1D0D">
              <w:rPr>
                <w:rFonts w:cs="Arial"/>
                <w:sz w:val="16"/>
                <w:szCs w:val="16"/>
                <w:lang w:val="en-AU"/>
              </w:rPr>
              <w:t>31</w:t>
            </w:r>
            <w:r w:rsidR="000A7350" w:rsidRPr="00DE1D0D">
              <w:rPr>
                <w:rFonts w:cs="Arial"/>
                <w:sz w:val="16"/>
                <w:szCs w:val="16"/>
                <w:lang w:val="en-AU"/>
              </w:rPr>
              <w:t>2</w:t>
            </w:r>
          </w:p>
        </w:tc>
        <w:tc>
          <w:tcPr>
            <w:tcW w:w="2698" w:type="dxa"/>
            <w:tcBorders>
              <w:right w:val="single" w:sz="4" w:space="0" w:color="FFFFFF" w:themeColor="background2"/>
            </w:tcBorders>
          </w:tcPr>
          <w:p w14:paraId="7CAAC5C1" w14:textId="7040D7F2" w:rsidR="00D831D4" w:rsidRPr="00DE1D0D" w:rsidRDefault="00D831D4" w:rsidP="00FC301D">
            <w:pPr>
              <w:spacing w:before="120" w:after="120"/>
              <w:rPr>
                <w:rFonts w:cs="Arial"/>
                <w:sz w:val="16"/>
                <w:szCs w:val="16"/>
                <w:lang w:val="en-AU"/>
              </w:rPr>
            </w:pPr>
            <w:r w:rsidRPr="00DE1D0D">
              <w:rPr>
                <w:rFonts w:cs="Arial"/>
                <w:sz w:val="16"/>
                <w:szCs w:val="16"/>
                <w:lang w:val="en-AU"/>
              </w:rPr>
              <w:t>_adj_privpat_serv</w:t>
            </w:r>
          </w:p>
        </w:tc>
        <w:tc>
          <w:tcPr>
            <w:tcW w:w="2977" w:type="dxa"/>
          </w:tcPr>
          <w:p w14:paraId="3E7173F3" w14:textId="02A94BA4" w:rsidR="00D831D4" w:rsidRPr="00DE1D0D" w:rsidRDefault="00D831D4" w:rsidP="00FC301D">
            <w:pPr>
              <w:spacing w:before="120" w:after="120"/>
              <w:rPr>
                <w:rFonts w:cs="Arial"/>
                <w:sz w:val="16"/>
                <w:szCs w:val="16"/>
                <w:lang w:val="en-AU"/>
              </w:rPr>
            </w:pPr>
            <w:r w:rsidRPr="00DE1D0D">
              <w:rPr>
                <w:rFonts w:cs="Arial"/>
                <w:sz w:val="16"/>
                <w:szCs w:val="16"/>
                <w:lang w:val="en-AU"/>
              </w:rPr>
              <w:t>Private patient service adjustment</w:t>
            </w:r>
          </w:p>
        </w:tc>
        <w:tc>
          <w:tcPr>
            <w:tcW w:w="3827" w:type="dxa"/>
            <w:tcBorders>
              <w:right w:val="single" w:sz="4" w:space="0" w:color="FFFFFF" w:themeColor="background2"/>
            </w:tcBorders>
          </w:tcPr>
          <w:p w14:paraId="217A0E6A" w14:textId="33C77545" w:rsidR="00D831D4" w:rsidRPr="00DE1D0D" w:rsidRDefault="00D831D4" w:rsidP="00FC301D">
            <w:pPr>
              <w:spacing w:before="120" w:after="120"/>
              <w:rPr>
                <w:rFonts w:cs="Arial"/>
                <w:sz w:val="16"/>
                <w:szCs w:val="16"/>
                <w:lang w:val="en-AU"/>
              </w:rPr>
            </w:pPr>
            <w:r w:rsidRPr="00DE1D0D">
              <w:rPr>
                <w:rFonts w:cs="Arial"/>
                <w:sz w:val="16"/>
                <w:szCs w:val="16"/>
                <w:lang w:val="en-AU"/>
              </w:rPr>
              <w:t xml:space="preserve">_pat_private_flag * drg_adj_privapat_serv*(_w01+_adj_icu) </w:t>
            </w:r>
          </w:p>
        </w:tc>
      </w:tr>
      <w:tr w:rsidR="00D831D4" w:rsidRPr="00DE1D0D" w14:paraId="639B8586" w14:textId="77777777" w:rsidTr="009E559E">
        <w:trPr>
          <w:trHeight w:val="20"/>
        </w:trPr>
        <w:tc>
          <w:tcPr>
            <w:tcW w:w="1017" w:type="dxa"/>
            <w:tcBorders>
              <w:right w:val="single" w:sz="4" w:space="0" w:color="FFFFFF" w:themeColor="background2"/>
            </w:tcBorders>
          </w:tcPr>
          <w:p w14:paraId="76AB9237" w14:textId="0EA50DE7"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CA56BC" w:rsidRPr="00DE1D0D">
              <w:rPr>
                <w:rFonts w:cs="Arial"/>
                <w:sz w:val="16"/>
                <w:szCs w:val="16"/>
                <w:lang w:val="en-AU"/>
              </w:rPr>
              <w:t>31</w:t>
            </w:r>
            <w:r w:rsidR="000A7350" w:rsidRPr="00DE1D0D">
              <w:rPr>
                <w:rFonts w:cs="Arial"/>
                <w:sz w:val="16"/>
                <w:szCs w:val="16"/>
                <w:lang w:val="en-AU"/>
              </w:rPr>
              <w:t>3</w:t>
            </w:r>
          </w:p>
        </w:tc>
        <w:tc>
          <w:tcPr>
            <w:tcW w:w="2698" w:type="dxa"/>
            <w:tcBorders>
              <w:right w:val="single" w:sz="4" w:space="0" w:color="FFFFFF" w:themeColor="background2"/>
            </w:tcBorders>
          </w:tcPr>
          <w:p w14:paraId="2F153035" w14:textId="184A935D" w:rsidR="00D831D4" w:rsidRPr="00DE1D0D" w:rsidRDefault="00D831D4" w:rsidP="00FC301D">
            <w:pPr>
              <w:spacing w:before="120" w:after="120"/>
              <w:rPr>
                <w:rFonts w:cs="Arial"/>
                <w:sz w:val="16"/>
                <w:szCs w:val="16"/>
                <w:lang w:val="en-AU"/>
              </w:rPr>
            </w:pPr>
            <w:r w:rsidRPr="00DE1D0D">
              <w:rPr>
                <w:rFonts w:cs="Arial"/>
                <w:sz w:val="16"/>
                <w:szCs w:val="16"/>
                <w:lang w:val="en-AU"/>
              </w:rPr>
              <w:t>_adj_privpat_accom</w:t>
            </w:r>
          </w:p>
        </w:tc>
        <w:tc>
          <w:tcPr>
            <w:tcW w:w="2977" w:type="dxa"/>
          </w:tcPr>
          <w:p w14:paraId="5AE72E34" w14:textId="000414C1" w:rsidR="00D831D4" w:rsidRPr="00DE1D0D" w:rsidRDefault="00D831D4" w:rsidP="00FC301D">
            <w:pPr>
              <w:spacing w:before="120" w:after="120"/>
              <w:rPr>
                <w:rFonts w:cs="Arial"/>
                <w:sz w:val="16"/>
                <w:szCs w:val="16"/>
                <w:lang w:val="en-AU"/>
              </w:rPr>
            </w:pPr>
            <w:r w:rsidRPr="00DE1D0D">
              <w:rPr>
                <w:rFonts w:cs="Arial"/>
                <w:sz w:val="16"/>
                <w:szCs w:val="16"/>
                <w:lang w:val="en-AU"/>
              </w:rPr>
              <w:t>Private patient accommodation adjustment</w:t>
            </w:r>
          </w:p>
        </w:tc>
        <w:tc>
          <w:tcPr>
            <w:tcW w:w="3827" w:type="dxa"/>
            <w:tcBorders>
              <w:right w:val="single" w:sz="4" w:space="0" w:color="FFFFFF" w:themeColor="background2"/>
            </w:tcBorders>
          </w:tcPr>
          <w:p w14:paraId="71E46FA2" w14:textId="464AEA4A" w:rsidR="00D831D4" w:rsidRPr="00DE1D0D" w:rsidRDefault="00D831D4" w:rsidP="00FC301D">
            <w:pPr>
              <w:spacing w:before="120" w:after="120"/>
              <w:rPr>
                <w:rFonts w:cs="Arial"/>
                <w:sz w:val="16"/>
                <w:szCs w:val="16"/>
                <w:lang w:val="en-AU"/>
              </w:rPr>
            </w:pPr>
            <w:r w:rsidRPr="00DE1D0D">
              <w:rPr>
                <w:rFonts w:cs="Arial"/>
                <w:sz w:val="16"/>
                <w:szCs w:val="16"/>
                <w:lang w:val="en-AU"/>
              </w:rPr>
              <w:t>_pat_private_flag*(_pat_sameday_flag*state_adj_private_accom_sd+ (1-_pat_sameday_flag)*_pat_los*state_adj_privpat_accomm_on)</w:t>
            </w:r>
          </w:p>
        </w:tc>
      </w:tr>
      <w:tr w:rsidR="00D831D4" w:rsidRPr="00DE1D0D" w14:paraId="32C6E933" w14:textId="77777777" w:rsidTr="009E559E">
        <w:trPr>
          <w:trHeight w:val="20"/>
        </w:trPr>
        <w:tc>
          <w:tcPr>
            <w:tcW w:w="1017" w:type="dxa"/>
            <w:tcBorders>
              <w:right w:val="single" w:sz="4" w:space="0" w:color="FFFFFF" w:themeColor="background2"/>
            </w:tcBorders>
          </w:tcPr>
          <w:p w14:paraId="263D16F9" w14:textId="110C3924"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CA56BC" w:rsidRPr="00DE1D0D">
              <w:rPr>
                <w:rFonts w:cs="Arial"/>
                <w:sz w:val="16"/>
                <w:szCs w:val="16"/>
                <w:lang w:val="en-AU"/>
              </w:rPr>
              <w:t>31</w:t>
            </w:r>
            <w:r w:rsidR="000A7350" w:rsidRPr="00DE1D0D">
              <w:rPr>
                <w:rFonts w:cs="Arial"/>
                <w:sz w:val="16"/>
                <w:szCs w:val="16"/>
                <w:lang w:val="en-AU"/>
              </w:rPr>
              <w:t>4</w:t>
            </w:r>
          </w:p>
        </w:tc>
        <w:tc>
          <w:tcPr>
            <w:tcW w:w="2698" w:type="dxa"/>
            <w:tcBorders>
              <w:right w:val="single" w:sz="4" w:space="0" w:color="FFFFFF" w:themeColor="background2"/>
            </w:tcBorders>
          </w:tcPr>
          <w:p w14:paraId="10A70C33" w14:textId="653AB128" w:rsidR="00D831D4" w:rsidRPr="00DE1D0D" w:rsidRDefault="00D831D4" w:rsidP="00FC301D">
            <w:pPr>
              <w:spacing w:before="120" w:after="120"/>
              <w:rPr>
                <w:rFonts w:cs="Arial"/>
                <w:sz w:val="16"/>
                <w:szCs w:val="16"/>
                <w:lang w:val="en-AU"/>
              </w:rPr>
            </w:pPr>
            <w:r w:rsidRPr="00DE1D0D">
              <w:rPr>
                <w:rFonts w:cs="Arial"/>
                <w:sz w:val="16"/>
                <w:szCs w:val="16"/>
                <w:lang w:val="en-AU"/>
              </w:rPr>
              <w:t>riskAdjustment_HAC</w:t>
            </w:r>
          </w:p>
        </w:tc>
        <w:tc>
          <w:tcPr>
            <w:tcW w:w="2977" w:type="dxa"/>
          </w:tcPr>
          <w:p w14:paraId="738BCDC7" w14:textId="17AB3422" w:rsidR="00D831D4" w:rsidRPr="00DE1D0D" w:rsidRDefault="00D831D4" w:rsidP="00FC301D">
            <w:pPr>
              <w:spacing w:before="120" w:after="120"/>
              <w:rPr>
                <w:rFonts w:cs="Arial"/>
                <w:sz w:val="16"/>
                <w:szCs w:val="16"/>
                <w:lang w:val="en-AU"/>
              </w:rPr>
            </w:pPr>
            <w:r w:rsidRPr="00DE1D0D">
              <w:rPr>
                <w:rFonts w:cs="Arial"/>
                <w:sz w:val="16"/>
                <w:szCs w:val="16"/>
                <w:lang w:val="en-AU"/>
              </w:rPr>
              <w:t>NWAU deduction from HAC</w:t>
            </w:r>
          </w:p>
        </w:tc>
        <w:tc>
          <w:tcPr>
            <w:tcW w:w="3827" w:type="dxa"/>
            <w:tcBorders>
              <w:right w:val="single" w:sz="4" w:space="0" w:color="FFFFFF" w:themeColor="background2"/>
            </w:tcBorders>
          </w:tcPr>
          <w:p w14:paraId="55622F8C" w14:textId="5F691A09" w:rsidR="00D831D4" w:rsidRPr="00DE1D0D" w:rsidRDefault="00D831D4" w:rsidP="00FC301D">
            <w:pPr>
              <w:spacing w:before="120" w:after="120"/>
              <w:rPr>
                <w:rFonts w:cs="Arial"/>
                <w:sz w:val="16"/>
                <w:szCs w:val="16"/>
                <w:lang w:val="en-AU"/>
              </w:rPr>
            </w:pPr>
            <w:r w:rsidRPr="00DE1D0D">
              <w:rPr>
                <w:rFonts w:cs="Arial"/>
                <w:sz w:val="16"/>
                <w:szCs w:val="16"/>
                <w:lang w:val="en-AU"/>
              </w:rPr>
              <w:t>_w01 *  HAC_adj</w:t>
            </w:r>
          </w:p>
        </w:tc>
      </w:tr>
      <w:tr w:rsidR="00D831D4" w:rsidRPr="00DE1D0D" w14:paraId="75ECB895" w14:textId="77777777" w:rsidTr="009E559E">
        <w:trPr>
          <w:trHeight w:val="20"/>
        </w:trPr>
        <w:tc>
          <w:tcPr>
            <w:tcW w:w="1017" w:type="dxa"/>
            <w:tcBorders>
              <w:right w:val="single" w:sz="4" w:space="0" w:color="FFFFFF" w:themeColor="background2"/>
            </w:tcBorders>
          </w:tcPr>
          <w:p w14:paraId="084F23DA" w14:textId="0E492567"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CA56BC" w:rsidRPr="00DE1D0D">
              <w:rPr>
                <w:rFonts w:cs="Arial"/>
                <w:sz w:val="16"/>
                <w:szCs w:val="16"/>
                <w:lang w:val="en-AU"/>
              </w:rPr>
              <w:t>31</w:t>
            </w:r>
            <w:r w:rsidR="000A7350" w:rsidRPr="00DE1D0D">
              <w:rPr>
                <w:rFonts w:cs="Arial"/>
                <w:sz w:val="16"/>
                <w:szCs w:val="16"/>
                <w:lang w:val="en-AU"/>
              </w:rPr>
              <w:t>5</w:t>
            </w:r>
          </w:p>
        </w:tc>
        <w:tc>
          <w:tcPr>
            <w:tcW w:w="2698" w:type="dxa"/>
            <w:tcBorders>
              <w:right w:val="single" w:sz="4" w:space="0" w:color="FFFFFF" w:themeColor="background2"/>
            </w:tcBorders>
          </w:tcPr>
          <w:p w14:paraId="5F1F1BD0" w14:textId="4CBDE666" w:rsidR="00D831D4" w:rsidRPr="00DE1D0D" w:rsidRDefault="00D831D4" w:rsidP="00FC301D">
            <w:pPr>
              <w:spacing w:before="120" w:after="120"/>
              <w:rPr>
                <w:rFonts w:cs="Arial"/>
                <w:sz w:val="16"/>
                <w:szCs w:val="16"/>
                <w:lang w:val="en-AU"/>
              </w:rPr>
            </w:pPr>
            <w:r w:rsidRPr="00DE1D0D">
              <w:rPr>
                <w:rFonts w:cs="Arial"/>
                <w:sz w:val="16"/>
                <w:szCs w:val="16"/>
                <w:lang w:val="en-AU"/>
              </w:rPr>
              <w:t>riskAdjustment_AHR</w:t>
            </w:r>
          </w:p>
        </w:tc>
        <w:tc>
          <w:tcPr>
            <w:tcW w:w="2977" w:type="dxa"/>
          </w:tcPr>
          <w:p w14:paraId="477AEE8D" w14:textId="2C3CC5F3" w:rsidR="00D831D4" w:rsidRPr="00DE1D0D" w:rsidRDefault="00D831D4" w:rsidP="00FC301D">
            <w:pPr>
              <w:spacing w:before="120" w:after="120"/>
              <w:rPr>
                <w:rFonts w:cs="Arial"/>
                <w:sz w:val="16"/>
                <w:szCs w:val="16"/>
                <w:lang w:val="en-AU"/>
              </w:rPr>
            </w:pPr>
            <w:r w:rsidRPr="00DE1D0D">
              <w:rPr>
                <w:rFonts w:cs="Arial"/>
                <w:sz w:val="16"/>
                <w:szCs w:val="16"/>
                <w:lang w:val="en-AU"/>
              </w:rPr>
              <w:t>NWAU deduction from readmission index episode</w:t>
            </w:r>
          </w:p>
        </w:tc>
        <w:tc>
          <w:tcPr>
            <w:tcW w:w="3827" w:type="dxa"/>
            <w:tcBorders>
              <w:right w:val="single" w:sz="4" w:space="0" w:color="FFFFFF" w:themeColor="background2"/>
            </w:tcBorders>
          </w:tcPr>
          <w:p w14:paraId="521E77F4" w14:textId="5C6814CB" w:rsidR="00D831D4" w:rsidRPr="00DE1D0D" w:rsidRDefault="00D831D4" w:rsidP="00FC301D">
            <w:pPr>
              <w:spacing w:before="120" w:after="120"/>
              <w:rPr>
                <w:rFonts w:cs="Arial"/>
                <w:sz w:val="16"/>
                <w:szCs w:val="16"/>
                <w:lang w:val="en-AU"/>
              </w:rPr>
            </w:pPr>
            <w:r w:rsidRPr="00DE1D0D">
              <w:rPr>
                <w:rFonts w:cs="Arial"/>
                <w:sz w:val="16"/>
                <w:szCs w:val="16"/>
                <w:lang w:val="en-AU"/>
              </w:rPr>
              <w:t>w01_AHR * AHR_adj</w:t>
            </w:r>
          </w:p>
        </w:tc>
      </w:tr>
      <w:tr w:rsidR="00D831D4" w:rsidRPr="00DE1D0D" w14:paraId="6A165B41" w14:textId="77777777" w:rsidTr="009E559E">
        <w:trPr>
          <w:trHeight w:val="20"/>
        </w:trPr>
        <w:tc>
          <w:tcPr>
            <w:tcW w:w="1017" w:type="dxa"/>
            <w:tcBorders>
              <w:right w:val="single" w:sz="4" w:space="0" w:color="FFFFFF" w:themeColor="background2"/>
            </w:tcBorders>
          </w:tcPr>
          <w:p w14:paraId="28BA714C" w14:textId="738BD15C" w:rsidR="00D831D4" w:rsidRPr="00DE1D0D" w:rsidRDefault="00D831D4" w:rsidP="00FC301D">
            <w:pPr>
              <w:spacing w:before="120" w:after="120"/>
              <w:rPr>
                <w:rFonts w:cs="Arial"/>
                <w:sz w:val="16"/>
                <w:szCs w:val="16"/>
                <w:lang w:val="en-AU"/>
              </w:rPr>
            </w:pPr>
            <w:r w:rsidRPr="00DE1D0D">
              <w:rPr>
                <w:rFonts w:cs="Arial"/>
                <w:sz w:val="16"/>
                <w:szCs w:val="16"/>
                <w:lang w:val="en-AU"/>
              </w:rPr>
              <w:t>A</w:t>
            </w:r>
            <w:r w:rsidR="00CA56BC" w:rsidRPr="00DE1D0D">
              <w:rPr>
                <w:rFonts w:cs="Arial"/>
                <w:sz w:val="16"/>
                <w:szCs w:val="16"/>
                <w:lang w:val="en-AU"/>
              </w:rPr>
              <w:t>31</w:t>
            </w:r>
            <w:r w:rsidR="000A7350" w:rsidRPr="00DE1D0D">
              <w:rPr>
                <w:rFonts w:cs="Arial"/>
                <w:sz w:val="16"/>
                <w:szCs w:val="16"/>
                <w:lang w:val="en-AU"/>
              </w:rPr>
              <w:t>6</w:t>
            </w:r>
          </w:p>
        </w:tc>
        <w:tc>
          <w:tcPr>
            <w:tcW w:w="2698" w:type="dxa"/>
            <w:tcBorders>
              <w:right w:val="single" w:sz="4" w:space="0" w:color="FFFFFF" w:themeColor="background2"/>
            </w:tcBorders>
          </w:tcPr>
          <w:p w14:paraId="13993FE3" w14:textId="21D28C79" w:rsidR="00D831D4" w:rsidRPr="00DE1D0D" w:rsidRDefault="00D831D4" w:rsidP="00FC301D">
            <w:pPr>
              <w:spacing w:before="120" w:after="120"/>
              <w:rPr>
                <w:rFonts w:cs="Arial"/>
                <w:sz w:val="16"/>
                <w:szCs w:val="16"/>
                <w:lang w:val="en-AU"/>
              </w:rPr>
            </w:pPr>
            <w:r w:rsidRPr="00DE1D0D">
              <w:rPr>
                <w:rFonts w:cs="Arial"/>
                <w:sz w:val="16"/>
                <w:szCs w:val="16"/>
                <w:lang w:val="en-AU"/>
              </w:rPr>
              <w:t>NWAU2</w:t>
            </w:r>
            <w:r w:rsidR="00764CC5" w:rsidRPr="00DE1D0D">
              <w:rPr>
                <w:rFonts w:cs="Arial"/>
                <w:sz w:val="16"/>
                <w:szCs w:val="16"/>
                <w:lang w:val="en-AU"/>
              </w:rPr>
              <w:t>6</w:t>
            </w:r>
          </w:p>
        </w:tc>
        <w:tc>
          <w:tcPr>
            <w:tcW w:w="2977" w:type="dxa"/>
          </w:tcPr>
          <w:p w14:paraId="7934A1AE" w14:textId="76B94357" w:rsidR="00D831D4" w:rsidRPr="00DE1D0D" w:rsidRDefault="00D831D4" w:rsidP="00FC301D">
            <w:pPr>
              <w:spacing w:before="120" w:after="120"/>
              <w:rPr>
                <w:rFonts w:cs="Arial"/>
                <w:sz w:val="16"/>
                <w:szCs w:val="16"/>
                <w:lang w:val="en-AU"/>
              </w:rPr>
            </w:pPr>
            <w:r w:rsidRPr="00DE1D0D">
              <w:rPr>
                <w:rFonts w:cs="Arial"/>
                <w:sz w:val="16"/>
                <w:szCs w:val="16"/>
                <w:lang w:val="en-AU"/>
              </w:rPr>
              <w:t>National Weighted Activity Unit</w:t>
            </w:r>
          </w:p>
        </w:tc>
        <w:tc>
          <w:tcPr>
            <w:tcW w:w="3827" w:type="dxa"/>
            <w:tcBorders>
              <w:right w:val="single" w:sz="4" w:space="0" w:color="FFFFFF" w:themeColor="background2"/>
            </w:tcBorders>
          </w:tcPr>
          <w:p w14:paraId="732B9595" w14:textId="7FD69BBF" w:rsidR="00D831D4" w:rsidRPr="00DE1D0D" w:rsidRDefault="00D831D4" w:rsidP="00FC301D">
            <w:pPr>
              <w:spacing w:before="120" w:after="120"/>
              <w:rPr>
                <w:rFonts w:cs="Arial"/>
                <w:sz w:val="16"/>
                <w:szCs w:val="16"/>
                <w:lang w:val="en-AU"/>
              </w:rPr>
            </w:pPr>
            <w:r w:rsidRPr="00DE1D0D">
              <w:rPr>
                <w:rFonts w:cs="Arial"/>
                <w:sz w:val="16"/>
                <w:szCs w:val="16"/>
                <w:lang w:val="en-AU"/>
              </w:rPr>
              <w:t>Max(0, GWAU2</w:t>
            </w:r>
            <w:r w:rsidR="00764CC5" w:rsidRPr="00DE1D0D">
              <w:rPr>
                <w:rFonts w:cs="Arial"/>
                <w:sz w:val="16"/>
                <w:szCs w:val="16"/>
                <w:lang w:val="en-AU"/>
              </w:rPr>
              <w:t>6</w:t>
            </w:r>
            <w:r w:rsidRPr="00DE1D0D">
              <w:rPr>
                <w:rFonts w:cs="Arial"/>
                <w:sz w:val="16"/>
                <w:szCs w:val="16"/>
                <w:lang w:val="en-AU"/>
              </w:rPr>
              <w:t xml:space="preserve"> - _adj_privpat_serv - _adj_privpat_accom - riskAdjustment_HAC</w:t>
            </w:r>
            <w:r w:rsidR="00FF0557" w:rsidRPr="00DE1D0D">
              <w:rPr>
                <w:rFonts w:cs="Arial"/>
                <w:sz w:val="16"/>
                <w:szCs w:val="16"/>
                <w:lang w:val="en-AU"/>
              </w:rPr>
              <w:t xml:space="preserve"> - riskAdjustment_AHR</w:t>
            </w:r>
          </w:p>
        </w:tc>
      </w:tr>
    </w:tbl>
    <w:p w14:paraId="24361005" w14:textId="77777777" w:rsidR="00D06780" w:rsidRPr="00DE1D0D" w:rsidRDefault="00D06780" w:rsidP="00A77685">
      <w:pPr>
        <w:rPr>
          <w:lang w:val="en-AU"/>
        </w:rPr>
      </w:pPr>
    </w:p>
    <w:p w14:paraId="41FF5399" w14:textId="42C6214A" w:rsidR="00D06780" w:rsidRPr="00DE1D0D" w:rsidRDefault="00D06780" w:rsidP="00D06780">
      <w:pPr>
        <w:pStyle w:val="TableFigureheading"/>
        <w:rPr>
          <w:lang w:val="en-AU"/>
        </w:rPr>
      </w:pPr>
      <w:r w:rsidRPr="00DE1D0D">
        <w:rPr>
          <w:lang w:val="en-AU"/>
        </w:rPr>
        <w:t xml:space="preserve">Table </w:t>
      </w:r>
      <w:r w:rsidR="00EE6490" w:rsidRPr="00DE1D0D">
        <w:rPr>
          <w:lang w:val="en-AU"/>
        </w:rPr>
        <w:t>2</w:t>
      </w:r>
      <w:r w:rsidR="00311E04" w:rsidRPr="00DE1D0D">
        <w:rPr>
          <w:lang w:val="en-AU"/>
        </w:rPr>
        <w:t>8</w:t>
      </w:r>
      <w:r w:rsidRPr="00DE1D0D">
        <w:rPr>
          <w:lang w:val="en-AU"/>
        </w:rPr>
        <w:t>: Admitted mental health care patients: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485"/>
        <w:gridCol w:w="2419"/>
        <w:gridCol w:w="2955"/>
        <w:gridCol w:w="3489"/>
      </w:tblGrid>
      <w:tr w:rsidR="001C5C8A" w:rsidRPr="00DE1D0D" w14:paraId="6AC13B34" w14:textId="77777777" w:rsidTr="00311E04">
        <w:trPr>
          <w:cnfStyle w:val="100000000000" w:firstRow="1" w:lastRow="0" w:firstColumn="0" w:lastColumn="0" w:oddVBand="0" w:evenVBand="0" w:oddHBand="0" w:evenHBand="0" w:firstRowFirstColumn="0" w:firstRowLastColumn="0" w:lastRowFirstColumn="0" w:lastRowLastColumn="0"/>
          <w:trHeight w:val="20"/>
          <w:tblHeader/>
        </w:trPr>
        <w:tc>
          <w:tcPr>
            <w:tcW w:w="1485" w:type="dxa"/>
            <w:tcBorders>
              <w:bottom w:val="single" w:sz="4" w:space="0" w:color="D9D9D9" w:themeColor="accent6" w:themeShade="D9"/>
              <w:right w:val="single" w:sz="4" w:space="0" w:color="FFFFFF" w:themeColor="accent6"/>
            </w:tcBorders>
            <w:shd w:val="clear" w:color="auto" w:fill="104F99" w:themeFill="accent2"/>
          </w:tcPr>
          <w:p w14:paraId="15667946" w14:textId="7310AE80" w:rsidR="00D06780" w:rsidRPr="00DE1D0D" w:rsidRDefault="00D06780">
            <w:pPr>
              <w:spacing w:before="120" w:after="120"/>
              <w:rPr>
                <w:rFonts w:cs="Arial"/>
                <w:b/>
                <w:bCs/>
                <w:color w:val="FFFFFF" w:themeColor="background2"/>
                <w:szCs w:val="18"/>
                <w:lang w:val="en-AU"/>
              </w:rPr>
            </w:pPr>
            <w:r w:rsidRPr="00DE1D0D">
              <w:rPr>
                <w:rFonts w:cs="Arial"/>
                <w:b/>
                <w:bCs/>
                <w:color w:val="FFFFFF" w:themeColor="background2"/>
                <w:szCs w:val="18"/>
                <w:lang w:val="en-AU"/>
              </w:rPr>
              <w:t>Variable</w:t>
            </w:r>
          </w:p>
        </w:tc>
        <w:tc>
          <w:tcPr>
            <w:tcW w:w="2419" w:type="dxa"/>
            <w:tcBorders>
              <w:bottom w:val="single" w:sz="4" w:space="0" w:color="D9D9D9" w:themeColor="accent6" w:themeShade="D9"/>
              <w:right w:val="single" w:sz="4" w:space="0" w:color="FFFFFF" w:themeColor="accent6"/>
            </w:tcBorders>
            <w:shd w:val="clear" w:color="auto" w:fill="104F99" w:themeFill="accent2"/>
          </w:tcPr>
          <w:p w14:paraId="17473575" w14:textId="08E91EF6" w:rsidR="00D06780" w:rsidRPr="00DE1D0D" w:rsidRDefault="00D06780">
            <w:pPr>
              <w:spacing w:before="120" w:after="120"/>
              <w:rPr>
                <w:rFonts w:cs="Arial"/>
                <w:b/>
                <w:bCs/>
                <w:color w:val="FFFFFF" w:themeColor="background2"/>
                <w:szCs w:val="18"/>
                <w:lang w:val="en-AU"/>
              </w:rPr>
            </w:pPr>
            <w:r w:rsidRPr="00DE1D0D">
              <w:rPr>
                <w:rFonts w:cs="Arial"/>
                <w:b/>
                <w:bCs/>
                <w:color w:val="FFFFFF" w:themeColor="background2"/>
                <w:szCs w:val="18"/>
                <w:lang w:val="en-AU"/>
              </w:rPr>
              <w:t>Name</w:t>
            </w:r>
          </w:p>
        </w:tc>
        <w:tc>
          <w:tcPr>
            <w:tcW w:w="2955" w:type="dxa"/>
            <w:tcBorders>
              <w:bottom w:val="single" w:sz="4" w:space="0" w:color="D9D9D9" w:themeColor="accent6" w:themeShade="D9"/>
              <w:right w:val="single" w:sz="4" w:space="0" w:color="FFFFFF" w:themeColor="accent6"/>
            </w:tcBorders>
            <w:shd w:val="clear" w:color="auto" w:fill="104F99" w:themeFill="accent2"/>
          </w:tcPr>
          <w:p w14:paraId="21DA7C1F" w14:textId="3AD9758E" w:rsidR="00D06780" w:rsidRPr="00DE1D0D" w:rsidRDefault="00D06780">
            <w:pPr>
              <w:spacing w:before="120" w:after="120"/>
              <w:rPr>
                <w:rFonts w:cs="Arial"/>
                <w:b/>
                <w:bCs/>
                <w:color w:val="FFFFFF" w:themeColor="background2"/>
                <w:szCs w:val="18"/>
                <w:lang w:val="en-AU"/>
              </w:rPr>
            </w:pPr>
            <w:r w:rsidRPr="00DE1D0D">
              <w:rPr>
                <w:rFonts w:cs="Arial"/>
                <w:b/>
                <w:bCs/>
                <w:color w:val="FFFFFF" w:themeColor="background2"/>
                <w:szCs w:val="18"/>
                <w:lang w:val="en-AU"/>
              </w:rPr>
              <w:t>Description</w:t>
            </w:r>
          </w:p>
        </w:tc>
        <w:tc>
          <w:tcPr>
            <w:tcW w:w="3489" w:type="dxa"/>
            <w:tcBorders>
              <w:left w:val="single" w:sz="4" w:space="0" w:color="FFFFFF" w:themeColor="accent6"/>
              <w:bottom w:val="single" w:sz="4" w:space="0" w:color="D9D9D9" w:themeColor="accent6" w:themeShade="D9"/>
              <w:right w:val="single" w:sz="4" w:space="0" w:color="FFFFFF" w:themeColor="accent6"/>
            </w:tcBorders>
            <w:shd w:val="clear" w:color="auto" w:fill="104F99" w:themeFill="accent2"/>
          </w:tcPr>
          <w:p w14:paraId="55D86C57" w14:textId="028B65E2" w:rsidR="00D06780" w:rsidRPr="00DE1D0D" w:rsidRDefault="00D06780">
            <w:pPr>
              <w:spacing w:before="120" w:after="120"/>
              <w:rPr>
                <w:rFonts w:cs="Arial"/>
                <w:b/>
                <w:bCs/>
                <w:color w:val="FFFFFF" w:themeColor="background2"/>
                <w:szCs w:val="18"/>
                <w:lang w:val="en-AU"/>
              </w:rPr>
            </w:pPr>
            <w:r w:rsidRPr="00DE1D0D">
              <w:rPr>
                <w:rFonts w:cs="Arial"/>
                <w:b/>
                <w:bCs/>
                <w:color w:val="FFFFFF" w:themeColor="background2"/>
                <w:szCs w:val="18"/>
                <w:lang w:val="en-AU"/>
              </w:rPr>
              <w:t>Definition</w:t>
            </w:r>
          </w:p>
        </w:tc>
      </w:tr>
      <w:tr w:rsidR="00EB2528" w:rsidRPr="00DE1D0D" w14:paraId="1B6932B3" w14:textId="77777777" w:rsidTr="00311E04">
        <w:trPr>
          <w:trHeight w:val="20"/>
        </w:trPr>
        <w:tc>
          <w:tcPr>
            <w:tcW w:w="1485" w:type="dxa"/>
            <w:tcBorders>
              <w:right w:val="single" w:sz="4" w:space="0" w:color="FFFFFF" w:themeColor="accent6"/>
            </w:tcBorders>
          </w:tcPr>
          <w:p w14:paraId="12092A23" w14:textId="73AF74F8" w:rsidR="00DE20AC" w:rsidRPr="00DE1D0D" w:rsidRDefault="00DE20AC" w:rsidP="00DE20AC">
            <w:pPr>
              <w:spacing w:before="120" w:after="120"/>
              <w:rPr>
                <w:rFonts w:cs="Arial"/>
                <w:sz w:val="16"/>
                <w:szCs w:val="16"/>
                <w:lang w:val="en-AU"/>
              </w:rPr>
            </w:pPr>
            <w:r w:rsidRPr="00DE1D0D">
              <w:rPr>
                <w:rFonts w:cs="Arial"/>
                <w:sz w:val="16"/>
                <w:szCs w:val="16"/>
                <w:lang w:val="en-AU"/>
              </w:rPr>
              <w:t>M01</w:t>
            </w:r>
          </w:p>
        </w:tc>
        <w:tc>
          <w:tcPr>
            <w:tcW w:w="2419" w:type="dxa"/>
            <w:tcBorders>
              <w:right w:val="single" w:sz="4" w:space="0" w:color="FFFFFF" w:themeColor="accent6"/>
            </w:tcBorders>
          </w:tcPr>
          <w:p w14:paraId="04A237F1" w14:textId="581EA97D" w:rsidR="00DE20AC" w:rsidRPr="00DE1D0D" w:rsidRDefault="00DE20AC" w:rsidP="00DE20AC">
            <w:pPr>
              <w:spacing w:before="120" w:after="120"/>
              <w:rPr>
                <w:rFonts w:cs="Arial"/>
                <w:color w:val="000000"/>
                <w:sz w:val="16"/>
                <w:szCs w:val="16"/>
                <w:lang w:val="en-AU"/>
              </w:rPr>
            </w:pPr>
            <w:r w:rsidRPr="00DE1D0D">
              <w:rPr>
                <w:rFonts w:cs="Arial"/>
                <w:sz w:val="16"/>
                <w:szCs w:val="16"/>
                <w:lang w:val="en-AU"/>
              </w:rPr>
              <w:t>_est_eligible_paed_flag</w:t>
            </w:r>
          </w:p>
        </w:tc>
        <w:tc>
          <w:tcPr>
            <w:tcW w:w="2955" w:type="dxa"/>
          </w:tcPr>
          <w:p w14:paraId="5E48C701" w14:textId="13C6A9E9" w:rsidR="00DE20AC" w:rsidRPr="00DE1D0D" w:rsidRDefault="00DE20AC" w:rsidP="00DE20AC">
            <w:pPr>
              <w:spacing w:before="120" w:after="120"/>
              <w:rPr>
                <w:rFonts w:cs="Arial"/>
                <w:sz w:val="16"/>
                <w:szCs w:val="16"/>
                <w:lang w:val="en-AU"/>
              </w:rPr>
            </w:pPr>
            <w:r w:rsidRPr="00DE1D0D">
              <w:rPr>
                <w:rFonts w:cs="Arial"/>
                <w:sz w:val="16"/>
                <w:szCs w:val="16"/>
                <w:lang w:val="en-AU"/>
              </w:rPr>
              <w:t>Paediatric adjustment eligible establishment, derived from ICU paediatric eligibility table</w:t>
            </w:r>
          </w:p>
        </w:tc>
        <w:tc>
          <w:tcPr>
            <w:tcW w:w="3489" w:type="dxa"/>
            <w:tcBorders>
              <w:right w:val="single" w:sz="4" w:space="0" w:color="FFFFFF" w:themeColor="accent6"/>
            </w:tcBorders>
          </w:tcPr>
          <w:p w14:paraId="290762E2" w14:textId="5726DBB3" w:rsidR="00DE20AC" w:rsidRPr="00DE1D0D" w:rsidRDefault="00DE20AC" w:rsidP="00DE20AC">
            <w:pPr>
              <w:spacing w:before="120" w:after="120"/>
              <w:rPr>
                <w:rFonts w:cs="Arial"/>
                <w:sz w:val="16"/>
                <w:szCs w:val="16"/>
                <w:lang w:val="en-AU"/>
              </w:rPr>
            </w:pPr>
            <w:r w:rsidRPr="00DE1D0D">
              <w:rPr>
                <w:rFonts w:cs="Arial"/>
                <w:sz w:val="16"/>
                <w:szCs w:val="16"/>
                <w:lang w:val="en-AU"/>
              </w:rPr>
              <w:t>1 if establishment is designated as eligible for paediatric adjustment; else 0.</w:t>
            </w:r>
          </w:p>
        </w:tc>
      </w:tr>
      <w:tr w:rsidR="00EB2528" w:rsidRPr="00DE1D0D" w14:paraId="0D17D860" w14:textId="77777777" w:rsidTr="00311E04">
        <w:trPr>
          <w:trHeight w:val="20"/>
        </w:trPr>
        <w:tc>
          <w:tcPr>
            <w:tcW w:w="1485" w:type="dxa"/>
            <w:tcBorders>
              <w:right w:val="single" w:sz="4" w:space="0" w:color="FFFFFF" w:themeColor="accent6"/>
            </w:tcBorders>
          </w:tcPr>
          <w:p w14:paraId="2DCAB227" w14:textId="3E791C5C" w:rsidR="00B974E3" w:rsidRPr="00DE1D0D" w:rsidRDefault="00B974E3" w:rsidP="00B974E3">
            <w:pPr>
              <w:spacing w:before="120" w:after="120"/>
              <w:rPr>
                <w:rFonts w:cs="Arial"/>
                <w:sz w:val="16"/>
                <w:szCs w:val="16"/>
                <w:lang w:val="en-AU"/>
              </w:rPr>
            </w:pPr>
            <w:r w:rsidRPr="00DE1D0D">
              <w:rPr>
                <w:rFonts w:cs="Arial"/>
                <w:sz w:val="16"/>
                <w:szCs w:val="16"/>
                <w:lang w:val="en-AU"/>
              </w:rPr>
              <w:t>M02</w:t>
            </w:r>
          </w:p>
        </w:tc>
        <w:tc>
          <w:tcPr>
            <w:tcW w:w="2419" w:type="dxa"/>
            <w:tcBorders>
              <w:right w:val="single" w:sz="4" w:space="0" w:color="FFFFFF" w:themeColor="accent6"/>
            </w:tcBorders>
          </w:tcPr>
          <w:p w14:paraId="542153B0" w14:textId="431ACA9D" w:rsidR="00B974E3" w:rsidRPr="00DE1D0D" w:rsidRDefault="00B974E3" w:rsidP="00B974E3">
            <w:pPr>
              <w:spacing w:before="120" w:after="120"/>
              <w:rPr>
                <w:rFonts w:cs="Arial"/>
                <w:sz w:val="16"/>
                <w:szCs w:val="16"/>
                <w:lang w:val="en-AU"/>
              </w:rPr>
            </w:pPr>
            <w:r w:rsidRPr="00DE1D0D">
              <w:rPr>
                <w:rFonts w:cs="Arial"/>
                <w:sz w:val="16"/>
                <w:szCs w:val="16"/>
                <w:lang w:val="en-AU"/>
              </w:rPr>
              <w:t>_treat_remoteness</w:t>
            </w:r>
          </w:p>
        </w:tc>
        <w:tc>
          <w:tcPr>
            <w:tcW w:w="2955" w:type="dxa"/>
          </w:tcPr>
          <w:p w14:paraId="1D9478C2" w14:textId="0CBE46CE" w:rsidR="00B974E3" w:rsidRPr="00DE1D0D" w:rsidRDefault="00B974E3" w:rsidP="00B974E3">
            <w:pPr>
              <w:spacing w:before="120" w:after="120"/>
              <w:rPr>
                <w:rFonts w:cs="Arial"/>
                <w:sz w:val="16"/>
                <w:szCs w:val="16"/>
                <w:lang w:val="en-AU"/>
              </w:rPr>
            </w:pPr>
            <w:r w:rsidRPr="00DE1D0D">
              <w:rPr>
                <w:rFonts w:cs="Arial"/>
                <w:sz w:val="16"/>
                <w:szCs w:val="16"/>
                <w:lang w:val="en-AU"/>
              </w:rPr>
              <w:t>Patient treatment remoteness area</w:t>
            </w:r>
          </w:p>
        </w:tc>
        <w:tc>
          <w:tcPr>
            <w:tcW w:w="3489" w:type="dxa"/>
            <w:tcBorders>
              <w:right w:val="single" w:sz="4" w:space="0" w:color="FFFFFF" w:themeColor="accent6"/>
            </w:tcBorders>
          </w:tcPr>
          <w:p w14:paraId="4625E468" w14:textId="77777777" w:rsidR="003332C1" w:rsidRPr="00DE1D0D" w:rsidRDefault="003332C1" w:rsidP="003332C1">
            <w:pPr>
              <w:spacing w:before="120" w:after="120"/>
              <w:rPr>
                <w:rFonts w:cs="Arial"/>
                <w:sz w:val="16"/>
                <w:szCs w:val="16"/>
                <w:lang w:val="en-AU"/>
              </w:rPr>
            </w:pPr>
            <w:r w:rsidRPr="00DE1D0D">
              <w:rPr>
                <w:rFonts w:cs="Arial"/>
                <w:sz w:val="16"/>
                <w:szCs w:val="16"/>
                <w:lang w:val="en-AU"/>
              </w:rPr>
              <w:t xml:space="preserve">2021 ASGS remoteness area category of the patient treatment location taken from the </w:t>
            </w:r>
            <w:r w:rsidRPr="00DE1D0D">
              <w:rPr>
                <w:rFonts w:cs="Arial"/>
                <w:sz w:val="16"/>
                <w:szCs w:val="16"/>
                <w:lang w:val="en-AU"/>
              </w:rPr>
              <w:lastRenderedPageBreak/>
              <w:t>hospitals geographic location information, where:</w:t>
            </w:r>
          </w:p>
          <w:p w14:paraId="36B84A84" w14:textId="77777777" w:rsidR="003332C1" w:rsidRPr="00DE1D0D" w:rsidRDefault="003332C1" w:rsidP="003332C1">
            <w:pPr>
              <w:spacing w:before="120" w:after="120"/>
              <w:rPr>
                <w:rFonts w:cs="Arial"/>
                <w:sz w:val="16"/>
                <w:szCs w:val="16"/>
                <w:lang w:val="en-AU"/>
              </w:rPr>
            </w:pPr>
            <w:r w:rsidRPr="00DE1D0D">
              <w:rPr>
                <w:rFonts w:cs="Arial"/>
                <w:sz w:val="16"/>
                <w:szCs w:val="16"/>
                <w:lang w:val="en-AU"/>
              </w:rPr>
              <w:t>0 = major city</w:t>
            </w:r>
          </w:p>
          <w:p w14:paraId="570F7089" w14:textId="77777777" w:rsidR="003332C1" w:rsidRPr="00DE1D0D" w:rsidRDefault="003332C1" w:rsidP="003332C1">
            <w:pPr>
              <w:spacing w:before="120" w:after="120"/>
              <w:rPr>
                <w:rFonts w:cs="Arial"/>
                <w:sz w:val="16"/>
                <w:szCs w:val="16"/>
                <w:lang w:val="en-AU"/>
              </w:rPr>
            </w:pPr>
            <w:r w:rsidRPr="00DE1D0D">
              <w:rPr>
                <w:rFonts w:cs="Arial"/>
                <w:sz w:val="16"/>
                <w:szCs w:val="16"/>
                <w:lang w:val="en-AU"/>
              </w:rPr>
              <w:t>1 = inner regional</w:t>
            </w:r>
          </w:p>
          <w:p w14:paraId="065D15A9" w14:textId="77777777" w:rsidR="003332C1" w:rsidRPr="00DE1D0D" w:rsidRDefault="003332C1" w:rsidP="003332C1">
            <w:pPr>
              <w:spacing w:before="120" w:after="120"/>
              <w:rPr>
                <w:rFonts w:cs="Arial"/>
                <w:sz w:val="16"/>
                <w:szCs w:val="16"/>
                <w:lang w:val="en-AU"/>
              </w:rPr>
            </w:pPr>
            <w:r w:rsidRPr="00DE1D0D">
              <w:rPr>
                <w:rFonts w:cs="Arial"/>
                <w:sz w:val="16"/>
                <w:szCs w:val="16"/>
                <w:lang w:val="en-AU"/>
              </w:rPr>
              <w:t>2 = outer regional</w:t>
            </w:r>
          </w:p>
          <w:p w14:paraId="3C14985C" w14:textId="77777777" w:rsidR="003332C1" w:rsidRPr="00DE1D0D" w:rsidRDefault="003332C1" w:rsidP="003332C1">
            <w:pPr>
              <w:spacing w:before="120" w:after="120"/>
              <w:rPr>
                <w:rFonts w:cs="Arial"/>
                <w:sz w:val="16"/>
                <w:szCs w:val="16"/>
                <w:lang w:val="en-AU"/>
              </w:rPr>
            </w:pPr>
            <w:r w:rsidRPr="00DE1D0D">
              <w:rPr>
                <w:rFonts w:cs="Arial"/>
                <w:sz w:val="16"/>
                <w:szCs w:val="16"/>
                <w:lang w:val="en-AU"/>
              </w:rPr>
              <w:t>3 = remote</w:t>
            </w:r>
          </w:p>
          <w:p w14:paraId="0A44D123" w14:textId="7D25E273" w:rsidR="00B974E3" w:rsidRPr="00DE1D0D" w:rsidRDefault="003332C1" w:rsidP="003332C1">
            <w:pPr>
              <w:spacing w:before="120" w:after="120"/>
              <w:rPr>
                <w:rFonts w:cs="Arial"/>
                <w:sz w:val="16"/>
                <w:szCs w:val="16"/>
                <w:lang w:val="en-AU"/>
              </w:rPr>
            </w:pPr>
            <w:r w:rsidRPr="00DE1D0D">
              <w:rPr>
                <w:rFonts w:cs="Arial"/>
                <w:sz w:val="16"/>
                <w:szCs w:val="16"/>
                <w:lang w:val="en-AU"/>
              </w:rPr>
              <w:t>4 = very remote.</w:t>
            </w:r>
          </w:p>
        </w:tc>
      </w:tr>
      <w:tr w:rsidR="00EB2528" w:rsidRPr="00DE1D0D" w14:paraId="6C51C8E1" w14:textId="77777777" w:rsidTr="00311E04">
        <w:trPr>
          <w:trHeight w:val="20"/>
        </w:trPr>
        <w:tc>
          <w:tcPr>
            <w:tcW w:w="1485" w:type="dxa"/>
            <w:tcBorders>
              <w:right w:val="single" w:sz="4" w:space="0" w:color="FFFFFF" w:themeColor="accent6"/>
            </w:tcBorders>
          </w:tcPr>
          <w:p w14:paraId="66D4983D" w14:textId="571A9BB5" w:rsidR="00E27371" w:rsidRPr="00DE1D0D" w:rsidRDefault="00E27371" w:rsidP="00E27371">
            <w:pPr>
              <w:spacing w:before="120" w:after="120"/>
              <w:rPr>
                <w:rFonts w:cs="Arial"/>
                <w:sz w:val="16"/>
                <w:szCs w:val="16"/>
                <w:lang w:val="en-AU"/>
              </w:rPr>
            </w:pPr>
            <w:r w:rsidRPr="00DE1D0D">
              <w:rPr>
                <w:rFonts w:cs="Arial"/>
                <w:sz w:val="16"/>
                <w:szCs w:val="16"/>
                <w:lang w:val="en-AU"/>
              </w:rPr>
              <w:lastRenderedPageBreak/>
              <w:t>M03</w:t>
            </w:r>
          </w:p>
        </w:tc>
        <w:tc>
          <w:tcPr>
            <w:tcW w:w="2419" w:type="dxa"/>
            <w:tcBorders>
              <w:right w:val="single" w:sz="4" w:space="0" w:color="FFFFFF" w:themeColor="accent6"/>
            </w:tcBorders>
          </w:tcPr>
          <w:p w14:paraId="04E1534D" w14:textId="18BD552E" w:rsidR="00E27371" w:rsidRPr="00DE1D0D" w:rsidRDefault="00E27371" w:rsidP="00E27371">
            <w:pPr>
              <w:spacing w:before="120" w:after="120"/>
              <w:rPr>
                <w:rFonts w:cs="Arial"/>
                <w:sz w:val="16"/>
                <w:szCs w:val="16"/>
                <w:lang w:val="en-AU"/>
              </w:rPr>
            </w:pPr>
            <w:r w:rsidRPr="00DE1D0D">
              <w:rPr>
                <w:rFonts w:cs="Arial"/>
                <w:sz w:val="16"/>
                <w:szCs w:val="16"/>
                <w:lang w:val="en-AU"/>
              </w:rPr>
              <w:t>_pat_remoteness</w:t>
            </w:r>
          </w:p>
        </w:tc>
        <w:tc>
          <w:tcPr>
            <w:tcW w:w="2955" w:type="dxa"/>
          </w:tcPr>
          <w:p w14:paraId="53455D1B" w14:textId="7D134B1A" w:rsidR="00E27371" w:rsidRPr="00DE1D0D" w:rsidRDefault="00E27371" w:rsidP="00E27371">
            <w:pPr>
              <w:spacing w:before="120" w:after="120"/>
              <w:rPr>
                <w:rFonts w:cs="Arial"/>
                <w:sz w:val="16"/>
                <w:szCs w:val="16"/>
                <w:lang w:val="en-AU"/>
              </w:rPr>
            </w:pPr>
            <w:r w:rsidRPr="00DE1D0D">
              <w:rPr>
                <w:rFonts w:cs="Arial"/>
                <w:sz w:val="16"/>
                <w:szCs w:val="16"/>
                <w:lang w:val="en-AU"/>
              </w:rPr>
              <w:t>Patient residential remoteness area</w:t>
            </w:r>
          </w:p>
        </w:tc>
        <w:tc>
          <w:tcPr>
            <w:tcW w:w="3489" w:type="dxa"/>
            <w:tcBorders>
              <w:right w:val="single" w:sz="4" w:space="0" w:color="FFFFFF" w:themeColor="accent6"/>
            </w:tcBorders>
          </w:tcPr>
          <w:p w14:paraId="2093A779" w14:textId="77777777" w:rsidR="001650A0" w:rsidRPr="00DE1D0D" w:rsidRDefault="001650A0" w:rsidP="001650A0">
            <w:pPr>
              <w:spacing w:before="120" w:after="120"/>
              <w:rPr>
                <w:rFonts w:cs="Arial"/>
                <w:sz w:val="16"/>
                <w:szCs w:val="16"/>
                <w:lang w:val="en-AU"/>
              </w:rPr>
            </w:pPr>
            <w:r w:rsidRPr="00DE1D0D">
              <w:rPr>
                <w:rFonts w:cs="Arial"/>
                <w:sz w:val="16"/>
                <w:szCs w:val="16"/>
                <w:lang w:val="en-AU"/>
              </w:rPr>
              <w:t xml:space="preserve">2021 ASGS remoteness area category of the patient location taken from the episode's geographical information in ranked order of preference: SA2, postcode or the hospital geographical indicator variable where: </w:t>
            </w:r>
          </w:p>
          <w:p w14:paraId="5B8C93C4" w14:textId="77777777" w:rsidR="001650A0" w:rsidRPr="00DE1D0D" w:rsidRDefault="001650A0" w:rsidP="001650A0">
            <w:pPr>
              <w:spacing w:before="120" w:after="120"/>
              <w:rPr>
                <w:rFonts w:cs="Arial"/>
                <w:sz w:val="16"/>
                <w:szCs w:val="16"/>
                <w:lang w:val="en-AU"/>
              </w:rPr>
            </w:pPr>
            <w:r w:rsidRPr="00DE1D0D">
              <w:rPr>
                <w:rFonts w:cs="Arial"/>
                <w:sz w:val="16"/>
                <w:szCs w:val="16"/>
                <w:lang w:val="en-AU"/>
              </w:rPr>
              <w:t>0 = major city</w:t>
            </w:r>
          </w:p>
          <w:p w14:paraId="3B0DA104" w14:textId="77777777" w:rsidR="001650A0" w:rsidRPr="00DE1D0D" w:rsidRDefault="001650A0" w:rsidP="001650A0">
            <w:pPr>
              <w:spacing w:before="120" w:after="120"/>
              <w:rPr>
                <w:rFonts w:cs="Arial"/>
                <w:sz w:val="16"/>
                <w:szCs w:val="16"/>
                <w:lang w:val="en-AU"/>
              </w:rPr>
            </w:pPr>
            <w:r w:rsidRPr="00DE1D0D">
              <w:rPr>
                <w:rFonts w:cs="Arial"/>
                <w:sz w:val="16"/>
                <w:szCs w:val="16"/>
                <w:lang w:val="en-AU"/>
              </w:rPr>
              <w:t>1 = inner regional</w:t>
            </w:r>
          </w:p>
          <w:p w14:paraId="14E6F5FD" w14:textId="77777777" w:rsidR="001650A0" w:rsidRPr="00DE1D0D" w:rsidRDefault="001650A0" w:rsidP="001650A0">
            <w:pPr>
              <w:spacing w:before="120" w:after="120"/>
              <w:rPr>
                <w:rFonts w:cs="Arial"/>
                <w:sz w:val="16"/>
                <w:szCs w:val="16"/>
                <w:lang w:val="en-AU"/>
              </w:rPr>
            </w:pPr>
            <w:r w:rsidRPr="00DE1D0D">
              <w:rPr>
                <w:rFonts w:cs="Arial"/>
                <w:sz w:val="16"/>
                <w:szCs w:val="16"/>
                <w:lang w:val="en-AU"/>
              </w:rPr>
              <w:t>2 = outer regional</w:t>
            </w:r>
          </w:p>
          <w:p w14:paraId="7B77B516" w14:textId="77777777" w:rsidR="001650A0" w:rsidRPr="00DE1D0D" w:rsidRDefault="001650A0" w:rsidP="001650A0">
            <w:pPr>
              <w:spacing w:before="120" w:after="120"/>
              <w:rPr>
                <w:rFonts w:cs="Arial"/>
                <w:sz w:val="16"/>
                <w:szCs w:val="16"/>
                <w:lang w:val="en-AU"/>
              </w:rPr>
            </w:pPr>
            <w:r w:rsidRPr="00DE1D0D">
              <w:rPr>
                <w:rFonts w:cs="Arial"/>
                <w:sz w:val="16"/>
                <w:szCs w:val="16"/>
                <w:lang w:val="en-AU"/>
              </w:rPr>
              <w:t>3 = remote</w:t>
            </w:r>
          </w:p>
          <w:p w14:paraId="2711AE20" w14:textId="3A6B0674" w:rsidR="00E27371" w:rsidRPr="00DE1D0D" w:rsidRDefault="001650A0" w:rsidP="001650A0">
            <w:pPr>
              <w:spacing w:before="120" w:after="120"/>
              <w:rPr>
                <w:rFonts w:cs="Arial"/>
                <w:sz w:val="16"/>
                <w:szCs w:val="16"/>
                <w:lang w:val="en-AU"/>
              </w:rPr>
            </w:pPr>
            <w:r w:rsidRPr="00DE1D0D">
              <w:rPr>
                <w:rFonts w:cs="Arial"/>
                <w:sz w:val="16"/>
                <w:szCs w:val="16"/>
                <w:lang w:val="en-AU"/>
              </w:rPr>
              <w:t>4 = very remote.</w:t>
            </w:r>
          </w:p>
        </w:tc>
      </w:tr>
      <w:tr w:rsidR="00EB2528" w:rsidRPr="00DE1D0D" w14:paraId="237DE80E" w14:textId="77777777" w:rsidTr="00311E04">
        <w:trPr>
          <w:trHeight w:val="20"/>
        </w:trPr>
        <w:tc>
          <w:tcPr>
            <w:tcW w:w="1485" w:type="dxa"/>
            <w:tcBorders>
              <w:right w:val="single" w:sz="4" w:space="0" w:color="FFFFFF" w:themeColor="accent6"/>
            </w:tcBorders>
          </w:tcPr>
          <w:p w14:paraId="189455FA" w14:textId="17006188" w:rsidR="00D27BD9" w:rsidRPr="00DE1D0D" w:rsidRDefault="00D27BD9" w:rsidP="00D27BD9">
            <w:pPr>
              <w:spacing w:before="120" w:after="120"/>
              <w:rPr>
                <w:rFonts w:cs="Arial"/>
                <w:sz w:val="16"/>
                <w:szCs w:val="16"/>
                <w:lang w:val="en-AU"/>
              </w:rPr>
            </w:pPr>
            <w:r w:rsidRPr="00DE1D0D">
              <w:rPr>
                <w:rFonts w:cs="Arial"/>
                <w:sz w:val="16"/>
                <w:szCs w:val="16"/>
                <w:lang w:val="en-AU"/>
              </w:rPr>
              <w:t>M04</w:t>
            </w:r>
          </w:p>
        </w:tc>
        <w:tc>
          <w:tcPr>
            <w:tcW w:w="2419" w:type="dxa"/>
            <w:tcBorders>
              <w:right w:val="single" w:sz="4" w:space="0" w:color="FFFFFF" w:themeColor="accent6"/>
            </w:tcBorders>
          </w:tcPr>
          <w:p w14:paraId="2C688A62" w14:textId="17C5FDBD" w:rsidR="00D27BD9" w:rsidRPr="00DE1D0D" w:rsidRDefault="00D27BD9" w:rsidP="00D27BD9">
            <w:pPr>
              <w:spacing w:before="120" w:after="120"/>
              <w:rPr>
                <w:rFonts w:cs="Arial"/>
                <w:sz w:val="16"/>
                <w:szCs w:val="16"/>
                <w:lang w:val="en-AU"/>
              </w:rPr>
            </w:pPr>
            <w:r w:rsidRPr="00DE1D0D">
              <w:rPr>
                <w:rFonts w:cs="Arial"/>
                <w:sz w:val="16"/>
                <w:szCs w:val="16"/>
                <w:lang w:val="en-AU"/>
              </w:rPr>
              <w:t>_pat_mh_flag</w:t>
            </w:r>
          </w:p>
        </w:tc>
        <w:tc>
          <w:tcPr>
            <w:tcW w:w="2955" w:type="dxa"/>
          </w:tcPr>
          <w:p w14:paraId="41918C1F" w14:textId="2A4A95AE" w:rsidR="00D27BD9" w:rsidRPr="00DE1D0D" w:rsidRDefault="00D27BD9" w:rsidP="00D27BD9">
            <w:pPr>
              <w:spacing w:before="120" w:after="120"/>
              <w:rPr>
                <w:rFonts w:cs="Arial"/>
                <w:sz w:val="16"/>
                <w:szCs w:val="16"/>
                <w:lang w:val="en-AU"/>
              </w:rPr>
            </w:pPr>
            <w:r w:rsidRPr="00DE1D0D">
              <w:rPr>
                <w:rFonts w:cs="Arial"/>
                <w:sz w:val="16"/>
                <w:szCs w:val="16"/>
                <w:lang w:val="en-AU"/>
              </w:rPr>
              <w:t>Mental health care patient flag</w:t>
            </w:r>
          </w:p>
        </w:tc>
        <w:tc>
          <w:tcPr>
            <w:tcW w:w="3489" w:type="dxa"/>
            <w:tcBorders>
              <w:right w:val="single" w:sz="4" w:space="0" w:color="FFFFFF" w:themeColor="accent6"/>
            </w:tcBorders>
          </w:tcPr>
          <w:p w14:paraId="6C1CAF4C" w14:textId="2CA674C7" w:rsidR="00D27BD9" w:rsidRPr="00DE1D0D" w:rsidRDefault="00D27BD9" w:rsidP="00D27BD9">
            <w:pPr>
              <w:spacing w:before="120" w:after="120"/>
              <w:rPr>
                <w:rFonts w:cs="Arial"/>
                <w:sz w:val="16"/>
                <w:szCs w:val="16"/>
                <w:lang w:val="en-AU"/>
              </w:rPr>
            </w:pPr>
            <w:r w:rsidRPr="00DE1D0D">
              <w:rPr>
                <w:rFonts w:cs="Arial"/>
                <w:sz w:val="16"/>
                <w:szCs w:val="16"/>
                <w:lang w:val="en-AU"/>
              </w:rPr>
              <w:t>1 if care type = 11, else 0.</w:t>
            </w:r>
          </w:p>
        </w:tc>
      </w:tr>
      <w:tr w:rsidR="00EB2528" w:rsidRPr="00DE1D0D" w14:paraId="222A65BD" w14:textId="77777777" w:rsidTr="00311E04">
        <w:trPr>
          <w:trHeight w:val="20"/>
        </w:trPr>
        <w:tc>
          <w:tcPr>
            <w:tcW w:w="1485" w:type="dxa"/>
            <w:tcBorders>
              <w:right w:val="single" w:sz="4" w:space="0" w:color="FFFFFF" w:themeColor="accent6"/>
            </w:tcBorders>
          </w:tcPr>
          <w:p w14:paraId="303C14DD" w14:textId="4CDFC07D" w:rsidR="00D27BD9" w:rsidRPr="00DE1D0D" w:rsidRDefault="00D27BD9" w:rsidP="00D27BD9">
            <w:pPr>
              <w:spacing w:before="120" w:after="120"/>
              <w:rPr>
                <w:rFonts w:cs="Arial"/>
                <w:sz w:val="16"/>
                <w:szCs w:val="16"/>
                <w:lang w:val="en-AU"/>
              </w:rPr>
            </w:pPr>
            <w:r w:rsidRPr="00DE1D0D">
              <w:rPr>
                <w:rFonts w:cs="Arial"/>
                <w:sz w:val="16"/>
                <w:szCs w:val="16"/>
                <w:lang w:val="en-AU"/>
              </w:rPr>
              <w:t>M05</w:t>
            </w:r>
          </w:p>
        </w:tc>
        <w:tc>
          <w:tcPr>
            <w:tcW w:w="2419" w:type="dxa"/>
            <w:tcBorders>
              <w:right w:val="single" w:sz="4" w:space="0" w:color="FFFFFF" w:themeColor="accent6"/>
            </w:tcBorders>
          </w:tcPr>
          <w:p w14:paraId="0BF92978" w14:textId="742C321F" w:rsidR="00D27BD9" w:rsidRPr="00DE1D0D" w:rsidRDefault="00D27BD9" w:rsidP="00D27BD9">
            <w:pPr>
              <w:spacing w:before="120" w:after="120"/>
              <w:rPr>
                <w:rFonts w:cs="Arial"/>
                <w:sz w:val="16"/>
                <w:szCs w:val="16"/>
                <w:lang w:val="en-AU"/>
              </w:rPr>
            </w:pPr>
            <w:r w:rsidRPr="00DE1D0D">
              <w:rPr>
                <w:rFonts w:cs="Arial"/>
                <w:sz w:val="16"/>
                <w:szCs w:val="16"/>
                <w:lang w:val="en-AU"/>
              </w:rPr>
              <w:t>_pat_gross_los</w:t>
            </w:r>
          </w:p>
        </w:tc>
        <w:tc>
          <w:tcPr>
            <w:tcW w:w="2955" w:type="dxa"/>
          </w:tcPr>
          <w:p w14:paraId="70B8A97F" w14:textId="35EA8B3C" w:rsidR="00D27BD9" w:rsidRPr="00DE1D0D" w:rsidRDefault="00D27BD9" w:rsidP="00D27BD9">
            <w:pPr>
              <w:spacing w:before="120" w:after="120"/>
              <w:rPr>
                <w:rFonts w:cs="Arial"/>
                <w:sz w:val="16"/>
                <w:szCs w:val="16"/>
                <w:lang w:val="en-AU"/>
              </w:rPr>
            </w:pPr>
            <w:r w:rsidRPr="00DE1D0D">
              <w:rPr>
                <w:rFonts w:cs="Arial"/>
                <w:sz w:val="16"/>
                <w:szCs w:val="16"/>
                <w:lang w:val="en-AU"/>
              </w:rPr>
              <w:t>Gross length of stay</w:t>
            </w:r>
          </w:p>
        </w:tc>
        <w:tc>
          <w:tcPr>
            <w:tcW w:w="3489" w:type="dxa"/>
            <w:tcBorders>
              <w:right w:val="single" w:sz="4" w:space="0" w:color="FFFFFF" w:themeColor="accent6"/>
            </w:tcBorders>
          </w:tcPr>
          <w:p w14:paraId="774B6338" w14:textId="625461EE" w:rsidR="00D27BD9" w:rsidRPr="00DE1D0D" w:rsidRDefault="00D27BD9" w:rsidP="00D27BD9">
            <w:pPr>
              <w:spacing w:before="120" w:after="120"/>
              <w:rPr>
                <w:rFonts w:cs="Arial"/>
                <w:sz w:val="16"/>
                <w:szCs w:val="16"/>
                <w:lang w:val="en-AU"/>
              </w:rPr>
            </w:pPr>
            <w:r w:rsidRPr="00DE1D0D">
              <w:rPr>
                <w:rFonts w:cs="Arial"/>
                <w:sz w:val="16"/>
                <w:szCs w:val="16"/>
                <w:lang w:val="en-AU"/>
              </w:rPr>
              <w:t>Max (0, (phase start date) - (phase end date))</w:t>
            </w:r>
          </w:p>
        </w:tc>
      </w:tr>
      <w:tr w:rsidR="00D27BD9" w:rsidRPr="00DE1D0D" w14:paraId="47156175" w14:textId="77777777" w:rsidTr="00311E04">
        <w:trPr>
          <w:trHeight w:val="20"/>
        </w:trPr>
        <w:tc>
          <w:tcPr>
            <w:tcW w:w="1485" w:type="dxa"/>
            <w:tcBorders>
              <w:right w:val="single" w:sz="4" w:space="0" w:color="FFFFFF" w:themeColor="accent6"/>
            </w:tcBorders>
          </w:tcPr>
          <w:p w14:paraId="0D8BEACD" w14:textId="0F3323E2" w:rsidR="00D27BD9" w:rsidRPr="00DE1D0D" w:rsidRDefault="00D27BD9" w:rsidP="00D27BD9">
            <w:pPr>
              <w:spacing w:before="120" w:after="120"/>
              <w:rPr>
                <w:rFonts w:cs="Arial"/>
                <w:sz w:val="16"/>
                <w:szCs w:val="16"/>
                <w:lang w:val="en-AU"/>
              </w:rPr>
            </w:pPr>
            <w:r w:rsidRPr="00DE1D0D">
              <w:rPr>
                <w:rFonts w:cs="Arial"/>
                <w:sz w:val="16"/>
                <w:szCs w:val="16"/>
                <w:lang w:val="en-AU"/>
              </w:rPr>
              <w:t>M06</w:t>
            </w:r>
          </w:p>
        </w:tc>
        <w:tc>
          <w:tcPr>
            <w:tcW w:w="2419" w:type="dxa"/>
            <w:tcBorders>
              <w:right w:val="single" w:sz="4" w:space="0" w:color="FFFFFF" w:themeColor="accent6"/>
            </w:tcBorders>
          </w:tcPr>
          <w:p w14:paraId="6FFD1A61" w14:textId="316EA8FE" w:rsidR="00D27BD9" w:rsidRPr="00DE1D0D" w:rsidRDefault="00D27BD9" w:rsidP="00D27BD9">
            <w:pPr>
              <w:spacing w:before="120" w:after="120"/>
              <w:rPr>
                <w:rFonts w:cs="Arial"/>
                <w:sz w:val="16"/>
                <w:szCs w:val="16"/>
                <w:lang w:val="en-AU"/>
              </w:rPr>
            </w:pPr>
            <w:r w:rsidRPr="00DE1D0D">
              <w:rPr>
                <w:rFonts w:cs="Arial"/>
                <w:sz w:val="16"/>
                <w:szCs w:val="16"/>
                <w:lang w:val="en-AU"/>
              </w:rPr>
              <w:t>_pat_los</w:t>
            </w:r>
          </w:p>
        </w:tc>
        <w:tc>
          <w:tcPr>
            <w:tcW w:w="2955" w:type="dxa"/>
          </w:tcPr>
          <w:p w14:paraId="5BE9E842" w14:textId="610E840E" w:rsidR="00D27BD9" w:rsidRPr="00DE1D0D" w:rsidRDefault="00D27BD9" w:rsidP="00D27BD9">
            <w:pPr>
              <w:spacing w:before="120" w:after="120"/>
              <w:rPr>
                <w:rFonts w:cs="Arial"/>
                <w:sz w:val="16"/>
                <w:szCs w:val="16"/>
                <w:lang w:val="en-AU"/>
              </w:rPr>
            </w:pPr>
            <w:r w:rsidRPr="00DE1D0D">
              <w:rPr>
                <w:rFonts w:cs="Arial"/>
                <w:sz w:val="16"/>
                <w:szCs w:val="16"/>
                <w:lang w:val="en-AU"/>
              </w:rPr>
              <w:t>Length of stay</w:t>
            </w:r>
          </w:p>
        </w:tc>
        <w:tc>
          <w:tcPr>
            <w:tcW w:w="3489" w:type="dxa"/>
            <w:tcBorders>
              <w:right w:val="single" w:sz="4" w:space="0" w:color="FFFFFF" w:themeColor="accent6"/>
            </w:tcBorders>
          </w:tcPr>
          <w:p w14:paraId="378010E8" w14:textId="139CB325" w:rsidR="00D27BD9" w:rsidRPr="00DE1D0D" w:rsidRDefault="00D27BD9" w:rsidP="00D27BD9">
            <w:pPr>
              <w:spacing w:before="120" w:after="120"/>
              <w:rPr>
                <w:rFonts w:cs="Arial"/>
                <w:sz w:val="16"/>
                <w:szCs w:val="16"/>
                <w:lang w:val="en-AU"/>
              </w:rPr>
            </w:pPr>
            <w:r w:rsidRPr="00DE1D0D">
              <w:rPr>
                <w:rFonts w:cs="Arial"/>
                <w:sz w:val="16"/>
                <w:szCs w:val="16"/>
                <w:lang w:val="en-AU"/>
              </w:rPr>
              <w:t xml:space="preserve">Max (0, (phase start date) - (phase end date) - (total leave days in phase)); </w:t>
            </w:r>
          </w:p>
        </w:tc>
      </w:tr>
      <w:tr w:rsidR="00D27BD9" w:rsidRPr="00DE1D0D" w14:paraId="24499829" w14:textId="77777777" w:rsidTr="00311E04">
        <w:trPr>
          <w:trHeight w:val="20"/>
        </w:trPr>
        <w:tc>
          <w:tcPr>
            <w:tcW w:w="1485" w:type="dxa"/>
            <w:tcBorders>
              <w:right w:val="single" w:sz="4" w:space="0" w:color="FFFFFF" w:themeColor="accent6"/>
            </w:tcBorders>
          </w:tcPr>
          <w:p w14:paraId="5F8D2E10" w14:textId="7184C3CB" w:rsidR="00D27BD9" w:rsidRPr="00DE1D0D" w:rsidRDefault="00D27BD9" w:rsidP="00D27BD9">
            <w:pPr>
              <w:spacing w:before="120" w:after="120"/>
              <w:rPr>
                <w:rFonts w:cs="Arial"/>
                <w:sz w:val="16"/>
                <w:szCs w:val="16"/>
                <w:lang w:val="en-AU"/>
              </w:rPr>
            </w:pPr>
            <w:r w:rsidRPr="00DE1D0D">
              <w:rPr>
                <w:rFonts w:cs="Arial"/>
                <w:sz w:val="16"/>
                <w:szCs w:val="16"/>
                <w:lang w:val="en-AU"/>
              </w:rPr>
              <w:t>M0</w:t>
            </w:r>
            <w:r w:rsidR="00F21EAA" w:rsidRPr="00DE1D0D">
              <w:rPr>
                <w:rFonts w:cs="Arial"/>
                <w:sz w:val="16"/>
                <w:szCs w:val="16"/>
                <w:lang w:val="en-AU"/>
              </w:rPr>
              <w:t>7</w:t>
            </w:r>
          </w:p>
        </w:tc>
        <w:tc>
          <w:tcPr>
            <w:tcW w:w="2419" w:type="dxa"/>
            <w:tcBorders>
              <w:right w:val="single" w:sz="4" w:space="0" w:color="FFFFFF" w:themeColor="accent6"/>
            </w:tcBorders>
          </w:tcPr>
          <w:p w14:paraId="462CF2CE" w14:textId="60A469E5" w:rsidR="00D27BD9" w:rsidRPr="00DE1D0D" w:rsidRDefault="00D27BD9" w:rsidP="00D27BD9">
            <w:pPr>
              <w:spacing w:before="120" w:after="120"/>
              <w:rPr>
                <w:rFonts w:cs="Arial"/>
                <w:sz w:val="16"/>
                <w:szCs w:val="16"/>
                <w:lang w:val="en-AU"/>
              </w:rPr>
            </w:pPr>
            <w:r w:rsidRPr="00DE1D0D">
              <w:rPr>
                <w:rFonts w:cs="Arial"/>
                <w:sz w:val="16"/>
                <w:szCs w:val="16"/>
                <w:lang w:val="en-AU"/>
              </w:rPr>
              <w:t>_pat_sameday_flag</w:t>
            </w:r>
          </w:p>
        </w:tc>
        <w:tc>
          <w:tcPr>
            <w:tcW w:w="2955" w:type="dxa"/>
          </w:tcPr>
          <w:p w14:paraId="456B9E41" w14:textId="1E7F6D1B" w:rsidR="00D27BD9" w:rsidRPr="00DE1D0D" w:rsidRDefault="00D27BD9" w:rsidP="00D27BD9">
            <w:pPr>
              <w:spacing w:before="120" w:after="120"/>
              <w:rPr>
                <w:rFonts w:cs="Arial"/>
                <w:sz w:val="16"/>
                <w:szCs w:val="16"/>
                <w:lang w:val="en-AU"/>
              </w:rPr>
            </w:pPr>
            <w:r w:rsidRPr="00DE1D0D">
              <w:rPr>
                <w:rFonts w:cs="Arial"/>
                <w:sz w:val="16"/>
                <w:szCs w:val="16"/>
                <w:lang w:val="en-AU"/>
              </w:rPr>
              <w:t>Same-day flag</w:t>
            </w:r>
          </w:p>
        </w:tc>
        <w:tc>
          <w:tcPr>
            <w:tcW w:w="3489" w:type="dxa"/>
            <w:tcBorders>
              <w:right w:val="single" w:sz="4" w:space="0" w:color="FFFFFF" w:themeColor="accent6"/>
            </w:tcBorders>
          </w:tcPr>
          <w:p w14:paraId="4CA30026" w14:textId="19896267" w:rsidR="00D27BD9" w:rsidRPr="00DE1D0D" w:rsidRDefault="00D27BD9" w:rsidP="00D27BD9">
            <w:pPr>
              <w:spacing w:before="120" w:after="120"/>
              <w:rPr>
                <w:rFonts w:cs="Arial"/>
                <w:sz w:val="16"/>
                <w:szCs w:val="16"/>
                <w:lang w:val="en-AU"/>
              </w:rPr>
            </w:pPr>
            <w:r w:rsidRPr="00DE1D0D">
              <w:rPr>
                <w:rFonts w:cs="Arial"/>
                <w:sz w:val="16"/>
                <w:szCs w:val="16"/>
                <w:lang w:val="en-AU"/>
              </w:rPr>
              <w:t>1 if phase start date = phase end date; else 0.</w:t>
            </w:r>
          </w:p>
        </w:tc>
      </w:tr>
      <w:tr w:rsidR="00D27BD9" w:rsidRPr="00DE1D0D" w14:paraId="40A47235" w14:textId="77777777" w:rsidTr="00311E04">
        <w:trPr>
          <w:trHeight w:val="20"/>
        </w:trPr>
        <w:tc>
          <w:tcPr>
            <w:tcW w:w="1485" w:type="dxa"/>
            <w:tcBorders>
              <w:right w:val="single" w:sz="4" w:space="0" w:color="FFFFFF" w:themeColor="accent6"/>
            </w:tcBorders>
          </w:tcPr>
          <w:p w14:paraId="01DDEE15" w14:textId="48ADE3A3" w:rsidR="00D27BD9" w:rsidRPr="00DE1D0D" w:rsidRDefault="00D27BD9" w:rsidP="00D27BD9">
            <w:pPr>
              <w:spacing w:before="120" w:after="120"/>
              <w:rPr>
                <w:rFonts w:cs="Arial"/>
                <w:sz w:val="16"/>
                <w:szCs w:val="16"/>
                <w:lang w:val="en-AU"/>
              </w:rPr>
            </w:pPr>
            <w:r w:rsidRPr="00DE1D0D">
              <w:rPr>
                <w:rFonts w:cs="Arial"/>
                <w:sz w:val="16"/>
                <w:szCs w:val="16"/>
                <w:lang w:val="en-AU"/>
              </w:rPr>
              <w:t>M0</w:t>
            </w:r>
            <w:r w:rsidR="00F21EAA" w:rsidRPr="00DE1D0D">
              <w:rPr>
                <w:rFonts w:cs="Arial"/>
                <w:sz w:val="16"/>
                <w:szCs w:val="16"/>
                <w:lang w:val="en-AU"/>
              </w:rPr>
              <w:t>8</w:t>
            </w:r>
          </w:p>
        </w:tc>
        <w:tc>
          <w:tcPr>
            <w:tcW w:w="2419" w:type="dxa"/>
            <w:tcBorders>
              <w:right w:val="single" w:sz="4" w:space="0" w:color="FFFFFF" w:themeColor="accent6"/>
            </w:tcBorders>
          </w:tcPr>
          <w:p w14:paraId="3A035EEA" w14:textId="3B719A6E" w:rsidR="00D27BD9" w:rsidRPr="00DE1D0D" w:rsidRDefault="00D27BD9" w:rsidP="00D27BD9">
            <w:pPr>
              <w:spacing w:before="120" w:after="120"/>
              <w:rPr>
                <w:rFonts w:cs="Arial"/>
                <w:sz w:val="16"/>
                <w:szCs w:val="16"/>
                <w:lang w:val="en-AU"/>
              </w:rPr>
            </w:pPr>
            <w:r w:rsidRPr="00DE1D0D">
              <w:rPr>
                <w:rFonts w:cs="Arial"/>
                <w:sz w:val="16"/>
                <w:szCs w:val="16"/>
                <w:lang w:val="en-AU"/>
              </w:rPr>
              <w:t>_pat_age_years</w:t>
            </w:r>
          </w:p>
        </w:tc>
        <w:tc>
          <w:tcPr>
            <w:tcW w:w="2955" w:type="dxa"/>
          </w:tcPr>
          <w:p w14:paraId="2E5D1532" w14:textId="103E4867" w:rsidR="00D27BD9" w:rsidRPr="00DE1D0D" w:rsidRDefault="00D27BD9" w:rsidP="00D27BD9">
            <w:pPr>
              <w:spacing w:before="120" w:after="120"/>
              <w:rPr>
                <w:rFonts w:cs="Arial"/>
                <w:sz w:val="16"/>
                <w:szCs w:val="16"/>
                <w:lang w:val="en-AU"/>
              </w:rPr>
            </w:pPr>
            <w:r w:rsidRPr="00DE1D0D">
              <w:rPr>
                <w:rFonts w:cs="Arial"/>
                <w:sz w:val="16"/>
                <w:szCs w:val="16"/>
                <w:lang w:val="en-AU"/>
              </w:rPr>
              <w:t>Age at phase start (in years)</w:t>
            </w:r>
          </w:p>
        </w:tc>
        <w:tc>
          <w:tcPr>
            <w:tcW w:w="3489" w:type="dxa"/>
            <w:tcBorders>
              <w:right w:val="single" w:sz="4" w:space="0" w:color="FFFFFF" w:themeColor="accent6"/>
            </w:tcBorders>
          </w:tcPr>
          <w:p w14:paraId="4402F602" w14:textId="406C541C" w:rsidR="00D27BD9" w:rsidRPr="00DE1D0D" w:rsidRDefault="00D27BD9" w:rsidP="00D27BD9">
            <w:pPr>
              <w:spacing w:before="120" w:after="120"/>
              <w:rPr>
                <w:rFonts w:cs="Arial"/>
                <w:sz w:val="16"/>
                <w:szCs w:val="16"/>
                <w:lang w:val="en-AU"/>
              </w:rPr>
            </w:pPr>
            <w:r w:rsidRPr="00DE1D0D">
              <w:rPr>
                <w:rFonts w:cs="Arial"/>
                <w:sz w:val="16"/>
                <w:szCs w:val="16"/>
                <w:lang w:val="en-AU"/>
              </w:rPr>
              <w:t>Total whole years from date of birth to phase start date.</w:t>
            </w:r>
          </w:p>
        </w:tc>
      </w:tr>
      <w:tr w:rsidR="00D27BD9" w:rsidRPr="00DE1D0D" w14:paraId="03C97701" w14:textId="77777777" w:rsidTr="00311E04">
        <w:trPr>
          <w:trHeight w:val="20"/>
        </w:trPr>
        <w:tc>
          <w:tcPr>
            <w:tcW w:w="1485" w:type="dxa"/>
            <w:tcBorders>
              <w:right w:val="single" w:sz="4" w:space="0" w:color="FFFFFF" w:themeColor="accent6"/>
            </w:tcBorders>
          </w:tcPr>
          <w:p w14:paraId="28B5232B" w14:textId="3EEBB410" w:rsidR="00D27BD9" w:rsidRPr="00DE1D0D" w:rsidRDefault="00D27BD9" w:rsidP="00D27BD9">
            <w:pPr>
              <w:spacing w:before="120" w:after="120"/>
              <w:rPr>
                <w:rFonts w:cs="Arial"/>
                <w:sz w:val="16"/>
                <w:szCs w:val="16"/>
                <w:lang w:val="en-AU"/>
              </w:rPr>
            </w:pPr>
            <w:r w:rsidRPr="00DE1D0D">
              <w:rPr>
                <w:rFonts w:cs="Arial"/>
                <w:sz w:val="16"/>
                <w:szCs w:val="16"/>
                <w:lang w:val="en-AU"/>
              </w:rPr>
              <w:t>M</w:t>
            </w:r>
            <w:r w:rsidR="00F21EAA" w:rsidRPr="00DE1D0D">
              <w:rPr>
                <w:rFonts w:cs="Arial"/>
                <w:sz w:val="16"/>
                <w:szCs w:val="16"/>
                <w:lang w:val="en-AU"/>
              </w:rPr>
              <w:t>09</w:t>
            </w:r>
          </w:p>
        </w:tc>
        <w:tc>
          <w:tcPr>
            <w:tcW w:w="2419" w:type="dxa"/>
            <w:tcBorders>
              <w:right w:val="single" w:sz="4" w:space="0" w:color="FFFFFF" w:themeColor="accent6"/>
            </w:tcBorders>
          </w:tcPr>
          <w:p w14:paraId="4812E490" w14:textId="33D64C3A" w:rsidR="00D27BD9" w:rsidRPr="00DE1D0D" w:rsidRDefault="00D27BD9" w:rsidP="00D27BD9">
            <w:pPr>
              <w:spacing w:before="120" w:after="120"/>
              <w:rPr>
                <w:rFonts w:cs="Arial"/>
                <w:sz w:val="16"/>
                <w:szCs w:val="16"/>
                <w:lang w:val="en-AU"/>
              </w:rPr>
            </w:pPr>
            <w:r w:rsidRPr="00DE1D0D">
              <w:rPr>
                <w:rFonts w:cs="Arial"/>
                <w:sz w:val="16"/>
                <w:szCs w:val="16"/>
                <w:lang w:val="en-AU"/>
              </w:rPr>
              <w:t>_pat_specpaed</w:t>
            </w:r>
          </w:p>
        </w:tc>
        <w:tc>
          <w:tcPr>
            <w:tcW w:w="2955" w:type="dxa"/>
          </w:tcPr>
          <w:p w14:paraId="17D74E25" w14:textId="3F372303" w:rsidR="00D27BD9" w:rsidRPr="00DE1D0D" w:rsidRDefault="00D27BD9" w:rsidP="00D27BD9">
            <w:pPr>
              <w:spacing w:before="120" w:after="120"/>
              <w:rPr>
                <w:rFonts w:cs="Arial"/>
                <w:sz w:val="16"/>
                <w:szCs w:val="16"/>
                <w:lang w:val="en-AU"/>
              </w:rPr>
            </w:pPr>
            <w:r w:rsidRPr="00DE1D0D">
              <w:rPr>
                <w:rFonts w:cs="Arial"/>
                <w:sz w:val="16"/>
                <w:szCs w:val="16"/>
                <w:lang w:val="en-AU"/>
              </w:rPr>
              <w:t>Paediatric adjustment eligible patient</w:t>
            </w:r>
          </w:p>
        </w:tc>
        <w:tc>
          <w:tcPr>
            <w:tcW w:w="3489" w:type="dxa"/>
            <w:tcBorders>
              <w:right w:val="single" w:sz="4" w:space="0" w:color="FFFFFF" w:themeColor="accent6"/>
            </w:tcBorders>
          </w:tcPr>
          <w:p w14:paraId="39DD8F26" w14:textId="4147110B" w:rsidR="00D27BD9" w:rsidRPr="00DE1D0D" w:rsidRDefault="00D27BD9" w:rsidP="00D27BD9">
            <w:pPr>
              <w:spacing w:before="120" w:after="120"/>
              <w:rPr>
                <w:rFonts w:cs="Arial"/>
                <w:sz w:val="16"/>
                <w:szCs w:val="16"/>
                <w:lang w:val="en-AU"/>
              </w:rPr>
            </w:pPr>
            <w:r w:rsidRPr="00DE1D0D">
              <w:rPr>
                <w:rFonts w:cs="Arial"/>
                <w:sz w:val="16"/>
                <w:szCs w:val="16"/>
                <w:lang w:val="en-AU"/>
              </w:rPr>
              <w:t>1 if (_pat_age_years between 0 and 17) and (est_eligible_paed_flag=1); else 0.</w:t>
            </w:r>
          </w:p>
        </w:tc>
      </w:tr>
      <w:tr w:rsidR="00D27BD9" w:rsidRPr="00DE1D0D" w14:paraId="793FF482" w14:textId="77777777" w:rsidTr="00311E04">
        <w:trPr>
          <w:trHeight w:val="20"/>
        </w:trPr>
        <w:tc>
          <w:tcPr>
            <w:tcW w:w="1485" w:type="dxa"/>
            <w:tcBorders>
              <w:right w:val="single" w:sz="4" w:space="0" w:color="FFFFFF" w:themeColor="accent6"/>
            </w:tcBorders>
          </w:tcPr>
          <w:p w14:paraId="784EB74C" w14:textId="5614B92D" w:rsidR="00D27BD9" w:rsidRPr="00DE1D0D" w:rsidRDefault="00D27BD9" w:rsidP="00D27BD9">
            <w:pPr>
              <w:spacing w:before="120" w:after="120"/>
              <w:rPr>
                <w:rFonts w:cs="Arial"/>
                <w:sz w:val="16"/>
                <w:szCs w:val="16"/>
                <w:lang w:val="en-AU"/>
              </w:rPr>
            </w:pPr>
            <w:r w:rsidRPr="00DE1D0D">
              <w:rPr>
                <w:rFonts w:cs="Arial"/>
                <w:sz w:val="16"/>
                <w:szCs w:val="16"/>
                <w:lang w:val="en-AU"/>
              </w:rPr>
              <w:t>M1</w:t>
            </w:r>
            <w:r w:rsidR="00F21EAA" w:rsidRPr="00DE1D0D">
              <w:rPr>
                <w:rFonts w:cs="Arial"/>
                <w:sz w:val="16"/>
                <w:szCs w:val="16"/>
                <w:lang w:val="en-AU"/>
              </w:rPr>
              <w:t>0</w:t>
            </w:r>
          </w:p>
        </w:tc>
        <w:tc>
          <w:tcPr>
            <w:tcW w:w="2419" w:type="dxa"/>
            <w:tcBorders>
              <w:right w:val="single" w:sz="4" w:space="0" w:color="FFFFFF" w:themeColor="accent6"/>
            </w:tcBorders>
          </w:tcPr>
          <w:p w14:paraId="7EDAE69A" w14:textId="7B31BB9B" w:rsidR="00D27BD9" w:rsidRPr="00DE1D0D" w:rsidRDefault="00D27BD9" w:rsidP="00D27BD9">
            <w:pPr>
              <w:spacing w:before="120" w:after="120"/>
              <w:rPr>
                <w:rFonts w:cs="Arial"/>
                <w:sz w:val="16"/>
                <w:szCs w:val="16"/>
                <w:lang w:val="en-AU"/>
              </w:rPr>
            </w:pPr>
            <w:r w:rsidRPr="00DE1D0D">
              <w:rPr>
                <w:rFonts w:cs="Arial"/>
                <w:sz w:val="16"/>
                <w:szCs w:val="16"/>
                <w:lang w:val="en-AU"/>
              </w:rPr>
              <w:t>_pat_private_flag</w:t>
            </w:r>
          </w:p>
        </w:tc>
        <w:tc>
          <w:tcPr>
            <w:tcW w:w="2955" w:type="dxa"/>
          </w:tcPr>
          <w:p w14:paraId="2ECD95DC" w14:textId="3DF712BC" w:rsidR="00D27BD9" w:rsidRPr="00DE1D0D" w:rsidRDefault="00D27BD9" w:rsidP="00D27BD9">
            <w:pPr>
              <w:spacing w:before="120" w:after="120"/>
              <w:rPr>
                <w:rFonts w:cs="Arial"/>
                <w:sz w:val="16"/>
                <w:szCs w:val="16"/>
                <w:lang w:val="en-AU"/>
              </w:rPr>
            </w:pPr>
            <w:r w:rsidRPr="00DE1D0D">
              <w:rPr>
                <w:rFonts w:cs="Arial"/>
                <w:sz w:val="16"/>
                <w:szCs w:val="16"/>
                <w:lang w:val="en-AU"/>
              </w:rPr>
              <w:t>Private patient flag</w:t>
            </w:r>
          </w:p>
        </w:tc>
        <w:tc>
          <w:tcPr>
            <w:tcW w:w="3489" w:type="dxa"/>
            <w:tcBorders>
              <w:right w:val="single" w:sz="4" w:space="0" w:color="FFFFFF" w:themeColor="accent6"/>
            </w:tcBorders>
          </w:tcPr>
          <w:p w14:paraId="1FFAF2C3" w14:textId="3D85807A" w:rsidR="00D27BD9" w:rsidRPr="00DE1D0D" w:rsidRDefault="00D27BD9" w:rsidP="00D27BD9">
            <w:pPr>
              <w:spacing w:before="120" w:after="120"/>
              <w:rPr>
                <w:rFonts w:cs="Arial"/>
                <w:sz w:val="16"/>
                <w:szCs w:val="16"/>
                <w:lang w:val="en-AU"/>
              </w:rPr>
            </w:pPr>
            <w:r w:rsidRPr="00DE1D0D">
              <w:rPr>
                <w:rFonts w:cs="Arial"/>
                <w:sz w:val="16"/>
                <w:szCs w:val="16"/>
                <w:lang w:val="en-AU"/>
              </w:rPr>
              <w:t>1 if funding source = 9 or 13 for 2012-13 data and later.</w:t>
            </w:r>
            <w:r w:rsidR="003E3013" w:rsidRPr="00DE1D0D">
              <w:rPr>
                <w:rStyle w:val="FootnoteReference"/>
                <w:rFonts w:cs="Arial"/>
                <w:sz w:val="16"/>
                <w:szCs w:val="16"/>
                <w:lang w:val="en-AU"/>
              </w:rPr>
              <w:footnoteReference w:id="30"/>
            </w:r>
            <w:r w:rsidRPr="00DE1D0D">
              <w:rPr>
                <w:rFonts w:cs="Arial"/>
                <w:sz w:val="16"/>
                <w:szCs w:val="16"/>
                <w:lang w:val="en-AU"/>
              </w:rPr>
              <w:t xml:space="preserve"> </w:t>
            </w:r>
          </w:p>
        </w:tc>
      </w:tr>
      <w:tr w:rsidR="00D27BD9" w:rsidRPr="00DE1D0D" w14:paraId="02D7A2BF" w14:textId="77777777" w:rsidTr="00311E04">
        <w:trPr>
          <w:trHeight w:val="20"/>
        </w:trPr>
        <w:tc>
          <w:tcPr>
            <w:tcW w:w="1485" w:type="dxa"/>
            <w:tcBorders>
              <w:right w:val="single" w:sz="4" w:space="0" w:color="FFFFFF" w:themeColor="accent6"/>
            </w:tcBorders>
          </w:tcPr>
          <w:p w14:paraId="372E7D7E" w14:textId="7410E250" w:rsidR="00D27BD9" w:rsidRPr="00DE1D0D" w:rsidRDefault="00D27BD9" w:rsidP="00D27BD9">
            <w:pPr>
              <w:spacing w:before="120" w:after="120"/>
              <w:rPr>
                <w:rFonts w:cs="Arial"/>
                <w:sz w:val="16"/>
                <w:szCs w:val="16"/>
                <w:lang w:val="en-AU"/>
              </w:rPr>
            </w:pPr>
            <w:r w:rsidRPr="00DE1D0D">
              <w:rPr>
                <w:rFonts w:cs="Arial"/>
                <w:sz w:val="16"/>
                <w:szCs w:val="16"/>
                <w:lang w:val="en-AU"/>
              </w:rPr>
              <w:t>M1</w:t>
            </w:r>
            <w:r w:rsidR="00F21EAA" w:rsidRPr="00DE1D0D">
              <w:rPr>
                <w:rFonts w:cs="Arial"/>
                <w:sz w:val="16"/>
                <w:szCs w:val="16"/>
                <w:lang w:val="en-AU"/>
              </w:rPr>
              <w:t>1</w:t>
            </w:r>
          </w:p>
        </w:tc>
        <w:tc>
          <w:tcPr>
            <w:tcW w:w="2419" w:type="dxa"/>
            <w:tcBorders>
              <w:right w:val="single" w:sz="4" w:space="0" w:color="FFFFFF" w:themeColor="accent6"/>
            </w:tcBorders>
          </w:tcPr>
          <w:p w14:paraId="0D911BC6" w14:textId="030F8F6A" w:rsidR="00D27BD9" w:rsidRPr="00DE1D0D" w:rsidRDefault="00D27BD9" w:rsidP="00D27BD9">
            <w:pPr>
              <w:spacing w:before="120" w:after="120"/>
              <w:rPr>
                <w:rFonts w:cs="Arial"/>
                <w:sz w:val="16"/>
                <w:szCs w:val="16"/>
                <w:lang w:val="en-AU"/>
              </w:rPr>
            </w:pPr>
            <w:r w:rsidRPr="00DE1D0D">
              <w:rPr>
                <w:rFonts w:cs="Arial"/>
                <w:sz w:val="16"/>
                <w:szCs w:val="16"/>
                <w:lang w:val="en-AU"/>
              </w:rPr>
              <w:t>_pat_public_flag</w:t>
            </w:r>
          </w:p>
        </w:tc>
        <w:tc>
          <w:tcPr>
            <w:tcW w:w="2955" w:type="dxa"/>
          </w:tcPr>
          <w:p w14:paraId="12E33BF8" w14:textId="06FD77AE" w:rsidR="00D27BD9" w:rsidRPr="00DE1D0D" w:rsidRDefault="00D27BD9" w:rsidP="00D27BD9">
            <w:pPr>
              <w:spacing w:before="120" w:after="120"/>
              <w:rPr>
                <w:rFonts w:cs="Arial"/>
                <w:sz w:val="16"/>
                <w:szCs w:val="16"/>
                <w:lang w:val="en-AU"/>
              </w:rPr>
            </w:pPr>
            <w:r w:rsidRPr="00DE1D0D">
              <w:rPr>
                <w:rFonts w:cs="Arial"/>
                <w:sz w:val="16"/>
                <w:szCs w:val="16"/>
                <w:lang w:val="en-AU"/>
              </w:rPr>
              <w:t>Public patient flag</w:t>
            </w:r>
          </w:p>
        </w:tc>
        <w:tc>
          <w:tcPr>
            <w:tcW w:w="3489" w:type="dxa"/>
            <w:tcBorders>
              <w:right w:val="single" w:sz="4" w:space="0" w:color="FFFFFF" w:themeColor="accent6"/>
            </w:tcBorders>
          </w:tcPr>
          <w:p w14:paraId="3280660C" w14:textId="44A07CD6" w:rsidR="00D27BD9" w:rsidRPr="00DE1D0D" w:rsidRDefault="00D27BD9" w:rsidP="00D27BD9">
            <w:pPr>
              <w:spacing w:before="120" w:after="120"/>
              <w:rPr>
                <w:rFonts w:cs="Arial"/>
                <w:sz w:val="16"/>
                <w:szCs w:val="16"/>
                <w:lang w:val="en-AU"/>
              </w:rPr>
            </w:pPr>
            <w:r w:rsidRPr="00DE1D0D">
              <w:rPr>
                <w:rFonts w:cs="Arial"/>
                <w:sz w:val="16"/>
                <w:szCs w:val="16"/>
                <w:lang w:val="en-AU"/>
              </w:rPr>
              <w:t>1 if funding source = 1, 2 or 8 for 2012-13 data and later.</w:t>
            </w:r>
            <w:r w:rsidR="00413DC9" w:rsidRPr="00DE1D0D">
              <w:rPr>
                <w:rStyle w:val="FootnoteReference"/>
                <w:rFonts w:cs="Arial"/>
                <w:sz w:val="16"/>
                <w:szCs w:val="16"/>
                <w:lang w:val="en-AU"/>
              </w:rPr>
              <w:footnoteReference w:id="31"/>
            </w:r>
            <w:r w:rsidRPr="00DE1D0D">
              <w:rPr>
                <w:rFonts w:cs="Arial"/>
                <w:sz w:val="16"/>
                <w:szCs w:val="16"/>
                <w:lang w:val="en-AU"/>
              </w:rPr>
              <w:t xml:space="preserve"> </w:t>
            </w:r>
          </w:p>
        </w:tc>
      </w:tr>
      <w:tr w:rsidR="007A6383" w:rsidRPr="00DE1D0D" w14:paraId="555D8A55" w14:textId="77777777" w:rsidTr="00311E04">
        <w:trPr>
          <w:trHeight w:val="20"/>
        </w:trPr>
        <w:tc>
          <w:tcPr>
            <w:tcW w:w="1485" w:type="dxa"/>
            <w:tcBorders>
              <w:right w:val="single" w:sz="4" w:space="0" w:color="FFFFFF" w:themeColor="accent6"/>
            </w:tcBorders>
          </w:tcPr>
          <w:p w14:paraId="2638909A" w14:textId="3C77AB3C" w:rsidR="007A6383" w:rsidRPr="00DE1D0D" w:rsidRDefault="007A6383" w:rsidP="007A6383">
            <w:pPr>
              <w:spacing w:before="120" w:after="120"/>
              <w:rPr>
                <w:rFonts w:cs="Arial"/>
                <w:sz w:val="16"/>
                <w:szCs w:val="16"/>
                <w:lang w:val="en-AU"/>
              </w:rPr>
            </w:pPr>
            <w:r w:rsidRPr="00DE1D0D">
              <w:rPr>
                <w:rFonts w:cs="Arial"/>
                <w:sz w:val="16"/>
                <w:szCs w:val="16"/>
                <w:lang w:val="en-AU"/>
              </w:rPr>
              <w:t>M</w:t>
            </w:r>
            <w:r w:rsidR="00F21EAA" w:rsidRPr="00DE1D0D">
              <w:rPr>
                <w:rFonts w:cs="Arial"/>
                <w:sz w:val="16"/>
                <w:szCs w:val="16"/>
                <w:lang w:val="en-AU"/>
              </w:rPr>
              <w:t>12</w:t>
            </w:r>
          </w:p>
        </w:tc>
        <w:tc>
          <w:tcPr>
            <w:tcW w:w="2419" w:type="dxa"/>
            <w:tcBorders>
              <w:right w:val="single" w:sz="4" w:space="0" w:color="FFFFFF" w:themeColor="accent6"/>
            </w:tcBorders>
          </w:tcPr>
          <w:p w14:paraId="631020DC" w14:textId="19A2A0D8" w:rsidR="007A6383" w:rsidRPr="00DE1D0D" w:rsidRDefault="007A6383" w:rsidP="007A6383">
            <w:pPr>
              <w:spacing w:before="120" w:after="120"/>
              <w:rPr>
                <w:rFonts w:cs="Arial"/>
                <w:sz w:val="16"/>
                <w:szCs w:val="16"/>
                <w:lang w:val="en-AU"/>
              </w:rPr>
            </w:pPr>
            <w:r w:rsidRPr="00DE1D0D">
              <w:rPr>
                <w:rFonts w:cs="Arial"/>
                <w:sz w:val="16"/>
                <w:szCs w:val="16"/>
                <w:lang w:val="en-AU"/>
              </w:rPr>
              <w:t>_pat_ind_flag</w:t>
            </w:r>
          </w:p>
        </w:tc>
        <w:tc>
          <w:tcPr>
            <w:tcW w:w="2955" w:type="dxa"/>
          </w:tcPr>
          <w:p w14:paraId="7CC98B9C" w14:textId="0F012BA7" w:rsidR="007A6383" w:rsidRPr="00DE1D0D" w:rsidRDefault="007A6383" w:rsidP="007A6383">
            <w:pPr>
              <w:spacing w:before="120" w:after="120"/>
              <w:rPr>
                <w:rFonts w:cs="Arial"/>
                <w:sz w:val="16"/>
                <w:szCs w:val="16"/>
                <w:lang w:val="en-AU"/>
              </w:rPr>
            </w:pPr>
            <w:r w:rsidRPr="00DE1D0D">
              <w:rPr>
                <w:rFonts w:cs="Arial"/>
                <w:sz w:val="16"/>
                <w:szCs w:val="16"/>
                <w:lang w:val="en-AU"/>
              </w:rPr>
              <w:t>Indigenous patient flag</w:t>
            </w:r>
          </w:p>
        </w:tc>
        <w:tc>
          <w:tcPr>
            <w:tcW w:w="3489" w:type="dxa"/>
            <w:tcBorders>
              <w:right w:val="single" w:sz="4" w:space="0" w:color="FFFFFF" w:themeColor="accent6"/>
            </w:tcBorders>
          </w:tcPr>
          <w:p w14:paraId="5AFDCAE5" w14:textId="702E3548" w:rsidR="007A6383" w:rsidRPr="00DE1D0D" w:rsidRDefault="007A6383" w:rsidP="007A6383">
            <w:pPr>
              <w:spacing w:before="120" w:after="120"/>
              <w:rPr>
                <w:rFonts w:cs="Arial"/>
                <w:sz w:val="16"/>
                <w:szCs w:val="16"/>
                <w:lang w:val="en-AU"/>
              </w:rPr>
            </w:pPr>
            <w:r w:rsidRPr="00DE1D0D">
              <w:rPr>
                <w:rFonts w:cs="Arial"/>
                <w:sz w:val="16"/>
                <w:szCs w:val="16"/>
                <w:lang w:val="en-AU"/>
              </w:rPr>
              <w:t>1 if patient Indigenous status = 1, 2 or 3; else 0.</w:t>
            </w:r>
          </w:p>
        </w:tc>
      </w:tr>
      <w:tr w:rsidR="00D27BD9" w:rsidRPr="00DE1D0D" w14:paraId="5AB5EE39" w14:textId="77777777" w:rsidTr="00311E04">
        <w:trPr>
          <w:trHeight w:val="20"/>
        </w:trPr>
        <w:tc>
          <w:tcPr>
            <w:tcW w:w="1485" w:type="dxa"/>
            <w:tcBorders>
              <w:right w:val="single" w:sz="4" w:space="0" w:color="FFFFFF" w:themeColor="accent6"/>
            </w:tcBorders>
          </w:tcPr>
          <w:p w14:paraId="2E6B5374" w14:textId="1F81B0FC" w:rsidR="00D27BD9" w:rsidRPr="00DE1D0D" w:rsidRDefault="00D27BD9" w:rsidP="00D27BD9">
            <w:pPr>
              <w:spacing w:before="120" w:after="120"/>
              <w:rPr>
                <w:rFonts w:cs="Arial"/>
                <w:sz w:val="16"/>
                <w:szCs w:val="16"/>
                <w:lang w:val="en-AU"/>
              </w:rPr>
            </w:pPr>
            <w:r w:rsidRPr="00DE1D0D">
              <w:rPr>
                <w:rFonts w:cs="Arial"/>
                <w:sz w:val="16"/>
                <w:szCs w:val="16"/>
                <w:lang w:val="en-AU"/>
              </w:rPr>
              <w:t>M13</w:t>
            </w:r>
          </w:p>
        </w:tc>
        <w:tc>
          <w:tcPr>
            <w:tcW w:w="2419" w:type="dxa"/>
            <w:tcBorders>
              <w:right w:val="single" w:sz="4" w:space="0" w:color="FFFFFF" w:themeColor="accent6"/>
            </w:tcBorders>
          </w:tcPr>
          <w:p w14:paraId="666D5B7C" w14:textId="4D6F85F8" w:rsidR="00D27BD9" w:rsidRPr="00DE1D0D" w:rsidRDefault="00D27BD9" w:rsidP="00D27BD9">
            <w:pPr>
              <w:spacing w:before="120" w:after="120"/>
              <w:rPr>
                <w:rFonts w:cs="Arial"/>
                <w:sz w:val="16"/>
                <w:szCs w:val="16"/>
                <w:lang w:val="en-AU"/>
              </w:rPr>
            </w:pPr>
            <w:r w:rsidRPr="00DE1D0D">
              <w:rPr>
                <w:rFonts w:cs="Arial"/>
                <w:sz w:val="16"/>
                <w:szCs w:val="16"/>
                <w:lang w:val="en-AU"/>
              </w:rPr>
              <w:t>amhcc_inlier_lb</w:t>
            </w:r>
          </w:p>
        </w:tc>
        <w:tc>
          <w:tcPr>
            <w:tcW w:w="2955" w:type="dxa"/>
          </w:tcPr>
          <w:p w14:paraId="0C5B95CB" w14:textId="4A734D71" w:rsidR="00D27BD9" w:rsidRPr="00DE1D0D" w:rsidRDefault="00D27BD9" w:rsidP="00D27BD9">
            <w:pPr>
              <w:spacing w:before="120" w:after="120"/>
              <w:rPr>
                <w:rFonts w:cs="Arial"/>
                <w:sz w:val="16"/>
                <w:szCs w:val="16"/>
                <w:lang w:val="en-AU"/>
              </w:rPr>
            </w:pPr>
            <w:r w:rsidRPr="00DE1D0D">
              <w:rPr>
                <w:rFonts w:cs="Arial"/>
                <w:sz w:val="16"/>
                <w:szCs w:val="16"/>
                <w:lang w:val="en-AU"/>
              </w:rPr>
              <w:t>Inlier lower bound</w:t>
            </w:r>
          </w:p>
        </w:tc>
        <w:tc>
          <w:tcPr>
            <w:tcW w:w="3489" w:type="dxa"/>
            <w:tcBorders>
              <w:right w:val="single" w:sz="4" w:space="0" w:color="FFFFFF" w:themeColor="accent6"/>
            </w:tcBorders>
          </w:tcPr>
          <w:p w14:paraId="308E35E2" w14:textId="446EB36E" w:rsidR="00D27BD9" w:rsidRPr="00DE1D0D" w:rsidRDefault="00D27BD9" w:rsidP="00D27BD9">
            <w:pPr>
              <w:spacing w:before="120" w:after="120"/>
              <w:rPr>
                <w:rFonts w:cs="Arial"/>
                <w:sz w:val="16"/>
                <w:szCs w:val="16"/>
                <w:lang w:val="en-AU"/>
              </w:rPr>
            </w:pPr>
            <w:r w:rsidRPr="00DE1D0D">
              <w:rPr>
                <w:rFonts w:cs="Arial"/>
                <w:sz w:val="16"/>
                <w:szCs w:val="16"/>
                <w:lang w:val="en-AU"/>
              </w:rPr>
              <w:t>Inlier lower bound from NWAU AMHCC price weight table.</w:t>
            </w:r>
          </w:p>
        </w:tc>
      </w:tr>
      <w:tr w:rsidR="00D27BD9" w:rsidRPr="00DE1D0D" w14:paraId="69A8AD26" w14:textId="77777777" w:rsidTr="00311E04">
        <w:trPr>
          <w:trHeight w:val="20"/>
        </w:trPr>
        <w:tc>
          <w:tcPr>
            <w:tcW w:w="1485" w:type="dxa"/>
            <w:tcBorders>
              <w:right w:val="single" w:sz="4" w:space="0" w:color="FFFFFF" w:themeColor="accent6"/>
            </w:tcBorders>
          </w:tcPr>
          <w:p w14:paraId="6E53087F" w14:textId="65E65275" w:rsidR="00D27BD9" w:rsidRPr="00DE1D0D" w:rsidRDefault="00D27BD9" w:rsidP="00D27BD9">
            <w:pPr>
              <w:spacing w:before="120" w:after="120"/>
              <w:rPr>
                <w:rFonts w:cs="Arial"/>
                <w:sz w:val="16"/>
                <w:szCs w:val="16"/>
                <w:lang w:val="en-AU"/>
              </w:rPr>
            </w:pPr>
            <w:r w:rsidRPr="00DE1D0D">
              <w:rPr>
                <w:rFonts w:cs="Arial"/>
                <w:sz w:val="16"/>
                <w:szCs w:val="16"/>
                <w:lang w:val="en-AU"/>
              </w:rPr>
              <w:t>M14</w:t>
            </w:r>
          </w:p>
        </w:tc>
        <w:tc>
          <w:tcPr>
            <w:tcW w:w="2419" w:type="dxa"/>
            <w:tcBorders>
              <w:right w:val="single" w:sz="4" w:space="0" w:color="FFFFFF" w:themeColor="accent6"/>
            </w:tcBorders>
          </w:tcPr>
          <w:p w14:paraId="0279D1B3" w14:textId="4FF647FE" w:rsidR="00D27BD9" w:rsidRPr="00DE1D0D" w:rsidRDefault="00D27BD9" w:rsidP="00D27BD9">
            <w:pPr>
              <w:spacing w:before="120" w:after="120"/>
              <w:rPr>
                <w:rFonts w:cs="Arial"/>
                <w:sz w:val="16"/>
                <w:szCs w:val="16"/>
                <w:lang w:val="en-AU"/>
              </w:rPr>
            </w:pPr>
            <w:r w:rsidRPr="00DE1D0D">
              <w:rPr>
                <w:rFonts w:cs="Arial"/>
                <w:sz w:val="16"/>
                <w:szCs w:val="16"/>
                <w:lang w:val="en-AU"/>
              </w:rPr>
              <w:t>amhcc_inlier_ub</w:t>
            </w:r>
          </w:p>
        </w:tc>
        <w:tc>
          <w:tcPr>
            <w:tcW w:w="2955" w:type="dxa"/>
          </w:tcPr>
          <w:p w14:paraId="166E6053" w14:textId="3634ADEC" w:rsidR="00D27BD9" w:rsidRPr="00DE1D0D" w:rsidRDefault="00D27BD9" w:rsidP="00D27BD9">
            <w:pPr>
              <w:spacing w:before="120" w:after="120"/>
              <w:rPr>
                <w:rFonts w:cs="Arial"/>
                <w:sz w:val="16"/>
                <w:szCs w:val="16"/>
                <w:lang w:val="en-AU"/>
              </w:rPr>
            </w:pPr>
            <w:r w:rsidRPr="00DE1D0D">
              <w:rPr>
                <w:rFonts w:cs="Arial"/>
                <w:sz w:val="16"/>
                <w:szCs w:val="16"/>
                <w:lang w:val="en-AU"/>
              </w:rPr>
              <w:t>Inlier upper bound</w:t>
            </w:r>
          </w:p>
        </w:tc>
        <w:tc>
          <w:tcPr>
            <w:tcW w:w="3489" w:type="dxa"/>
            <w:tcBorders>
              <w:right w:val="single" w:sz="4" w:space="0" w:color="FFFFFF" w:themeColor="accent6"/>
            </w:tcBorders>
          </w:tcPr>
          <w:p w14:paraId="23720EA6" w14:textId="1E00F7A0" w:rsidR="00D27BD9" w:rsidRPr="00DE1D0D" w:rsidRDefault="00D27BD9" w:rsidP="00D27BD9">
            <w:pPr>
              <w:spacing w:before="120" w:after="120"/>
              <w:rPr>
                <w:rFonts w:cs="Arial"/>
                <w:sz w:val="16"/>
                <w:szCs w:val="16"/>
                <w:lang w:val="en-AU"/>
              </w:rPr>
            </w:pPr>
            <w:r w:rsidRPr="00DE1D0D">
              <w:rPr>
                <w:rFonts w:cs="Arial"/>
                <w:sz w:val="16"/>
                <w:szCs w:val="16"/>
                <w:lang w:val="en-AU"/>
              </w:rPr>
              <w:t>Inlier upper bound from NWAU AMHCC price weight table.</w:t>
            </w:r>
          </w:p>
        </w:tc>
      </w:tr>
      <w:tr w:rsidR="00D27BD9" w:rsidRPr="00DE1D0D" w14:paraId="3E0FC082" w14:textId="77777777" w:rsidTr="00311E04">
        <w:trPr>
          <w:trHeight w:val="20"/>
        </w:trPr>
        <w:tc>
          <w:tcPr>
            <w:tcW w:w="1485" w:type="dxa"/>
            <w:tcBorders>
              <w:right w:val="single" w:sz="4" w:space="0" w:color="FFFFFF" w:themeColor="accent6"/>
            </w:tcBorders>
          </w:tcPr>
          <w:p w14:paraId="7319C5F3" w14:textId="26287424" w:rsidR="00D27BD9" w:rsidRPr="00DE1D0D" w:rsidRDefault="00D27BD9" w:rsidP="00D27BD9">
            <w:pPr>
              <w:spacing w:before="120" w:after="120"/>
              <w:rPr>
                <w:rFonts w:cs="Arial"/>
                <w:sz w:val="16"/>
                <w:szCs w:val="16"/>
                <w:lang w:val="en-AU"/>
              </w:rPr>
            </w:pPr>
            <w:r w:rsidRPr="00DE1D0D">
              <w:rPr>
                <w:rFonts w:cs="Arial"/>
                <w:sz w:val="16"/>
                <w:szCs w:val="16"/>
                <w:lang w:val="en-AU"/>
              </w:rPr>
              <w:lastRenderedPageBreak/>
              <w:t>M15</w:t>
            </w:r>
          </w:p>
        </w:tc>
        <w:tc>
          <w:tcPr>
            <w:tcW w:w="2419" w:type="dxa"/>
            <w:tcBorders>
              <w:right w:val="single" w:sz="4" w:space="0" w:color="FFFFFF" w:themeColor="accent6"/>
            </w:tcBorders>
          </w:tcPr>
          <w:p w14:paraId="3ECBE3BA" w14:textId="78FC59B3" w:rsidR="00D27BD9" w:rsidRPr="00DE1D0D" w:rsidRDefault="00D27BD9" w:rsidP="00D27BD9">
            <w:pPr>
              <w:spacing w:before="120" w:after="120"/>
              <w:rPr>
                <w:rFonts w:cs="Arial"/>
                <w:sz w:val="16"/>
                <w:szCs w:val="16"/>
                <w:lang w:val="en-AU"/>
              </w:rPr>
            </w:pPr>
            <w:r w:rsidRPr="00DE1D0D">
              <w:rPr>
                <w:rFonts w:cs="Arial"/>
                <w:sz w:val="16"/>
                <w:szCs w:val="16"/>
                <w:lang w:val="en-AU"/>
              </w:rPr>
              <w:t>amhcc_pw_sso_base</w:t>
            </w:r>
          </w:p>
        </w:tc>
        <w:tc>
          <w:tcPr>
            <w:tcW w:w="2955" w:type="dxa"/>
          </w:tcPr>
          <w:p w14:paraId="2EEC3881" w14:textId="040A12F4" w:rsidR="00D27BD9" w:rsidRPr="00DE1D0D" w:rsidRDefault="00D27BD9" w:rsidP="00D27BD9">
            <w:pPr>
              <w:spacing w:before="120" w:after="120"/>
              <w:rPr>
                <w:rFonts w:cs="Arial"/>
                <w:sz w:val="16"/>
                <w:szCs w:val="16"/>
                <w:lang w:val="en-AU"/>
              </w:rPr>
            </w:pPr>
            <w:r w:rsidRPr="00DE1D0D">
              <w:rPr>
                <w:rFonts w:cs="Arial"/>
                <w:sz w:val="16"/>
                <w:szCs w:val="16"/>
                <w:lang w:val="en-AU"/>
              </w:rPr>
              <w:t>Short-stay outlier base price weight</w:t>
            </w:r>
          </w:p>
        </w:tc>
        <w:tc>
          <w:tcPr>
            <w:tcW w:w="3489" w:type="dxa"/>
            <w:tcBorders>
              <w:right w:val="single" w:sz="4" w:space="0" w:color="FFFFFF" w:themeColor="accent6"/>
            </w:tcBorders>
          </w:tcPr>
          <w:p w14:paraId="37406FDA" w14:textId="1185D5E9" w:rsidR="00D27BD9" w:rsidRPr="00DE1D0D" w:rsidRDefault="00D27BD9" w:rsidP="00D27BD9">
            <w:pPr>
              <w:spacing w:before="120" w:after="120"/>
              <w:rPr>
                <w:rFonts w:cs="Arial"/>
                <w:sz w:val="16"/>
                <w:szCs w:val="16"/>
                <w:lang w:val="en-AU"/>
              </w:rPr>
            </w:pPr>
            <w:r w:rsidRPr="00DE1D0D">
              <w:rPr>
                <w:rFonts w:cs="Arial"/>
                <w:sz w:val="16"/>
                <w:szCs w:val="16"/>
                <w:lang w:val="en-AU"/>
              </w:rPr>
              <w:t>Short-stay outlier base price weight from joined NWAU AMHCC price weight table if not missing; else 0.</w:t>
            </w:r>
          </w:p>
        </w:tc>
      </w:tr>
      <w:tr w:rsidR="00D27BD9" w:rsidRPr="00DE1D0D" w14:paraId="33BF1BF2" w14:textId="77777777" w:rsidTr="00311E04">
        <w:trPr>
          <w:trHeight w:val="20"/>
        </w:trPr>
        <w:tc>
          <w:tcPr>
            <w:tcW w:w="1485" w:type="dxa"/>
            <w:tcBorders>
              <w:right w:val="single" w:sz="4" w:space="0" w:color="FFFFFF" w:themeColor="accent6"/>
            </w:tcBorders>
          </w:tcPr>
          <w:p w14:paraId="34A3EA9B" w14:textId="566C191F" w:rsidR="00D27BD9" w:rsidRPr="00DE1D0D" w:rsidRDefault="00D27BD9" w:rsidP="00D27BD9">
            <w:pPr>
              <w:spacing w:before="120" w:after="120"/>
              <w:rPr>
                <w:rFonts w:cs="Arial"/>
                <w:sz w:val="16"/>
                <w:szCs w:val="16"/>
                <w:lang w:val="en-AU"/>
              </w:rPr>
            </w:pPr>
            <w:r w:rsidRPr="00DE1D0D">
              <w:rPr>
                <w:rFonts w:cs="Arial"/>
                <w:sz w:val="16"/>
                <w:szCs w:val="16"/>
                <w:lang w:val="en-AU"/>
              </w:rPr>
              <w:t>M16</w:t>
            </w:r>
          </w:p>
        </w:tc>
        <w:tc>
          <w:tcPr>
            <w:tcW w:w="2419" w:type="dxa"/>
            <w:tcBorders>
              <w:right w:val="single" w:sz="4" w:space="0" w:color="FFFFFF" w:themeColor="accent6"/>
            </w:tcBorders>
          </w:tcPr>
          <w:p w14:paraId="0F6C10D5" w14:textId="0C0C8D10" w:rsidR="00D27BD9" w:rsidRPr="00DE1D0D" w:rsidRDefault="00D27BD9" w:rsidP="00D27BD9">
            <w:pPr>
              <w:spacing w:before="120" w:after="120"/>
              <w:rPr>
                <w:rFonts w:cs="Arial"/>
                <w:sz w:val="16"/>
                <w:szCs w:val="16"/>
                <w:lang w:val="en-AU"/>
              </w:rPr>
            </w:pPr>
            <w:r w:rsidRPr="00DE1D0D">
              <w:rPr>
                <w:rFonts w:cs="Arial"/>
                <w:sz w:val="16"/>
                <w:szCs w:val="16"/>
                <w:lang w:val="en-AU"/>
              </w:rPr>
              <w:t>amhcc_pw_sso_perdiem</w:t>
            </w:r>
          </w:p>
        </w:tc>
        <w:tc>
          <w:tcPr>
            <w:tcW w:w="2955" w:type="dxa"/>
          </w:tcPr>
          <w:p w14:paraId="3FCE6AA9" w14:textId="588C4746" w:rsidR="00D27BD9" w:rsidRPr="00DE1D0D" w:rsidRDefault="00D27BD9" w:rsidP="00D27BD9">
            <w:pPr>
              <w:spacing w:before="120" w:after="120"/>
              <w:rPr>
                <w:rFonts w:cs="Arial"/>
                <w:sz w:val="16"/>
                <w:szCs w:val="16"/>
                <w:lang w:val="en-AU"/>
              </w:rPr>
            </w:pPr>
            <w:r w:rsidRPr="00DE1D0D">
              <w:rPr>
                <w:rFonts w:cs="Arial"/>
                <w:sz w:val="16"/>
                <w:szCs w:val="16"/>
                <w:lang w:val="en-AU"/>
              </w:rPr>
              <w:t>Short-stay outlier per diem price weight</w:t>
            </w:r>
          </w:p>
        </w:tc>
        <w:tc>
          <w:tcPr>
            <w:tcW w:w="3489" w:type="dxa"/>
            <w:tcBorders>
              <w:right w:val="single" w:sz="4" w:space="0" w:color="FFFFFF" w:themeColor="accent6"/>
            </w:tcBorders>
          </w:tcPr>
          <w:p w14:paraId="6CDEA078" w14:textId="18972591" w:rsidR="00D27BD9" w:rsidRPr="00DE1D0D" w:rsidRDefault="00D27BD9" w:rsidP="00D27BD9">
            <w:pPr>
              <w:spacing w:before="120" w:after="120"/>
              <w:rPr>
                <w:rFonts w:cs="Arial"/>
                <w:sz w:val="16"/>
                <w:szCs w:val="16"/>
                <w:lang w:val="en-AU"/>
              </w:rPr>
            </w:pPr>
            <w:r w:rsidRPr="00DE1D0D">
              <w:rPr>
                <w:rFonts w:cs="Arial"/>
                <w:sz w:val="16"/>
                <w:szCs w:val="16"/>
                <w:lang w:val="en-AU"/>
              </w:rPr>
              <w:t>Short-stay outlier per diem price weight from joined NWAU AMHCC price weight table if not missing; else 0.</w:t>
            </w:r>
          </w:p>
        </w:tc>
      </w:tr>
      <w:tr w:rsidR="00D27BD9" w:rsidRPr="00DE1D0D" w14:paraId="41C88609" w14:textId="77777777" w:rsidTr="00311E04">
        <w:trPr>
          <w:trHeight w:val="20"/>
        </w:trPr>
        <w:tc>
          <w:tcPr>
            <w:tcW w:w="1485" w:type="dxa"/>
            <w:tcBorders>
              <w:right w:val="single" w:sz="4" w:space="0" w:color="FFFFFF" w:themeColor="accent6"/>
            </w:tcBorders>
          </w:tcPr>
          <w:p w14:paraId="65C7DE0B" w14:textId="7988FD0B" w:rsidR="00D27BD9" w:rsidRPr="00DE1D0D" w:rsidRDefault="00D27BD9" w:rsidP="00D27BD9">
            <w:pPr>
              <w:spacing w:before="120" w:after="120"/>
              <w:rPr>
                <w:rFonts w:cs="Arial"/>
                <w:sz w:val="16"/>
                <w:szCs w:val="16"/>
                <w:lang w:val="en-AU"/>
              </w:rPr>
            </w:pPr>
            <w:r w:rsidRPr="00DE1D0D">
              <w:rPr>
                <w:rFonts w:cs="Arial"/>
                <w:sz w:val="16"/>
                <w:szCs w:val="16"/>
                <w:lang w:val="en-AU"/>
              </w:rPr>
              <w:t>M17</w:t>
            </w:r>
          </w:p>
        </w:tc>
        <w:tc>
          <w:tcPr>
            <w:tcW w:w="2419" w:type="dxa"/>
            <w:tcBorders>
              <w:right w:val="single" w:sz="4" w:space="0" w:color="FFFFFF" w:themeColor="accent6"/>
            </w:tcBorders>
          </w:tcPr>
          <w:p w14:paraId="3F9E4262" w14:textId="1760993E" w:rsidR="00D27BD9" w:rsidRPr="00DE1D0D" w:rsidRDefault="00D27BD9" w:rsidP="00D27BD9">
            <w:pPr>
              <w:spacing w:before="120" w:after="120"/>
              <w:rPr>
                <w:rFonts w:cs="Arial"/>
                <w:sz w:val="16"/>
                <w:szCs w:val="16"/>
                <w:lang w:val="en-AU"/>
              </w:rPr>
            </w:pPr>
            <w:r w:rsidRPr="00DE1D0D">
              <w:rPr>
                <w:rFonts w:cs="Arial"/>
                <w:sz w:val="16"/>
                <w:szCs w:val="16"/>
                <w:lang w:val="en-AU"/>
              </w:rPr>
              <w:t>amhcc_pw_inlier</w:t>
            </w:r>
          </w:p>
        </w:tc>
        <w:tc>
          <w:tcPr>
            <w:tcW w:w="2955" w:type="dxa"/>
          </w:tcPr>
          <w:p w14:paraId="35658324" w14:textId="6FE397F1" w:rsidR="00D27BD9" w:rsidRPr="00DE1D0D" w:rsidRDefault="00D27BD9" w:rsidP="00D27BD9">
            <w:pPr>
              <w:spacing w:before="120" w:after="120"/>
              <w:rPr>
                <w:rFonts w:cs="Arial"/>
                <w:sz w:val="16"/>
                <w:szCs w:val="16"/>
                <w:lang w:val="en-AU"/>
              </w:rPr>
            </w:pPr>
            <w:r w:rsidRPr="00DE1D0D">
              <w:rPr>
                <w:rFonts w:cs="Arial"/>
                <w:sz w:val="16"/>
                <w:szCs w:val="16"/>
                <w:lang w:val="en-AU"/>
              </w:rPr>
              <w:t>Inlier price weight</w:t>
            </w:r>
          </w:p>
        </w:tc>
        <w:tc>
          <w:tcPr>
            <w:tcW w:w="3489" w:type="dxa"/>
            <w:tcBorders>
              <w:right w:val="single" w:sz="4" w:space="0" w:color="FFFFFF" w:themeColor="accent6"/>
            </w:tcBorders>
          </w:tcPr>
          <w:p w14:paraId="1264D83E" w14:textId="0948F024" w:rsidR="00D27BD9" w:rsidRPr="00DE1D0D" w:rsidRDefault="00D27BD9" w:rsidP="00D27BD9">
            <w:pPr>
              <w:spacing w:before="120" w:after="120"/>
              <w:rPr>
                <w:rFonts w:cs="Arial"/>
                <w:sz w:val="16"/>
                <w:szCs w:val="16"/>
                <w:lang w:val="en-AU"/>
              </w:rPr>
            </w:pPr>
            <w:r w:rsidRPr="00DE1D0D">
              <w:rPr>
                <w:rFonts w:cs="Arial"/>
                <w:sz w:val="16"/>
                <w:szCs w:val="16"/>
                <w:lang w:val="en-AU"/>
              </w:rPr>
              <w:t>Inlier price weight from joined NWAU AMHCC price weight table.</w:t>
            </w:r>
          </w:p>
        </w:tc>
      </w:tr>
      <w:tr w:rsidR="00D27BD9" w:rsidRPr="00DE1D0D" w14:paraId="5ECCE069" w14:textId="77777777" w:rsidTr="00311E04">
        <w:trPr>
          <w:trHeight w:val="20"/>
        </w:trPr>
        <w:tc>
          <w:tcPr>
            <w:tcW w:w="1485" w:type="dxa"/>
            <w:tcBorders>
              <w:right w:val="single" w:sz="4" w:space="0" w:color="FFFFFF" w:themeColor="accent6"/>
            </w:tcBorders>
          </w:tcPr>
          <w:p w14:paraId="341520FC" w14:textId="4E3144A8" w:rsidR="00D27BD9" w:rsidRPr="00DE1D0D" w:rsidRDefault="00D27BD9" w:rsidP="00D27BD9">
            <w:pPr>
              <w:spacing w:before="120" w:after="120"/>
              <w:rPr>
                <w:rFonts w:cs="Arial"/>
                <w:sz w:val="16"/>
                <w:szCs w:val="16"/>
                <w:lang w:val="en-AU"/>
              </w:rPr>
            </w:pPr>
            <w:r w:rsidRPr="00DE1D0D">
              <w:rPr>
                <w:rFonts w:cs="Arial"/>
                <w:sz w:val="16"/>
                <w:szCs w:val="16"/>
                <w:lang w:val="en-AU"/>
              </w:rPr>
              <w:t>M18</w:t>
            </w:r>
          </w:p>
        </w:tc>
        <w:tc>
          <w:tcPr>
            <w:tcW w:w="2419" w:type="dxa"/>
            <w:tcBorders>
              <w:right w:val="single" w:sz="4" w:space="0" w:color="FFFFFF" w:themeColor="accent6"/>
            </w:tcBorders>
          </w:tcPr>
          <w:p w14:paraId="299F2F4D" w14:textId="5323C7FB" w:rsidR="00D27BD9" w:rsidRPr="00DE1D0D" w:rsidRDefault="00D27BD9" w:rsidP="00D27BD9">
            <w:pPr>
              <w:spacing w:before="120" w:after="120"/>
              <w:rPr>
                <w:rFonts w:cs="Arial"/>
                <w:sz w:val="16"/>
                <w:szCs w:val="16"/>
                <w:lang w:val="en-AU"/>
              </w:rPr>
            </w:pPr>
            <w:r w:rsidRPr="00DE1D0D">
              <w:rPr>
                <w:rFonts w:cs="Arial"/>
                <w:sz w:val="16"/>
                <w:szCs w:val="16"/>
                <w:lang w:val="en-AU"/>
              </w:rPr>
              <w:t>amhcc_pw_lso_perdiem</w:t>
            </w:r>
          </w:p>
        </w:tc>
        <w:tc>
          <w:tcPr>
            <w:tcW w:w="2955" w:type="dxa"/>
          </w:tcPr>
          <w:p w14:paraId="5AE668F3" w14:textId="1EBBD80E" w:rsidR="00D27BD9" w:rsidRPr="00DE1D0D" w:rsidRDefault="00D27BD9" w:rsidP="00D27BD9">
            <w:pPr>
              <w:spacing w:before="120" w:after="120"/>
              <w:rPr>
                <w:rFonts w:cs="Arial"/>
                <w:sz w:val="16"/>
                <w:szCs w:val="16"/>
                <w:lang w:val="en-AU"/>
              </w:rPr>
            </w:pPr>
            <w:r w:rsidRPr="00DE1D0D">
              <w:rPr>
                <w:rFonts w:cs="Arial"/>
                <w:sz w:val="16"/>
                <w:szCs w:val="16"/>
                <w:lang w:val="en-AU"/>
              </w:rPr>
              <w:t>Long-stay outlier per diem price weight</w:t>
            </w:r>
          </w:p>
        </w:tc>
        <w:tc>
          <w:tcPr>
            <w:tcW w:w="3489" w:type="dxa"/>
            <w:tcBorders>
              <w:right w:val="single" w:sz="4" w:space="0" w:color="FFFFFF" w:themeColor="accent6"/>
            </w:tcBorders>
          </w:tcPr>
          <w:p w14:paraId="54551329" w14:textId="275C4BD5" w:rsidR="00D27BD9" w:rsidRPr="00DE1D0D" w:rsidRDefault="00D27BD9" w:rsidP="00D27BD9">
            <w:pPr>
              <w:spacing w:before="120" w:after="120"/>
              <w:rPr>
                <w:rFonts w:cs="Arial"/>
                <w:sz w:val="16"/>
                <w:szCs w:val="16"/>
                <w:lang w:val="en-AU"/>
              </w:rPr>
            </w:pPr>
            <w:r w:rsidRPr="00DE1D0D">
              <w:rPr>
                <w:rFonts w:cs="Arial"/>
                <w:sz w:val="16"/>
                <w:szCs w:val="16"/>
                <w:lang w:val="en-AU"/>
              </w:rPr>
              <w:t>Long-stay outlier per diem price weight from joined NWAU AMHCC price weight table if not missing; else 0.</w:t>
            </w:r>
          </w:p>
        </w:tc>
      </w:tr>
      <w:tr w:rsidR="00D27BD9" w:rsidRPr="00DE1D0D" w14:paraId="2CDCCBE6" w14:textId="77777777" w:rsidTr="00311E04">
        <w:trPr>
          <w:trHeight w:val="20"/>
        </w:trPr>
        <w:tc>
          <w:tcPr>
            <w:tcW w:w="1485" w:type="dxa"/>
            <w:tcBorders>
              <w:right w:val="single" w:sz="4" w:space="0" w:color="FFFFFF" w:themeColor="accent6"/>
            </w:tcBorders>
          </w:tcPr>
          <w:p w14:paraId="43BAF97A" w14:textId="1AD5ED71" w:rsidR="00D27BD9" w:rsidRPr="00DE1D0D" w:rsidRDefault="00D27BD9" w:rsidP="00D27BD9">
            <w:pPr>
              <w:spacing w:before="120" w:after="120"/>
              <w:rPr>
                <w:rFonts w:cs="Arial"/>
                <w:sz w:val="16"/>
                <w:szCs w:val="16"/>
                <w:lang w:val="en-AU"/>
              </w:rPr>
            </w:pPr>
            <w:r w:rsidRPr="00DE1D0D">
              <w:rPr>
                <w:rFonts w:cs="Arial"/>
                <w:sz w:val="16"/>
                <w:szCs w:val="16"/>
                <w:lang w:val="en-AU"/>
              </w:rPr>
              <w:t>M19</w:t>
            </w:r>
          </w:p>
        </w:tc>
        <w:tc>
          <w:tcPr>
            <w:tcW w:w="2419" w:type="dxa"/>
            <w:tcBorders>
              <w:right w:val="single" w:sz="4" w:space="0" w:color="FFFFFF" w:themeColor="accent6"/>
            </w:tcBorders>
          </w:tcPr>
          <w:p w14:paraId="77018D0A" w14:textId="1C02D155" w:rsidR="00D27BD9" w:rsidRPr="00DE1D0D" w:rsidRDefault="00D27BD9" w:rsidP="00D27BD9">
            <w:pPr>
              <w:spacing w:before="120" w:after="120"/>
              <w:rPr>
                <w:rFonts w:cs="Arial"/>
                <w:sz w:val="16"/>
                <w:szCs w:val="16"/>
                <w:lang w:val="en-AU"/>
              </w:rPr>
            </w:pPr>
            <w:r w:rsidRPr="00DE1D0D">
              <w:rPr>
                <w:rFonts w:cs="Arial"/>
                <w:sz w:val="16"/>
                <w:szCs w:val="16"/>
                <w:lang w:val="en-AU"/>
              </w:rPr>
              <w:t>priceCat</w:t>
            </w:r>
          </w:p>
        </w:tc>
        <w:tc>
          <w:tcPr>
            <w:tcW w:w="2955" w:type="dxa"/>
          </w:tcPr>
          <w:p w14:paraId="118CC307" w14:textId="33257615" w:rsidR="00D27BD9" w:rsidRPr="00DE1D0D" w:rsidRDefault="00D27BD9" w:rsidP="00D27BD9">
            <w:pPr>
              <w:spacing w:before="120" w:after="120"/>
              <w:rPr>
                <w:rFonts w:cs="Arial"/>
                <w:sz w:val="16"/>
                <w:szCs w:val="16"/>
                <w:lang w:val="en-AU"/>
              </w:rPr>
            </w:pPr>
            <w:r w:rsidRPr="00DE1D0D">
              <w:rPr>
                <w:rFonts w:cs="Arial"/>
                <w:sz w:val="16"/>
                <w:szCs w:val="16"/>
                <w:lang w:val="en-AU"/>
              </w:rPr>
              <w:t>_w01 calculation category</w:t>
            </w:r>
          </w:p>
        </w:tc>
        <w:tc>
          <w:tcPr>
            <w:tcW w:w="3489" w:type="dxa"/>
            <w:tcBorders>
              <w:right w:val="single" w:sz="4" w:space="0" w:color="FFFFFF" w:themeColor="accent6"/>
            </w:tcBorders>
          </w:tcPr>
          <w:p w14:paraId="6022A9E6" w14:textId="5F2B9919" w:rsidR="00D27BD9" w:rsidRPr="00DE1D0D" w:rsidRDefault="00D27BD9" w:rsidP="00D27BD9">
            <w:pPr>
              <w:spacing w:before="120" w:after="120"/>
              <w:rPr>
                <w:rFonts w:cs="Arial"/>
                <w:sz w:val="16"/>
                <w:szCs w:val="16"/>
                <w:lang w:val="en-AU"/>
              </w:rPr>
            </w:pPr>
            <w:r w:rsidRPr="00DE1D0D">
              <w:rPr>
                <w:rFonts w:cs="Arial"/>
                <w:sz w:val="16"/>
                <w:szCs w:val="16"/>
                <w:lang w:val="en-AU"/>
              </w:rPr>
              <w:t xml:space="preserve">0 for combined AMHCC class </w:t>
            </w:r>
            <w:r w:rsidR="007A6383" w:rsidRPr="00DE1D0D">
              <w:rPr>
                <w:rFonts w:cs="Arial"/>
                <w:sz w:val="16"/>
                <w:szCs w:val="16"/>
                <w:lang w:val="en-AU"/>
              </w:rPr>
              <w:t>141</w:t>
            </w:r>
            <w:r w:rsidR="00FA7CEF" w:rsidRPr="00DE1D0D">
              <w:rPr>
                <w:rFonts w:cs="Arial"/>
                <w:sz w:val="16"/>
                <w:szCs w:val="16"/>
                <w:lang w:val="en-AU"/>
              </w:rPr>
              <w:t>Z</w:t>
            </w:r>
            <w:r w:rsidRPr="00DE1D0D">
              <w:rPr>
                <w:rFonts w:cs="Arial"/>
                <w:sz w:val="16"/>
                <w:szCs w:val="16"/>
                <w:lang w:val="en-AU"/>
              </w:rPr>
              <w:t>; else 1.</w:t>
            </w:r>
          </w:p>
        </w:tc>
      </w:tr>
      <w:tr w:rsidR="00D27BD9" w:rsidRPr="00DE1D0D" w14:paraId="61F9EAB4" w14:textId="77777777" w:rsidTr="00311E04">
        <w:trPr>
          <w:trHeight w:val="20"/>
        </w:trPr>
        <w:tc>
          <w:tcPr>
            <w:tcW w:w="1485" w:type="dxa"/>
            <w:tcBorders>
              <w:right w:val="single" w:sz="4" w:space="0" w:color="FFFFFF" w:themeColor="accent6"/>
            </w:tcBorders>
          </w:tcPr>
          <w:p w14:paraId="61B135FB" w14:textId="65159341" w:rsidR="00D27BD9" w:rsidRPr="00DE1D0D" w:rsidRDefault="007A6383" w:rsidP="00D27BD9">
            <w:pPr>
              <w:spacing w:before="120" w:after="120"/>
              <w:rPr>
                <w:rFonts w:cs="Arial"/>
                <w:sz w:val="16"/>
                <w:szCs w:val="16"/>
                <w:lang w:val="en-AU"/>
              </w:rPr>
            </w:pPr>
            <w:r w:rsidRPr="00DE1D0D">
              <w:rPr>
                <w:rFonts w:cs="Arial"/>
                <w:sz w:val="16"/>
                <w:szCs w:val="16"/>
                <w:lang w:val="en-AU"/>
              </w:rPr>
              <w:t>M</w:t>
            </w:r>
            <w:r w:rsidR="00F21EAA" w:rsidRPr="00DE1D0D">
              <w:rPr>
                <w:rFonts w:cs="Arial"/>
                <w:sz w:val="16"/>
                <w:szCs w:val="16"/>
                <w:lang w:val="en-AU"/>
              </w:rPr>
              <w:t>20</w:t>
            </w:r>
          </w:p>
        </w:tc>
        <w:tc>
          <w:tcPr>
            <w:tcW w:w="2419" w:type="dxa"/>
            <w:tcBorders>
              <w:right w:val="single" w:sz="4" w:space="0" w:color="FFFFFF" w:themeColor="accent6"/>
            </w:tcBorders>
          </w:tcPr>
          <w:p w14:paraId="6670D82A" w14:textId="2FF1755B" w:rsidR="00D27BD9" w:rsidRPr="00DE1D0D" w:rsidRDefault="00D27BD9" w:rsidP="00D27BD9">
            <w:pPr>
              <w:spacing w:before="120" w:after="120"/>
              <w:rPr>
                <w:rFonts w:cs="Arial"/>
                <w:sz w:val="16"/>
                <w:szCs w:val="16"/>
                <w:lang w:val="en-AU"/>
              </w:rPr>
            </w:pPr>
            <w:r w:rsidRPr="00DE1D0D">
              <w:rPr>
                <w:rFonts w:cs="Arial"/>
                <w:sz w:val="16"/>
                <w:szCs w:val="16"/>
                <w:lang w:val="en-AU"/>
              </w:rPr>
              <w:t>adj_indigenous</w:t>
            </w:r>
          </w:p>
        </w:tc>
        <w:tc>
          <w:tcPr>
            <w:tcW w:w="2955" w:type="dxa"/>
          </w:tcPr>
          <w:p w14:paraId="1221B860" w14:textId="5D300384" w:rsidR="00D27BD9" w:rsidRPr="00DE1D0D" w:rsidRDefault="00D27BD9" w:rsidP="00D27BD9">
            <w:pPr>
              <w:spacing w:before="120" w:after="120"/>
              <w:rPr>
                <w:rFonts w:cs="Arial"/>
                <w:sz w:val="16"/>
                <w:szCs w:val="16"/>
                <w:lang w:val="en-AU"/>
              </w:rPr>
            </w:pPr>
            <w:r w:rsidRPr="00DE1D0D">
              <w:rPr>
                <w:rFonts w:cs="Arial"/>
                <w:sz w:val="16"/>
                <w:szCs w:val="16"/>
                <w:lang w:val="en-AU"/>
              </w:rPr>
              <w:t>See definition</w:t>
            </w:r>
          </w:p>
        </w:tc>
        <w:tc>
          <w:tcPr>
            <w:tcW w:w="3489" w:type="dxa"/>
            <w:tcBorders>
              <w:right w:val="single" w:sz="4" w:space="0" w:color="FFFFFF" w:themeColor="accent6"/>
            </w:tcBorders>
          </w:tcPr>
          <w:p w14:paraId="32AAEAAE" w14:textId="1603C888" w:rsidR="00D27BD9" w:rsidRPr="00DE1D0D" w:rsidRDefault="00D27BD9" w:rsidP="00D27BD9">
            <w:pPr>
              <w:spacing w:before="120" w:after="120"/>
              <w:rPr>
                <w:rFonts w:cs="Arial"/>
                <w:sz w:val="16"/>
                <w:szCs w:val="16"/>
                <w:lang w:val="en-AU"/>
              </w:rPr>
            </w:pPr>
            <w:r w:rsidRPr="00DE1D0D">
              <w:rPr>
                <w:rFonts w:cs="Arial"/>
                <w:sz w:val="16"/>
                <w:szCs w:val="16"/>
                <w:lang w:val="en-AU"/>
              </w:rPr>
              <w:t>Indigenous adjustment.</w:t>
            </w:r>
          </w:p>
        </w:tc>
      </w:tr>
      <w:tr w:rsidR="00D27BD9" w:rsidRPr="00DE1D0D" w14:paraId="2DE3BC36" w14:textId="77777777" w:rsidTr="00311E04">
        <w:trPr>
          <w:trHeight w:val="20"/>
        </w:trPr>
        <w:tc>
          <w:tcPr>
            <w:tcW w:w="1485" w:type="dxa"/>
            <w:tcBorders>
              <w:right w:val="single" w:sz="4" w:space="0" w:color="FFFFFF" w:themeColor="accent6"/>
            </w:tcBorders>
          </w:tcPr>
          <w:p w14:paraId="7DF6A776" w14:textId="07BF0234" w:rsidR="00D27BD9" w:rsidRPr="00DE1D0D" w:rsidRDefault="007A6383" w:rsidP="00D27BD9">
            <w:pPr>
              <w:spacing w:before="120" w:after="120"/>
              <w:rPr>
                <w:rFonts w:cs="Arial"/>
                <w:sz w:val="16"/>
                <w:szCs w:val="16"/>
                <w:lang w:val="en-AU"/>
              </w:rPr>
            </w:pPr>
            <w:r w:rsidRPr="00DE1D0D">
              <w:rPr>
                <w:rFonts w:cs="Arial"/>
                <w:sz w:val="16"/>
                <w:szCs w:val="16"/>
                <w:lang w:val="en-AU"/>
              </w:rPr>
              <w:t>M2</w:t>
            </w:r>
            <w:r w:rsidR="00F21EAA" w:rsidRPr="00DE1D0D">
              <w:rPr>
                <w:rFonts w:cs="Arial"/>
                <w:sz w:val="16"/>
                <w:szCs w:val="16"/>
                <w:lang w:val="en-AU"/>
              </w:rPr>
              <w:t>1</w:t>
            </w:r>
          </w:p>
        </w:tc>
        <w:tc>
          <w:tcPr>
            <w:tcW w:w="2419" w:type="dxa"/>
            <w:tcBorders>
              <w:right w:val="single" w:sz="4" w:space="0" w:color="FFFFFF" w:themeColor="accent6"/>
            </w:tcBorders>
          </w:tcPr>
          <w:p w14:paraId="7A83678E" w14:textId="2A66604D" w:rsidR="00D27BD9" w:rsidRPr="00DE1D0D" w:rsidRDefault="00D27BD9" w:rsidP="00D27BD9">
            <w:pPr>
              <w:spacing w:before="120" w:after="120"/>
              <w:rPr>
                <w:rFonts w:cs="Arial"/>
                <w:sz w:val="16"/>
                <w:szCs w:val="16"/>
                <w:lang w:val="en-AU"/>
              </w:rPr>
            </w:pPr>
            <w:r w:rsidRPr="00DE1D0D">
              <w:rPr>
                <w:rFonts w:cs="Arial"/>
                <w:sz w:val="16"/>
                <w:szCs w:val="16"/>
                <w:lang w:val="en-AU"/>
              </w:rPr>
              <w:t>adj_remoteness</w:t>
            </w:r>
          </w:p>
        </w:tc>
        <w:tc>
          <w:tcPr>
            <w:tcW w:w="2955" w:type="dxa"/>
          </w:tcPr>
          <w:p w14:paraId="1E289F02" w14:textId="34893A26" w:rsidR="00D27BD9" w:rsidRPr="00DE1D0D" w:rsidRDefault="00D27BD9" w:rsidP="00D27BD9">
            <w:pPr>
              <w:spacing w:before="120" w:after="120"/>
              <w:rPr>
                <w:rFonts w:cs="Arial"/>
                <w:sz w:val="16"/>
                <w:szCs w:val="16"/>
                <w:lang w:val="en-AU"/>
              </w:rPr>
            </w:pPr>
            <w:r w:rsidRPr="00DE1D0D">
              <w:rPr>
                <w:rFonts w:cs="Arial"/>
                <w:sz w:val="16"/>
                <w:szCs w:val="16"/>
                <w:lang w:val="en-AU"/>
              </w:rPr>
              <w:t>See definition</w:t>
            </w:r>
          </w:p>
        </w:tc>
        <w:tc>
          <w:tcPr>
            <w:tcW w:w="3489" w:type="dxa"/>
            <w:tcBorders>
              <w:right w:val="single" w:sz="4" w:space="0" w:color="FFFFFF" w:themeColor="accent6"/>
            </w:tcBorders>
          </w:tcPr>
          <w:p w14:paraId="1768E346" w14:textId="0F8884EC" w:rsidR="00D27BD9" w:rsidRPr="00DE1D0D" w:rsidRDefault="00D27BD9" w:rsidP="00D27BD9">
            <w:pPr>
              <w:spacing w:before="120" w:after="120"/>
              <w:rPr>
                <w:rFonts w:cs="Arial"/>
                <w:sz w:val="16"/>
                <w:szCs w:val="16"/>
                <w:lang w:val="en-AU"/>
              </w:rPr>
            </w:pPr>
            <w:r w:rsidRPr="00DE1D0D">
              <w:rPr>
                <w:rFonts w:cs="Arial"/>
                <w:sz w:val="16"/>
                <w:szCs w:val="16"/>
                <w:lang w:val="en-AU"/>
              </w:rPr>
              <w:t>Patient residence remoteness adjustment.</w:t>
            </w:r>
          </w:p>
        </w:tc>
      </w:tr>
      <w:tr w:rsidR="00D27BD9" w:rsidRPr="00DE1D0D" w14:paraId="4D04C8C6" w14:textId="77777777" w:rsidTr="00311E04">
        <w:trPr>
          <w:trHeight w:val="20"/>
        </w:trPr>
        <w:tc>
          <w:tcPr>
            <w:tcW w:w="1485" w:type="dxa"/>
            <w:tcBorders>
              <w:right w:val="single" w:sz="4" w:space="0" w:color="FFFFFF" w:themeColor="accent6"/>
            </w:tcBorders>
          </w:tcPr>
          <w:p w14:paraId="34607A4E" w14:textId="67A5F73E" w:rsidR="00D27BD9" w:rsidRPr="00DE1D0D" w:rsidRDefault="007A6383" w:rsidP="00D27BD9">
            <w:pPr>
              <w:spacing w:before="120" w:after="120"/>
              <w:rPr>
                <w:rFonts w:cs="Arial"/>
                <w:sz w:val="16"/>
                <w:szCs w:val="16"/>
                <w:lang w:val="en-AU"/>
              </w:rPr>
            </w:pPr>
            <w:r w:rsidRPr="00DE1D0D">
              <w:rPr>
                <w:rFonts w:cs="Arial"/>
                <w:sz w:val="16"/>
                <w:szCs w:val="16"/>
                <w:lang w:val="en-AU"/>
              </w:rPr>
              <w:t>M2</w:t>
            </w:r>
            <w:r w:rsidR="00F21EAA" w:rsidRPr="00DE1D0D">
              <w:rPr>
                <w:rFonts w:cs="Arial"/>
                <w:sz w:val="16"/>
                <w:szCs w:val="16"/>
                <w:lang w:val="en-AU"/>
              </w:rPr>
              <w:t>2</w:t>
            </w:r>
          </w:p>
        </w:tc>
        <w:tc>
          <w:tcPr>
            <w:tcW w:w="2419" w:type="dxa"/>
            <w:tcBorders>
              <w:right w:val="single" w:sz="4" w:space="0" w:color="FFFFFF" w:themeColor="accent6"/>
            </w:tcBorders>
          </w:tcPr>
          <w:p w14:paraId="7440C1A6" w14:textId="14D1A482" w:rsidR="00D27BD9" w:rsidRPr="00DE1D0D" w:rsidRDefault="00D27BD9" w:rsidP="00D27BD9">
            <w:pPr>
              <w:spacing w:before="120" w:after="120"/>
              <w:rPr>
                <w:rFonts w:cs="Arial"/>
                <w:sz w:val="16"/>
                <w:szCs w:val="16"/>
                <w:lang w:val="en-AU"/>
              </w:rPr>
            </w:pPr>
            <w:r w:rsidRPr="00DE1D0D">
              <w:rPr>
                <w:rFonts w:cs="Arial"/>
                <w:sz w:val="16"/>
                <w:szCs w:val="16"/>
                <w:lang w:val="en-AU"/>
              </w:rPr>
              <w:t>adj_treat_remoteness</w:t>
            </w:r>
          </w:p>
        </w:tc>
        <w:tc>
          <w:tcPr>
            <w:tcW w:w="2955" w:type="dxa"/>
          </w:tcPr>
          <w:p w14:paraId="7351E9CC" w14:textId="49A0D4E9" w:rsidR="00D27BD9" w:rsidRPr="00DE1D0D" w:rsidRDefault="00D27BD9" w:rsidP="00D27BD9">
            <w:pPr>
              <w:spacing w:before="120" w:after="120"/>
              <w:rPr>
                <w:rFonts w:cs="Arial"/>
                <w:sz w:val="16"/>
                <w:szCs w:val="16"/>
                <w:lang w:val="en-AU"/>
              </w:rPr>
            </w:pPr>
            <w:r w:rsidRPr="00DE1D0D">
              <w:rPr>
                <w:rFonts w:cs="Arial"/>
                <w:sz w:val="16"/>
                <w:szCs w:val="16"/>
                <w:lang w:val="en-AU"/>
              </w:rPr>
              <w:t>See definition</w:t>
            </w:r>
          </w:p>
        </w:tc>
        <w:tc>
          <w:tcPr>
            <w:tcW w:w="3489" w:type="dxa"/>
            <w:tcBorders>
              <w:right w:val="single" w:sz="4" w:space="0" w:color="FFFFFF" w:themeColor="accent6"/>
            </w:tcBorders>
          </w:tcPr>
          <w:p w14:paraId="288337EA" w14:textId="3A14C5A3" w:rsidR="00D27BD9" w:rsidRPr="00DE1D0D" w:rsidRDefault="00D27BD9" w:rsidP="00D27BD9">
            <w:pPr>
              <w:spacing w:before="120" w:after="120"/>
              <w:rPr>
                <w:rFonts w:cs="Arial"/>
                <w:sz w:val="16"/>
                <w:szCs w:val="16"/>
                <w:lang w:val="en-AU"/>
              </w:rPr>
            </w:pPr>
            <w:r w:rsidRPr="00DE1D0D">
              <w:rPr>
                <w:rFonts w:cs="Arial"/>
                <w:sz w:val="16"/>
                <w:szCs w:val="16"/>
                <w:lang w:val="en-AU"/>
              </w:rPr>
              <w:t>Patient treatment remoteness adjustment.</w:t>
            </w:r>
          </w:p>
        </w:tc>
      </w:tr>
      <w:tr w:rsidR="00D27BD9" w:rsidRPr="00DE1D0D" w14:paraId="738ADF51" w14:textId="77777777" w:rsidTr="00311E04">
        <w:trPr>
          <w:trHeight w:val="20"/>
        </w:trPr>
        <w:tc>
          <w:tcPr>
            <w:tcW w:w="1485" w:type="dxa"/>
            <w:tcBorders>
              <w:right w:val="single" w:sz="4" w:space="0" w:color="FFFFFF" w:themeColor="accent6"/>
            </w:tcBorders>
          </w:tcPr>
          <w:p w14:paraId="5B30B333" w14:textId="650AF397" w:rsidR="00D27BD9" w:rsidRPr="00DE1D0D" w:rsidRDefault="007A6383" w:rsidP="00D27BD9">
            <w:pPr>
              <w:spacing w:before="120" w:after="120"/>
              <w:rPr>
                <w:rFonts w:cs="Arial"/>
                <w:sz w:val="16"/>
                <w:szCs w:val="16"/>
                <w:lang w:val="en-AU"/>
              </w:rPr>
            </w:pPr>
            <w:r w:rsidRPr="00DE1D0D">
              <w:rPr>
                <w:rFonts w:cs="Arial"/>
                <w:sz w:val="16"/>
                <w:szCs w:val="16"/>
                <w:lang w:val="en-AU"/>
              </w:rPr>
              <w:t>M2</w:t>
            </w:r>
            <w:r w:rsidR="00F21EAA" w:rsidRPr="00DE1D0D">
              <w:rPr>
                <w:rFonts w:cs="Arial"/>
                <w:sz w:val="16"/>
                <w:szCs w:val="16"/>
                <w:lang w:val="en-AU"/>
              </w:rPr>
              <w:t>3</w:t>
            </w:r>
          </w:p>
        </w:tc>
        <w:tc>
          <w:tcPr>
            <w:tcW w:w="2419" w:type="dxa"/>
            <w:tcBorders>
              <w:right w:val="single" w:sz="4" w:space="0" w:color="FFFFFF" w:themeColor="accent6"/>
            </w:tcBorders>
          </w:tcPr>
          <w:p w14:paraId="76578EA8" w14:textId="6A39CA63" w:rsidR="00D27BD9" w:rsidRPr="00DE1D0D" w:rsidRDefault="00D27BD9" w:rsidP="00D27BD9">
            <w:pPr>
              <w:spacing w:before="120" w:after="120"/>
              <w:rPr>
                <w:rFonts w:cs="Arial"/>
                <w:sz w:val="16"/>
                <w:szCs w:val="16"/>
                <w:lang w:val="en-AU"/>
              </w:rPr>
            </w:pPr>
            <w:r w:rsidRPr="00DE1D0D">
              <w:rPr>
                <w:rFonts w:cs="Arial"/>
                <w:sz w:val="16"/>
                <w:szCs w:val="16"/>
                <w:lang w:val="en-AU"/>
              </w:rPr>
              <w:t>adj_specpaed</w:t>
            </w:r>
          </w:p>
        </w:tc>
        <w:tc>
          <w:tcPr>
            <w:tcW w:w="2955" w:type="dxa"/>
          </w:tcPr>
          <w:p w14:paraId="1808A8C9" w14:textId="46161E51" w:rsidR="00D27BD9" w:rsidRPr="00DE1D0D" w:rsidRDefault="00D27BD9" w:rsidP="00D27BD9">
            <w:pPr>
              <w:spacing w:before="120" w:after="120"/>
              <w:rPr>
                <w:rFonts w:cs="Arial"/>
                <w:sz w:val="16"/>
                <w:szCs w:val="16"/>
                <w:lang w:val="en-AU"/>
              </w:rPr>
            </w:pPr>
            <w:r w:rsidRPr="00DE1D0D">
              <w:rPr>
                <w:rFonts w:cs="Arial"/>
                <w:sz w:val="16"/>
                <w:szCs w:val="16"/>
                <w:lang w:val="en-AU"/>
              </w:rPr>
              <w:t>See definition</w:t>
            </w:r>
          </w:p>
        </w:tc>
        <w:tc>
          <w:tcPr>
            <w:tcW w:w="3489" w:type="dxa"/>
            <w:tcBorders>
              <w:right w:val="single" w:sz="4" w:space="0" w:color="FFFFFF" w:themeColor="accent6"/>
            </w:tcBorders>
          </w:tcPr>
          <w:p w14:paraId="1F3FF446" w14:textId="5995E7E9" w:rsidR="00D27BD9" w:rsidRPr="00DE1D0D" w:rsidRDefault="00D27BD9" w:rsidP="00D27BD9">
            <w:pPr>
              <w:spacing w:before="120" w:after="120"/>
              <w:rPr>
                <w:rFonts w:cs="Arial"/>
                <w:sz w:val="16"/>
                <w:szCs w:val="16"/>
                <w:lang w:val="en-AU"/>
              </w:rPr>
            </w:pPr>
            <w:r w:rsidRPr="00DE1D0D">
              <w:rPr>
                <w:rFonts w:cs="Arial"/>
                <w:sz w:val="16"/>
                <w:szCs w:val="16"/>
                <w:lang w:val="en-AU"/>
              </w:rPr>
              <w:t>Paediatric adjustment.</w:t>
            </w:r>
          </w:p>
        </w:tc>
      </w:tr>
      <w:tr w:rsidR="00D27BD9" w:rsidRPr="00DE1D0D" w14:paraId="46B1BCF6" w14:textId="77777777" w:rsidTr="00311E04">
        <w:trPr>
          <w:trHeight w:val="20"/>
        </w:trPr>
        <w:tc>
          <w:tcPr>
            <w:tcW w:w="1485" w:type="dxa"/>
            <w:tcBorders>
              <w:right w:val="single" w:sz="4" w:space="0" w:color="FFFFFF" w:themeColor="accent6"/>
            </w:tcBorders>
          </w:tcPr>
          <w:p w14:paraId="39C013FC" w14:textId="46B7BBD8" w:rsidR="00D27BD9" w:rsidRPr="00DE1D0D" w:rsidRDefault="007A6383" w:rsidP="00D27BD9">
            <w:pPr>
              <w:spacing w:before="120" w:after="120"/>
              <w:rPr>
                <w:rFonts w:cs="Arial"/>
                <w:sz w:val="16"/>
                <w:szCs w:val="16"/>
                <w:lang w:val="en-AU"/>
              </w:rPr>
            </w:pPr>
            <w:r w:rsidRPr="00DE1D0D">
              <w:rPr>
                <w:rFonts w:cs="Arial"/>
                <w:sz w:val="16"/>
                <w:szCs w:val="16"/>
                <w:lang w:val="en-AU"/>
              </w:rPr>
              <w:t>M2</w:t>
            </w:r>
            <w:r w:rsidR="00F21EAA" w:rsidRPr="00DE1D0D">
              <w:rPr>
                <w:rFonts w:cs="Arial"/>
                <w:sz w:val="16"/>
                <w:szCs w:val="16"/>
                <w:lang w:val="en-AU"/>
              </w:rPr>
              <w:t>4</w:t>
            </w:r>
          </w:p>
        </w:tc>
        <w:tc>
          <w:tcPr>
            <w:tcW w:w="2419" w:type="dxa"/>
            <w:tcBorders>
              <w:right w:val="single" w:sz="4" w:space="0" w:color="FFFFFF" w:themeColor="accent6"/>
            </w:tcBorders>
          </w:tcPr>
          <w:p w14:paraId="18CB7FBE" w14:textId="6E16D67C" w:rsidR="00D27BD9" w:rsidRPr="00DE1D0D" w:rsidRDefault="00D27BD9" w:rsidP="00D27BD9">
            <w:pPr>
              <w:spacing w:before="120" w:after="120"/>
              <w:rPr>
                <w:rFonts w:cs="Arial"/>
                <w:sz w:val="16"/>
                <w:szCs w:val="16"/>
                <w:lang w:val="en-AU"/>
              </w:rPr>
            </w:pPr>
            <w:r w:rsidRPr="00DE1D0D">
              <w:rPr>
                <w:rFonts w:cs="Arial"/>
                <w:sz w:val="16"/>
                <w:szCs w:val="16"/>
                <w:lang w:val="en-AU"/>
              </w:rPr>
              <w:t>state_adj_privpat_accomm_sd</w:t>
            </w:r>
          </w:p>
        </w:tc>
        <w:tc>
          <w:tcPr>
            <w:tcW w:w="2955" w:type="dxa"/>
          </w:tcPr>
          <w:p w14:paraId="51F063A7" w14:textId="7D2F387F" w:rsidR="00D27BD9" w:rsidRPr="00DE1D0D" w:rsidRDefault="00D27BD9" w:rsidP="00D27BD9">
            <w:pPr>
              <w:spacing w:before="120" w:after="120"/>
              <w:rPr>
                <w:rFonts w:cs="Arial"/>
                <w:sz w:val="16"/>
                <w:szCs w:val="16"/>
                <w:lang w:val="en-AU"/>
              </w:rPr>
            </w:pPr>
            <w:r w:rsidRPr="00DE1D0D">
              <w:rPr>
                <w:rFonts w:cs="Arial"/>
                <w:sz w:val="16"/>
                <w:szCs w:val="16"/>
                <w:lang w:val="en-AU"/>
              </w:rPr>
              <w:t>See definition</w:t>
            </w:r>
          </w:p>
        </w:tc>
        <w:tc>
          <w:tcPr>
            <w:tcW w:w="3489" w:type="dxa"/>
            <w:tcBorders>
              <w:right w:val="single" w:sz="4" w:space="0" w:color="FFFFFF" w:themeColor="accent6"/>
            </w:tcBorders>
          </w:tcPr>
          <w:p w14:paraId="0E2BF063" w14:textId="17975E3E" w:rsidR="00D27BD9" w:rsidRPr="00DE1D0D" w:rsidRDefault="00D27BD9" w:rsidP="00D27BD9">
            <w:pPr>
              <w:spacing w:before="120" w:after="120"/>
              <w:rPr>
                <w:rFonts w:cs="Arial"/>
                <w:sz w:val="16"/>
                <w:szCs w:val="16"/>
                <w:lang w:val="en-AU"/>
              </w:rPr>
            </w:pPr>
            <w:r w:rsidRPr="00DE1D0D">
              <w:rPr>
                <w:rFonts w:cs="Arial"/>
                <w:sz w:val="16"/>
                <w:szCs w:val="16"/>
                <w:lang w:val="en-AU"/>
              </w:rPr>
              <w:t>Private patient accommodation adjustment: same-day rate (state-specific adjustment).</w:t>
            </w:r>
          </w:p>
        </w:tc>
      </w:tr>
      <w:tr w:rsidR="00D27BD9" w:rsidRPr="00DE1D0D" w14:paraId="03F96312" w14:textId="77777777" w:rsidTr="00311E04">
        <w:trPr>
          <w:trHeight w:val="20"/>
        </w:trPr>
        <w:tc>
          <w:tcPr>
            <w:tcW w:w="1485" w:type="dxa"/>
            <w:tcBorders>
              <w:right w:val="single" w:sz="4" w:space="0" w:color="FFFFFF" w:themeColor="accent6"/>
            </w:tcBorders>
          </w:tcPr>
          <w:p w14:paraId="5AA7E738" w14:textId="28A1FBCF" w:rsidR="00D27BD9" w:rsidRPr="00DE1D0D" w:rsidRDefault="007A6383" w:rsidP="00D27BD9">
            <w:pPr>
              <w:spacing w:before="120" w:after="120"/>
              <w:rPr>
                <w:rFonts w:cs="Arial"/>
                <w:sz w:val="16"/>
                <w:szCs w:val="16"/>
                <w:lang w:val="en-AU"/>
              </w:rPr>
            </w:pPr>
            <w:r w:rsidRPr="00DE1D0D">
              <w:rPr>
                <w:rFonts w:cs="Arial"/>
                <w:sz w:val="16"/>
                <w:szCs w:val="16"/>
                <w:lang w:val="en-AU"/>
              </w:rPr>
              <w:t>M2</w:t>
            </w:r>
            <w:r w:rsidR="00F21EAA" w:rsidRPr="00DE1D0D">
              <w:rPr>
                <w:rFonts w:cs="Arial"/>
                <w:sz w:val="16"/>
                <w:szCs w:val="16"/>
                <w:lang w:val="en-AU"/>
              </w:rPr>
              <w:t>5</w:t>
            </w:r>
          </w:p>
        </w:tc>
        <w:tc>
          <w:tcPr>
            <w:tcW w:w="2419" w:type="dxa"/>
            <w:tcBorders>
              <w:right w:val="single" w:sz="4" w:space="0" w:color="FFFFFF" w:themeColor="accent6"/>
            </w:tcBorders>
          </w:tcPr>
          <w:p w14:paraId="765E3B8A" w14:textId="2207B71E" w:rsidR="00D27BD9" w:rsidRPr="00DE1D0D" w:rsidRDefault="00D27BD9" w:rsidP="00D27BD9">
            <w:pPr>
              <w:spacing w:before="120" w:after="120"/>
              <w:rPr>
                <w:rFonts w:cs="Arial"/>
                <w:sz w:val="16"/>
                <w:szCs w:val="16"/>
                <w:lang w:val="en-AU"/>
              </w:rPr>
            </w:pPr>
            <w:r w:rsidRPr="00DE1D0D">
              <w:rPr>
                <w:rFonts w:cs="Arial"/>
                <w:sz w:val="16"/>
                <w:szCs w:val="16"/>
                <w:lang w:val="en-AU"/>
              </w:rPr>
              <w:t>state_adj_privpat_accomm_on</w:t>
            </w:r>
          </w:p>
        </w:tc>
        <w:tc>
          <w:tcPr>
            <w:tcW w:w="2955" w:type="dxa"/>
          </w:tcPr>
          <w:p w14:paraId="181F0210" w14:textId="1D08B984" w:rsidR="00D27BD9" w:rsidRPr="00DE1D0D" w:rsidRDefault="00D27BD9" w:rsidP="00D27BD9">
            <w:pPr>
              <w:spacing w:before="120" w:after="120"/>
              <w:rPr>
                <w:rFonts w:cs="Arial"/>
                <w:sz w:val="16"/>
                <w:szCs w:val="16"/>
                <w:lang w:val="en-AU"/>
              </w:rPr>
            </w:pPr>
            <w:r w:rsidRPr="00DE1D0D">
              <w:rPr>
                <w:rFonts w:cs="Arial"/>
                <w:sz w:val="16"/>
                <w:szCs w:val="16"/>
                <w:lang w:val="en-AU"/>
              </w:rPr>
              <w:t>See definition</w:t>
            </w:r>
          </w:p>
        </w:tc>
        <w:tc>
          <w:tcPr>
            <w:tcW w:w="3489" w:type="dxa"/>
            <w:tcBorders>
              <w:right w:val="single" w:sz="4" w:space="0" w:color="FFFFFF" w:themeColor="accent6"/>
            </w:tcBorders>
          </w:tcPr>
          <w:p w14:paraId="789EED0F" w14:textId="72C1B898" w:rsidR="00D27BD9" w:rsidRPr="00DE1D0D" w:rsidRDefault="00D27BD9" w:rsidP="00D27BD9">
            <w:pPr>
              <w:spacing w:before="120" w:after="120"/>
              <w:rPr>
                <w:rFonts w:cs="Arial"/>
                <w:sz w:val="16"/>
                <w:szCs w:val="16"/>
                <w:lang w:val="en-AU"/>
              </w:rPr>
            </w:pPr>
            <w:r w:rsidRPr="00DE1D0D">
              <w:rPr>
                <w:rFonts w:cs="Arial"/>
                <w:sz w:val="16"/>
                <w:szCs w:val="16"/>
                <w:lang w:val="en-AU"/>
              </w:rPr>
              <w:t>Private patient accommodation adjustment: overnight per diem rate (state-specific adjustment).</w:t>
            </w:r>
          </w:p>
        </w:tc>
      </w:tr>
      <w:tr w:rsidR="004B5A4E" w:rsidRPr="00DE1D0D" w14:paraId="2C90B799" w14:textId="77777777" w:rsidTr="00311E04">
        <w:trPr>
          <w:trHeight w:val="20"/>
        </w:trPr>
        <w:tc>
          <w:tcPr>
            <w:tcW w:w="1485" w:type="dxa"/>
            <w:tcBorders>
              <w:right w:val="single" w:sz="4" w:space="0" w:color="FFFFFF" w:themeColor="accent6"/>
            </w:tcBorders>
          </w:tcPr>
          <w:p w14:paraId="327632E9" w14:textId="7CA7BB92" w:rsidR="004B5A4E" w:rsidRPr="00DE1D0D" w:rsidRDefault="004B5A4E" w:rsidP="004B5A4E">
            <w:pPr>
              <w:spacing w:before="120" w:after="120"/>
              <w:rPr>
                <w:rFonts w:cs="Arial"/>
                <w:sz w:val="16"/>
                <w:szCs w:val="16"/>
                <w:lang w:val="en-AU"/>
              </w:rPr>
            </w:pPr>
            <w:r w:rsidRPr="00DE1D0D">
              <w:rPr>
                <w:rFonts w:cs="Arial"/>
                <w:sz w:val="16"/>
                <w:szCs w:val="16"/>
                <w:lang w:val="en-AU"/>
              </w:rPr>
              <w:t>M2</w:t>
            </w:r>
            <w:r w:rsidR="00F21EAA" w:rsidRPr="00DE1D0D">
              <w:rPr>
                <w:rFonts w:cs="Arial"/>
                <w:sz w:val="16"/>
                <w:szCs w:val="16"/>
                <w:lang w:val="en-AU"/>
              </w:rPr>
              <w:t>6</w:t>
            </w:r>
          </w:p>
        </w:tc>
        <w:tc>
          <w:tcPr>
            <w:tcW w:w="2419" w:type="dxa"/>
            <w:tcBorders>
              <w:right w:val="single" w:sz="4" w:space="0" w:color="FFFFFF" w:themeColor="accent6"/>
            </w:tcBorders>
          </w:tcPr>
          <w:p w14:paraId="7B8BE9FC" w14:textId="48F02390" w:rsidR="004B5A4E" w:rsidRPr="00DE1D0D" w:rsidRDefault="004B5A4E" w:rsidP="004B5A4E">
            <w:pPr>
              <w:spacing w:before="120" w:after="120"/>
              <w:rPr>
                <w:rFonts w:cs="Arial"/>
                <w:sz w:val="16"/>
                <w:szCs w:val="16"/>
                <w:lang w:val="en-AU"/>
              </w:rPr>
            </w:pPr>
            <w:r w:rsidRPr="00DE1D0D">
              <w:rPr>
                <w:rFonts w:cs="Arial"/>
                <w:sz w:val="16"/>
                <w:szCs w:val="16"/>
                <w:lang w:val="en-AU"/>
              </w:rPr>
              <w:t>amhcc_adj_privpat_serv</w:t>
            </w:r>
          </w:p>
        </w:tc>
        <w:tc>
          <w:tcPr>
            <w:tcW w:w="2955" w:type="dxa"/>
          </w:tcPr>
          <w:p w14:paraId="419C647A" w14:textId="3F9114E4" w:rsidR="004B5A4E" w:rsidRPr="00DE1D0D" w:rsidRDefault="004B5A4E" w:rsidP="004B5A4E">
            <w:pPr>
              <w:spacing w:before="120" w:after="120"/>
              <w:rPr>
                <w:rFonts w:cs="Arial"/>
                <w:sz w:val="16"/>
                <w:szCs w:val="16"/>
                <w:lang w:val="en-AU"/>
              </w:rPr>
            </w:pPr>
            <w:r w:rsidRPr="00DE1D0D">
              <w:rPr>
                <w:rFonts w:cs="Arial"/>
                <w:sz w:val="16"/>
                <w:szCs w:val="16"/>
                <w:lang w:val="en-AU"/>
              </w:rPr>
              <w:t>Private patient service adjustment</w:t>
            </w:r>
          </w:p>
        </w:tc>
        <w:tc>
          <w:tcPr>
            <w:tcW w:w="3489" w:type="dxa"/>
            <w:tcBorders>
              <w:right w:val="single" w:sz="4" w:space="0" w:color="FFFFFF" w:themeColor="accent6"/>
            </w:tcBorders>
          </w:tcPr>
          <w:p w14:paraId="27C786F2" w14:textId="3BDB56E7" w:rsidR="004B5A4E" w:rsidRPr="00DE1D0D" w:rsidRDefault="004B5A4E" w:rsidP="004B5A4E">
            <w:pPr>
              <w:spacing w:before="120" w:after="120"/>
              <w:rPr>
                <w:rFonts w:cs="Arial"/>
                <w:sz w:val="16"/>
                <w:szCs w:val="16"/>
                <w:lang w:val="en-AU"/>
              </w:rPr>
            </w:pPr>
            <w:r w:rsidRPr="00DE1D0D">
              <w:rPr>
                <w:rFonts w:cs="Arial"/>
                <w:sz w:val="16"/>
                <w:szCs w:val="16"/>
                <w:lang w:val="en-AU"/>
              </w:rPr>
              <w:t>State level private patient service adjustment from joined NWAU AMHCC PPSA table. Determined by the patient’s state and AMHCC.</w:t>
            </w:r>
          </w:p>
        </w:tc>
      </w:tr>
      <w:tr w:rsidR="004B5A4E" w:rsidRPr="00DE1D0D" w14:paraId="5639D5F0" w14:textId="77777777" w:rsidTr="00311E04">
        <w:trPr>
          <w:trHeight w:val="20"/>
        </w:trPr>
        <w:tc>
          <w:tcPr>
            <w:tcW w:w="1485" w:type="dxa"/>
            <w:tcBorders>
              <w:right w:val="single" w:sz="4" w:space="0" w:color="FFFFFF" w:themeColor="accent6"/>
            </w:tcBorders>
          </w:tcPr>
          <w:p w14:paraId="49E7B719" w14:textId="680EADC7" w:rsidR="004B5A4E" w:rsidRPr="00DE1D0D" w:rsidRDefault="004B5A4E" w:rsidP="004B5A4E">
            <w:pPr>
              <w:spacing w:before="120" w:after="120"/>
              <w:rPr>
                <w:rFonts w:cs="Arial"/>
                <w:sz w:val="16"/>
                <w:szCs w:val="16"/>
                <w:lang w:val="en-AU"/>
              </w:rPr>
            </w:pPr>
            <w:r w:rsidRPr="00DE1D0D">
              <w:rPr>
                <w:rFonts w:cs="Arial"/>
                <w:sz w:val="16"/>
                <w:szCs w:val="16"/>
                <w:lang w:val="en-AU"/>
              </w:rPr>
              <w:t>M2</w:t>
            </w:r>
            <w:r w:rsidR="00F21EAA" w:rsidRPr="00DE1D0D">
              <w:rPr>
                <w:rFonts w:cs="Arial"/>
                <w:sz w:val="16"/>
                <w:szCs w:val="16"/>
                <w:lang w:val="en-AU"/>
              </w:rPr>
              <w:t>7</w:t>
            </w:r>
          </w:p>
        </w:tc>
        <w:tc>
          <w:tcPr>
            <w:tcW w:w="2419" w:type="dxa"/>
            <w:tcBorders>
              <w:right w:val="single" w:sz="4" w:space="0" w:color="FFFFFF" w:themeColor="accent6"/>
            </w:tcBorders>
          </w:tcPr>
          <w:p w14:paraId="5968223B" w14:textId="207E715D" w:rsidR="004B5A4E" w:rsidRPr="00DE1D0D" w:rsidRDefault="004B5A4E" w:rsidP="004B5A4E">
            <w:pPr>
              <w:spacing w:before="120" w:after="120"/>
              <w:rPr>
                <w:rFonts w:cs="Arial"/>
                <w:sz w:val="16"/>
                <w:szCs w:val="16"/>
                <w:lang w:val="en-AU"/>
              </w:rPr>
            </w:pPr>
            <w:r w:rsidRPr="00DE1D0D">
              <w:rPr>
                <w:rFonts w:cs="Arial"/>
                <w:sz w:val="16"/>
                <w:szCs w:val="16"/>
                <w:lang w:val="en-AU"/>
              </w:rPr>
              <w:t>amhcc_adj_privpatNat</w:t>
            </w:r>
          </w:p>
        </w:tc>
        <w:tc>
          <w:tcPr>
            <w:tcW w:w="2955" w:type="dxa"/>
          </w:tcPr>
          <w:p w14:paraId="0AF61DB5" w14:textId="2DCFC578" w:rsidR="004B5A4E" w:rsidRPr="00DE1D0D" w:rsidRDefault="004B5A4E" w:rsidP="004B5A4E">
            <w:pPr>
              <w:spacing w:before="120" w:after="120"/>
              <w:rPr>
                <w:rFonts w:cs="Arial"/>
                <w:sz w:val="16"/>
                <w:szCs w:val="16"/>
                <w:lang w:val="en-AU"/>
              </w:rPr>
            </w:pPr>
            <w:r w:rsidRPr="00DE1D0D">
              <w:rPr>
                <w:rFonts w:cs="Arial"/>
                <w:sz w:val="16"/>
                <w:szCs w:val="16"/>
                <w:lang w:val="en-AU"/>
              </w:rPr>
              <w:t>National private patient service adjustment</w:t>
            </w:r>
          </w:p>
        </w:tc>
        <w:tc>
          <w:tcPr>
            <w:tcW w:w="3489" w:type="dxa"/>
            <w:tcBorders>
              <w:right w:val="single" w:sz="4" w:space="0" w:color="FFFFFF" w:themeColor="accent6"/>
            </w:tcBorders>
          </w:tcPr>
          <w:p w14:paraId="1EDE6E4A" w14:textId="16D7476A" w:rsidR="004B5A4E" w:rsidRPr="00DE1D0D" w:rsidRDefault="004B5A4E" w:rsidP="004B5A4E">
            <w:pPr>
              <w:spacing w:before="120" w:after="120"/>
              <w:rPr>
                <w:rFonts w:cs="Arial"/>
                <w:sz w:val="16"/>
                <w:szCs w:val="16"/>
                <w:lang w:val="en-AU"/>
              </w:rPr>
            </w:pPr>
            <w:r w:rsidRPr="00DE1D0D">
              <w:rPr>
                <w:rFonts w:cs="Arial"/>
                <w:sz w:val="16"/>
                <w:szCs w:val="16"/>
                <w:lang w:val="en-AU"/>
              </w:rPr>
              <w:t>National private patient service adjustment joined from NWAU AMHCC PPSA table. Determined by the patient’s AMHCC.</w:t>
            </w:r>
          </w:p>
        </w:tc>
      </w:tr>
      <w:tr w:rsidR="00D27BD9" w:rsidRPr="00DE1D0D" w14:paraId="500097E5" w14:textId="77777777" w:rsidTr="00311E04">
        <w:trPr>
          <w:trHeight w:val="20"/>
        </w:trPr>
        <w:tc>
          <w:tcPr>
            <w:tcW w:w="1485" w:type="dxa"/>
            <w:tcBorders>
              <w:right w:val="single" w:sz="4" w:space="0" w:color="FFFFFF" w:themeColor="accent6"/>
            </w:tcBorders>
          </w:tcPr>
          <w:p w14:paraId="2D97AE58" w14:textId="0CD38F8A" w:rsidR="00D27BD9" w:rsidRPr="00DE1D0D" w:rsidRDefault="00D27BD9" w:rsidP="00D27BD9">
            <w:pPr>
              <w:spacing w:before="120" w:after="120"/>
              <w:rPr>
                <w:rFonts w:cs="Arial"/>
                <w:sz w:val="16"/>
                <w:szCs w:val="16"/>
                <w:lang w:val="en-AU"/>
              </w:rPr>
            </w:pPr>
            <w:r w:rsidRPr="00DE1D0D">
              <w:rPr>
                <w:rFonts w:cs="Arial"/>
                <w:sz w:val="16"/>
                <w:szCs w:val="16"/>
                <w:lang w:val="en-AU"/>
              </w:rPr>
              <w:t>M28</w:t>
            </w:r>
          </w:p>
        </w:tc>
        <w:tc>
          <w:tcPr>
            <w:tcW w:w="2419" w:type="dxa"/>
            <w:tcBorders>
              <w:right w:val="single" w:sz="4" w:space="0" w:color="FFFFFF" w:themeColor="accent6"/>
            </w:tcBorders>
          </w:tcPr>
          <w:p w14:paraId="2F083BD7" w14:textId="2B365F66" w:rsidR="00D27BD9" w:rsidRPr="00DE1D0D" w:rsidRDefault="00D27BD9" w:rsidP="00D27BD9">
            <w:pPr>
              <w:spacing w:before="120" w:after="120"/>
              <w:rPr>
                <w:rFonts w:cs="Arial"/>
                <w:sz w:val="16"/>
                <w:szCs w:val="16"/>
                <w:lang w:val="en-AU"/>
              </w:rPr>
            </w:pPr>
            <w:r w:rsidRPr="00DE1D0D">
              <w:rPr>
                <w:rFonts w:cs="Arial"/>
                <w:sz w:val="16"/>
                <w:szCs w:val="16"/>
                <w:lang w:val="en-AU"/>
              </w:rPr>
              <w:t>error_code</w:t>
            </w:r>
          </w:p>
        </w:tc>
        <w:tc>
          <w:tcPr>
            <w:tcW w:w="2955" w:type="dxa"/>
          </w:tcPr>
          <w:p w14:paraId="69EC60B9" w14:textId="5FF6A3B8" w:rsidR="00D27BD9" w:rsidRPr="00DE1D0D" w:rsidRDefault="00D27BD9" w:rsidP="00D27BD9">
            <w:pPr>
              <w:spacing w:before="120" w:after="120"/>
              <w:rPr>
                <w:rFonts w:cs="Arial"/>
                <w:sz w:val="16"/>
                <w:szCs w:val="16"/>
                <w:lang w:val="en-AU"/>
              </w:rPr>
            </w:pPr>
            <w:r w:rsidRPr="00DE1D0D">
              <w:rPr>
                <w:rFonts w:cs="Arial"/>
                <w:sz w:val="16"/>
                <w:szCs w:val="16"/>
                <w:lang w:val="en-AU"/>
              </w:rPr>
              <w:t>See definition</w:t>
            </w:r>
          </w:p>
        </w:tc>
        <w:tc>
          <w:tcPr>
            <w:tcW w:w="3489" w:type="dxa"/>
            <w:tcBorders>
              <w:right w:val="single" w:sz="4" w:space="0" w:color="FFFFFF" w:themeColor="accent6"/>
            </w:tcBorders>
          </w:tcPr>
          <w:p w14:paraId="2C478D33" w14:textId="13F3B79E" w:rsidR="00D27BD9" w:rsidRPr="00DE1D0D" w:rsidRDefault="00D27BD9" w:rsidP="00D27BD9">
            <w:pPr>
              <w:spacing w:before="120" w:after="120"/>
              <w:rPr>
                <w:rFonts w:cs="Arial"/>
                <w:sz w:val="16"/>
                <w:szCs w:val="16"/>
                <w:lang w:val="en-AU"/>
              </w:rPr>
            </w:pPr>
            <w:r w:rsidRPr="00DE1D0D">
              <w:rPr>
                <w:rFonts w:cs="Arial"/>
                <w:sz w:val="16"/>
                <w:szCs w:val="16"/>
                <w:lang w:val="en-AU"/>
              </w:rPr>
              <w:t>Outlines Errors in calculations</w:t>
            </w:r>
          </w:p>
        </w:tc>
      </w:tr>
      <w:tr w:rsidR="007116E8" w:rsidRPr="00DE1D0D" w14:paraId="44FBC72B" w14:textId="77777777" w:rsidTr="00311E04">
        <w:trPr>
          <w:trHeight w:val="20"/>
        </w:trPr>
        <w:tc>
          <w:tcPr>
            <w:tcW w:w="1485" w:type="dxa"/>
            <w:tcBorders>
              <w:right w:val="single" w:sz="4" w:space="0" w:color="FFFFFF" w:themeColor="accent6"/>
            </w:tcBorders>
          </w:tcPr>
          <w:p w14:paraId="457BDAFA" w14:textId="175C09D4" w:rsidR="007116E8" w:rsidRPr="00DE1D0D" w:rsidRDefault="007116E8" w:rsidP="007116E8">
            <w:pPr>
              <w:spacing w:before="120" w:after="120"/>
              <w:rPr>
                <w:rFonts w:cs="Arial"/>
                <w:sz w:val="16"/>
                <w:szCs w:val="16"/>
                <w:lang w:val="en-AU"/>
              </w:rPr>
            </w:pPr>
            <w:r w:rsidRPr="00DE1D0D">
              <w:rPr>
                <w:rFonts w:cs="Arial"/>
                <w:sz w:val="16"/>
                <w:szCs w:val="16"/>
                <w:lang w:val="en-AU"/>
              </w:rPr>
              <w:t>M29</w:t>
            </w:r>
          </w:p>
        </w:tc>
        <w:tc>
          <w:tcPr>
            <w:tcW w:w="2419" w:type="dxa"/>
            <w:tcBorders>
              <w:right w:val="single" w:sz="4" w:space="0" w:color="FFFFFF" w:themeColor="accent6"/>
            </w:tcBorders>
          </w:tcPr>
          <w:p w14:paraId="3B8C7F10" w14:textId="40F1B600" w:rsidR="007116E8" w:rsidRPr="00DE1D0D" w:rsidRDefault="007116E8" w:rsidP="007116E8">
            <w:pPr>
              <w:spacing w:before="120" w:after="120"/>
              <w:rPr>
                <w:rFonts w:cs="Arial"/>
                <w:sz w:val="16"/>
                <w:szCs w:val="16"/>
                <w:lang w:val="en-AU"/>
              </w:rPr>
            </w:pPr>
            <w:r w:rsidRPr="00DE1D0D">
              <w:rPr>
                <w:rFonts w:cs="Arial"/>
                <w:sz w:val="16"/>
                <w:szCs w:val="16"/>
                <w:lang w:val="en-AU"/>
              </w:rPr>
              <w:t>_pat_separation_category</w:t>
            </w:r>
          </w:p>
        </w:tc>
        <w:tc>
          <w:tcPr>
            <w:tcW w:w="2955" w:type="dxa"/>
          </w:tcPr>
          <w:p w14:paraId="17F36547" w14:textId="13DFE962" w:rsidR="007116E8" w:rsidRPr="00DE1D0D" w:rsidRDefault="007116E8" w:rsidP="007116E8">
            <w:pPr>
              <w:spacing w:before="120" w:after="120"/>
              <w:rPr>
                <w:rFonts w:cs="Arial"/>
                <w:sz w:val="16"/>
                <w:szCs w:val="16"/>
                <w:lang w:val="en-AU"/>
              </w:rPr>
            </w:pPr>
            <w:r w:rsidRPr="00DE1D0D">
              <w:rPr>
                <w:rFonts w:cs="Arial"/>
                <w:sz w:val="16"/>
                <w:szCs w:val="16"/>
                <w:lang w:val="en-AU"/>
              </w:rPr>
              <w:t>See definition</w:t>
            </w:r>
          </w:p>
        </w:tc>
        <w:tc>
          <w:tcPr>
            <w:tcW w:w="3489" w:type="dxa"/>
            <w:tcBorders>
              <w:right w:val="single" w:sz="4" w:space="0" w:color="FFFFFF" w:themeColor="accent6"/>
            </w:tcBorders>
          </w:tcPr>
          <w:p w14:paraId="4D9AA7E0" w14:textId="77777777" w:rsidR="000D51DC" w:rsidRPr="00DE1D0D" w:rsidRDefault="000D51DC" w:rsidP="000D51DC">
            <w:pPr>
              <w:spacing w:before="120" w:after="120"/>
              <w:rPr>
                <w:rFonts w:cs="Arial"/>
                <w:sz w:val="16"/>
                <w:szCs w:val="16"/>
                <w:lang w:val="en-AU"/>
              </w:rPr>
            </w:pPr>
            <w:r w:rsidRPr="00DE1D0D">
              <w:rPr>
                <w:rFonts w:cs="Arial"/>
                <w:sz w:val="16"/>
                <w:szCs w:val="16"/>
                <w:lang w:val="en-AU"/>
              </w:rPr>
              <w:t xml:space="preserve">Patient separation category: </w:t>
            </w:r>
          </w:p>
          <w:p w14:paraId="41271EE8" w14:textId="77777777" w:rsidR="000D51DC" w:rsidRPr="00DE1D0D" w:rsidRDefault="000D51DC" w:rsidP="000D51DC">
            <w:pPr>
              <w:spacing w:before="120" w:after="120"/>
              <w:rPr>
                <w:rFonts w:cs="Arial"/>
                <w:sz w:val="16"/>
                <w:szCs w:val="16"/>
                <w:lang w:val="en-AU"/>
              </w:rPr>
            </w:pPr>
            <w:r w:rsidRPr="00DE1D0D">
              <w:rPr>
                <w:rFonts w:cs="Arial"/>
                <w:sz w:val="16"/>
                <w:szCs w:val="16"/>
                <w:lang w:val="en-AU"/>
              </w:rPr>
              <w:t xml:space="preserve">2: Short-stay outlier patients </w:t>
            </w:r>
          </w:p>
          <w:p w14:paraId="14D97EA7" w14:textId="77777777" w:rsidR="000D51DC" w:rsidRPr="00DE1D0D" w:rsidRDefault="000D51DC" w:rsidP="000D51DC">
            <w:pPr>
              <w:spacing w:before="120" w:after="120"/>
              <w:rPr>
                <w:rFonts w:cs="Arial"/>
                <w:sz w:val="16"/>
                <w:szCs w:val="16"/>
                <w:lang w:val="en-AU"/>
              </w:rPr>
            </w:pPr>
            <w:r w:rsidRPr="00DE1D0D">
              <w:rPr>
                <w:rFonts w:cs="Arial"/>
                <w:sz w:val="16"/>
                <w:szCs w:val="16"/>
                <w:lang w:val="en-AU"/>
              </w:rPr>
              <w:t>3: Inlier patients</w:t>
            </w:r>
          </w:p>
          <w:p w14:paraId="6F810DD0" w14:textId="76DC945F" w:rsidR="007116E8" w:rsidRPr="00DE1D0D" w:rsidRDefault="000D51DC" w:rsidP="000D51DC">
            <w:pPr>
              <w:spacing w:before="120" w:after="120"/>
              <w:rPr>
                <w:rFonts w:cs="Arial"/>
                <w:sz w:val="16"/>
                <w:szCs w:val="16"/>
                <w:lang w:val="en-AU"/>
              </w:rPr>
            </w:pPr>
            <w:r w:rsidRPr="00DE1D0D">
              <w:rPr>
                <w:rFonts w:cs="Arial"/>
                <w:sz w:val="16"/>
                <w:szCs w:val="16"/>
                <w:lang w:val="en-AU"/>
              </w:rPr>
              <w:t>4: Long-stay outlier patients</w:t>
            </w:r>
          </w:p>
        </w:tc>
      </w:tr>
      <w:tr w:rsidR="005B6384" w:rsidRPr="00DE1D0D" w14:paraId="278538CC" w14:textId="77777777" w:rsidTr="00311E04">
        <w:trPr>
          <w:trHeight w:val="20"/>
        </w:trPr>
        <w:tc>
          <w:tcPr>
            <w:tcW w:w="1485" w:type="dxa"/>
            <w:tcBorders>
              <w:right w:val="single" w:sz="4" w:space="0" w:color="FFFFFF" w:themeColor="accent6"/>
            </w:tcBorders>
          </w:tcPr>
          <w:p w14:paraId="41FD726A" w14:textId="425CA977" w:rsidR="005B6384" w:rsidRPr="00DE1D0D" w:rsidRDefault="005B6384" w:rsidP="005B6384">
            <w:pPr>
              <w:spacing w:before="120" w:after="120"/>
              <w:rPr>
                <w:rFonts w:cs="Arial"/>
                <w:sz w:val="16"/>
                <w:szCs w:val="16"/>
                <w:lang w:val="en-AU"/>
              </w:rPr>
            </w:pPr>
            <w:r w:rsidRPr="00DE1D0D">
              <w:rPr>
                <w:rFonts w:cs="Arial"/>
                <w:sz w:val="16"/>
                <w:szCs w:val="16"/>
                <w:lang w:val="en-AU"/>
              </w:rPr>
              <w:t>M30</w:t>
            </w:r>
          </w:p>
        </w:tc>
        <w:tc>
          <w:tcPr>
            <w:tcW w:w="2419" w:type="dxa"/>
            <w:tcBorders>
              <w:right w:val="single" w:sz="4" w:space="0" w:color="FFFFFF" w:themeColor="accent6"/>
            </w:tcBorders>
          </w:tcPr>
          <w:p w14:paraId="331B2274" w14:textId="77DE0A7A" w:rsidR="005B6384" w:rsidRPr="00DE1D0D" w:rsidRDefault="005B6384" w:rsidP="005B6384">
            <w:pPr>
              <w:spacing w:before="120" w:after="120"/>
              <w:rPr>
                <w:rFonts w:cs="Arial"/>
                <w:sz w:val="16"/>
                <w:szCs w:val="16"/>
                <w:lang w:val="en-AU"/>
              </w:rPr>
            </w:pPr>
            <w:r w:rsidRPr="00DE1D0D">
              <w:rPr>
                <w:rFonts w:cs="Arial"/>
                <w:sz w:val="16"/>
                <w:szCs w:val="16"/>
                <w:lang w:val="en-AU"/>
              </w:rPr>
              <w:t>_w01</w:t>
            </w:r>
          </w:p>
        </w:tc>
        <w:tc>
          <w:tcPr>
            <w:tcW w:w="2955" w:type="dxa"/>
          </w:tcPr>
          <w:p w14:paraId="33057CBB" w14:textId="1C44D8C4" w:rsidR="005B6384" w:rsidRPr="00DE1D0D" w:rsidRDefault="005B6384" w:rsidP="005B6384">
            <w:pPr>
              <w:spacing w:before="120" w:after="120"/>
              <w:rPr>
                <w:rFonts w:cs="Arial"/>
                <w:sz w:val="16"/>
                <w:szCs w:val="16"/>
                <w:lang w:val="en-AU"/>
              </w:rPr>
            </w:pPr>
            <w:r w:rsidRPr="00DE1D0D">
              <w:rPr>
                <w:rFonts w:cs="Arial"/>
                <w:sz w:val="16"/>
                <w:szCs w:val="16"/>
                <w:lang w:val="en-AU"/>
              </w:rPr>
              <w:t>AMHCC by inlier/outlier weight</w:t>
            </w:r>
          </w:p>
        </w:tc>
        <w:tc>
          <w:tcPr>
            <w:tcW w:w="3489" w:type="dxa"/>
            <w:tcBorders>
              <w:right w:val="single" w:sz="4" w:space="0" w:color="FFFFFF" w:themeColor="accent6"/>
            </w:tcBorders>
          </w:tcPr>
          <w:p w14:paraId="303C467E" w14:textId="269D3D35" w:rsidR="00423905" w:rsidRPr="00DE1D0D" w:rsidRDefault="4BD74991" w:rsidP="00423905">
            <w:pPr>
              <w:spacing w:before="120" w:after="120"/>
              <w:rPr>
                <w:rFonts w:cs="Arial"/>
                <w:sz w:val="16"/>
                <w:szCs w:val="16"/>
                <w:lang w:val="en-AU"/>
              </w:rPr>
            </w:pPr>
            <w:r w:rsidRPr="00DE1D0D">
              <w:rPr>
                <w:rFonts w:cs="Arial"/>
                <w:sz w:val="16"/>
                <w:szCs w:val="16"/>
                <w:lang w:val="en-AU"/>
              </w:rPr>
              <w:t>For combined AMHCC class 141</w:t>
            </w:r>
            <w:r w:rsidR="3FD44D0E" w:rsidRPr="00DE1D0D">
              <w:rPr>
                <w:rFonts w:cs="Arial"/>
                <w:sz w:val="16"/>
                <w:szCs w:val="16"/>
                <w:lang w:val="en-AU"/>
              </w:rPr>
              <w:t>Z</w:t>
            </w:r>
            <w:r w:rsidRPr="00DE1D0D">
              <w:rPr>
                <w:rFonts w:cs="Arial"/>
                <w:sz w:val="16"/>
                <w:szCs w:val="16"/>
                <w:lang w:val="en-AU"/>
              </w:rPr>
              <w:t>: amhcc_pw_sso_base + _pat_los * amhcc_lso_perdiem</w:t>
            </w:r>
          </w:p>
          <w:p w14:paraId="13690AD2" w14:textId="77777777" w:rsidR="00423905" w:rsidRPr="00DE1D0D" w:rsidRDefault="00423905" w:rsidP="00423905">
            <w:pPr>
              <w:spacing w:before="120" w:after="120"/>
              <w:rPr>
                <w:rFonts w:cs="Arial"/>
                <w:sz w:val="16"/>
                <w:szCs w:val="16"/>
                <w:lang w:val="en-AU"/>
              </w:rPr>
            </w:pPr>
            <w:r w:rsidRPr="00DE1D0D">
              <w:rPr>
                <w:rFonts w:cs="Arial"/>
                <w:sz w:val="16"/>
                <w:szCs w:val="16"/>
                <w:lang w:val="en-AU"/>
              </w:rPr>
              <w:t>Otherwise, based off _pat_separation_category:</w:t>
            </w:r>
          </w:p>
          <w:p w14:paraId="3FD0D2DC" w14:textId="77777777" w:rsidR="00423905" w:rsidRPr="00DE1D0D" w:rsidRDefault="00423905" w:rsidP="00423905">
            <w:pPr>
              <w:spacing w:before="120" w:after="120"/>
              <w:rPr>
                <w:rFonts w:cs="Arial"/>
                <w:sz w:val="16"/>
                <w:szCs w:val="16"/>
                <w:lang w:val="en-AU"/>
              </w:rPr>
            </w:pPr>
            <w:r w:rsidRPr="00DE1D0D">
              <w:rPr>
                <w:rFonts w:cs="Arial"/>
                <w:sz w:val="16"/>
                <w:szCs w:val="16"/>
                <w:lang w:val="en-AU"/>
              </w:rPr>
              <w:t xml:space="preserve">2: amhcc_pw_sso_base + amhcc_pw_sso_perdiem * _pat_los </w:t>
            </w:r>
          </w:p>
          <w:p w14:paraId="49362115" w14:textId="77777777" w:rsidR="00423905" w:rsidRPr="00DE1D0D" w:rsidRDefault="00423905" w:rsidP="00423905">
            <w:pPr>
              <w:spacing w:before="120" w:after="120"/>
              <w:rPr>
                <w:rFonts w:cs="Arial"/>
                <w:sz w:val="16"/>
                <w:szCs w:val="16"/>
                <w:lang w:val="en-AU"/>
              </w:rPr>
            </w:pPr>
            <w:r w:rsidRPr="00DE1D0D">
              <w:rPr>
                <w:rFonts w:cs="Arial"/>
                <w:sz w:val="16"/>
                <w:szCs w:val="16"/>
                <w:lang w:val="en-AU"/>
              </w:rPr>
              <w:lastRenderedPageBreak/>
              <w:t>3: amhcc_pw_inlier</w:t>
            </w:r>
          </w:p>
          <w:p w14:paraId="748EDB6F" w14:textId="3C9FF055" w:rsidR="005B6384" w:rsidRPr="00DE1D0D" w:rsidRDefault="00423905" w:rsidP="00423905">
            <w:pPr>
              <w:spacing w:before="120" w:after="120"/>
              <w:rPr>
                <w:rFonts w:cs="Arial"/>
                <w:sz w:val="16"/>
                <w:szCs w:val="16"/>
                <w:lang w:val="en-AU"/>
              </w:rPr>
            </w:pPr>
            <w:r w:rsidRPr="00DE1D0D">
              <w:rPr>
                <w:rFonts w:cs="Arial"/>
                <w:sz w:val="16"/>
                <w:szCs w:val="16"/>
                <w:lang w:val="en-AU"/>
              </w:rPr>
              <w:t>4: amhcc_pw_inlier + (_pat_los - amhcc_inlier_ub) * amhcc_pw_lso_perdiem</w:t>
            </w:r>
          </w:p>
        </w:tc>
      </w:tr>
      <w:tr w:rsidR="00747067" w:rsidRPr="00DE1D0D" w14:paraId="7AE525B5" w14:textId="77777777" w:rsidTr="00311E04">
        <w:trPr>
          <w:trHeight w:val="20"/>
        </w:trPr>
        <w:tc>
          <w:tcPr>
            <w:tcW w:w="1485" w:type="dxa"/>
            <w:tcBorders>
              <w:right w:val="single" w:sz="4" w:space="0" w:color="FFFFFF" w:themeColor="accent6"/>
            </w:tcBorders>
          </w:tcPr>
          <w:p w14:paraId="238B4CE9" w14:textId="14E66ADA" w:rsidR="00747067" w:rsidRPr="00DE1D0D" w:rsidRDefault="00747067" w:rsidP="00747067">
            <w:pPr>
              <w:spacing w:before="120" w:after="120"/>
              <w:rPr>
                <w:rFonts w:cs="Arial"/>
                <w:sz w:val="16"/>
                <w:szCs w:val="16"/>
                <w:lang w:val="en-AU"/>
              </w:rPr>
            </w:pPr>
            <w:r w:rsidRPr="00DE1D0D">
              <w:rPr>
                <w:rFonts w:cs="Arial"/>
                <w:sz w:val="16"/>
                <w:szCs w:val="16"/>
                <w:lang w:val="en-AU"/>
              </w:rPr>
              <w:lastRenderedPageBreak/>
              <w:t>M31</w:t>
            </w:r>
          </w:p>
        </w:tc>
        <w:tc>
          <w:tcPr>
            <w:tcW w:w="2419" w:type="dxa"/>
            <w:tcBorders>
              <w:right w:val="single" w:sz="4" w:space="0" w:color="FFFFFF" w:themeColor="accent6"/>
            </w:tcBorders>
          </w:tcPr>
          <w:p w14:paraId="32125D6A" w14:textId="795DE42F" w:rsidR="00747067" w:rsidRPr="00DE1D0D" w:rsidRDefault="00747067" w:rsidP="00747067">
            <w:pPr>
              <w:spacing w:before="120" w:after="120"/>
              <w:rPr>
                <w:rFonts w:cs="Arial"/>
                <w:sz w:val="16"/>
                <w:szCs w:val="16"/>
                <w:lang w:val="en-AU"/>
              </w:rPr>
            </w:pPr>
            <w:r w:rsidRPr="00DE1D0D">
              <w:rPr>
                <w:rFonts w:cs="Arial"/>
                <w:sz w:val="16"/>
                <w:szCs w:val="16"/>
                <w:lang w:val="en-AU"/>
              </w:rPr>
              <w:t>GWAU2</w:t>
            </w:r>
            <w:r w:rsidR="001E1258" w:rsidRPr="00DE1D0D">
              <w:rPr>
                <w:rFonts w:cs="Arial"/>
                <w:sz w:val="16"/>
                <w:szCs w:val="16"/>
                <w:lang w:val="en-AU"/>
              </w:rPr>
              <w:t>6</w:t>
            </w:r>
          </w:p>
        </w:tc>
        <w:tc>
          <w:tcPr>
            <w:tcW w:w="2955" w:type="dxa"/>
          </w:tcPr>
          <w:p w14:paraId="05966C06" w14:textId="55C5DBDF" w:rsidR="00747067" w:rsidRPr="00DE1D0D" w:rsidRDefault="00747067" w:rsidP="00747067">
            <w:pPr>
              <w:spacing w:before="120" w:after="120"/>
              <w:rPr>
                <w:rFonts w:cs="Arial"/>
                <w:sz w:val="16"/>
                <w:szCs w:val="16"/>
                <w:lang w:val="en-AU"/>
              </w:rPr>
            </w:pPr>
            <w:r w:rsidRPr="00DE1D0D">
              <w:rPr>
                <w:rFonts w:cs="Arial"/>
                <w:sz w:val="16"/>
                <w:szCs w:val="16"/>
                <w:lang w:val="en-AU"/>
              </w:rPr>
              <w:t xml:space="preserve"> Gross Weighted Activity Unit</w:t>
            </w:r>
          </w:p>
        </w:tc>
        <w:tc>
          <w:tcPr>
            <w:tcW w:w="3489" w:type="dxa"/>
            <w:tcBorders>
              <w:right w:val="single" w:sz="4" w:space="0" w:color="FFFFFF" w:themeColor="accent6"/>
            </w:tcBorders>
          </w:tcPr>
          <w:p w14:paraId="76BAE4B7" w14:textId="71810850" w:rsidR="00747067" w:rsidRPr="00DE1D0D" w:rsidRDefault="00EE0125" w:rsidP="00747067">
            <w:pPr>
              <w:spacing w:before="120" w:after="120"/>
              <w:rPr>
                <w:rFonts w:cs="Arial"/>
                <w:sz w:val="16"/>
                <w:szCs w:val="16"/>
                <w:lang w:val="en-AU"/>
              </w:rPr>
            </w:pPr>
            <w:r w:rsidRPr="00DE1D0D">
              <w:rPr>
                <w:rFonts w:cs="Arial"/>
                <w:sz w:val="16"/>
                <w:szCs w:val="16"/>
                <w:lang w:val="en-AU"/>
              </w:rPr>
              <w:t>_w01 * (adj_specpaed) * (1+adj_indigenous + adj_remoteness) * (1 + adj_treat_remoteness)</w:t>
            </w:r>
          </w:p>
        </w:tc>
      </w:tr>
      <w:tr w:rsidR="00EB2528" w:rsidRPr="00DE1D0D" w14:paraId="0690D9B4" w14:textId="77777777" w:rsidTr="00311E04">
        <w:trPr>
          <w:trHeight w:val="20"/>
        </w:trPr>
        <w:tc>
          <w:tcPr>
            <w:tcW w:w="1485" w:type="dxa"/>
            <w:tcBorders>
              <w:right w:val="single" w:sz="4" w:space="0" w:color="FFFFFF" w:themeColor="accent6"/>
            </w:tcBorders>
          </w:tcPr>
          <w:p w14:paraId="1F2A6C46" w14:textId="125BB6D0" w:rsidR="00EB2528" w:rsidRPr="00DE1D0D" w:rsidRDefault="00EB2528" w:rsidP="00EB2528">
            <w:pPr>
              <w:spacing w:before="120" w:after="120"/>
              <w:rPr>
                <w:rFonts w:cs="Arial"/>
                <w:sz w:val="16"/>
                <w:szCs w:val="16"/>
                <w:lang w:val="en-AU"/>
              </w:rPr>
            </w:pPr>
            <w:r w:rsidRPr="00DE1D0D">
              <w:rPr>
                <w:rFonts w:cs="Arial"/>
                <w:sz w:val="16"/>
                <w:szCs w:val="16"/>
                <w:lang w:val="en-AU"/>
              </w:rPr>
              <w:t>M32</w:t>
            </w:r>
          </w:p>
        </w:tc>
        <w:tc>
          <w:tcPr>
            <w:tcW w:w="2419" w:type="dxa"/>
            <w:tcBorders>
              <w:right w:val="single" w:sz="4" w:space="0" w:color="FFFFFF" w:themeColor="accent6"/>
            </w:tcBorders>
          </w:tcPr>
          <w:p w14:paraId="39886C02" w14:textId="63810487" w:rsidR="00EB2528" w:rsidRPr="00DE1D0D" w:rsidRDefault="00EB2528" w:rsidP="00EB2528">
            <w:pPr>
              <w:spacing w:before="120" w:after="120"/>
              <w:rPr>
                <w:rFonts w:cs="Arial"/>
                <w:sz w:val="16"/>
                <w:szCs w:val="16"/>
                <w:lang w:val="en-AU"/>
              </w:rPr>
            </w:pPr>
            <w:r w:rsidRPr="00DE1D0D">
              <w:rPr>
                <w:rFonts w:cs="Arial"/>
                <w:sz w:val="16"/>
                <w:szCs w:val="16"/>
                <w:lang w:val="en-AU"/>
              </w:rPr>
              <w:t>_adj_privpat_serv</w:t>
            </w:r>
          </w:p>
        </w:tc>
        <w:tc>
          <w:tcPr>
            <w:tcW w:w="2955" w:type="dxa"/>
          </w:tcPr>
          <w:p w14:paraId="41A45381" w14:textId="6797AD5F" w:rsidR="00EB2528" w:rsidRPr="00DE1D0D" w:rsidRDefault="00EB2528" w:rsidP="00EB2528">
            <w:pPr>
              <w:spacing w:before="120" w:after="120"/>
              <w:rPr>
                <w:rFonts w:cs="Arial"/>
                <w:sz w:val="16"/>
                <w:szCs w:val="16"/>
                <w:lang w:val="en-AU"/>
              </w:rPr>
            </w:pPr>
            <w:r w:rsidRPr="00DE1D0D">
              <w:rPr>
                <w:rFonts w:cs="Arial"/>
                <w:sz w:val="16"/>
                <w:szCs w:val="16"/>
                <w:lang w:val="en-AU"/>
              </w:rPr>
              <w:t>Private patient service adjustment</w:t>
            </w:r>
          </w:p>
        </w:tc>
        <w:tc>
          <w:tcPr>
            <w:tcW w:w="3489" w:type="dxa"/>
            <w:tcBorders>
              <w:right w:val="single" w:sz="4" w:space="0" w:color="FFFFFF" w:themeColor="accent6"/>
            </w:tcBorders>
          </w:tcPr>
          <w:p w14:paraId="58246057" w14:textId="40E2F8CB" w:rsidR="00EB2528" w:rsidRPr="00DE1D0D" w:rsidRDefault="00EB2528" w:rsidP="00EB2528">
            <w:pPr>
              <w:spacing w:before="120" w:after="120"/>
              <w:rPr>
                <w:rFonts w:cs="Arial"/>
                <w:sz w:val="16"/>
                <w:szCs w:val="16"/>
                <w:lang w:val="en-AU"/>
              </w:rPr>
            </w:pPr>
            <w:r w:rsidRPr="00DE1D0D">
              <w:rPr>
                <w:rFonts w:cs="Arial"/>
                <w:sz w:val="16"/>
                <w:szCs w:val="16"/>
                <w:lang w:val="en-AU"/>
              </w:rPr>
              <w:t xml:space="preserve">_pat_private_flag * amhcc_adj_privapat_serv*(_w01) </w:t>
            </w:r>
          </w:p>
        </w:tc>
      </w:tr>
      <w:tr w:rsidR="00EB2528" w:rsidRPr="00DE1D0D" w14:paraId="44692CD9" w14:textId="77777777" w:rsidTr="00311E04">
        <w:trPr>
          <w:trHeight w:val="20"/>
        </w:trPr>
        <w:tc>
          <w:tcPr>
            <w:tcW w:w="1485" w:type="dxa"/>
            <w:tcBorders>
              <w:right w:val="single" w:sz="4" w:space="0" w:color="FFFFFF" w:themeColor="accent6"/>
            </w:tcBorders>
          </w:tcPr>
          <w:p w14:paraId="65951089" w14:textId="5E6F5112" w:rsidR="00EB2528" w:rsidRPr="00DE1D0D" w:rsidRDefault="00EB2528" w:rsidP="00EB2528">
            <w:pPr>
              <w:spacing w:before="120" w:after="120"/>
              <w:rPr>
                <w:rFonts w:cs="Arial"/>
                <w:sz w:val="16"/>
                <w:szCs w:val="16"/>
                <w:lang w:val="en-AU"/>
              </w:rPr>
            </w:pPr>
            <w:r w:rsidRPr="00DE1D0D">
              <w:rPr>
                <w:rFonts w:cs="Arial"/>
                <w:sz w:val="16"/>
                <w:szCs w:val="16"/>
                <w:lang w:val="en-AU"/>
              </w:rPr>
              <w:t>M33</w:t>
            </w:r>
          </w:p>
        </w:tc>
        <w:tc>
          <w:tcPr>
            <w:tcW w:w="2419" w:type="dxa"/>
            <w:tcBorders>
              <w:right w:val="single" w:sz="4" w:space="0" w:color="FFFFFF" w:themeColor="accent6"/>
            </w:tcBorders>
          </w:tcPr>
          <w:p w14:paraId="22A84CA9" w14:textId="6F860AC2" w:rsidR="00EB2528" w:rsidRPr="00DE1D0D" w:rsidRDefault="00EB2528" w:rsidP="00EB2528">
            <w:pPr>
              <w:spacing w:before="120" w:after="120"/>
              <w:rPr>
                <w:rFonts w:cs="Arial"/>
                <w:sz w:val="16"/>
                <w:szCs w:val="16"/>
                <w:lang w:val="en-AU"/>
              </w:rPr>
            </w:pPr>
            <w:r w:rsidRPr="00DE1D0D">
              <w:rPr>
                <w:rFonts w:cs="Arial"/>
                <w:sz w:val="16"/>
                <w:szCs w:val="16"/>
                <w:lang w:val="en-AU"/>
              </w:rPr>
              <w:t>_adj_privpat_accom</w:t>
            </w:r>
          </w:p>
        </w:tc>
        <w:tc>
          <w:tcPr>
            <w:tcW w:w="2955" w:type="dxa"/>
          </w:tcPr>
          <w:p w14:paraId="2D91B0A9" w14:textId="0457B1E9" w:rsidR="00EB2528" w:rsidRPr="00DE1D0D" w:rsidRDefault="00EB2528" w:rsidP="00EB2528">
            <w:pPr>
              <w:spacing w:before="120" w:after="120"/>
              <w:rPr>
                <w:rFonts w:cs="Arial"/>
                <w:sz w:val="16"/>
                <w:szCs w:val="16"/>
                <w:lang w:val="en-AU"/>
              </w:rPr>
            </w:pPr>
            <w:r w:rsidRPr="00DE1D0D">
              <w:rPr>
                <w:rFonts w:cs="Arial"/>
                <w:sz w:val="16"/>
                <w:szCs w:val="16"/>
                <w:lang w:val="en-AU"/>
              </w:rPr>
              <w:t>Private patient accommodation adjustment</w:t>
            </w:r>
          </w:p>
        </w:tc>
        <w:tc>
          <w:tcPr>
            <w:tcW w:w="3489" w:type="dxa"/>
            <w:tcBorders>
              <w:right w:val="single" w:sz="4" w:space="0" w:color="FFFFFF" w:themeColor="accent6"/>
            </w:tcBorders>
          </w:tcPr>
          <w:p w14:paraId="4932FEE3" w14:textId="3350EDD2" w:rsidR="00EB2528" w:rsidRPr="00DE1D0D" w:rsidRDefault="00EB2528" w:rsidP="00EB2528">
            <w:pPr>
              <w:spacing w:before="120" w:after="120"/>
              <w:rPr>
                <w:rFonts w:cs="Arial"/>
                <w:sz w:val="16"/>
                <w:szCs w:val="16"/>
                <w:lang w:val="en-AU"/>
              </w:rPr>
            </w:pPr>
            <w:r w:rsidRPr="00DE1D0D">
              <w:rPr>
                <w:rFonts w:cs="Arial"/>
                <w:sz w:val="16"/>
                <w:szCs w:val="16"/>
                <w:lang w:val="en-AU"/>
              </w:rPr>
              <w:t>_pat_private_flag*(_pat_same-day_flag*state_adj_private_accom_sd+ (1-_pat_same-day_flag)*_pat_los*state_adj_privpat_accomm_on)</w:t>
            </w:r>
          </w:p>
        </w:tc>
      </w:tr>
      <w:tr w:rsidR="00EB2528" w:rsidRPr="00DE1D0D" w14:paraId="22BE6D09" w14:textId="77777777" w:rsidTr="00311E04">
        <w:trPr>
          <w:trHeight w:val="20"/>
        </w:trPr>
        <w:tc>
          <w:tcPr>
            <w:tcW w:w="1485" w:type="dxa"/>
            <w:tcBorders>
              <w:right w:val="single" w:sz="4" w:space="0" w:color="FFFFFF" w:themeColor="accent6"/>
            </w:tcBorders>
          </w:tcPr>
          <w:p w14:paraId="21E9A48D" w14:textId="42C05147" w:rsidR="00EB2528" w:rsidRPr="00DE1D0D" w:rsidRDefault="00EB2528" w:rsidP="00EB2528">
            <w:pPr>
              <w:spacing w:before="120" w:after="120"/>
              <w:rPr>
                <w:rFonts w:cs="Arial"/>
                <w:sz w:val="16"/>
                <w:szCs w:val="16"/>
                <w:lang w:val="en-AU"/>
              </w:rPr>
            </w:pPr>
            <w:r w:rsidRPr="00DE1D0D">
              <w:rPr>
                <w:rFonts w:cs="Arial"/>
                <w:sz w:val="16"/>
                <w:szCs w:val="16"/>
                <w:lang w:val="en-AU"/>
              </w:rPr>
              <w:t>M34</w:t>
            </w:r>
          </w:p>
        </w:tc>
        <w:tc>
          <w:tcPr>
            <w:tcW w:w="2419" w:type="dxa"/>
            <w:tcBorders>
              <w:right w:val="single" w:sz="4" w:space="0" w:color="FFFFFF" w:themeColor="accent6"/>
            </w:tcBorders>
          </w:tcPr>
          <w:p w14:paraId="1B5A8579" w14:textId="5860702A" w:rsidR="00EB2528" w:rsidRPr="00DE1D0D" w:rsidRDefault="00EB2528" w:rsidP="00EB2528">
            <w:pPr>
              <w:spacing w:before="120" w:after="120"/>
              <w:rPr>
                <w:rFonts w:cs="Arial"/>
                <w:sz w:val="16"/>
                <w:szCs w:val="16"/>
                <w:lang w:val="en-AU"/>
              </w:rPr>
            </w:pPr>
            <w:r w:rsidRPr="00DE1D0D">
              <w:rPr>
                <w:rFonts w:cs="Arial"/>
                <w:sz w:val="16"/>
                <w:szCs w:val="16"/>
                <w:lang w:val="en-AU"/>
              </w:rPr>
              <w:t>NWAU2</w:t>
            </w:r>
            <w:r w:rsidR="001E1258" w:rsidRPr="00DE1D0D">
              <w:rPr>
                <w:rFonts w:cs="Arial"/>
                <w:sz w:val="16"/>
                <w:szCs w:val="16"/>
                <w:lang w:val="en-AU"/>
              </w:rPr>
              <w:t>6</w:t>
            </w:r>
          </w:p>
        </w:tc>
        <w:tc>
          <w:tcPr>
            <w:tcW w:w="2955" w:type="dxa"/>
          </w:tcPr>
          <w:p w14:paraId="7ABF3B09" w14:textId="43BA5281" w:rsidR="00EB2528" w:rsidRPr="00DE1D0D" w:rsidRDefault="00EB2528" w:rsidP="00EB2528">
            <w:pPr>
              <w:spacing w:before="120" w:after="120"/>
              <w:rPr>
                <w:rFonts w:cs="Arial"/>
                <w:sz w:val="16"/>
                <w:szCs w:val="16"/>
                <w:lang w:val="en-AU"/>
              </w:rPr>
            </w:pPr>
            <w:r w:rsidRPr="00DE1D0D">
              <w:rPr>
                <w:rFonts w:cs="Arial"/>
                <w:sz w:val="16"/>
                <w:szCs w:val="16"/>
                <w:lang w:val="en-AU"/>
              </w:rPr>
              <w:t>National Weighted Activity Unit</w:t>
            </w:r>
          </w:p>
        </w:tc>
        <w:tc>
          <w:tcPr>
            <w:tcW w:w="3489" w:type="dxa"/>
            <w:tcBorders>
              <w:right w:val="single" w:sz="4" w:space="0" w:color="FFFFFF" w:themeColor="accent6"/>
            </w:tcBorders>
          </w:tcPr>
          <w:p w14:paraId="1548BE6F" w14:textId="6F4F8D3A" w:rsidR="00EB2528" w:rsidRPr="00DE1D0D" w:rsidRDefault="00EB2528" w:rsidP="00EB2528">
            <w:pPr>
              <w:spacing w:before="120" w:after="120"/>
              <w:rPr>
                <w:rFonts w:cs="Arial"/>
                <w:sz w:val="16"/>
                <w:szCs w:val="16"/>
                <w:lang w:val="en-AU"/>
              </w:rPr>
            </w:pPr>
            <w:r w:rsidRPr="00DE1D0D">
              <w:rPr>
                <w:rFonts w:cs="Arial"/>
                <w:sz w:val="16"/>
                <w:szCs w:val="16"/>
                <w:lang w:val="en-AU"/>
              </w:rPr>
              <w:t>Max(0, GWAU2</w:t>
            </w:r>
            <w:r w:rsidR="001E1258" w:rsidRPr="00DE1D0D">
              <w:rPr>
                <w:rFonts w:cs="Arial"/>
                <w:sz w:val="16"/>
                <w:szCs w:val="16"/>
                <w:lang w:val="en-AU"/>
              </w:rPr>
              <w:t>6</w:t>
            </w:r>
            <w:r w:rsidRPr="00DE1D0D">
              <w:rPr>
                <w:rFonts w:cs="Arial"/>
                <w:sz w:val="16"/>
                <w:szCs w:val="16"/>
                <w:lang w:val="en-AU"/>
              </w:rPr>
              <w:t xml:space="preserve"> - _adj_privpat_serv - _adjprivpat_acomm) for only in-scope funding sources, set as necessary in the template.</w:t>
            </w:r>
          </w:p>
        </w:tc>
      </w:tr>
    </w:tbl>
    <w:p w14:paraId="180AA1AA" w14:textId="77777777" w:rsidR="00D3138F" w:rsidRPr="00DE1D0D" w:rsidRDefault="00D3138F" w:rsidP="00D06780">
      <w:pPr>
        <w:rPr>
          <w:lang w:val="en-AU"/>
        </w:rPr>
      </w:pPr>
    </w:p>
    <w:p w14:paraId="4EBBB4B8" w14:textId="22338A3E" w:rsidR="00CC3149" w:rsidRPr="00DE1D0D" w:rsidRDefault="00CC3149" w:rsidP="00CC3149">
      <w:pPr>
        <w:pStyle w:val="TableFigureheading"/>
        <w:rPr>
          <w:lang w:val="en-AU"/>
        </w:rPr>
      </w:pPr>
      <w:r w:rsidRPr="00DE1D0D">
        <w:rPr>
          <w:lang w:val="en-AU"/>
        </w:rPr>
        <w:t>Table</w:t>
      </w:r>
      <w:r w:rsidR="00EE6490" w:rsidRPr="00DE1D0D">
        <w:rPr>
          <w:lang w:val="en-AU"/>
        </w:rPr>
        <w:t xml:space="preserve"> 29</w:t>
      </w:r>
      <w:r w:rsidRPr="00DE1D0D">
        <w:rPr>
          <w:lang w:val="en-AU"/>
        </w:rPr>
        <w:t>: Community mental health care patients: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560"/>
        <w:gridCol w:w="2551"/>
        <w:gridCol w:w="3119"/>
        <w:gridCol w:w="3118"/>
      </w:tblGrid>
      <w:tr w:rsidR="001C5C8A" w:rsidRPr="00DE1D0D" w14:paraId="5BF6144A"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4CD29A31" w14:textId="77777777" w:rsidR="00D53AC7" w:rsidRPr="00DE1D0D" w:rsidRDefault="00D53AC7">
            <w:pPr>
              <w:spacing w:before="120" w:after="120"/>
              <w:rPr>
                <w:rFonts w:cs="Arial"/>
                <w:b/>
                <w:bCs/>
                <w:color w:val="FFFFFF" w:themeColor="background2"/>
                <w:szCs w:val="18"/>
                <w:lang w:val="en-AU"/>
              </w:rPr>
            </w:pPr>
            <w:r w:rsidRPr="00DE1D0D">
              <w:rPr>
                <w:rFonts w:cs="Arial"/>
                <w:b/>
                <w:bCs/>
                <w:color w:val="FFFFFF" w:themeColor="background2"/>
                <w:szCs w:val="18"/>
                <w:lang w:val="en-AU"/>
              </w:rPr>
              <w:t>Variable</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4672260A" w14:textId="77777777" w:rsidR="00D53AC7" w:rsidRPr="00DE1D0D" w:rsidRDefault="00D53AC7">
            <w:pPr>
              <w:spacing w:before="120" w:after="120"/>
              <w:rPr>
                <w:rFonts w:cs="Arial"/>
                <w:b/>
                <w:bCs/>
                <w:color w:val="FFFFFF" w:themeColor="background2"/>
                <w:szCs w:val="18"/>
                <w:lang w:val="en-AU"/>
              </w:rPr>
            </w:pPr>
            <w:r w:rsidRPr="00DE1D0D">
              <w:rPr>
                <w:rFonts w:cs="Arial"/>
                <w:b/>
                <w:bCs/>
                <w:color w:val="FFFFFF" w:themeColor="background2"/>
                <w:szCs w:val="18"/>
                <w:lang w:val="en-AU"/>
              </w:rPr>
              <w:t>Name</w:t>
            </w:r>
          </w:p>
        </w:tc>
        <w:tc>
          <w:tcPr>
            <w:tcW w:w="3119" w:type="dxa"/>
            <w:tcBorders>
              <w:bottom w:val="single" w:sz="4" w:space="0" w:color="D9D9D9" w:themeColor="background2" w:themeShade="D9"/>
              <w:right w:val="single" w:sz="4" w:space="0" w:color="FFFFFF" w:themeColor="background2"/>
            </w:tcBorders>
            <w:shd w:val="clear" w:color="auto" w:fill="104F99" w:themeFill="accent2"/>
          </w:tcPr>
          <w:p w14:paraId="242A181D" w14:textId="77777777" w:rsidR="00D53AC7" w:rsidRPr="00DE1D0D" w:rsidRDefault="00D53AC7">
            <w:pPr>
              <w:spacing w:before="120" w:after="120"/>
              <w:rPr>
                <w:rFonts w:cs="Arial"/>
                <w:b/>
                <w:bCs/>
                <w:color w:val="FFFFFF" w:themeColor="background2"/>
                <w:szCs w:val="18"/>
                <w:lang w:val="en-AU"/>
              </w:rPr>
            </w:pPr>
            <w:r w:rsidRPr="00DE1D0D">
              <w:rPr>
                <w:rFonts w:cs="Arial"/>
                <w:b/>
                <w:bCs/>
                <w:color w:val="FFFFFF" w:themeColor="background2"/>
                <w:szCs w:val="18"/>
                <w:lang w:val="en-AU"/>
              </w:rPr>
              <w:t>Description</w:t>
            </w:r>
          </w:p>
        </w:tc>
        <w:tc>
          <w:tcPr>
            <w:tcW w:w="31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7DEBD923" w14:textId="77777777" w:rsidR="00D53AC7" w:rsidRPr="00DE1D0D" w:rsidRDefault="00D53AC7">
            <w:pPr>
              <w:spacing w:before="120" w:after="120"/>
              <w:rPr>
                <w:rFonts w:cs="Arial"/>
                <w:b/>
                <w:bCs/>
                <w:color w:val="FFFFFF" w:themeColor="background2"/>
                <w:szCs w:val="18"/>
                <w:lang w:val="en-AU"/>
              </w:rPr>
            </w:pPr>
            <w:r w:rsidRPr="00DE1D0D">
              <w:rPr>
                <w:rFonts w:cs="Arial"/>
                <w:b/>
                <w:bCs/>
                <w:color w:val="FFFFFF" w:themeColor="background2"/>
                <w:szCs w:val="18"/>
                <w:lang w:val="en-AU"/>
              </w:rPr>
              <w:t>Definition</w:t>
            </w:r>
          </w:p>
        </w:tc>
      </w:tr>
      <w:tr w:rsidR="00D53AC7" w:rsidRPr="00DE1D0D" w14:paraId="31CE38C2" w14:textId="77777777">
        <w:trPr>
          <w:trHeight w:val="20"/>
        </w:trPr>
        <w:tc>
          <w:tcPr>
            <w:tcW w:w="1560" w:type="dxa"/>
            <w:tcBorders>
              <w:right w:val="single" w:sz="4" w:space="0" w:color="FFFFFF" w:themeColor="background2"/>
            </w:tcBorders>
          </w:tcPr>
          <w:p w14:paraId="1B88AAF8" w14:textId="1E4926EF" w:rsidR="00D53AC7" w:rsidRPr="00DE1D0D" w:rsidRDefault="00D53AC7">
            <w:pPr>
              <w:spacing w:before="120" w:after="120"/>
              <w:rPr>
                <w:rFonts w:cs="Arial"/>
                <w:sz w:val="16"/>
                <w:szCs w:val="16"/>
                <w:lang w:val="en-AU"/>
              </w:rPr>
            </w:pPr>
            <w:r w:rsidRPr="00DE1D0D">
              <w:rPr>
                <w:rFonts w:cs="Arial"/>
                <w:sz w:val="16"/>
                <w:szCs w:val="16"/>
                <w:lang w:val="en-AU"/>
              </w:rPr>
              <w:t>C01</w:t>
            </w:r>
          </w:p>
        </w:tc>
        <w:tc>
          <w:tcPr>
            <w:tcW w:w="2551" w:type="dxa"/>
            <w:tcBorders>
              <w:right w:val="single" w:sz="4" w:space="0" w:color="FFFFFF" w:themeColor="background2"/>
            </w:tcBorders>
          </w:tcPr>
          <w:p w14:paraId="6513B54C" w14:textId="77777777" w:rsidR="00D53AC7" w:rsidRPr="00DE1D0D" w:rsidRDefault="00D53AC7">
            <w:pPr>
              <w:spacing w:before="120" w:after="120"/>
              <w:rPr>
                <w:rFonts w:cs="Arial"/>
                <w:sz w:val="16"/>
                <w:szCs w:val="16"/>
                <w:lang w:val="en-AU"/>
              </w:rPr>
            </w:pPr>
            <w:r w:rsidRPr="00DE1D0D">
              <w:rPr>
                <w:rFonts w:cs="Arial"/>
                <w:sz w:val="16"/>
                <w:szCs w:val="16"/>
                <w:lang w:val="en-AU"/>
              </w:rPr>
              <w:t>_treat_remoteness</w:t>
            </w:r>
          </w:p>
        </w:tc>
        <w:tc>
          <w:tcPr>
            <w:tcW w:w="3119" w:type="dxa"/>
          </w:tcPr>
          <w:p w14:paraId="401F1035" w14:textId="77777777" w:rsidR="00D53AC7" w:rsidRPr="00DE1D0D" w:rsidRDefault="00D53AC7">
            <w:pPr>
              <w:spacing w:before="120" w:after="120"/>
              <w:rPr>
                <w:rFonts w:cs="Arial"/>
                <w:sz w:val="16"/>
                <w:szCs w:val="16"/>
                <w:lang w:val="en-AU"/>
              </w:rPr>
            </w:pPr>
            <w:r w:rsidRPr="00DE1D0D">
              <w:rPr>
                <w:rFonts w:cs="Arial"/>
                <w:sz w:val="16"/>
                <w:szCs w:val="16"/>
                <w:lang w:val="en-AU"/>
              </w:rPr>
              <w:t>Patient treatment remoteness area</w:t>
            </w:r>
          </w:p>
        </w:tc>
        <w:tc>
          <w:tcPr>
            <w:tcW w:w="3118" w:type="dxa"/>
            <w:tcBorders>
              <w:right w:val="single" w:sz="4" w:space="0" w:color="FFFFFF" w:themeColor="background2"/>
            </w:tcBorders>
          </w:tcPr>
          <w:p w14:paraId="02BD94CE" w14:textId="77777777" w:rsidR="00D53AC7" w:rsidRPr="00DE1D0D" w:rsidRDefault="00D53AC7">
            <w:pPr>
              <w:spacing w:before="120" w:after="120"/>
              <w:rPr>
                <w:rFonts w:cs="Arial"/>
                <w:sz w:val="16"/>
                <w:szCs w:val="16"/>
                <w:lang w:val="en-AU"/>
              </w:rPr>
            </w:pPr>
            <w:r w:rsidRPr="00DE1D0D">
              <w:rPr>
                <w:rFonts w:cs="Arial"/>
                <w:sz w:val="16"/>
                <w:szCs w:val="16"/>
                <w:lang w:val="en-AU"/>
              </w:rPr>
              <w:t>2021 ASGS remoteness area category of the patient treatment location taken from the hospitals geographic location information, where:</w:t>
            </w:r>
          </w:p>
          <w:p w14:paraId="3E024441" w14:textId="77777777" w:rsidR="00D53AC7" w:rsidRPr="00DE1D0D" w:rsidRDefault="00D53AC7">
            <w:pPr>
              <w:spacing w:before="120" w:after="120"/>
              <w:rPr>
                <w:rFonts w:cs="Arial"/>
                <w:sz w:val="16"/>
                <w:szCs w:val="16"/>
                <w:lang w:val="en-AU"/>
              </w:rPr>
            </w:pPr>
            <w:r w:rsidRPr="00DE1D0D">
              <w:rPr>
                <w:rFonts w:cs="Arial"/>
                <w:sz w:val="16"/>
                <w:szCs w:val="16"/>
                <w:lang w:val="en-AU"/>
              </w:rPr>
              <w:t>0 = major city</w:t>
            </w:r>
          </w:p>
          <w:p w14:paraId="78014BE7" w14:textId="77777777" w:rsidR="00D53AC7" w:rsidRPr="00DE1D0D" w:rsidRDefault="00D53AC7">
            <w:pPr>
              <w:spacing w:before="120" w:after="120"/>
              <w:rPr>
                <w:rFonts w:cs="Arial"/>
                <w:sz w:val="16"/>
                <w:szCs w:val="16"/>
                <w:lang w:val="en-AU"/>
              </w:rPr>
            </w:pPr>
            <w:r w:rsidRPr="00DE1D0D">
              <w:rPr>
                <w:rFonts w:cs="Arial"/>
                <w:sz w:val="16"/>
                <w:szCs w:val="16"/>
                <w:lang w:val="en-AU"/>
              </w:rPr>
              <w:t>1 = inner regional</w:t>
            </w:r>
          </w:p>
          <w:p w14:paraId="64C9C90A" w14:textId="77777777" w:rsidR="00D53AC7" w:rsidRPr="00DE1D0D" w:rsidRDefault="00D53AC7">
            <w:pPr>
              <w:spacing w:before="120" w:after="120"/>
              <w:rPr>
                <w:rFonts w:cs="Arial"/>
                <w:sz w:val="16"/>
                <w:szCs w:val="16"/>
                <w:lang w:val="en-AU"/>
              </w:rPr>
            </w:pPr>
            <w:r w:rsidRPr="00DE1D0D">
              <w:rPr>
                <w:rFonts w:cs="Arial"/>
                <w:sz w:val="16"/>
                <w:szCs w:val="16"/>
                <w:lang w:val="en-AU"/>
              </w:rPr>
              <w:t>2 = outer regional</w:t>
            </w:r>
          </w:p>
          <w:p w14:paraId="2C3262AB" w14:textId="77777777" w:rsidR="00D53AC7" w:rsidRPr="00DE1D0D" w:rsidRDefault="00D53AC7">
            <w:pPr>
              <w:spacing w:before="120" w:after="120"/>
              <w:rPr>
                <w:rFonts w:cs="Arial"/>
                <w:sz w:val="16"/>
                <w:szCs w:val="16"/>
                <w:lang w:val="en-AU"/>
              </w:rPr>
            </w:pPr>
            <w:r w:rsidRPr="00DE1D0D">
              <w:rPr>
                <w:rFonts w:cs="Arial"/>
                <w:sz w:val="16"/>
                <w:szCs w:val="16"/>
                <w:lang w:val="en-AU"/>
              </w:rPr>
              <w:t>3 = remote</w:t>
            </w:r>
          </w:p>
          <w:p w14:paraId="24001263" w14:textId="77777777" w:rsidR="00D53AC7" w:rsidRPr="00DE1D0D" w:rsidRDefault="00D53AC7">
            <w:pPr>
              <w:spacing w:before="120" w:after="120"/>
              <w:rPr>
                <w:rFonts w:cs="Arial"/>
                <w:sz w:val="16"/>
                <w:szCs w:val="16"/>
                <w:lang w:val="en-AU"/>
              </w:rPr>
            </w:pPr>
            <w:r w:rsidRPr="00DE1D0D">
              <w:rPr>
                <w:rFonts w:cs="Arial"/>
                <w:sz w:val="16"/>
                <w:szCs w:val="16"/>
                <w:lang w:val="en-AU"/>
              </w:rPr>
              <w:t>4 = very remote.</w:t>
            </w:r>
          </w:p>
        </w:tc>
      </w:tr>
      <w:tr w:rsidR="00D53AC7" w:rsidRPr="00DE1D0D" w14:paraId="7A98AC3D" w14:textId="77777777">
        <w:trPr>
          <w:trHeight w:val="20"/>
        </w:trPr>
        <w:tc>
          <w:tcPr>
            <w:tcW w:w="1560" w:type="dxa"/>
            <w:tcBorders>
              <w:right w:val="single" w:sz="4" w:space="0" w:color="FFFFFF" w:themeColor="background2"/>
            </w:tcBorders>
          </w:tcPr>
          <w:p w14:paraId="4F642751" w14:textId="31998DBA" w:rsidR="00D53AC7" w:rsidRPr="00DE1D0D" w:rsidRDefault="002E48CF">
            <w:pPr>
              <w:spacing w:before="120" w:after="120"/>
              <w:rPr>
                <w:rFonts w:cs="Arial"/>
                <w:sz w:val="16"/>
                <w:szCs w:val="16"/>
                <w:lang w:val="en-AU"/>
              </w:rPr>
            </w:pPr>
            <w:r w:rsidRPr="00DE1D0D">
              <w:rPr>
                <w:rFonts w:cs="Arial"/>
                <w:sz w:val="16"/>
                <w:szCs w:val="16"/>
                <w:lang w:val="en-AU"/>
              </w:rPr>
              <w:t>C</w:t>
            </w:r>
            <w:r w:rsidR="00D53AC7" w:rsidRPr="00DE1D0D">
              <w:rPr>
                <w:rFonts w:cs="Arial"/>
                <w:sz w:val="16"/>
                <w:szCs w:val="16"/>
                <w:lang w:val="en-AU"/>
              </w:rPr>
              <w:t>0</w:t>
            </w:r>
            <w:r w:rsidRPr="00DE1D0D">
              <w:rPr>
                <w:rFonts w:cs="Arial"/>
                <w:sz w:val="16"/>
                <w:szCs w:val="16"/>
                <w:lang w:val="en-AU"/>
              </w:rPr>
              <w:t>2</w:t>
            </w:r>
          </w:p>
        </w:tc>
        <w:tc>
          <w:tcPr>
            <w:tcW w:w="2551" w:type="dxa"/>
            <w:tcBorders>
              <w:right w:val="single" w:sz="4" w:space="0" w:color="FFFFFF" w:themeColor="background2"/>
            </w:tcBorders>
          </w:tcPr>
          <w:p w14:paraId="50453B25" w14:textId="77777777" w:rsidR="00D53AC7" w:rsidRPr="00DE1D0D" w:rsidRDefault="00D53AC7">
            <w:pPr>
              <w:spacing w:before="120" w:after="120"/>
              <w:rPr>
                <w:rFonts w:cs="Arial"/>
                <w:sz w:val="16"/>
                <w:szCs w:val="16"/>
                <w:lang w:val="en-AU"/>
              </w:rPr>
            </w:pPr>
            <w:r w:rsidRPr="00DE1D0D">
              <w:rPr>
                <w:rFonts w:cs="Arial"/>
                <w:sz w:val="16"/>
                <w:szCs w:val="16"/>
                <w:lang w:val="en-AU"/>
              </w:rPr>
              <w:t>_pat_remoteness</w:t>
            </w:r>
          </w:p>
        </w:tc>
        <w:tc>
          <w:tcPr>
            <w:tcW w:w="3119" w:type="dxa"/>
          </w:tcPr>
          <w:p w14:paraId="0AFAE9CA" w14:textId="77777777" w:rsidR="00D53AC7" w:rsidRPr="00DE1D0D" w:rsidRDefault="00D53AC7">
            <w:pPr>
              <w:spacing w:before="120" w:after="120"/>
              <w:rPr>
                <w:rFonts w:cs="Arial"/>
                <w:sz w:val="16"/>
                <w:szCs w:val="16"/>
                <w:lang w:val="en-AU"/>
              </w:rPr>
            </w:pPr>
            <w:r w:rsidRPr="00DE1D0D">
              <w:rPr>
                <w:rFonts w:cs="Arial"/>
                <w:sz w:val="16"/>
                <w:szCs w:val="16"/>
                <w:lang w:val="en-AU"/>
              </w:rPr>
              <w:t>Patient residential remoteness area</w:t>
            </w:r>
          </w:p>
        </w:tc>
        <w:tc>
          <w:tcPr>
            <w:tcW w:w="3118" w:type="dxa"/>
            <w:tcBorders>
              <w:right w:val="single" w:sz="4" w:space="0" w:color="FFFFFF" w:themeColor="background2"/>
            </w:tcBorders>
          </w:tcPr>
          <w:p w14:paraId="56E79AB6" w14:textId="77777777" w:rsidR="00D53AC7" w:rsidRPr="00DE1D0D" w:rsidRDefault="00D53AC7">
            <w:pPr>
              <w:spacing w:before="120" w:after="120"/>
              <w:rPr>
                <w:rFonts w:cs="Arial"/>
                <w:sz w:val="16"/>
                <w:szCs w:val="16"/>
                <w:lang w:val="en-AU"/>
              </w:rPr>
            </w:pPr>
            <w:r w:rsidRPr="00DE1D0D">
              <w:rPr>
                <w:rFonts w:cs="Arial"/>
                <w:sz w:val="16"/>
                <w:szCs w:val="16"/>
                <w:lang w:val="en-AU"/>
              </w:rPr>
              <w:t xml:space="preserve">2021 ASGS remoteness area category of the patient location taken from the episode's geographical information in ranked order of preference: SA2, postcode or the hospital geographical indicator variable where: </w:t>
            </w:r>
          </w:p>
          <w:p w14:paraId="0E271807" w14:textId="77777777" w:rsidR="00D53AC7" w:rsidRPr="00DE1D0D" w:rsidRDefault="00D53AC7">
            <w:pPr>
              <w:spacing w:before="120" w:after="120"/>
              <w:rPr>
                <w:rFonts w:cs="Arial"/>
                <w:sz w:val="16"/>
                <w:szCs w:val="16"/>
                <w:lang w:val="en-AU"/>
              </w:rPr>
            </w:pPr>
            <w:r w:rsidRPr="00DE1D0D">
              <w:rPr>
                <w:rFonts w:cs="Arial"/>
                <w:sz w:val="16"/>
                <w:szCs w:val="16"/>
                <w:lang w:val="en-AU"/>
              </w:rPr>
              <w:t>0 = major city</w:t>
            </w:r>
          </w:p>
          <w:p w14:paraId="0CD18B34" w14:textId="77777777" w:rsidR="00D53AC7" w:rsidRPr="00DE1D0D" w:rsidRDefault="00D53AC7">
            <w:pPr>
              <w:spacing w:before="120" w:after="120"/>
              <w:rPr>
                <w:rFonts w:cs="Arial"/>
                <w:sz w:val="16"/>
                <w:szCs w:val="16"/>
                <w:lang w:val="en-AU"/>
              </w:rPr>
            </w:pPr>
            <w:r w:rsidRPr="00DE1D0D">
              <w:rPr>
                <w:rFonts w:cs="Arial"/>
                <w:sz w:val="16"/>
                <w:szCs w:val="16"/>
                <w:lang w:val="en-AU"/>
              </w:rPr>
              <w:t>1 = inner regional</w:t>
            </w:r>
          </w:p>
          <w:p w14:paraId="5DD60861" w14:textId="77777777" w:rsidR="00D53AC7" w:rsidRPr="00DE1D0D" w:rsidRDefault="00D53AC7">
            <w:pPr>
              <w:spacing w:before="120" w:after="120"/>
              <w:rPr>
                <w:rFonts w:cs="Arial"/>
                <w:sz w:val="16"/>
                <w:szCs w:val="16"/>
                <w:lang w:val="en-AU"/>
              </w:rPr>
            </w:pPr>
            <w:r w:rsidRPr="00DE1D0D">
              <w:rPr>
                <w:rFonts w:cs="Arial"/>
                <w:sz w:val="16"/>
                <w:szCs w:val="16"/>
                <w:lang w:val="en-AU"/>
              </w:rPr>
              <w:t>2 = outer regional</w:t>
            </w:r>
          </w:p>
          <w:p w14:paraId="770C5DCE" w14:textId="77777777" w:rsidR="00D53AC7" w:rsidRPr="00DE1D0D" w:rsidRDefault="00D53AC7">
            <w:pPr>
              <w:spacing w:before="120" w:after="120"/>
              <w:rPr>
                <w:rFonts w:cs="Arial"/>
                <w:sz w:val="16"/>
                <w:szCs w:val="16"/>
                <w:lang w:val="en-AU"/>
              </w:rPr>
            </w:pPr>
            <w:r w:rsidRPr="00DE1D0D">
              <w:rPr>
                <w:rFonts w:cs="Arial"/>
                <w:sz w:val="16"/>
                <w:szCs w:val="16"/>
                <w:lang w:val="en-AU"/>
              </w:rPr>
              <w:t>3 = remote</w:t>
            </w:r>
          </w:p>
          <w:p w14:paraId="3077AF9B" w14:textId="77777777" w:rsidR="00D53AC7" w:rsidRPr="00DE1D0D" w:rsidRDefault="00D53AC7">
            <w:pPr>
              <w:spacing w:before="120" w:after="120"/>
              <w:rPr>
                <w:rFonts w:cs="Arial"/>
                <w:sz w:val="16"/>
                <w:szCs w:val="16"/>
                <w:lang w:val="en-AU"/>
              </w:rPr>
            </w:pPr>
            <w:r w:rsidRPr="00DE1D0D">
              <w:rPr>
                <w:rFonts w:cs="Arial"/>
                <w:sz w:val="16"/>
                <w:szCs w:val="16"/>
                <w:lang w:val="en-AU"/>
              </w:rPr>
              <w:t>4 = very remote.</w:t>
            </w:r>
          </w:p>
        </w:tc>
      </w:tr>
      <w:tr w:rsidR="00D53AC7" w:rsidRPr="00DE1D0D" w14:paraId="10DB9913" w14:textId="77777777">
        <w:trPr>
          <w:trHeight w:val="20"/>
        </w:trPr>
        <w:tc>
          <w:tcPr>
            <w:tcW w:w="1560" w:type="dxa"/>
            <w:tcBorders>
              <w:right w:val="single" w:sz="4" w:space="0" w:color="FFFFFF" w:themeColor="background2"/>
            </w:tcBorders>
          </w:tcPr>
          <w:p w14:paraId="393E3D0B" w14:textId="3C9B7088" w:rsidR="00D53AC7" w:rsidRPr="00DE1D0D" w:rsidRDefault="002E48CF">
            <w:pPr>
              <w:spacing w:before="120" w:after="120"/>
              <w:rPr>
                <w:rFonts w:cs="Arial"/>
                <w:sz w:val="16"/>
                <w:szCs w:val="16"/>
                <w:lang w:val="en-AU"/>
              </w:rPr>
            </w:pPr>
            <w:r w:rsidRPr="00DE1D0D">
              <w:rPr>
                <w:rFonts w:cs="Arial"/>
                <w:sz w:val="16"/>
                <w:szCs w:val="16"/>
                <w:lang w:val="en-AU"/>
              </w:rPr>
              <w:t>C</w:t>
            </w:r>
            <w:r w:rsidR="00D53AC7" w:rsidRPr="00DE1D0D">
              <w:rPr>
                <w:rFonts w:cs="Arial"/>
                <w:sz w:val="16"/>
                <w:szCs w:val="16"/>
                <w:lang w:val="en-AU"/>
              </w:rPr>
              <w:t>0</w:t>
            </w:r>
            <w:r w:rsidRPr="00DE1D0D">
              <w:rPr>
                <w:rFonts w:cs="Arial"/>
                <w:sz w:val="16"/>
                <w:szCs w:val="16"/>
                <w:lang w:val="en-AU"/>
              </w:rPr>
              <w:t>3</w:t>
            </w:r>
          </w:p>
        </w:tc>
        <w:tc>
          <w:tcPr>
            <w:tcW w:w="2551" w:type="dxa"/>
            <w:tcBorders>
              <w:right w:val="single" w:sz="4" w:space="0" w:color="FFFFFF" w:themeColor="background2"/>
            </w:tcBorders>
          </w:tcPr>
          <w:p w14:paraId="23B8A949" w14:textId="77777777" w:rsidR="00D53AC7" w:rsidRPr="00DE1D0D" w:rsidRDefault="00D53AC7">
            <w:pPr>
              <w:spacing w:before="120" w:after="120"/>
              <w:rPr>
                <w:rFonts w:cs="Arial"/>
                <w:sz w:val="16"/>
                <w:szCs w:val="16"/>
                <w:lang w:val="en-AU"/>
              </w:rPr>
            </w:pPr>
            <w:r w:rsidRPr="00DE1D0D">
              <w:rPr>
                <w:rFonts w:cs="Arial"/>
                <w:sz w:val="16"/>
                <w:szCs w:val="16"/>
                <w:lang w:val="en-AU"/>
              </w:rPr>
              <w:t>_pat_ind_flag</w:t>
            </w:r>
          </w:p>
        </w:tc>
        <w:tc>
          <w:tcPr>
            <w:tcW w:w="3119" w:type="dxa"/>
          </w:tcPr>
          <w:p w14:paraId="7E432AA2" w14:textId="77777777" w:rsidR="00D53AC7" w:rsidRPr="00DE1D0D" w:rsidRDefault="00D53AC7">
            <w:pPr>
              <w:spacing w:before="120" w:after="120"/>
              <w:rPr>
                <w:rFonts w:cs="Arial"/>
                <w:sz w:val="16"/>
                <w:szCs w:val="16"/>
                <w:lang w:val="en-AU"/>
              </w:rPr>
            </w:pPr>
            <w:r w:rsidRPr="00DE1D0D">
              <w:rPr>
                <w:rFonts w:cs="Arial"/>
                <w:sz w:val="16"/>
                <w:szCs w:val="16"/>
                <w:lang w:val="en-AU"/>
              </w:rPr>
              <w:t>Indigenous patient flag</w:t>
            </w:r>
          </w:p>
        </w:tc>
        <w:tc>
          <w:tcPr>
            <w:tcW w:w="3118" w:type="dxa"/>
            <w:tcBorders>
              <w:right w:val="single" w:sz="4" w:space="0" w:color="FFFFFF" w:themeColor="background2"/>
            </w:tcBorders>
          </w:tcPr>
          <w:p w14:paraId="71C7963D" w14:textId="77777777" w:rsidR="00D53AC7" w:rsidRPr="00DE1D0D" w:rsidRDefault="00D53AC7">
            <w:pPr>
              <w:spacing w:before="120" w:after="120"/>
              <w:rPr>
                <w:rFonts w:cs="Arial"/>
                <w:sz w:val="16"/>
                <w:szCs w:val="16"/>
                <w:lang w:val="en-AU"/>
              </w:rPr>
            </w:pPr>
            <w:r w:rsidRPr="00DE1D0D">
              <w:rPr>
                <w:rFonts w:cs="Arial"/>
                <w:sz w:val="16"/>
                <w:szCs w:val="16"/>
                <w:lang w:val="en-AU"/>
              </w:rPr>
              <w:t xml:space="preserve"> 1 if patient Indigenous status = 1, 2 or 3; else 0.</w:t>
            </w:r>
          </w:p>
        </w:tc>
      </w:tr>
      <w:tr w:rsidR="00D53AC7" w:rsidRPr="00DE1D0D" w14:paraId="313C0013" w14:textId="77777777">
        <w:trPr>
          <w:trHeight w:val="20"/>
        </w:trPr>
        <w:tc>
          <w:tcPr>
            <w:tcW w:w="1560" w:type="dxa"/>
            <w:tcBorders>
              <w:right w:val="single" w:sz="4" w:space="0" w:color="FFFFFF" w:themeColor="background2"/>
            </w:tcBorders>
          </w:tcPr>
          <w:p w14:paraId="538C2B91" w14:textId="09E16016" w:rsidR="00D53AC7" w:rsidRPr="00DE1D0D" w:rsidRDefault="000C1224">
            <w:pPr>
              <w:spacing w:before="120" w:after="120"/>
              <w:rPr>
                <w:rFonts w:cs="Arial"/>
                <w:sz w:val="16"/>
                <w:szCs w:val="16"/>
                <w:lang w:val="en-AU"/>
              </w:rPr>
            </w:pPr>
            <w:r w:rsidRPr="00DE1D0D">
              <w:rPr>
                <w:rFonts w:cs="Arial"/>
                <w:sz w:val="16"/>
                <w:szCs w:val="16"/>
                <w:lang w:val="en-AU"/>
              </w:rPr>
              <w:lastRenderedPageBreak/>
              <w:t>C</w:t>
            </w:r>
            <w:r w:rsidR="00D53AC7" w:rsidRPr="00DE1D0D">
              <w:rPr>
                <w:rFonts w:cs="Arial"/>
                <w:sz w:val="16"/>
                <w:szCs w:val="16"/>
                <w:lang w:val="en-AU"/>
              </w:rPr>
              <w:t>0</w:t>
            </w:r>
            <w:r w:rsidRPr="00DE1D0D">
              <w:rPr>
                <w:rFonts w:cs="Arial"/>
                <w:sz w:val="16"/>
                <w:szCs w:val="16"/>
                <w:lang w:val="en-AU"/>
              </w:rPr>
              <w:t>4</w:t>
            </w:r>
          </w:p>
        </w:tc>
        <w:tc>
          <w:tcPr>
            <w:tcW w:w="2551" w:type="dxa"/>
            <w:tcBorders>
              <w:right w:val="single" w:sz="4" w:space="0" w:color="FFFFFF" w:themeColor="background2"/>
            </w:tcBorders>
          </w:tcPr>
          <w:p w14:paraId="43704652" w14:textId="73EC6A4B" w:rsidR="00D53AC7" w:rsidRPr="00DE1D0D" w:rsidRDefault="00D53AC7">
            <w:pPr>
              <w:spacing w:before="120" w:after="120"/>
              <w:rPr>
                <w:rFonts w:cs="Arial"/>
                <w:sz w:val="16"/>
                <w:szCs w:val="16"/>
                <w:lang w:val="en-AU"/>
              </w:rPr>
            </w:pPr>
            <w:r w:rsidRPr="00DE1D0D">
              <w:rPr>
                <w:rFonts w:cs="Arial"/>
                <w:sz w:val="16"/>
                <w:szCs w:val="16"/>
                <w:lang w:val="en-AU"/>
              </w:rPr>
              <w:t>_</w:t>
            </w:r>
            <w:r w:rsidR="008328C9" w:rsidRPr="00DE1D0D">
              <w:rPr>
                <w:rFonts w:cs="Arial"/>
                <w:sz w:val="16"/>
                <w:szCs w:val="16"/>
                <w:lang w:val="en-AU"/>
              </w:rPr>
              <w:t>cmty_sc_pat_pw</w:t>
            </w:r>
          </w:p>
        </w:tc>
        <w:tc>
          <w:tcPr>
            <w:tcW w:w="3119" w:type="dxa"/>
          </w:tcPr>
          <w:p w14:paraId="4546A02A" w14:textId="1271292B" w:rsidR="00D53AC7" w:rsidRPr="00DE1D0D" w:rsidRDefault="008328C9">
            <w:pPr>
              <w:spacing w:before="120" w:after="120"/>
              <w:rPr>
                <w:rFonts w:cs="Arial"/>
                <w:sz w:val="16"/>
                <w:szCs w:val="16"/>
                <w:lang w:val="en-AU"/>
              </w:rPr>
            </w:pPr>
            <w:r w:rsidRPr="00DE1D0D">
              <w:rPr>
                <w:rFonts w:cs="Arial"/>
                <w:sz w:val="16"/>
                <w:szCs w:val="16"/>
                <w:lang w:val="en-AU"/>
              </w:rPr>
              <w:t>Service contact with consumer present price weight</w:t>
            </w:r>
          </w:p>
        </w:tc>
        <w:tc>
          <w:tcPr>
            <w:tcW w:w="3118" w:type="dxa"/>
            <w:tcBorders>
              <w:right w:val="single" w:sz="4" w:space="0" w:color="FFFFFF" w:themeColor="background2"/>
            </w:tcBorders>
          </w:tcPr>
          <w:p w14:paraId="417B4612" w14:textId="7B7200F0" w:rsidR="00D53AC7" w:rsidRPr="00DE1D0D" w:rsidRDefault="008328C9">
            <w:pPr>
              <w:spacing w:before="120" w:after="120"/>
              <w:rPr>
                <w:rFonts w:cs="Arial"/>
                <w:sz w:val="16"/>
                <w:szCs w:val="16"/>
                <w:lang w:val="en-AU"/>
              </w:rPr>
            </w:pPr>
            <w:r w:rsidRPr="00DE1D0D">
              <w:rPr>
                <w:rFonts w:cs="Arial"/>
                <w:sz w:val="16"/>
                <w:szCs w:val="16"/>
                <w:lang w:val="en-AU"/>
              </w:rPr>
              <w:t>Service contact with consumer present price weight from joined NWAU AMHCC price weight table if not missing; else 0.</w:t>
            </w:r>
          </w:p>
        </w:tc>
      </w:tr>
      <w:tr w:rsidR="00424B06" w:rsidRPr="00DE1D0D" w14:paraId="32B20F78" w14:textId="77777777">
        <w:trPr>
          <w:trHeight w:val="20"/>
        </w:trPr>
        <w:tc>
          <w:tcPr>
            <w:tcW w:w="1560" w:type="dxa"/>
            <w:tcBorders>
              <w:right w:val="single" w:sz="4" w:space="0" w:color="FFFFFF" w:themeColor="background2"/>
            </w:tcBorders>
          </w:tcPr>
          <w:p w14:paraId="6D80FC89" w14:textId="62036F5A" w:rsidR="00424B06" w:rsidRPr="00DE1D0D" w:rsidRDefault="00424B06">
            <w:pPr>
              <w:spacing w:before="120" w:after="120"/>
              <w:rPr>
                <w:rFonts w:cs="Arial"/>
                <w:sz w:val="16"/>
                <w:szCs w:val="16"/>
                <w:lang w:val="en-AU"/>
              </w:rPr>
            </w:pPr>
            <w:r w:rsidRPr="00DE1D0D">
              <w:rPr>
                <w:rFonts w:cs="Arial"/>
                <w:sz w:val="16"/>
                <w:szCs w:val="16"/>
                <w:lang w:val="en-AU"/>
              </w:rPr>
              <w:t>C0</w:t>
            </w:r>
            <w:r w:rsidR="00B31376" w:rsidRPr="00DE1D0D">
              <w:rPr>
                <w:rFonts w:cs="Arial"/>
                <w:sz w:val="16"/>
                <w:szCs w:val="16"/>
                <w:lang w:val="en-AU"/>
              </w:rPr>
              <w:t>5</w:t>
            </w:r>
          </w:p>
        </w:tc>
        <w:tc>
          <w:tcPr>
            <w:tcW w:w="2551" w:type="dxa"/>
            <w:tcBorders>
              <w:right w:val="single" w:sz="4" w:space="0" w:color="FFFFFF" w:themeColor="background2"/>
            </w:tcBorders>
          </w:tcPr>
          <w:p w14:paraId="086509B6" w14:textId="78602F14" w:rsidR="00424B06" w:rsidRPr="00DE1D0D" w:rsidRDefault="00424B06">
            <w:pPr>
              <w:spacing w:before="120" w:after="120"/>
              <w:rPr>
                <w:rFonts w:cs="Arial"/>
                <w:sz w:val="16"/>
                <w:szCs w:val="16"/>
                <w:lang w:val="en-AU"/>
              </w:rPr>
            </w:pPr>
            <w:r w:rsidRPr="00DE1D0D">
              <w:rPr>
                <w:rFonts w:cs="Arial"/>
                <w:sz w:val="16"/>
                <w:szCs w:val="16"/>
                <w:lang w:val="en-AU"/>
              </w:rPr>
              <w:t>_cmty_sc_nopat_pw</w:t>
            </w:r>
          </w:p>
        </w:tc>
        <w:tc>
          <w:tcPr>
            <w:tcW w:w="3119" w:type="dxa"/>
          </w:tcPr>
          <w:p w14:paraId="27323B00" w14:textId="11B91555" w:rsidR="00424B06" w:rsidRPr="00DE1D0D" w:rsidRDefault="00424B06">
            <w:pPr>
              <w:spacing w:before="120" w:after="120"/>
              <w:rPr>
                <w:rFonts w:cs="Arial"/>
                <w:sz w:val="16"/>
                <w:szCs w:val="16"/>
                <w:lang w:val="en-AU"/>
              </w:rPr>
            </w:pPr>
            <w:r w:rsidRPr="00DE1D0D">
              <w:rPr>
                <w:rFonts w:cs="Arial"/>
                <w:sz w:val="16"/>
                <w:szCs w:val="16"/>
                <w:lang w:val="en-AU"/>
              </w:rPr>
              <w:t>Service contact without consumer present price weight</w:t>
            </w:r>
          </w:p>
        </w:tc>
        <w:tc>
          <w:tcPr>
            <w:tcW w:w="3118" w:type="dxa"/>
            <w:tcBorders>
              <w:right w:val="single" w:sz="4" w:space="0" w:color="FFFFFF" w:themeColor="background2"/>
            </w:tcBorders>
          </w:tcPr>
          <w:p w14:paraId="4D0E2519" w14:textId="694FA929" w:rsidR="00424B06" w:rsidRPr="00DE1D0D" w:rsidRDefault="00424B06">
            <w:pPr>
              <w:spacing w:before="120" w:after="120"/>
              <w:rPr>
                <w:rFonts w:cs="Arial"/>
                <w:sz w:val="16"/>
                <w:szCs w:val="16"/>
                <w:lang w:val="en-AU"/>
              </w:rPr>
            </w:pPr>
            <w:r w:rsidRPr="00DE1D0D">
              <w:rPr>
                <w:rFonts w:cs="Arial"/>
                <w:sz w:val="16"/>
                <w:szCs w:val="16"/>
                <w:lang w:val="en-AU"/>
              </w:rPr>
              <w:t>Service contact without consumer present price weight from joined NWAU AMHCC price weight table if not missing; else 0.</w:t>
            </w:r>
          </w:p>
        </w:tc>
      </w:tr>
      <w:tr w:rsidR="00D53AC7" w:rsidRPr="00DE1D0D" w14:paraId="6054F118" w14:textId="77777777">
        <w:trPr>
          <w:trHeight w:val="20"/>
        </w:trPr>
        <w:tc>
          <w:tcPr>
            <w:tcW w:w="1560" w:type="dxa"/>
            <w:tcBorders>
              <w:right w:val="single" w:sz="4" w:space="0" w:color="FFFFFF" w:themeColor="background2"/>
            </w:tcBorders>
          </w:tcPr>
          <w:p w14:paraId="0B1D0496" w14:textId="3079C0A0" w:rsidR="00D53AC7" w:rsidRPr="00DE1D0D" w:rsidRDefault="00442050">
            <w:pPr>
              <w:spacing w:before="120" w:after="120"/>
              <w:rPr>
                <w:rFonts w:cs="Arial"/>
                <w:sz w:val="16"/>
                <w:szCs w:val="16"/>
                <w:lang w:val="en-AU"/>
              </w:rPr>
            </w:pPr>
            <w:r w:rsidRPr="00DE1D0D">
              <w:rPr>
                <w:rFonts w:cs="Arial"/>
                <w:sz w:val="16"/>
                <w:szCs w:val="16"/>
                <w:lang w:val="en-AU"/>
              </w:rPr>
              <w:t>C0</w:t>
            </w:r>
            <w:r w:rsidR="00B31376" w:rsidRPr="00DE1D0D">
              <w:rPr>
                <w:rFonts w:cs="Arial"/>
                <w:sz w:val="16"/>
                <w:szCs w:val="16"/>
                <w:lang w:val="en-AU"/>
              </w:rPr>
              <w:t>6</w:t>
            </w:r>
          </w:p>
        </w:tc>
        <w:tc>
          <w:tcPr>
            <w:tcW w:w="2551" w:type="dxa"/>
            <w:tcBorders>
              <w:right w:val="single" w:sz="4" w:space="0" w:color="FFFFFF" w:themeColor="background2"/>
            </w:tcBorders>
          </w:tcPr>
          <w:p w14:paraId="7345AC3B" w14:textId="77777777" w:rsidR="00D53AC7" w:rsidRPr="00DE1D0D" w:rsidRDefault="00D53AC7">
            <w:pPr>
              <w:spacing w:before="120" w:after="120"/>
              <w:rPr>
                <w:rFonts w:cs="Arial"/>
                <w:sz w:val="16"/>
                <w:szCs w:val="16"/>
                <w:lang w:val="en-AU"/>
              </w:rPr>
            </w:pPr>
            <w:r w:rsidRPr="00DE1D0D">
              <w:rPr>
                <w:rFonts w:cs="Arial"/>
                <w:sz w:val="16"/>
                <w:szCs w:val="16"/>
                <w:lang w:val="en-AU"/>
              </w:rPr>
              <w:t>adj_indigenous</w:t>
            </w:r>
          </w:p>
        </w:tc>
        <w:tc>
          <w:tcPr>
            <w:tcW w:w="3119" w:type="dxa"/>
          </w:tcPr>
          <w:p w14:paraId="52ED470C" w14:textId="77777777" w:rsidR="00D53AC7" w:rsidRPr="00DE1D0D" w:rsidRDefault="00D53AC7">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73CB7BAF" w14:textId="77777777" w:rsidR="00D53AC7" w:rsidRPr="00DE1D0D" w:rsidRDefault="00D53AC7">
            <w:pPr>
              <w:spacing w:before="120" w:after="120"/>
              <w:rPr>
                <w:rFonts w:cs="Arial"/>
                <w:sz w:val="16"/>
                <w:szCs w:val="16"/>
                <w:lang w:val="en-AU"/>
              </w:rPr>
            </w:pPr>
            <w:r w:rsidRPr="00DE1D0D">
              <w:rPr>
                <w:rFonts w:cs="Arial"/>
                <w:sz w:val="16"/>
                <w:szCs w:val="16"/>
                <w:lang w:val="en-AU"/>
              </w:rPr>
              <w:t>Indigenous adjustment.</w:t>
            </w:r>
          </w:p>
        </w:tc>
      </w:tr>
      <w:tr w:rsidR="00D53AC7" w:rsidRPr="00DE1D0D" w14:paraId="16C44A97" w14:textId="77777777">
        <w:trPr>
          <w:trHeight w:val="20"/>
        </w:trPr>
        <w:tc>
          <w:tcPr>
            <w:tcW w:w="1560" w:type="dxa"/>
            <w:tcBorders>
              <w:right w:val="single" w:sz="4" w:space="0" w:color="FFFFFF" w:themeColor="background2"/>
            </w:tcBorders>
          </w:tcPr>
          <w:p w14:paraId="35B1FDC3" w14:textId="1F2B5433" w:rsidR="00D53AC7" w:rsidRPr="00DE1D0D" w:rsidRDefault="00195206">
            <w:pPr>
              <w:spacing w:before="120" w:after="120"/>
              <w:rPr>
                <w:rFonts w:cs="Arial"/>
                <w:sz w:val="16"/>
                <w:szCs w:val="16"/>
                <w:lang w:val="en-AU"/>
              </w:rPr>
            </w:pPr>
            <w:r w:rsidRPr="00DE1D0D">
              <w:rPr>
                <w:rFonts w:cs="Arial"/>
                <w:sz w:val="16"/>
                <w:szCs w:val="16"/>
                <w:lang w:val="en-AU"/>
              </w:rPr>
              <w:t>C0</w:t>
            </w:r>
            <w:r w:rsidR="00B31376" w:rsidRPr="00DE1D0D">
              <w:rPr>
                <w:rFonts w:cs="Arial"/>
                <w:sz w:val="16"/>
                <w:szCs w:val="16"/>
                <w:lang w:val="en-AU"/>
              </w:rPr>
              <w:t>7</w:t>
            </w:r>
          </w:p>
        </w:tc>
        <w:tc>
          <w:tcPr>
            <w:tcW w:w="2551" w:type="dxa"/>
            <w:tcBorders>
              <w:right w:val="single" w:sz="4" w:space="0" w:color="FFFFFF" w:themeColor="background2"/>
            </w:tcBorders>
          </w:tcPr>
          <w:p w14:paraId="0860E5BB" w14:textId="77777777" w:rsidR="00D53AC7" w:rsidRPr="00DE1D0D" w:rsidRDefault="00D53AC7">
            <w:pPr>
              <w:spacing w:before="120" w:after="120"/>
              <w:rPr>
                <w:rFonts w:cs="Arial"/>
                <w:sz w:val="16"/>
                <w:szCs w:val="16"/>
                <w:lang w:val="en-AU"/>
              </w:rPr>
            </w:pPr>
            <w:r w:rsidRPr="00DE1D0D">
              <w:rPr>
                <w:rFonts w:cs="Arial"/>
                <w:sz w:val="16"/>
                <w:szCs w:val="16"/>
                <w:lang w:val="en-AU"/>
              </w:rPr>
              <w:t>adj_remoteness</w:t>
            </w:r>
          </w:p>
        </w:tc>
        <w:tc>
          <w:tcPr>
            <w:tcW w:w="3119" w:type="dxa"/>
          </w:tcPr>
          <w:p w14:paraId="0859D9C7" w14:textId="77777777" w:rsidR="00D53AC7" w:rsidRPr="00DE1D0D" w:rsidRDefault="00D53AC7">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7A046C86" w14:textId="77777777" w:rsidR="00D53AC7" w:rsidRPr="00DE1D0D" w:rsidRDefault="00D53AC7">
            <w:pPr>
              <w:spacing w:before="120" w:after="120"/>
              <w:rPr>
                <w:rFonts w:cs="Arial"/>
                <w:sz w:val="16"/>
                <w:szCs w:val="16"/>
                <w:lang w:val="en-AU"/>
              </w:rPr>
            </w:pPr>
            <w:r w:rsidRPr="00DE1D0D">
              <w:rPr>
                <w:rFonts w:cs="Arial"/>
                <w:sz w:val="16"/>
                <w:szCs w:val="16"/>
                <w:lang w:val="en-AU"/>
              </w:rPr>
              <w:t>Patient residence remoteness adjustment.</w:t>
            </w:r>
          </w:p>
        </w:tc>
      </w:tr>
      <w:tr w:rsidR="00D53AC7" w:rsidRPr="00DE1D0D" w14:paraId="3D2FB176" w14:textId="77777777">
        <w:trPr>
          <w:trHeight w:val="20"/>
        </w:trPr>
        <w:tc>
          <w:tcPr>
            <w:tcW w:w="1560" w:type="dxa"/>
            <w:tcBorders>
              <w:right w:val="single" w:sz="4" w:space="0" w:color="FFFFFF" w:themeColor="background2"/>
            </w:tcBorders>
          </w:tcPr>
          <w:p w14:paraId="036E4AB7" w14:textId="1CDF721E" w:rsidR="00D53AC7" w:rsidRPr="00DE1D0D" w:rsidRDefault="00BC4237">
            <w:pPr>
              <w:spacing w:before="120" w:after="120"/>
              <w:rPr>
                <w:rFonts w:cs="Arial"/>
                <w:sz w:val="16"/>
                <w:szCs w:val="16"/>
                <w:lang w:val="en-AU"/>
              </w:rPr>
            </w:pPr>
            <w:r w:rsidRPr="00DE1D0D">
              <w:rPr>
                <w:rFonts w:cs="Arial"/>
                <w:sz w:val="16"/>
                <w:szCs w:val="16"/>
                <w:lang w:val="en-AU"/>
              </w:rPr>
              <w:t>C0</w:t>
            </w:r>
            <w:r w:rsidR="00B31376" w:rsidRPr="00DE1D0D">
              <w:rPr>
                <w:rFonts w:cs="Arial"/>
                <w:sz w:val="16"/>
                <w:szCs w:val="16"/>
                <w:lang w:val="en-AU"/>
              </w:rPr>
              <w:t>8</w:t>
            </w:r>
          </w:p>
        </w:tc>
        <w:tc>
          <w:tcPr>
            <w:tcW w:w="2551" w:type="dxa"/>
            <w:tcBorders>
              <w:right w:val="single" w:sz="4" w:space="0" w:color="FFFFFF" w:themeColor="background2"/>
            </w:tcBorders>
          </w:tcPr>
          <w:p w14:paraId="39350960" w14:textId="77777777" w:rsidR="00D53AC7" w:rsidRPr="00DE1D0D" w:rsidRDefault="00D53AC7">
            <w:pPr>
              <w:spacing w:before="120" w:after="120"/>
              <w:rPr>
                <w:rFonts w:cs="Arial"/>
                <w:sz w:val="16"/>
                <w:szCs w:val="16"/>
                <w:lang w:val="en-AU"/>
              </w:rPr>
            </w:pPr>
            <w:r w:rsidRPr="00DE1D0D">
              <w:rPr>
                <w:rFonts w:cs="Arial"/>
                <w:sz w:val="16"/>
                <w:szCs w:val="16"/>
                <w:lang w:val="en-AU"/>
              </w:rPr>
              <w:t>adj_treat_remoteness</w:t>
            </w:r>
          </w:p>
        </w:tc>
        <w:tc>
          <w:tcPr>
            <w:tcW w:w="3119" w:type="dxa"/>
          </w:tcPr>
          <w:p w14:paraId="42B578DF" w14:textId="77777777" w:rsidR="00D53AC7" w:rsidRPr="00DE1D0D" w:rsidRDefault="00D53AC7">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46EAEA6A" w14:textId="77777777" w:rsidR="00D53AC7" w:rsidRPr="00DE1D0D" w:rsidRDefault="00D53AC7">
            <w:pPr>
              <w:spacing w:before="120" w:after="120"/>
              <w:rPr>
                <w:rFonts w:cs="Arial"/>
                <w:sz w:val="16"/>
                <w:szCs w:val="16"/>
                <w:lang w:val="en-AU"/>
              </w:rPr>
            </w:pPr>
            <w:r w:rsidRPr="00DE1D0D">
              <w:rPr>
                <w:rFonts w:cs="Arial"/>
                <w:sz w:val="16"/>
                <w:szCs w:val="16"/>
                <w:lang w:val="en-AU"/>
              </w:rPr>
              <w:t>Patient treatment remoteness adjustment.</w:t>
            </w:r>
          </w:p>
        </w:tc>
      </w:tr>
      <w:tr w:rsidR="00D53AC7" w:rsidRPr="00DE1D0D" w14:paraId="215EEE7D" w14:textId="77777777">
        <w:trPr>
          <w:trHeight w:val="20"/>
        </w:trPr>
        <w:tc>
          <w:tcPr>
            <w:tcW w:w="1560" w:type="dxa"/>
            <w:tcBorders>
              <w:right w:val="single" w:sz="4" w:space="0" w:color="FFFFFF" w:themeColor="background2"/>
            </w:tcBorders>
          </w:tcPr>
          <w:p w14:paraId="4A7E8F8E" w14:textId="7F2C3FD0" w:rsidR="00D53AC7" w:rsidRPr="00DE1D0D" w:rsidRDefault="00AA7E23">
            <w:pPr>
              <w:spacing w:before="120" w:after="120"/>
              <w:rPr>
                <w:rFonts w:cs="Arial"/>
                <w:sz w:val="16"/>
                <w:szCs w:val="16"/>
                <w:lang w:val="en-AU"/>
              </w:rPr>
            </w:pPr>
            <w:r w:rsidRPr="00DE1D0D">
              <w:rPr>
                <w:rFonts w:cs="Arial"/>
                <w:sz w:val="16"/>
                <w:szCs w:val="16"/>
                <w:lang w:val="en-AU"/>
              </w:rPr>
              <w:t>C0</w:t>
            </w:r>
            <w:r w:rsidR="00B31376" w:rsidRPr="00DE1D0D">
              <w:rPr>
                <w:rFonts w:cs="Arial"/>
                <w:sz w:val="16"/>
                <w:szCs w:val="16"/>
                <w:lang w:val="en-AU"/>
              </w:rPr>
              <w:t>9</w:t>
            </w:r>
          </w:p>
        </w:tc>
        <w:tc>
          <w:tcPr>
            <w:tcW w:w="2551" w:type="dxa"/>
            <w:tcBorders>
              <w:right w:val="single" w:sz="4" w:space="0" w:color="FFFFFF" w:themeColor="background2"/>
            </w:tcBorders>
          </w:tcPr>
          <w:p w14:paraId="74561C24" w14:textId="77777777" w:rsidR="00D53AC7" w:rsidRPr="00DE1D0D" w:rsidRDefault="00D53AC7">
            <w:pPr>
              <w:spacing w:before="120" w:after="120"/>
              <w:rPr>
                <w:rFonts w:cs="Arial"/>
                <w:sz w:val="16"/>
                <w:szCs w:val="16"/>
                <w:lang w:val="en-AU"/>
              </w:rPr>
            </w:pPr>
            <w:r w:rsidRPr="00DE1D0D">
              <w:rPr>
                <w:rFonts w:cs="Arial"/>
                <w:sz w:val="16"/>
                <w:szCs w:val="16"/>
                <w:lang w:val="en-AU"/>
              </w:rPr>
              <w:t>error_code</w:t>
            </w:r>
          </w:p>
        </w:tc>
        <w:tc>
          <w:tcPr>
            <w:tcW w:w="3119" w:type="dxa"/>
          </w:tcPr>
          <w:p w14:paraId="26827DF3" w14:textId="77777777" w:rsidR="00D53AC7" w:rsidRPr="00DE1D0D" w:rsidRDefault="00D53AC7">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7726AA44" w14:textId="77777777" w:rsidR="00D53AC7" w:rsidRPr="00DE1D0D" w:rsidRDefault="00D53AC7">
            <w:pPr>
              <w:spacing w:before="120" w:after="120"/>
              <w:rPr>
                <w:rFonts w:cs="Arial"/>
                <w:sz w:val="16"/>
                <w:szCs w:val="16"/>
                <w:lang w:val="en-AU"/>
              </w:rPr>
            </w:pPr>
            <w:r w:rsidRPr="00DE1D0D">
              <w:rPr>
                <w:rFonts w:cs="Arial"/>
                <w:sz w:val="16"/>
                <w:szCs w:val="16"/>
                <w:lang w:val="en-AU"/>
              </w:rPr>
              <w:t>Outlines Errors in calculations</w:t>
            </w:r>
          </w:p>
        </w:tc>
      </w:tr>
      <w:tr w:rsidR="00D53AC7" w:rsidRPr="00DE1D0D" w14:paraId="5869B5D4" w14:textId="77777777">
        <w:trPr>
          <w:trHeight w:val="20"/>
        </w:trPr>
        <w:tc>
          <w:tcPr>
            <w:tcW w:w="1560" w:type="dxa"/>
            <w:tcBorders>
              <w:right w:val="single" w:sz="4" w:space="0" w:color="FFFFFF" w:themeColor="background2"/>
            </w:tcBorders>
          </w:tcPr>
          <w:p w14:paraId="2B0BAA2F" w14:textId="708852D4" w:rsidR="00D53AC7" w:rsidRPr="00DE1D0D" w:rsidRDefault="000B436E">
            <w:pPr>
              <w:spacing w:before="120" w:after="120"/>
              <w:rPr>
                <w:rFonts w:cs="Arial"/>
                <w:sz w:val="16"/>
                <w:szCs w:val="16"/>
                <w:lang w:val="en-AU"/>
              </w:rPr>
            </w:pPr>
            <w:r w:rsidRPr="00DE1D0D">
              <w:rPr>
                <w:rFonts w:cs="Arial"/>
                <w:sz w:val="16"/>
                <w:szCs w:val="16"/>
                <w:lang w:val="en-AU"/>
              </w:rPr>
              <w:t>C1</w:t>
            </w:r>
            <w:r w:rsidR="00B13D28" w:rsidRPr="00DE1D0D">
              <w:rPr>
                <w:rFonts w:cs="Arial"/>
                <w:sz w:val="16"/>
                <w:szCs w:val="16"/>
                <w:lang w:val="en-AU"/>
              </w:rPr>
              <w:t>0</w:t>
            </w:r>
          </w:p>
        </w:tc>
        <w:tc>
          <w:tcPr>
            <w:tcW w:w="2551" w:type="dxa"/>
            <w:tcBorders>
              <w:right w:val="single" w:sz="4" w:space="0" w:color="FFFFFF" w:themeColor="background2"/>
            </w:tcBorders>
          </w:tcPr>
          <w:p w14:paraId="798CA3C3" w14:textId="77777777" w:rsidR="00D53AC7" w:rsidRPr="00DE1D0D" w:rsidRDefault="00D53AC7">
            <w:pPr>
              <w:spacing w:before="120" w:after="120"/>
              <w:rPr>
                <w:rFonts w:cs="Arial"/>
                <w:sz w:val="16"/>
                <w:szCs w:val="16"/>
                <w:lang w:val="en-AU"/>
              </w:rPr>
            </w:pPr>
            <w:r w:rsidRPr="00DE1D0D">
              <w:rPr>
                <w:rFonts w:cs="Arial"/>
                <w:sz w:val="16"/>
                <w:szCs w:val="16"/>
                <w:lang w:val="en-AU"/>
              </w:rPr>
              <w:t>_w01</w:t>
            </w:r>
          </w:p>
        </w:tc>
        <w:tc>
          <w:tcPr>
            <w:tcW w:w="3119" w:type="dxa"/>
          </w:tcPr>
          <w:p w14:paraId="2373761D" w14:textId="310A79A8" w:rsidR="00D53AC7" w:rsidRPr="00DE1D0D" w:rsidRDefault="00D53AC7">
            <w:pPr>
              <w:spacing w:before="120" w:after="120"/>
              <w:rPr>
                <w:rFonts w:cs="Arial"/>
                <w:sz w:val="16"/>
                <w:szCs w:val="16"/>
                <w:lang w:val="en-AU"/>
              </w:rPr>
            </w:pPr>
            <w:r w:rsidRPr="00DE1D0D">
              <w:rPr>
                <w:rFonts w:cs="Arial"/>
                <w:sz w:val="16"/>
                <w:szCs w:val="16"/>
                <w:lang w:val="en-AU"/>
              </w:rPr>
              <w:t xml:space="preserve">AMHCC </w:t>
            </w:r>
            <w:r w:rsidR="000B436E" w:rsidRPr="00DE1D0D">
              <w:rPr>
                <w:rFonts w:cs="Arial"/>
                <w:sz w:val="16"/>
                <w:szCs w:val="16"/>
                <w:lang w:val="en-AU"/>
              </w:rPr>
              <w:t>price weight</w:t>
            </w:r>
          </w:p>
        </w:tc>
        <w:tc>
          <w:tcPr>
            <w:tcW w:w="3118" w:type="dxa"/>
            <w:tcBorders>
              <w:right w:val="single" w:sz="4" w:space="0" w:color="FFFFFF" w:themeColor="background2"/>
            </w:tcBorders>
          </w:tcPr>
          <w:p w14:paraId="4AC64E63" w14:textId="592953DC" w:rsidR="00D53AC7" w:rsidRPr="00DE1D0D" w:rsidRDefault="0079543F">
            <w:pPr>
              <w:spacing w:before="120" w:after="120"/>
              <w:rPr>
                <w:rFonts w:cs="Arial"/>
                <w:sz w:val="16"/>
                <w:szCs w:val="16"/>
                <w:lang w:val="en-AU"/>
              </w:rPr>
            </w:pPr>
            <w:r w:rsidRPr="00DE1D0D">
              <w:rPr>
                <w:rFonts w:cs="Arial"/>
                <w:sz w:val="16"/>
                <w:szCs w:val="16"/>
                <w:lang w:val="en-AU"/>
              </w:rPr>
              <w:t>Based of</w:t>
            </w:r>
            <w:r w:rsidR="000A6DA6" w:rsidRPr="00DE1D0D">
              <w:rPr>
                <w:rFonts w:cs="Arial"/>
                <w:sz w:val="16"/>
                <w:szCs w:val="16"/>
                <w:lang w:val="en-AU"/>
              </w:rPr>
              <w:t>f</w:t>
            </w:r>
            <w:r w:rsidRPr="00DE1D0D">
              <w:rPr>
                <w:rFonts w:cs="Arial"/>
                <w:sz w:val="16"/>
                <w:szCs w:val="16"/>
                <w:lang w:val="en-AU"/>
              </w:rPr>
              <w:t xml:space="preserve"> number of service contacts set as necessary in the template:</w:t>
            </w:r>
          </w:p>
          <w:p w14:paraId="5057EE9C" w14:textId="6AB03CC5" w:rsidR="005137D1" w:rsidRPr="00DE1D0D" w:rsidRDefault="00984CF8" w:rsidP="000D210F">
            <w:pPr>
              <w:spacing w:before="120" w:after="120"/>
              <w:rPr>
                <w:rFonts w:cs="Arial"/>
                <w:sz w:val="16"/>
                <w:szCs w:val="16"/>
                <w:lang w:val="en-AU"/>
              </w:rPr>
            </w:pPr>
            <w:r w:rsidRPr="00DE1D0D">
              <w:rPr>
                <w:rFonts w:cs="Arial"/>
                <w:sz w:val="16"/>
                <w:szCs w:val="16"/>
                <w:lang w:val="en-AU"/>
              </w:rPr>
              <w:t>Max</w:t>
            </w:r>
            <w:r w:rsidR="00DA50B0" w:rsidRPr="00DE1D0D">
              <w:rPr>
                <w:rFonts w:cs="Arial"/>
                <w:sz w:val="16"/>
                <w:szCs w:val="16"/>
                <w:lang w:val="en-AU"/>
              </w:rPr>
              <w:t xml:space="preserve"> </w:t>
            </w:r>
            <w:r w:rsidRPr="00DE1D0D">
              <w:rPr>
                <w:rFonts w:cs="Arial"/>
                <w:sz w:val="16"/>
                <w:szCs w:val="16"/>
                <w:lang w:val="en-AU"/>
              </w:rPr>
              <w:t xml:space="preserve">( 0, </w:t>
            </w:r>
            <w:r w:rsidR="005137D1" w:rsidRPr="00DE1D0D">
              <w:rPr>
                <w:rFonts w:cs="Arial"/>
                <w:sz w:val="16"/>
                <w:szCs w:val="16"/>
                <w:lang w:val="en-AU"/>
              </w:rPr>
              <w:t>_cmty_sc_pat_pw * (Number of public funding source service contacts with consumer present)</w:t>
            </w:r>
            <w:r w:rsidR="000D210F" w:rsidRPr="00DE1D0D">
              <w:rPr>
                <w:rFonts w:cs="Arial"/>
                <w:sz w:val="16"/>
                <w:szCs w:val="16"/>
                <w:lang w:val="en-AU"/>
              </w:rPr>
              <w:t xml:space="preserve"> </w:t>
            </w:r>
            <w:r w:rsidR="005137D1" w:rsidRPr="00DE1D0D">
              <w:rPr>
                <w:rFonts w:cs="Arial"/>
                <w:sz w:val="16"/>
                <w:szCs w:val="16"/>
                <w:lang w:val="en-AU"/>
              </w:rPr>
              <w:t>+_cmty_sc_nopat_pw * (Number of public funding source service contacts without consumer present)</w:t>
            </w:r>
            <w:r w:rsidRPr="00DE1D0D">
              <w:rPr>
                <w:rFonts w:cs="Arial"/>
                <w:sz w:val="16"/>
                <w:szCs w:val="16"/>
                <w:lang w:val="en-AU"/>
              </w:rPr>
              <w:t xml:space="preserve"> )</w:t>
            </w:r>
          </w:p>
        </w:tc>
      </w:tr>
      <w:tr w:rsidR="00D53AC7" w:rsidRPr="00DE1D0D" w14:paraId="253B20A4" w14:textId="77777777">
        <w:trPr>
          <w:trHeight w:val="20"/>
        </w:trPr>
        <w:tc>
          <w:tcPr>
            <w:tcW w:w="1560" w:type="dxa"/>
            <w:tcBorders>
              <w:right w:val="single" w:sz="4" w:space="0" w:color="FFFFFF" w:themeColor="background2"/>
            </w:tcBorders>
          </w:tcPr>
          <w:p w14:paraId="6A717A14" w14:textId="4F82B260" w:rsidR="00D53AC7" w:rsidRPr="00DE1D0D" w:rsidRDefault="00236275">
            <w:pPr>
              <w:spacing w:before="120" w:after="120"/>
              <w:rPr>
                <w:rFonts w:cs="Arial"/>
                <w:sz w:val="16"/>
                <w:szCs w:val="16"/>
                <w:lang w:val="en-AU"/>
              </w:rPr>
            </w:pPr>
            <w:r w:rsidRPr="00DE1D0D">
              <w:rPr>
                <w:rFonts w:cs="Arial"/>
                <w:sz w:val="16"/>
                <w:szCs w:val="16"/>
                <w:lang w:val="en-AU"/>
              </w:rPr>
              <w:t>C1</w:t>
            </w:r>
            <w:r w:rsidR="00B13D28" w:rsidRPr="00DE1D0D">
              <w:rPr>
                <w:rFonts w:cs="Arial"/>
                <w:sz w:val="16"/>
                <w:szCs w:val="16"/>
                <w:lang w:val="en-AU"/>
              </w:rPr>
              <w:t>1</w:t>
            </w:r>
          </w:p>
        </w:tc>
        <w:tc>
          <w:tcPr>
            <w:tcW w:w="2551" w:type="dxa"/>
            <w:tcBorders>
              <w:right w:val="single" w:sz="4" w:space="0" w:color="FFFFFF" w:themeColor="background2"/>
            </w:tcBorders>
          </w:tcPr>
          <w:p w14:paraId="1E6538F8" w14:textId="7FCF3F96" w:rsidR="00D53AC7" w:rsidRPr="00DE1D0D" w:rsidRDefault="00D53AC7">
            <w:pPr>
              <w:spacing w:before="120" w:after="120"/>
              <w:rPr>
                <w:rFonts w:cs="Arial"/>
                <w:sz w:val="16"/>
                <w:szCs w:val="16"/>
                <w:lang w:val="en-AU"/>
              </w:rPr>
            </w:pPr>
            <w:r w:rsidRPr="00DE1D0D">
              <w:rPr>
                <w:rFonts w:cs="Arial"/>
                <w:sz w:val="16"/>
                <w:szCs w:val="16"/>
                <w:lang w:val="en-AU"/>
              </w:rPr>
              <w:t>GWAU2</w:t>
            </w:r>
            <w:r w:rsidR="001E1258" w:rsidRPr="00DE1D0D">
              <w:rPr>
                <w:rFonts w:cs="Arial"/>
                <w:sz w:val="16"/>
                <w:szCs w:val="16"/>
                <w:lang w:val="en-AU"/>
              </w:rPr>
              <w:t>6</w:t>
            </w:r>
          </w:p>
        </w:tc>
        <w:tc>
          <w:tcPr>
            <w:tcW w:w="3119" w:type="dxa"/>
          </w:tcPr>
          <w:p w14:paraId="2C47448F" w14:textId="77777777" w:rsidR="00D53AC7" w:rsidRPr="00DE1D0D" w:rsidRDefault="00D53AC7">
            <w:pPr>
              <w:spacing w:before="120" w:after="120"/>
              <w:rPr>
                <w:rFonts w:cs="Arial"/>
                <w:sz w:val="16"/>
                <w:szCs w:val="16"/>
                <w:lang w:val="en-AU"/>
              </w:rPr>
            </w:pPr>
            <w:r w:rsidRPr="00DE1D0D">
              <w:rPr>
                <w:rFonts w:cs="Arial"/>
                <w:sz w:val="16"/>
                <w:szCs w:val="16"/>
                <w:lang w:val="en-AU"/>
              </w:rPr>
              <w:t xml:space="preserve"> Gross Weighted Activity Unit</w:t>
            </w:r>
          </w:p>
        </w:tc>
        <w:tc>
          <w:tcPr>
            <w:tcW w:w="3118" w:type="dxa"/>
            <w:tcBorders>
              <w:right w:val="single" w:sz="4" w:space="0" w:color="FFFFFF" w:themeColor="background2"/>
            </w:tcBorders>
          </w:tcPr>
          <w:p w14:paraId="451DD9D9" w14:textId="68D546AC" w:rsidR="00D53AC7" w:rsidRPr="00DE1D0D" w:rsidRDefault="00D53AC7">
            <w:pPr>
              <w:spacing w:before="120" w:after="120"/>
              <w:rPr>
                <w:rFonts w:cs="Arial"/>
                <w:sz w:val="16"/>
                <w:szCs w:val="16"/>
                <w:lang w:val="en-AU"/>
              </w:rPr>
            </w:pPr>
            <w:r w:rsidRPr="00DE1D0D">
              <w:rPr>
                <w:rFonts w:cs="Arial"/>
                <w:sz w:val="16"/>
                <w:szCs w:val="16"/>
                <w:lang w:val="en-AU"/>
              </w:rPr>
              <w:t>_w01 * (1+adj_indigenous + adj_remoteness) * (1 + adj_treat_remoteness)</w:t>
            </w:r>
          </w:p>
        </w:tc>
      </w:tr>
      <w:tr w:rsidR="00D53AC7" w:rsidRPr="00DE1D0D" w14:paraId="18CDB9D3" w14:textId="77777777">
        <w:trPr>
          <w:trHeight w:val="20"/>
        </w:trPr>
        <w:tc>
          <w:tcPr>
            <w:tcW w:w="1560" w:type="dxa"/>
            <w:tcBorders>
              <w:right w:val="single" w:sz="4" w:space="0" w:color="FFFFFF" w:themeColor="background2"/>
            </w:tcBorders>
          </w:tcPr>
          <w:p w14:paraId="6466209F" w14:textId="2D66603F" w:rsidR="00D53AC7" w:rsidRPr="00DE1D0D" w:rsidRDefault="00BA6CB0">
            <w:pPr>
              <w:spacing w:before="120" w:after="120"/>
              <w:rPr>
                <w:rFonts w:cs="Arial"/>
                <w:sz w:val="16"/>
                <w:szCs w:val="16"/>
                <w:lang w:val="en-AU"/>
              </w:rPr>
            </w:pPr>
            <w:r w:rsidRPr="00DE1D0D">
              <w:rPr>
                <w:rFonts w:cs="Arial"/>
                <w:sz w:val="16"/>
                <w:szCs w:val="16"/>
                <w:lang w:val="en-AU"/>
              </w:rPr>
              <w:t>C1</w:t>
            </w:r>
            <w:r w:rsidR="00B13D28" w:rsidRPr="00DE1D0D">
              <w:rPr>
                <w:rFonts w:cs="Arial"/>
                <w:sz w:val="16"/>
                <w:szCs w:val="16"/>
                <w:lang w:val="en-AU"/>
              </w:rPr>
              <w:t>2</w:t>
            </w:r>
          </w:p>
        </w:tc>
        <w:tc>
          <w:tcPr>
            <w:tcW w:w="2551" w:type="dxa"/>
            <w:tcBorders>
              <w:right w:val="single" w:sz="4" w:space="0" w:color="FFFFFF" w:themeColor="background2"/>
            </w:tcBorders>
          </w:tcPr>
          <w:p w14:paraId="3CFE6906" w14:textId="715538DD" w:rsidR="00D53AC7" w:rsidRPr="00DE1D0D" w:rsidRDefault="00D53AC7">
            <w:pPr>
              <w:spacing w:before="120" w:after="120"/>
              <w:rPr>
                <w:rFonts w:cs="Arial"/>
                <w:sz w:val="16"/>
                <w:szCs w:val="16"/>
                <w:lang w:val="en-AU"/>
              </w:rPr>
            </w:pPr>
            <w:r w:rsidRPr="00DE1D0D">
              <w:rPr>
                <w:rFonts w:cs="Arial"/>
                <w:sz w:val="16"/>
                <w:szCs w:val="16"/>
                <w:lang w:val="en-AU"/>
              </w:rPr>
              <w:t>NWAU2</w:t>
            </w:r>
            <w:r w:rsidR="001E1258" w:rsidRPr="00DE1D0D">
              <w:rPr>
                <w:rFonts w:cs="Arial"/>
                <w:sz w:val="16"/>
                <w:szCs w:val="16"/>
                <w:lang w:val="en-AU"/>
              </w:rPr>
              <w:t>6</w:t>
            </w:r>
          </w:p>
        </w:tc>
        <w:tc>
          <w:tcPr>
            <w:tcW w:w="3119" w:type="dxa"/>
          </w:tcPr>
          <w:p w14:paraId="070FEF4A" w14:textId="77777777" w:rsidR="00D53AC7" w:rsidRPr="00DE1D0D" w:rsidRDefault="00D53AC7">
            <w:pPr>
              <w:spacing w:before="120" w:after="120"/>
              <w:rPr>
                <w:rFonts w:cs="Arial"/>
                <w:sz w:val="16"/>
                <w:szCs w:val="16"/>
                <w:lang w:val="en-AU"/>
              </w:rPr>
            </w:pPr>
            <w:r w:rsidRPr="00DE1D0D">
              <w:rPr>
                <w:rFonts w:cs="Arial"/>
                <w:sz w:val="16"/>
                <w:szCs w:val="16"/>
                <w:lang w:val="en-AU"/>
              </w:rPr>
              <w:t>National Weighted Activity Unit</w:t>
            </w:r>
          </w:p>
        </w:tc>
        <w:tc>
          <w:tcPr>
            <w:tcW w:w="3118" w:type="dxa"/>
            <w:tcBorders>
              <w:right w:val="single" w:sz="4" w:space="0" w:color="FFFFFF" w:themeColor="background2"/>
            </w:tcBorders>
          </w:tcPr>
          <w:p w14:paraId="095B90C6" w14:textId="1836FDD8" w:rsidR="00D53AC7" w:rsidRPr="00DE1D0D" w:rsidRDefault="00D53AC7">
            <w:pPr>
              <w:spacing w:before="120" w:after="120"/>
              <w:rPr>
                <w:rFonts w:cs="Arial"/>
                <w:sz w:val="16"/>
                <w:szCs w:val="16"/>
                <w:lang w:val="en-AU"/>
              </w:rPr>
            </w:pPr>
            <w:r w:rsidRPr="00DE1D0D">
              <w:rPr>
                <w:rFonts w:cs="Arial"/>
                <w:sz w:val="16"/>
                <w:szCs w:val="16"/>
                <w:lang w:val="en-AU"/>
              </w:rPr>
              <w:t>Max(0, GWAU2</w:t>
            </w:r>
            <w:r w:rsidR="001E1258" w:rsidRPr="00DE1D0D">
              <w:rPr>
                <w:rFonts w:cs="Arial"/>
                <w:sz w:val="16"/>
                <w:szCs w:val="16"/>
                <w:lang w:val="en-AU"/>
              </w:rPr>
              <w:t>6</w:t>
            </w:r>
            <w:r w:rsidR="002D4BCC" w:rsidRPr="00DE1D0D">
              <w:rPr>
                <w:rFonts w:cs="Arial"/>
                <w:sz w:val="16"/>
                <w:szCs w:val="16"/>
                <w:lang w:val="en-AU"/>
              </w:rPr>
              <w:t>)</w:t>
            </w:r>
          </w:p>
        </w:tc>
      </w:tr>
    </w:tbl>
    <w:p w14:paraId="275E887B" w14:textId="77777777" w:rsidR="00D53AC7" w:rsidRPr="00DE1D0D" w:rsidRDefault="00D53AC7" w:rsidP="00D53AC7">
      <w:pPr>
        <w:rPr>
          <w:lang w:val="en-AU"/>
        </w:rPr>
      </w:pPr>
    </w:p>
    <w:p w14:paraId="088C4056" w14:textId="269C3CC4" w:rsidR="008A053A" w:rsidRPr="00DE1D0D" w:rsidRDefault="008A053A" w:rsidP="008A053A">
      <w:pPr>
        <w:pStyle w:val="TableFigureheading"/>
        <w:rPr>
          <w:lang w:val="en-AU"/>
        </w:rPr>
      </w:pPr>
      <w:r w:rsidRPr="00DE1D0D">
        <w:rPr>
          <w:lang w:val="en-AU"/>
        </w:rPr>
        <w:t>Table</w:t>
      </w:r>
      <w:r w:rsidR="00EE6490" w:rsidRPr="00DE1D0D">
        <w:rPr>
          <w:lang w:val="en-AU"/>
        </w:rPr>
        <w:t xml:space="preserve"> 30</w:t>
      </w:r>
      <w:r w:rsidRPr="00DE1D0D">
        <w:rPr>
          <w:lang w:val="en-AU"/>
        </w:rPr>
        <w:t>: Subacute admitted patients: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560"/>
        <w:gridCol w:w="2551"/>
        <w:gridCol w:w="3119"/>
        <w:gridCol w:w="3118"/>
      </w:tblGrid>
      <w:tr w:rsidR="001C5C8A" w:rsidRPr="00DE1D0D" w14:paraId="30EB5F2F"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26BE7FBD" w14:textId="77777777" w:rsidR="001B046A" w:rsidRPr="00DE1D0D" w:rsidRDefault="001B046A">
            <w:pPr>
              <w:spacing w:before="120" w:after="120"/>
              <w:rPr>
                <w:rFonts w:cs="Arial"/>
                <w:b/>
                <w:bCs/>
                <w:color w:val="FFFFFF" w:themeColor="background2"/>
                <w:szCs w:val="18"/>
                <w:lang w:val="en-AU"/>
              </w:rPr>
            </w:pPr>
            <w:r w:rsidRPr="00DE1D0D">
              <w:rPr>
                <w:rFonts w:cs="Arial"/>
                <w:b/>
                <w:bCs/>
                <w:color w:val="FFFFFF" w:themeColor="background2"/>
                <w:szCs w:val="18"/>
                <w:lang w:val="en-AU"/>
              </w:rPr>
              <w:t>Variable</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75373A24" w14:textId="77777777" w:rsidR="001B046A" w:rsidRPr="00DE1D0D" w:rsidRDefault="001B046A">
            <w:pPr>
              <w:spacing w:before="120" w:after="120"/>
              <w:rPr>
                <w:rFonts w:cs="Arial"/>
                <w:b/>
                <w:bCs/>
                <w:color w:val="FFFFFF" w:themeColor="background2"/>
                <w:szCs w:val="18"/>
                <w:lang w:val="en-AU"/>
              </w:rPr>
            </w:pPr>
            <w:r w:rsidRPr="00DE1D0D">
              <w:rPr>
                <w:rFonts w:cs="Arial"/>
                <w:b/>
                <w:bCs/>
                <w:color w:val="FFFFFF" w:themeColor="background2"/>
                <w:szCs w:val="18"/>
                <w:lang w:val="en-AU"/>
              </w:rPr>
              <w:t>Name</w:t>
            </w:r>
          </w:p>
        </w:tc>
        <w:tc>
          <w:tcPr>
            <w:tcW w:w="3119" w:type="dxa"/>
            <w:tcBorders>
              <w:bottom w:val="single" w:sz="4" w:space="0" w:color="D9D9D9" w:themeColor="background2" w:themeShade="D9"/>
              <w:right w:val="single" w:sz="4" w:space="0" w:color="FFFFFF" w:themeColor="background2"/>
            </w:tcBorders>
            <w:shd w:val="clear" w:color="auto" w:fill="104F99" w:themeFill="accent2"/>
          </w:tcPr>
          <w:p w14:paraId="62BE7807" w14:textId="77777777" w:rsidR="001B046A" w:rsidRPr="00DE1D0D" w:rsidRDefault="001B046A">
            <w:pPr>
              <w:spacing w:before="120" w:after="120"/>
              <w:rPr>
                <w:rFonts w:cs="Arial"/>
                <w:b/>
                <w:bCs/>
                <w:color w:val="FFFFFF" w:themeColor="background2"/>
                <w:szCs w:val="18"/>
                <w:lang w:val="en-AU"/>
              </w:rPr>
            </w:pPr>
            <w:r w:rsidRPr="00DE1D0D">
              <w:rPr>
                <w:rFonts w:cs="Arial"/>
                <w:b/>
                <w:bCs/>
                <w:color w:val="FFFFFF" w:themeColor="background2"/>
                <w:szCs w:val="18"/>
                <w:lang w:val="en-AU"/>
              </w:rPr>
              <w:t>Description</w:t>
            </w:r>
          </w:p>
        </w:tc>
        <w:tc>
          <w:tcPr>
            <w:tcW w:w="31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400F959C" w14:textId="77777777" w:rsidR="001B046A" w:rsidRPr="00DE1D0D" w:rsidRDefault="001B046A">
            <w:pPr>
              <w:spacing w:before="120" w:after="120"/>
              <w:rPr>
                <w:rFonts w:cs="Arial"/>
                <w:b/>
                <w:bCs/>
                <w:color w:val="FFFFFF" w:themeColor="background2"/>
                <w:szCs w:val="18"/>
                <w:lang w:val="en-AU"/>
              </w:rPr>
            </w:pPr>
            <w:r w:rsidRPr="00DE1D0D">
              <w:rPr>
                <w:rFonts w:cs="Arial"/>
                <w:b/>
                <w:bCs/>
                <w:color w:val="FFFFFF" w:themeColor="background2"/>
                <w:szCs w:val="18"/>
                <w:lang w:val="en-AU"/>
              </w:rPr>
              <w:t>Definition</w:t>
            </w:r>
          </w:p>
        </w:tc>
      </w:tr>
      <w:tr w:rsidR="00F35357" w:rsidRPr="00DE1D0D" w14:paraId="50138F91" w14:textId="77777777">
        <w:trPr>
          <w:trHeight w:val="20"/>
        </w:trPr>
        <w:tc>
          <w:tcPr>
            <w:tcW w:w="1560" w:type="dxa"/>
            <w:tcBorders>
              <w:right w:val="single" w:sz="4" w:space="0" w:color="FFFFFF" w:themeColor="background2"/>
            </w:tcBorders>
          </w:tcPr>
          <w:p w14:paraId="50AF5BED" w14:textId="55F356C4" w:rsidR="00F35357" w:rsidRPr="00DE1D0D" w:rsidRDefault="00F35357" w:rsidP="00F35357">
            <w:pPr>
              <w:spacing w:before="120" w:after="120"/>
              <w:rPr>
                <w:rFonts w:cs="Arial"/>
                <w:sz w:val="16"/>
                <w:szCs w:val="16"/>
                <w:lang w:val="en-AU"/>
              </w:rPr>
            </w:pPr>
            <w:r w:rsidRPr="00DE1D0D">
              <w:rPr>
                <w:rFonts w:cs="Arial"/>
                <w:sz w:val="16"/>
                <w:szCs w:val="16"/>
                <w:lang w:val="en-AU"/>
              </w:rPr>
              <w:t>S01</w:t>
            </w:r>
          </w:p>
        </w:tc>
        <w:tc>
          <w:tcPr>
            <w:tcW w:w="2551" w:type="dxa"/>
            <w:tcBorders>
              <w:right w:val="single" w:sz="4" w:space="0" w:color="FFFFFF" w:themeColor="background2"/>
            </w:tcBorders>
          </w:tcPr>
          <w:p w14:paraId="7266625E" w14:textId="0C561C6D" w:rsidR="00F35357" w:rsidRPr="00DE1D0D" w:rsidRDefault="00F35357" w:rsidP="00F35357">
            <w:pPr>
              <w:spacing w:before="120" w:after="120"/>
              <w:rPr>
                <w:rFonts w:cs="Arial"/>
                <w:color w:val="000000"/>
                <w:sz w:val="16"/>
                <w:szCs w:val="16"/>
                <w:lang w:val="en-AU"/>
              </w:rPr>
            </w:pPr>
            <w:r w:rsidRPr="00DE1D0D">
              <w:rPr>
                <w:rFonts w:cs="Arial"/>
                <w:sz w:val="16"/>
                <w:szCs w:val="16"/>
                <w:lang w:val="en-AU"/>
              </w:rPr>
              <w:t>_pat_radiotherapy_flag</w:t>
            </w:r>
          </w:p>
        </w:tc>
        <w:tc>
          <w:tcPr>
            <w:tcW w:w="3119" w:type="dxa"/>
          </w:tcPr>
          <w:p w14:paraId="5CD8B718" w14:textId="6D30C96E" w:rsidR="00F35357" w:rsidRPr="00DE1D0D" w:rsidRDefault="00F35357" w:rsidP="00F35357">
            <w:pPr>
              <w:spacing w:before="120" w:after="120"/>
              <w:rPr>
                <w:rFonts w:cs="Arial"/>
                <w:sz w:val="16"/>
                <w:szCs w:val="16"/>
                <w:lang w:val="en-AU"/>
              </w:rPr>
            </w:pPr>
            <w:r w:rsidRPr="00DE1D0D">
              <w:rPr>
                <w:rFonts w:cs="Arial"/>
                <w:sz w:val="16"/>
                <w:szCs w:val="16"/>
                <w:lang w:val="en-AU"/>
              </w:rPr>
              <w:t>Flag indicating a patient with a radiotherapy procedure code. Either supplied in the input dataset or derived from the list of supplied procedure codes.</w:t>
            </w:r>
          </w:p>
        </w:tc>
        <w:tc>
          <w:tcPr>
            <w:tcW w:w="3118" w:type="dxa"/>
            <w:tcBorders>
              <w:right w:val="single" w:sz="4" w:space="0" w:color="FFFFFF" w:themeColor="background2"/>
            </w:tcBorders>
          </w:tcPr>
          <w:p w14:paraId="00F4F2CF" w14:textId="09C1D295" w:rsidR="00F35357" w:rsidRPr="00DE1D0D" w:rsidRDefault="00F35357" w:rsidP="00F35357">
            <w:pPr>
              <w:spacing w:before="120" w:after="120"/>
              <w:rPr>
                <w:rFonts w:cs="Arial"/>
                <w:sz w:val="16"/>
                <w:szCs w:val="16"/>
                <w:lang w:val="en-AU"/>
              </w:rPr>
            </w:pPr>
            <w:r w:rsidRPr="00DE1D0D">
              <w:rPr>
                <w:rFonts w:cs="Arial"/>
                <w:sz w:val="16"/>
                <w:szCs w:val="16"/>
                <w:lang w:val="en-AU"/>
              </w:rPr>
              <w:t>1 if patient had radiotherapy related treatment procedure; else 0.</w:t>
            </w:r>
          </w:p>
        </w:tc>
      </w:tr>
      <w:tr w:rsidR="00F35357" w:rsidRPr="00DE1D0D" w14:paraId="1D32E94C" w14:textId="77777777">
        <w:trPr>
          <w:trHeight w:val="20"/>
        </w:trPr>
        <w:tc>
          <w:tcPr>
            <w:tcW w:w="1560" w:type="dxa"/>
            <w:tcBorders>
              <w:right w:val="single" w:sz="4" w:space="0" w:color="FFFFFF" w:themeColor="background2"/>
            </w:tcBorders>
          </w:tcPr>
          <w:p w14:paraId="19779980" w14:textId="16B574CA" w:rsidR="00F35357" w:rsidRPr="00DE1D0D" w:rsidRDefault="00F35357" w:rsidP="00F35357">
            <w:pPr>
              <w:spacing w:before="120" w:after="120"/>
              <w:rPr>
                <w:rFonts w:cs="Arial"/>
                <w:sz w:val="16"/>
                <w:szCs w:val="16"/>
                <w:lang w:val="en-AU"/>
              </w:rPr>
            </w:pPr>
            <w:r w:rsidRPr="00DE1D0D">
              <w:rPr>
                <w:rFonts w:cs="Arial"/>
                <w:sz w:val="16"/>
                <w:szCs w:val="16"/>
                <w:lang w:val="en-AU"/>
              </w:rPr>
              <w:t>S02</w:t>
            </w:r>
          </w:p>
        </w:tc>
        <w:tc>
          <w:tcPr>
            <w:tcW w:w="2551" w:type="dxa"/>
            <w:tcBorders>
              <w:right w:val="single" w:sz="4" w:space="0" w:color="FFFFFF" w:themeColor="background2"/>
            </w:tcBorders>
          </w:tcPr>
          <w:p w14:paraId="1C48910E" w14:textId="32346FE8" w:rsidR="00F35357" w:rsidRPr="00DE1D0D" w:rsidRDefault="00F35357" w:rsidP="00F35357">
            <w:pPr>
              <w:spacing w:before="120" w:after="120"/>
              <w:rPr>
                <w:rFonts w:cs="Arial"/>
                <w:sz w:val="16"/>
                <w:szCs w:val="16"/>
                <w:lang w:val="en-AU"/>
              </w:rPr>
            </w:pPr>
            <w:r w:rsidRPr="00DE1D0D">
              <w:rPr>
                <w:rFonts w:cs="Arial"/>
                <w:sz w:val="16"/>
                <w:szCs w:val="16"/>
                <w:lang w:val="en-AU"/>
              </w:rPr>
              <w:t>_pat_dialysis_flag</w:t>
            </w:r>
          </w:p>
        </w:tc>
        <w:tc>
          <w:tcPr>
            <w:tcW w:w="3119" w:type="dxa"/>
          </w:tcPr>
          <w:p w14:paraId="26F1797D" w14:textId="7AB174D1" w:rsidR="00F35357" w:rsidRPr="00DE1D0D" w:rsidRDefault="00F35357" w:rsidP="00F35357">
            <w:pPr>
              <w:spacing w:before="120" w:after="120"/>
              <w:rPr>
                <w:rFonts w:cs="Arial"/>
                <w:sz w:val="16"/>
                <w:szCs w:val="16"/>
                <w:lang w:val="en-AU"/>
              </w:rPr>
            </w:pPr>
            <w:r w:rsidRPr="00DE1D0D">
              <w:rPr>
                <w:rFonts w:cs="Arial"/>
                <w:sz w:val="16"/>
                <w:szCs w:val="16"/>
                <w:lang w:val="en-AU"/>
              </w:rPr>
              <w:t>Flag indicating a patient with dialysis procedure code. Either supplied in the input dataset or derived from the list of supplied procedure codes.</w:t>
            </w:r>
          </w:p>
        </w:tc>
        <w:tc>
          <w:tcPr>
            <w:tcW w:w="3118" w:type="dxa"/>
            <w:tcBorders>
              <w:right w:val="single" w:sz="4" w:space="0" w:color="FFFFFF" w:themeColor="background2"/>
            </w:tcBorders>
          </w:tcPr>
          <w:p w14:paraId="18E82728" w14:textId="6FF9BCA2" w:rsidR="00F35357" w:rsidRPr="00DE1D0D" w:rsidRDefault="00F35357" w:rsidP="00F35357">
            <w:pPr>
              <w:spacing w:before="120" w:after="120"/>
              <w:rPr>
                <w:rFonts w:cs="Arial"/>
                <w:sz w:val="16"/>
                <w:szCs w:val="16"/>
                <w:lang w:val="en-AU"/>
              </w:rPr>
            </w:pPr>
            <w:r w:rsidRPr="00DE1D0D">
              <w:rPr>
                <w:rFonts w:cs="Arial"/>
                <w:sz w:val="16"/>
                <w:szCs w:val="16"/>
                <w:lang w:val="en-AU"/>
              </w:rPr>
              <w:t>1 if patient had a dialysis procedure; else 0.</w:t>
            </w:r>
          </w:p>
        </w:tc>
      </w:tr>
      <w:tr w:rsidR="00C20A1D" w:rsidRPr="00DE1D0D" w14:paraId="5BE0F950" w14:textId="77777777">
        <w:trPr>
          <w:trHeight w:val="20"/>
        </w:trPr>
        <w:tc>
          <w:tcPr>
            <w:tcW w:w="1560" w:type="dxa"/>
            <w:tcBorders>
              <w:right w:val="single" w:sz="4" w:space="0" w:color="FFFFFF" w:themeColor="background2"/>
            </w:tcBorders>
          </w:tcPr>
          <w:p w14:paraId="452CD230" w14:textId="290B4E07" w:rsidR="00C20A1D" w:rsidRPr="00DE1D0D" w:rsidRDefault="00C20A1D" w:rsidP="00C20A1D">
            <w:pPr>
              <w:spacing w:before="120" w:after="120"/>
              <w:rPr>
                <w:rFonts w:cs="Arial"/>
                <w:sz w:val="16"/>
                <w:szCs w:val="16"/>
                <w:lang w:val="en-AU"/>
              </w:rPr>
            </w:pPr>
            <w:r w:rsidRPr="00DE1D0D">
              <w:rPr>
                <w:rFonts w:cs="Arial"/>
                <w:sz w:val="16"/>
                <w:szCs w:val="16"/>
                <w:lang w:val="en-AU"/>
              </w:rPr>
              <w:t>S03</w:t>
            </w:r>
          </w:p>
        </w:tc>
        <w:tc>
          <w:tcPr>
            <w:tcW w:w="2551" w:type="dxa"/>
            <w:tcBorders>
              <w:right w:val="single" w:sz="4" w:space="0" w:color="FFFFFF" w:themeColor="background2"/>
            </w:tcBorders>
          </w:tcPr>
          <w:p w14:paraId="63886383" w14:textId="43C52D25" w:rsidR="00C20A1D" w:rsidRPr="00DE1D0D" w:rsidRDefault="00C20A1D" w:rsidP="00C20A1D">
            <w:pPr>
              <w:spacing w:before="120" w:after="120"/>
              <w:rPr>
                <w:rFonts w:cs="Arial"/>
                <w:sz w:val="16"/>
                <w:szCs w:val="16"/>
                <w:lang w:val="en-AU"/>
              </w:rPr>
            </w:pPr>
            <w:r w:rsidRPr="00DE1D0D">
              <w:rPr>
                <w:rFonts w:cs="Arial"/>
                <w:sz w:val="16"/>
                <w:szCs w:val="16"/>
                <w:lang w:val="en-AU"/>
              </w:rPr>
              <w:t>_treat_remoteness</w:t>
            </w:r>
          </w:p>
        </w:tc>
        <w:tc>
          <w:tcPr>
            <w:tcW w:w="3119" w:type="dxa"/>
          </w:tcPr>
          <w:p w14:paraId="025E7DE6" w14:textId="061E49B9" w:rsidR="00C20A1D" w:rsidRPr="00DE1D0D" w:rsidRDefault="00C20A1D" w:rsidP="00C20A1D">
            <w:pPr>
              <w:spacing w:before="120" w:after="120"/>
              <w:rPr>
                <w:rFonts w:cs="Arial"/>
                <w:sz w:val="16"/>
                <w:szCs w:val="16"/>
                <w:lang w:val="en-AU"/>
              </w:rPr>
            </w:pPr>
            <w:r w:rsidRPr="00DE1D0D">
              <w:rPr>
                <w:rFonts w:cs="Arial"/>
                <w:sz w:val="16"/>
                <w:szCs w:val="16"/>
                <w:lang w:val="en-AU"/>
              </w:rPr>
              <w:t>Patient treatment remoteness area</w:t>
            </w:r>
          </w:p>
        </w:tc>
        <w:tc>
          <w:tcPr>
            <w:tcW w:w="3118" w:type="dxa"/>
            <w:tcBorders>
              <w:right w:val="single" w:sz="4" w:space="0" w:color="FFFFFF" w:themeColor="background2"/>
            </w:tcBorders>
          </w:tcPr>
          <w:p w14:paraId="18607DEE" w14:textId="77777777" w:rsidR="0002792D" w:rsidRPr="00DE1D0D" w:rsidRDefault="0002792D" w:rsidP="0002792D">
            <w:pPr>
              <w:spacing w:before="120" w:after="120"/>
              <w:rPr>
                <w:rFonts w:cs="Arial"/>
                <w:sz w:val="16"/>
                <w:szCs w:val="16"/>
                <w:lang w:val="en-AU"/>
              </w:rPr>
            </w:pPr>
            <w:r w:rsidRPr="00DE1D0D">
              <w:rPr>
                <w:rFonts w:cs="Arial"/>
                <w:sz w:val="16"/>
                <w:szCs w:val="16"/>
                <w:lang w:val="en-AU"/>
              </w:rPr>
              <w:t>2021 ASGS remoteness area category of the patient treatment location taken from the hospitals geographic location information, where:</w:t>
            </w:r>
          </w:p>
          <w:p w14:paraId="48CBC8E2" w14:textId="77777777" w:rsidR="0002792D" w:rsidRPr="00DE1D0D" w:rsidRDefault="0002792D" w:rsidP="0002792D">
            <w:pPr>
              <w:spacing w:before="120" w:after="120"/>
              <w:rPr>
                <w:rFonts w:cs="Arial"/>
                <w:sz w:val="16"/>
                <w:szCs w:val="16"/>
                <w:lang w:val="en-AU"/>
              </w:rPr>
            </w:pPr>
            <w:r w:rsidRPr="00DE1D0D">
              <w:rPr>
                <w:rFonts w:cs="Arial"/>
                <w:sz w:val="16"/>
                <w:szCs w:val="16"/>
                <w:lang w:val="en-AU"/>
              </w:rPr>
              <w:t>0 = major city</w:t>
            </w:r>
          </w:p>
          <w:p w14:paraId="4CE6737F" w14:textId="77777777" w:rsidR="0002792D" w:rsidRPr="00DE1D0D" w:rsidRDefault="0002792D" w:rsidP="0002792D">
            <w:pPr>
              <w:spacing w:before="120" w:after="120"/>
              <w:rPr>
                <w:rFonts w:cs="Arial"/>
                <w:sz w:val="16"/>
                <w:szCs w:val="16"/>
                <w:lang w:val="en-AU"/>
              </w:rPr>
            </w:pPr>
            <w:r w:rsidRPr="00DE1D0D">
              <w:rPr>
                <w:rFonts w:cs="Arial"/>
                <w:sz w:val="16"/>
                <w:szCs w:val="16"/>
                <w:lang w:val="en-AU"/>
              </w:rPr>
              <w:lastRenderedPageBreak/>
              <w:t>1 = inner regional</w:t>
            </w:r>
          </w:p>
          <w:p w14:paraId="3FE9B078" w14:textId="77777777" w:rsidR="0002792D" w:rsidRPr="00DE1D0D" w:rsidRDefault="0002792D" w:rsidP="0002792D">
            <w:pPr>
              <w:spacing w:before="120" w:after="120"/>
              <w:rPr>
                <w:rFonts w:cs="Arial"/>
                <w:sz w:val="16"/>
                <w:szCs w:val="16"/>
                <w:lang w:val="en-AU"/>
              </w:rPr>
            </w:pPr>
            <w:r w:rsidRPr="00DE1D0D">
              <w:rPr>
                <w:rFonts w:cs="Arial"/>
                <w:sz w:val="16"/>
                <w:szCs w:val="16"/>
                <w:lang w:val="en-AU"/>
              </w:rPr>
              <w:t>2 = outer regional</w:t>
            </w:r>
          </w:p>
          <w:p w14:paraId="0323C390" w14:textId="77777777" w:rsidR="0002792D" w:rsidRPr="00DE1D0D" w:rsidRDefault="0002792D" w:rsidP="0002792D">
            <w:pPr>
              <w:spacing w:before="120" w:after="120"/>
              <w:rPr>
                <w:rFonts w:cs="Arial"/>
                <w:sz w:val="16"/>
                <w:szCs w:val="16"/>
                <w:lang w:val="en-AU"/>
              </w:rPr>
            </w:pPr>
            <w:r w:rsidRPr="00DE1D0D">
              <w:rPr>
                <w:rFonts w:cs="Arial"/>
                <w:sz w:val="16"/>
                <w:szCs w:val="16"/>
                <w:lang w:val="en-AU"/>
              </w:rPr>
              <w:t>3 = remote</w:t>
            </w:r>
          </w:p>
          <w:p w14:paraId="4662EB12" w14:textId="0E12283C" w:rsidR="00C20A1D" w:rsidRPr="00DE1D0D" w:rsidRDefault="0002792D" w:rsidP="0002792D">
            <w:pPr>
              <w:spacing w:before="120" w:after="120"/>
              <w:rPr>
                <w:rFonts w:cs="Arial"/>
                <w:sz w:val="16"/>
                <w:szCs w:val="16"/>
                <w:lang w:val="en-AU"/>
              </w:rPr>
            </w:pPr>
            <w:r w:rsidRPr="00DE1D0D">
              <w:rPr>
                <w:rFonts w:cs="Arial"/>
                <w:sz w:val="16"/>
                <w:szCs w:val="16"/>
                <w:lang w:val="en-AU"/>
              </w:rPr>
              <w:t>4 = very remote.</w:t>
            </w:r>
          </w:p>
        </w:tc>
      </w:tr>
      <w:tr w:rsidR="00C73F0B" w:rsidRPr="00DE1D0D" w14:paraId="50ABB667" w14:textId="77777777">
        <w:trPr>
          <w:trHeight w:val="20"/>
        </w:trPr>
        <w:tc>
          <w:tcPr>
            <w:tcW w:w="1560" w:type="dxa"/>
            <w:tcBorders>
              <w:right w:val="single" w:sz="4" w:space="0" w:color="FFFFFF" w:themeColor="background2"/>
            </w:tcBorders>
          </w:tcPr>
          <w:p w14:paraId="60C961DB" w14:textId="57355A70" w:rsidR="00C73F0B" w:rsidRPr="00DE1D0D" w:rsidRDefault="00C73F0B" w:rsidP="00C73F0B">
            <w:pPr>
              <w:spacing w:before="120" w:after="120"/>
              <w:rPr>
                <w:rFonts w:cs="Arial"/>
                <w:sz w:val="16"/>
                <w:szCs w:val="16"/>
                <w:lang w:val="en-AU"/>
              </w:rPr>
            </w:pPr>
            <w:r w:rsidRPr="00DE1D0D">
              <w:rPr>
                <w:rFonts w:cs="Arial"/>
                <w:sz w:val="16"/>
                <w:szCs w:val="16"/>
                <w:lang w:val="en-AU"/>
              </w:rPr>
              <w:lastRenderedPageBreak/>
              <w:t>S04</w:t>
            </w:r>
          </w:p>
        </w:tc>
        <w:tc>
          <w:tcPr>
            <w:tcW w:w="2551" w:type="dxa"/>
            <w:tcBorders>
              <w:right w:val="single" w:sz="4" w:space="0" w:color="FFFFFF" w:themeColor="background2"/>
            </w:tcBorders>
          </w:tcPr>
          <w:p w14:paraId="28BBE8B3" w14:textId="5E9F8132" w:rsidR="00C73F0B" w:rsidRPr="00DE1D0D" w:rsidRDefault="00C73F0B" w:rsidP="00C73F0B">
            <w:pPr>
              <w:spacing w:before="120" w:after="120"/>
              <w:rPr>
                <w:rFonts w:cs="Arial"/>
                <w:sz w:val="16"/>
                <w:szCs w:val="16"/>
                <w:lang w:val="en-AU"/>
              </w:rPr>
            </w:pPr>
            <w:r w:rsidRPr="00DE1D0D">
              <w:rPr>
                <w:rFonts w:cs="Arial"/>
                <w:sz w:val="16"/>
                <w:szCs w:val="16"/>
                <w:lang w:val="en-AU"/>
              </w:rPr>
              <w:t>_pat_remoteness</w:t>
            </w:r>
          </w:p>
        </w:tc>
        <w:tc>
          <w:tcPr>
            <w:tcW w:w="3119" w:type="dxa"/>
          </w:tcPr>
          <w:p w14:paraId="4BDAE235" w14:textId="4389F292" w:rsidR="00C73F0B" w:rsidRPr="00DE1D0D" w:rsidRDefault="00C73F0B" w:rsidP="00C73F0B">
            <w:pPr>
              <w:spacing w:before="120" w:after="120"/>
              <w:rPr>
                <w:rFonts w:cs="Arial"/>
                <w:sz w:val="16"/>
                <w:szCs w:val="16"/>
                <w:lang w:val="en-AU"/>
              </w:rPr>
            </w:pPr>
            <w:r w:rsidRPr="00DE1D0D">
              <w:rPr>
                <w:rFonts w:cs="Arial"/>
                <w:sz w:val="16"/>
                <w:szCs w:val="16"/>
                <w:lang w:val="en-AU"/>
              </w:rPr>
              <w:t>Patient remoteness area</w:t>
            </w:r>
          </w:p>
        </w:tc>
        <w:tc>
          <w:tcPr>
            <w:tcW w:w="3118" w:type="dxa"/>
            <w:tcBorders>
              <w:right w:val="single" w:sz="4" w:space="0" w:color="FFFFFF" w:themeColor="background2"/>
            </w:tcBorders>
          </w:tcPr>
          <w:p w14:paraId="79EC3134" w14:textId="77777777" w:rsidR="00990F39" w:rsidRPr="00DE1D0D" w:rsidRDefault="00990F39" w:rsidP="00990F39">
            <w:pPr>
              <w:spacing w:before="120" w:after="120"/>
              <w:rPr>
                <w:rFonts w:cs="Arial"/>
                <w:sz w:val="16"/>
                <w:szCs w:val="16"/>
                <w:lang w:val="en-AU"/>
              </w:rPr>
            </w:pPr>
            <w:r w:rsidRPr="00DE1D0D">
              <w:rPr>
                <w:rFonts w:cs="Arial"/>
                <w:sz w:val="16"/>
                <w:szCs w:val="16"/>
                <w:lang w:val="en-AU"/>
              </w:rPr>
              <w:t xml:space="preserve">2021 ASGS remoteness area category of the patient location taken from the episode's geographical information in ranked order of preference: SA2, postcode, or the hospital geographical indicator variable where: </w:t>
            </w:r>
          </w:p>
          <w:p w14:paraId="752881D6" w14:textId="77777777" w:rsidR="00990F39" w:rsidRPr="00DE1D0D" w:rsidRDefault="00990F39" w:rsidP="00990F39">
            <w:pPr>
              <w:spacing w:before="120" w:after="120"/>
              <w:rPr>
                <w:rFonts w:cs="Arial"/>
                <w:sz w:val="16"/>
                <w:szCs w:val="16"/>
                <w:lang w:val="en-AU"/>
              </w:rPr>
            </w:pPr>
            <w:r w:rsidRPr="00DE1D0D">
              <w:rPr>
                <w:rFonts w:cs="Arial"/>
                <w:sz w:val="16"/>
                <w:szCs w:val="16"/>
                <w:lang w:val="en-AU"/>
              </w:rPr>
              <w:t>0 = major city</w:t>
            </w:r>
          </w:p>
          <w:p w14:paraId="2E09E8F4" w14:textId="77777777" w:rsidR="00990F39" w:rsidRPr="00DE1D0D" w:rsidRDefault="00990F39" w:rsidP="00990F39">
            <w:pPr>
              <w:spacing w:before="120" w:after="120"/>
              <w:rPr>
                <w:rFonts w:cs="Arial"/>
                <w:sz w:val="16"/>
                <w:szCs w:val="16"/>
                <w:lang w:val="en-AU"/>
              </w:rPr>
            </w:pPr>
            <w:r w:rsidRPr="00DE1D0D">
              <w:rPr>
                <w:rFonts w:cs="Arial"/>
                <w:sz w:val="16"/>
                <w:szCs w:val="16"/>
                <w:lang w:val="en-AU"/>
              </w:rPr>
              <w:t>1 = inner regional</w:t>
            </w:r>
          </w:p>
          <w:p w14:paraId="4D3A9602" w14:textId="77777777" w:rsidR="00990F39" w:rsidRPr="00DE1D0D" w:rsidRDefault="00990F39" w:rsidP="00990F39">
            <w:pPr>
              <w:spacing w:before="120" w:after="120"/>
              <w:rPr>
                <w:rFonts w:cs="Arial"/>
                <w:sz w:val="16"/>
                <w:szCs w:val="16"/>
                <w:lang w:val="en-AU"/>
              </w:rPr>
            </w:pPr>
            <w:r w:rsidRPr="00DE1D0D">
              <w:rPr>
                <w:rFonts w:cs="Arial"/>
                <w:sz w:val="16"/>
                <w:szCs w:val="16"/>
                <w:lang w:val="en-AU"/>
              </w:rPr>
              <w:t>2 = outer regional</w:t>
            </w:r>
          </w:p>
          <w:p w14:paraId="5B999B7F" w14:textId="77777777" w:rsidR="00990F39" w:rsidRPr="00DE1D0D" w:rsidRDefault="00990F39" w:rsidP="00990F39">
            <w:pPr>
              <w:spacing w:before="120" w:after="120"/>
              <w:rPr>
                <w:rFonts w:cs="Arial"/>
                <w:sz w:val="16"/>
                <w:szCs w:val="16"/>
                <w:lang w:val="en-AU"/>
              </w:rPr>
            </w:pPr>
            <w:r w:rsidRPr="00DE1D0D">
              <w:rPr>
                <w:rFonts w:cs="Arial"/>
                <w:sz w:val="16"/>
                <w:szCs w:val="16"/>
                <w:lang w:val="en-AU"/>
              </w:rPr>
              <w:t>3 = remote</w:t>
            </w:r>
          </w:p>
          <w:p w14:paraId="2724FA86" w14:textId="2EEF4FFF" w:rsidR="00C73F0B" w:rsidRPr="00DE1D0D" w:rsidRDefault="00990F39" w:rsidP="00990F39">
            <w:pPr>
              <w:spacing w:before="120" w:after="120"/>
              <w:rPr>
                <w:rFonts w:cs="Arial"/>
                <w:sz w:val="16"/>
                <w:szCs w:val="16"/>
                <w:lang w:val="en-AU"/>
              </w:rPr>
            </w:pPr>
            <w:r w:rsidRPr="00DE1D0D">
              <w:rPr>
                <w:rFonts w:cs="Arial"/>
                <w:sz w:val="16"/>
                <w:szCs w:val="16"/>
                <w:lang w:val="en-AU"/>
              </w:rPr>
              <w:t>4 = very remote.</w:t>
            </w:r>
          </w:p>
        </w:tc>
      </w:tr>
      <w:tr w:rsidR="003956EA" w:rsidRPr="00DE1D0D" w14:paraId="1F3793C4" w14:textId="77777777">
        <w:trPr>
          <w:trHeight w:val="20"/>
        </w:trPr>
        <w:tc>
          <w:tcPr>
            <w:tcW w:w="1560" w:type="dxa"/>
            <w:tcBorders>
              <w:right w:val="single" w:sz="4" w:space="0" w:color="FFFFFF" w:themeColor="background2"/>
            </w:tcBorders>
          </w:tcPr>
          <w:p w14:paraId="66817172" w14:textId="5C7A9931" w:rsidR="003956EA" w:rsidRPr="00DE1D0D" w:rsidRDefault="003956EA" w:rsidP="003956EA">
            <w:pPr>
              <w:spacing w:before="120" w:after="120"/>
              <w:rPr>
                <w:rFonts w:cs="Arial"/>
                <w:sz w:val="16"/>
                <w:szCs w:val="16"/>
                <w:lang w:val="en-AU"/>
              </w:rPr>
            </w:pPr>
            <w:r w:rsidRPr="00DE1D0D">
              <w:rPr>
                <w:rFonts w:cs="Arial"/>
                <w:sz w:val="16"/>
                <w:szCs w:val="16"/>
                <w:lang w:val="en-AU"/>
              </w:rPr>
              <w:t>S05</w:t>
            </w:r>
          </w:p>
        </w:tc>
        <w:tc>
          <w:tcPr>
            <w:tcW w:w="2551" w:type="dxa"/>
            <w:tcBorders>
              <w:right w:val="single" w:sz="4" w:space="0" w:color="FFFFFF" w:themeColor="background2"/>
            </w:tcBorders>
          </w:tcPr>
          <w:p w14:paraId="0EEA0F10" w14:textId="3B62006D" w:rsidR="003956EA" w:rsidRPr="00DE1D0D" w:rsidRDefault="003956EA" w:rsidP="003956EA">
            <w:pPr>
              <w:spacing w:before="120" w:after="120"/>
              <w:rPr>
                <w:rFonts w:cs="Arial"/>
                <w:sz w:val="16"/>
                <w:szCs w:val="16"/>
                <w:lang w:val="en-AU"/>
              </w:rPr>
            </w:pPr>
            <w:r w:rsidRPr="00DE1D0D">
              <w:rPr>
                <w:rFonts w:cs="Arial"/>
                <w:sz w:val="16"/>
                <w:szCs w:val="16"/>
                <w:lang w:val="en-AU"/>
              </w:rPr>
              <w:t>_pat_subacute_flag</w:t>
            </w:r>
          </w:p>
        </w:tc>
        <w:tc>
          <w:tcPr>
            <w:tcW w:w="3119" w:type="dxa"/>
          </w:tcPr>
          <w:p w14:paraId="44509AD3" w14:textId="42535C7E" w:rsidR="003956EA" w:rsidRPr="00DE1D0D" w:rsidRDefault="003956EA" w:rsidP="003956EA">
            <w:pPr>
              <w:spacing w:before="120" w:after="120"/>
              <w:rPr>
                <w:rFonts w:cs="Arial"/>
                <w:sz w:val="16"/>
                <w:szCs w:val="16"/>
                <w:lang w:val="en-AU"/>
              </w:rPr>
            </w:pPr>
            <w:r w:rsidRPr="00DE1D0D">
              <w:rPr>
                <w:rFonts w:cs="Arial"/>
                <w:sz w:val="16"/>
                <w:szCs w:val="16"/>
                <w:lang w:val="en-AU"/>
              </w:rPr>
              <w:t>Subacute and non-acute patient flag</w:t>
            </w:r>
          </w:p>
        </w:tc>
        <w:tc>
          <w:tcPr>
            <w:tcW w:w="3118" w:type="dxa"/>
            <w:tcBorders>
              <w:right w:val="single" w:sz="4" w:space="0" w:color="FFFFFF" w:themeColor="background2"/>
            </w:tcBorders>
          </w:tcPr>
          <w:p w14:paraId="63506B77" w14:textId="6B400110" w:rsidR="003956EA" w:rsidRPr="00DE1D0D" w:rsidRDefault="003956EA" w:rsidP="003956EA">
            <w:pPr>
              <w:spacing w:before="120" w:after="120"/>
              <w:rPr>
                <w:rFonts w:cs="Arial"/>
                <w:sz w:val="16"/>
                <w:szCs w:val="16"/>
                <w:lang w:val="en-AU"/>
              </w:rPr>
            </w:pPr>
            <w:r w:rsidRPr="00DE1D0D">
              <w:rPr>
                <w:rFonts w:cs="Arial"/>
                <w:sz w:val="16"/>
                <w:szCs w:val="16"/>
                <w:lang w:val="en-AU"/>
              </w:rPr>
              <w:t>1 if care type = 2, 3, 4, 5, 6 or 88, else 0.</w:t>
            </w:r>
          </w:p>
        </w:tc>
      </w:tr>
      <w:tr w:rsidR="00B13B47" w:rsidRPr="00DE1D0D" w14:paraId="30B7908F" w14:textId="77777777">
        <w:trPr>
          <w:trHeight w:val="20"/>
        </w:trPr>
        <w:tc>
          <w:tcPr>
            <w:tcW w:w="1560" w:type="dxa"/>
            <w:tcBorders>
              <w:right w:val="single" w:sz="4" w:space="0" w:color="FFFFFF" w:themeColor="background2"/>
            </w:tcBorders>
          </w:tcPr>
          <w:p w14:paraId="322C9062" w14:textId="7B18FE7C" w:rsidR="00B13B47" w:rsidRPr="00DE1D0D" w:rsidRDefault="00B13B47" w:rsidP="00B13B47">
            <w:pPr>
              <w:spacing w:before="120" w:after="120"/>
              <w:rPr>
                <w:rFonts w:cs="Arial"/>
                <w:sz w:val="16"/>
                <w:szCs w:val="16"/>
                <w:lang w:val="en-AU"/>
              </w:rPr>
            </w:pPr>
            <w:r w:rsidRPr="00DE1D0D">
              <w:rPr>
                <w:rFonts w:cs="Arial"/>
                <w:sz w:val="16"/>
                <w:szCs w:val="16"/>
                <w:lang w:val="en-AU"/>
              </w:rPr>
              <w:t>S06</w:t>
            </w:r>
          </w:p>
        </w:tc>
        <w:tc>
          <w:tcPr>
            <w:tcW w:w="2551" w:type="dxa"/>
            <w:tcBorders>
              <w:right w:val="single" w:sz="4" w:space="0" w:color="FFFFFF" w:themeColor="background2"/>
            </w:tcBorders>
          </w:tcPr>
          <w:p w14:paraId="72ABD2B2" w14:textId="41E7172B" w:rsidR="00B13B47" w:rsidRPr="00DE1D0D" w:rsidRDefault="00B13B47" w:rsidP="00B13B47">
            <w:pPr>
              <w:spacing w:before="120" w:after="120"/>
              <w:rPr>
                <w:rFonts w:cs="Arial"/>
                <w:sz w:val="16"/>
                <w:szCs w:val="16"/>
                <w:lang w:val="en-AU"/>
              </w:rPr>
            </w:pPr>
            <w:r w:rsidRPr="00DE1D0D">
              <w:rPr>
                <w:rFonts w:cs="Arial"/>
                <w:sz w:val="16"/>
                <w:szCs w:val="16"/>
                <w:lang w:val="en-AU"/>
              </w:rPr>
              <w:t>_pat_los</w:t>
            </w:r>
          </w:p>
        </w:tc>
        <w:tc>
          <w:tcPr>
            <w:tcW w:w="3119" w:type="dxa"/>
          </w:tcPr>
          <w:p w14:paraId="44BEE15D" w14:textId="4F61890D" w:rsidR="00B13B47" w:rsidRPr="00DE1D0D" w:rsidRDefault="00B13B47" w:rsidP="00B13B47">
            <w:pPr>
              <w:spacing w:before="120" w:after="120"/>
              <w:rPr>
                <w:rFonts w:cs="Arial"/>
                <w:sz w:val="16"/>
                <w:szCs w:val="16"/>
                <w:lang w:val="en-AU"/>
              </w:rPr>
            </w:pPr>
            <w:r w:rsidRPr="00DE1D0D">
              <w:rPr>
                <w:rFonts w:cs="Arial"/>
                <w:sz w:val="16"/>
                <w:szCs w:val="16"/>
                <w:lang w:val="en-AU"/>
              </w:rPr>
              <w:t>Length of stay</w:t>
            </w:r>
          </w:p>
        </w:tc>
        <w:tc>
          <w:tcPr>
            <w:tcW w:w="3118" w:type="dxa"/>
            <w:tcBorders>
              <w:right w:val="single" w:sz="4" w:space="0" w:color="FFFFFF" w:themeColor="background2"/>
            </w:tcBorders>
          </w:tcPr>
          <w:p w14:paraId="4E3F0AC8" w14:textId="77777777" w:rsidR="00B6774C" w:rsidRPr="00DE1D0D" w:rsidRDefault="00B6774C" w:rsidP="00B6774C">
            <w:pPr>
              <w:spacing w:before="120" w:after="120"/>
              <w:rPr>
                <w:rFonts w:cs="Arial"/>
                <w:sz w:val="16"/>
                <w:szCs w:val="16"/>
                <w:lang w:val="en-AU"/>
              </w:rPr>
            </w:pPr>
            <w:r w:rsidRPr="00DE1D0D">
              <w:rPr>
                <w:rFonts w:cs="Arial"/>
                <w:sz w:val="16"/>
                <w:szCs w:val="16"/>
                <w:lang w:val="en-AU"/>
              </w:rPr>
              <w:t>If care type = 2, 4, 5, 6 or 88 then:</w:t>
            </w:r>
          </w:p>
          <w:p w14:paraId="638D8C52" w14:textId="77777777" w:rsidR="00B6774C" w:rsidRPr="00DE1D0D" w:rsidRDefault="00B6774C" w:rsidP="00B6774C">
            <w:pPr>
              <w:spacing w:before="120" w:after="120"/>
              <w:rPr>
                <w:rFonts w:cs="Arial"/>
                <w:sz w:val="16"/>
                <w:szCs w:val="16"/>
                <w:lang w:val="en-AU"/>
              </w:rPr>
            </w:pPr>
            <w:r w:rsidRPr="00DE1D0D">
              <w:rPr>
                <w:rFonts w:cs="Arial"/>
                <w:sz w:val="16"/>
                <w:szCs w:val="16"/>
                <w:lang w:val="en-AU"/>
              </w:rPr>
              <w:t>Max(1,(date of separation) - (date of admission) - (total leave days) ).</w:t>
            </w:r>
          </w:p>
          <w:p w14:paraId="484D14AF" w14:textId="77777777" w:rsidR="00B6774C" w:rsidRPr="00DE1D0D" w:rsidRDefault="00B6774C" w:rsidP="00B6774C">
            <w:pPr>
              <w:spacing w:before="120" w:after="120"/>
              <w:rPr>
                <w:rFonts w:cs="Arial"/>
                <w:sz w:val="16"/>
                <w:szCs w:val="16"/>
                <w:lang w:val="en-AU"/>
              </w:rPr>
            </w:pPr>
            <w:r w:rsidRPr="00DE1D0D">
              <w:rPr>
                <w:rFonts w:cs="Arial"/>
                <w:sz w:val="16"/>
                <w:szCs w:val="16"/>
                <w:lang w:val="en-AU"/>
              </w:rPr>
              <w:t>If care type = 3 then:</w:t>
            </w:r>
          </w:p>
          <w:p w14:paraId="69D8796F" w14:textId="501F50D2" w:rsidR="00B13B47" w:rsidRPr="00DE1D0D" w:rsidRDefault="00B6774C" w:rsidP="00B6774C">
            <w:pPr>
              <w:spacing w:before="120" w:after="120"/>
              <w:rPr>
                <w:rFonts w:cs="Arial"/>
                <w:sz w:val="16"/>
                <w:szCs w:val="16"/>
                <w:lang w:val="en-AU"/>
              </w:rPr>
            </w:pPr>
            <w:r w:rsidRPr="00DE1D0D">
              <w:rPr>
                <w:rFonts w:cs="Arial"/>
                <w:sz w:val="16"/>
                <w:szCs w:val="16"/>
                <w:lang w:val="en-AU"/>
              </w:rPr>
              <w:t>Max(1,(end of phase) - (start of phase) - (total leave days) ).</w:t>
            </w:r>
          </w:p>
        </w:tc>
      </w:tr>
      <w:tr w:rsidR="00525F02" w:rsidRPr="00DE1D0D" w14:paraId="423612B0" w14:textId="77777777">
        <w:trPr>
          <w:trHeight w:val="20"/>
        </w:trPr>
        <w:tc>
          <w:tcPr>
            <w:tcW w:w="1560" w:type="dxa"/>
            <w:tcBorders>
              <w:right w:val="single" w:sz="4" w:space="0" w:color="FFFFFF" w:themeColor="background2"/>
            </w:tcBorders>
          </w:tcPr>
          <w:p w14:paraId="0D3193BF" w14:textId="7632DAB9" w:rsidR="00525F02" w:rsidRPr="00DE1D0D" w:rsidRDefault="00525F02" w:rsidP="00525F02">
            <w:pPr>
              <w:spacing w:before="120" w:after="120"/>
              <w:rPr>
                <w:rFonts w:cs="Arial"/>
                <w:sz w:val="16"/>
                <w:szCs w:val="16"/>
                <w:lang w:val="en-AU"/>
              </w:rPr>
            </w:pPr>
            <w:r w:rsidRPr="00DE1D0D">
              <w:rPr>
                <w:rFonts w:cs="Arial"/>
                <w:sz w:val="16"/>
                <w:szCs w:val="16"/>
                <w:lang w:val="en-AU"/>
              </w:rPr>
              <w:t>S07</w:t>
            </w:r>
          </w:p>
        </w:tc>
        <w:tc>
          <w:tcPr>
            <w:tcW w:w="2551" w:type="dxa"/>
            <w:tcBorders>
              <w:right w:val="single" w:sz="4" w:space="0" w:color="FFFFFF" w:themeColor="background2"/>
            </w:tcBorders>
          </w:tcPr>
          <w:p w14:paraId="41FDB90A" w14:textId="02D291C1" w:rsidR="00525F02" w:rsidRPr="00DE1D0D" w:rsidRDefault="00525F02" w:rsidP="00525F02">
            <w:pPr>
              <w:spacing w:before="120" w:after="120"/>
              <w:rPr>
                <w:rFonts w:cs="Arial"/>
                <w:sz w:val="16"/>
                <w:szCs w:val="16"/>
                <w:lang w:val="en-AU"/>
              </w:rPr>
            </w:pPr>
            <w:r w:rsidRPr="00DE1D0D">
              <w:rPr>
                <w:rFonts w:cs="Arial"/>
                <w:sz w:val="16"/>
                <w:szCs w:val="16"/>
                <w:lang w:val="en-AU"/>
              </w:rPr>
              <w:t>_pat_sameday_flag</w:t>
            </w:r>
          </w:p>
        </w:tc>
        <w:tc>
          <w:tcPr>
            <w:tcW w:w="3119" w:type="dxa"/>
          </w:tcPr>
          <w:p w14:paraId="3DB08661" w14:textId="041D18F0" w:rsidR="00525F02" w:rsidRPr="00DE1D0D" w:rsidRDefault="00525F02" w:rsidP="00525F02">
            <w:pPr>
              <w:spacing w:before="120" w:after="120"/>
              <w:rPr>
                <w:rFonts w:cs="Arial"/>
                <w:sz w:val="16"/>
                <w:szCs w:val="16"/>
                <w:lang w:val="en-AU"/>
              </w:rPr>
            </w:pPr>
            <w:r w:rsidRPr="00DE1D0D">
              <w:rPr>
                <w:rFonts w:cs="Arial"/>
                <w:sz w:val="16"/>
                <w:szCs w:val="16"/>
                <w:lang w:val="en-AU"/>
              </w:rPr>
              <w:t>Patient same-day flag</w:t>
            </w:r>
          </w:p>
        </w:tc>
        <w:tc>
          <w:tcPr>
            <w:tcW w:w="3118" w:type="dxa"/>
            <w:tcBorders>
              <w:right w:val="single" w:sz="4" w:space="0" w:color="FFFFFF" w:themeColor="background2"/>
            </w:tcBorders>
          </w:tcPr>
          <w:p w14:paraId="3B35BC80" w14:textId="77777777" w:rsidR="00AE7676" w:rsidRPr="00DE1D0D" w:rsidRDefault="00AE7676" w:rsidP="00AE7676">
            <w:pPr>
              <w:spacing w:before="120" w:after="120"/>
              <w:rPr>
                <w:rFonts w:cs="Arial"/>
                <w:sz w:val="16"/>
                <w:szCs w:val="16"/>
                <w:lang w:val="en-AU"/>
              </w:rPr>
            </w:pPr>
            <w:r w:rsidRPr="00DE1D0D">
              <w:rPr>
                <w:rFonts w:cs="Arial"/>
                <w:sz w:val="16"/>
                <w:szCs w:val="16"/>
                <w:lang w:val="en-AU"/>
              </w:rPr>
              <w:t>If care type = 2, 4, 5, 6 or 88 then:</w:t>
            </w:r>
          </w:p>
          <w:p w14:paraId="178D5983" w14:textId="77777777" w:rsidR="00AE7676" w:rsidRPr="00DE1D0D" w:rsidRDefault="00AE7676" w:rsidP="00AE7676">
            <w:pPr>
              <w:spacing w:before="120" w:after="120"/>
              <w:rPr>
                <w:rFonts w:cs="Arial"/>
                <w:sz w:val="16"/>
                <w:szCs w:val="16"/>
                <w:lang w:val="en-AU"/>
              </w:rPr>
            </w:pPr>
            <w:r w:rsidRPr="00DE1D0D">
              <w:rPr>
                <w:rFonts w:cs="Arial"/>
                <w:sz w:val="16"/>
                <w:szCs w:val="16"/>
                <w:lang w:val="en-AU"/>
              </w:rPr>
              <w:t>1 if date of admission = date of separation; else 0.</w:t>
            </w:r>
          </w:p>
          <w:p w14:paraId="24AFB65B" w14:textId="77777777" w:rsidR="00AE7676" w:rsidRPr="00DE1D0D" w:rsidRDefault="00AE7676" w:rsidP="00AE7676">
            <w:pPr>
              <w:spacing w:before="120" w:after="120"/>
              <w:rPr>
                <w:rFonts w:cs="Arial"/>
                <w:sz w:val="16"/>
                <w:szCs w:val="16"/>
                <w:lang w:val="en-AU"/>
              </w:rPr>
            </w:pPr>
            <w:r w:rsidRPr="00DE1D0D">
              <w:rPr>
                <w:rFonts w:cs="Arial"/>
                <w:sz w:val="16"/>
                <w:szCs w:val="16"/>
                <w:lang w:val="en-AU"/>
              </w:rPr>
              <w:t>If care type = 3 then:</w:t>
            </w:r>
          </w:p>
          <w:p w14:paraId="38201799" w14:textId="03F38AA4" w:rsidR="00525F02" w:rsidRPr="00DE1D0D" w:rsidRDefault="00AE7676" w:rsidP="00AE7676">
            <w:pPr>
              <w:spacing w:before="120" w:after="120"/>
              <w:rPr>
                <w:rFonts w:cs="Arial"/>
                <w:sz w:val="16"/>
                <w:szCs w:val="16"/>
                <w:lang w:val="en-AU"/>
              </w:rPr>
            </w:pPr>
            <w:r w:rsidRPr="00DE1D0D">
              <w:rPr>
                <w:rFonts w:cs="Arial"/>
                <w:sz w:val="16"/>
                <w:szCs w:val="16"/>
                <w:lang w:val="en-AU"/>
              </w:rPr>
              <w:t>1 if phase start date = phase end date; else 0.</w:t>
            </w:r>
          </w:p>
        </w:tc>
      </w:tr>
      <w:tr w:rsidR="00971FDF" w:rsidRPr="00DE1D0D" w14:paraId="584640A3" w14:textId="77777777">
        <w:trPr>
          <w:trHeight w:val="20"/>
        </w:trPr>
        <w:tc>
          <w:tcPr>
            <w:tcW w:w="1560" w:type="dxa"/>
            <w:tcBorders>
              <w:right w:val="single" w:sz="4" w:space="0" w:color="FFFFFF" w:themeColor="background2"/>
            </w:tcBorders>
          </w:tcPr>
          <w:p w14:paraId="2F77B611" w14:textId="2EE3FC41" w:rsidR="00971FDF" w:rsidRPr="00DE1D0D" w:rsidRDefault="00971FDF" w:rsidP="00971FDF">
            <w:pPr>
              <w:spacing w:before="120" w:after="120"/>
              <w:rPr>
                <w:rFonts w:cs="Arial"/>
                <w:sz w:val="16"/>
                <w:szCs w:val="16"/>
                <w:lang w:val="en-AU"/>
              </w:rPr>
            </w:pPr>
            <w:r w:rsidRPr="00DE1D0D">
              <w:rPr>
                <w:rFonts w:cs="Arial"/>
                <w:sz w:val="16"/>
                <w:szCs w:val="16"/>
                <w:lang w:val="en-AU"/>
              </w:rPr>
              <w:t>S08</w:t>
            </w:r>
          </w:p>
        </w:tc>
        <w:tc>
          <w:tcPr>
            <w:tcW w:w="2551" w:type="dxa"/>
            <w:tcBorders>
              <w:right w:val="single" w:sz="4" w:space="0" w:color="FFFFFF" w:themeColor="background2"/>
            </w:tcBorders>
          </w:tcPr>
          <w:p w14:paraId="1E9072A2" w14:textId="705D06BF" w:rsidR="00971FDF" w:rsidRPr="00DE1D0D" w:rsidRDefault="00971FDF" w:rsidP="00971FDF">
            <w:pPr>
              <w:spacing w:before="120" w:after="120"/>
              <w:rPr>
                <w:rFonts w:cs="Arial"/>
                <w:sz w:val="16"/>
                <w:szCs w:val="16"/>
                <w:lang w:val="en-AU"/>
              </w:rPr>
            </w:pPr>
            <w:r w:rsidRPr="00DE1D0D">
              <w:rPr>
                <w:rFonts w:cs="Arial"/>
                <w:sz w:val="16"/>
                <w:szCs w:val="16"/>
                <w:lang w:val="en-AU"/>
              </w:rPr>
              <w:t>_pat_age_years</w:t>
            </w:r>
          </w:p>
        </w:tc>
        <w:tc>
          <w:tcPr>
            <w:tcW w:w="3119" w:type="dxa"/>
          </w:tcPr>
          <w:p w14:paraId="268A7D21" w14:textId="02B3A0E3" w:rsidR="00971FDF" w:rsidRPr="00DE1D0D" w:rsidRDefault="00971FDF" w:rsidP="00971FDF">
            <w:pPr>
              <w:spacing w:before="120" w:after="120"/>
              <w:rPr>
                <w:rFonts w:cs="Arial"/>
                <w:sz w:val="16"/>
                <w:szCs w:val="16"/>
                <w:lang w:val="en-AU"/>
              </w:rPr>
            </w:pPr>
            <w:r w:rsidRPr="00DE1D0D">
              <w:rPr>
                <w:rFonts w:cs="Arial"/>
                <w:sz w:val="16"/>
                <w:szCs w:val="16"/>
                <w:lang w:val="en-AU"/>
              </w:rPr>
              <w:t>Age at admission (in years)</w:t>
            </w:r>
          </w:p>
        </w:tc>
        <w:tc>
          <w:tcPr>
            <w:tcW w:w="3118" w:type="dxa"/>
            <w:tcBorders>
              <w:right w:val="single" w:sz="4" w:space="0" w:color="FFFFFF" w:themeColor="background2"/>
            </w:tcBorders>
          </w:tcPr>
          <w:p w14:paraId="29EF3162" w14:textId="08F18DE8" w:rsidR="00971FDF" w:rsidRPr="00DE1D0D" w:rsidRDefault="00971FDF" w:rsidP="00971FDF">
            <w:pPr>
              <w:spacing w:before="120" w:after="120"/>
              <w:rPr>
                <w:rFonts w:cs="Arial"/>
                <w:sz w:val="16"/>
                <w:szCs w:val="16"/>
                <w:lang w:val="en-AU"/>
              </w:rPr>
            </w:pPr>
            <w:r w:rsidRPr="00DE1D0D">
              <w:rPr>
                <w:rFonts w:cs="Arial"/>
                <w:sz w:val="16"/>
                <w:szCs w:val="16"/>
                <w:lang w:val="en-AU"/>
              </w:rPr>
              <w:t>Total whole years from date of birth to date of admission.</w:t>
            </w:r>
          </w:p>
        </w:tc>
      </w:tr>
      <w:tr w:rsidR="00971FDF" w:rsidRPr="00DE1D0D" w14:paraId="6387C9B6" w14:textId="77777777">
        <w:trPr>
          <w:trHeight w:val="20"/>
        </w:trPr>
        <w:tc>
          <w:tcPr>
            <w:tcW w:w="1560" w:type="dxa"/>
            <w:tcBorders>
              <w:right w:val="single" w:sz="4" w:space="0" w:color="FFFFFF" w:themeColor="background2"/>
            </w:tcBorders>
          </w:tcPr>
          <w:p w14:paraId="1A2A845C" w14:textId="152ED003" w:rsidR="00971FDF" w:rsidRPr="00DE1D0D" w:rsidRDefault="00971FDF" w:rsidP="00971FDF">
            <w:pPr>
              <w:spacing w:before="120" w:after="120"/>
              <w:rPr>
                <w:rFonts w:cs="Arial"/>
                <w:sz w:val="16"/>
                <w:szCs w:val="16"/>
                <w:lang w:val="en-AU"/>
              </w:rPr>
            </w:pPr>
            <w:r w:rsidRPr="00DE1D0D">
              <w:rPr>
                <w:rFonts w:cs="Arial"/>
                <w:sz w:val="16"/>
                <w:szCs w:val="16"/>
                <w:lang w:val="en-AU"/>
              </w:rPr>
              <w:t>S09</w:t>
            </w:r>
          </w:p>
        </w:tc>
        <w:tc>
          <w:tcPr>
            <w:tcW w:w="2551" w:type="dxa"/>
            <w:tcBorders>
              <w:right w:val="single" w:sz="4" w:space="0" w:color="FFFFFF" w:themeColor="background2"/>
            </w:tcBorders>
          </w:tcPr>
          <w:p w14:paraId="6C247A69" w14:textId="470945E1" w:rsidR="00971FDF" w:rsidRPr="00DE1D0D" w:rsidRDefault="00971FDF" w:rsidP="00971FDF">
            <w:pPr>
              <w:spacing w:before="120" w:after="120"/>
              <w:rPr>
                <w:rFonts w:cs="Arial"/>
                <w:sz w:val="16"/>
                <w:szCs w:val="16"/>
                <w:lang w:val="en-AU"/>
              </w:rPr>
            </w:pPr>
            <w:r w:rsidRPr="00DE1D0D">
              <w:rPr>
                <w:rFonts w:cs="Arial"/>
                <w:sz w:val="16"/>
                <w:szCs w:val="16"/>
                <w:lang w:val="en-AU"/>
              </w:rPr>
              <w:t>_pat_ind_flag</w:t>
            </w:r>
          </w:p>
        </w:tc>
        <w:tc>
          <w:tcPr>
            <w:tcW w:w="3119" w:type="dxa"/>
          </w:tcPr>
          <w:p w14:paraId="4E7908CD" w14:textId="7C0B6D9C" w:rsidR="00971FDF" w:rsidRPr="00DE1D0D" w:rsidRDefault="00971FDF" w:rsidP="00971FDF">
            <w:pPr>
              <w:spacing w:before="120" w:after="120"/>
              <w:rPr>
                <w:rFonts w:cs="Arial"/>
                <w:sz w:val="16"/>
                <w:szCs w:val="16"/>
                <w:lang w:val="en-AU"/>
              </w:rPr>
            </w:pPr>
            <w:r w:rsidRPr="00DE1D0D">
              <w:rPr>
                <w:rFonts w:cs="Arial"/>
                <w:sz w:val="16"/>
                <w:szCs w:val="16"/>
                <w:lang w:val="en-AU"/>
              </w:rPr>
              <w:t>Indigenous patient flag</w:t>
            </w:r>
          </w:p>
        </w:tc>
        <w:tc>
          <w:tcPr>
            <w:tcW w:w="3118" w:type="dxa"/>
            <w:tcBorders>
              <w:right w:val="single" w:sz="4" w:space="0" w:color="FFFFFF" w:themeColor="background2"/>
            </w:tcBorders>
          </w:tcPr>
          <w:p w14:paraId="145387A7" w14:textId="03A128F0" w:rsidR="00971FDF" w:rsidRPr="00DE1D0D" w:rsidRDefault="00971FDF" w:rsidP="00971FDF">
            <w:pPr>
              <w:spacing w:before="120" w:after="120"/>
              <w:rPr>
                <w:rFonts w:cs="Arial"/>
                <w:sz w:val="16"/>
                <w:szCs w:val="16"/>
                <w:lang w:val="en-AU"/>
              </w:rPr>
            </w:pPr>
            <w:r w:rsidRPr="00DE1D0D">
              <w:rPr>
                <w:rFonts w:cs="Arial"/>
                <w:sz w:val="16"/>
                <w:szCs w:val="16"/>
                <w:lang w:val="en-AU"/>
              </w:rPr>
              <w:t>1 if patient Indigenous status = 1, 2 or 3; else 0.</w:t>
            </w:r>
          </w:p>
        </w:tc>
      </w:tr>
      <w:tr w:rsidR="00971FDF" w:rsidRPr="00DE1D0D" w14:paraId="37E56955" w14:textId="77777777">
        <w:trPr>
          <w:trHeight w:val="20"/>
        </w:trPr>
        <w:tc>
          <w:tcPr>
            <w:tcW w:w="1560" w:type="dxa"/>
            <w:tcBorders>
              <w:right w:val="single" w:sz="4" w:space="0" w:color="FFFFFF" w:themeColor="background2"/>
            </w:tcBorders>
          </w:tcPr>
          <w:p w14:paraId="6B524639" w14:textId="61E6CC81" w:rsidR="00971FDF" w:rsidRPr="00DE1D0D" w:rsidRDefault="00971FDF" w:rsidP="00971FDF">
            <w:pPr>
              <w:spacing w:before="120" w:after="120"/>
              <w:rPr>
                <w:rFonts w:cs="Arial"/>
                <w:sz w:val="16"/>
                <w:szCs w:val="16"/>
                <w:lang w:val="en-AU"/>
              </w:rPr>
            </w:pPr>
            <w:r w:rsidRPr="00DE1D0D">
              <w:rPr>
                <w:rFonts w:cs="Arial"/>
                <w:sz w:val="16"/>
                <w:szCs w:val="16"/>
                <w:lang w:val="en-AU"/>
              </w:rPr>
              <w:t>S10</w:t>
            </w:r>
          </w:p>
        </w:tc>
        <w:tc>
          <w:tcPr>
            <w:tcW w:w="2551" w:type="dxa"/>
            <w:tcBorders>
              <w:right w:val="single" w:sz="4" w:space="0" w:color="FFFFFF" w:themeColor="background2"/>
            </w:tcBorders>
          </w:tcPr>
          <w:p w14:paraId="4E5CE341" w14:textId="36CEA6EA" w:rsidR="00971FDF" w:rsidRPr="00DE1D0D" w:rsidRDefault="00971FDF" w:rsidP="00971FDF">
            <w:pPr>
              <w:spacing w:before="120" w:after="120"/>
              <w:rPr>
                <w:rFonts w:cs="Arial"/>
                <w:sz w:val="16"/>
                <w:szCs w:val="16"/>
                <w:lang w:val="en-AU"/>
              </w:rPr>
            </w:pPr>
            <w:r w:rsidRPr="00DE1D0D">
              <w:rPr>
                <w:rFonts w:cs="Arial"/>
                <w:sz w:val="16"/>
                <w:szCs w:val="16"/>
                <w:lang w:val="en-AU"/>
              </w:rPr>
              <w:t>_pat_private_flag</w:t>
            </w:r>
          </w:p>
        </w:tc>
        <w:tc>
          <w:tcPr>
            <w:tcW w:w="3119" w:type="dxa"/>
          </w:tcPr>
          <w:p w14:paraId="5C8719D7" w14:textId="071A9CCE" w:rsidR="00971FDF" w:rsidRPr="00DE1D0D" w:rsidRDefault="00971FDF" w:rsidP="00971FDF">
            <w:pPr>
              <w:spacing w:before="120" w:after="120"/>
              <w:rPr>
                <w:rFonts w:cs="Arial"/>
                <w:sz w:val="16"/>
                <w:szCs w:val="16"/>
                <w:lang w:val="en-AU"/>
              </w:rPr>
            </w:pPr>
            <w:r w:rsidRPr="00DE1D0D">
              <w:rPr>
                <w:rFonts w:cs="Arial"/>
                <w:sz w:val="16"/>
                <w:szCs w:val="16"/>
                <w:lang w:val="en-AU"/>
              </w:rPr>
              <w:t>Private patient flag</w:t>
            </w:r>
          </w:p>
        </w:tc>
        <w:tc>
          <w:tcPr>
            <w:tcW w:w="3118" w:type="dxa"/>
            <w:tcBorders>
              <w:right w:val="single" w:sz="4" w:space="0" w:color="FFFFFF" w:themeColor="background2"/>
            </w:tcBorders>
          </w:tcPr>
          <w:p w14:paraId="45F73628" w14:textId="4A3C60C4" w:rsidR="00971FDF" w:rsidRPr="00DE1D0D" w:rsidRDefault="00971FDF" w:rsidP="00971FDF">
            <w:pPr>
              <w:spacing w:before="120" w:after="120"/>
              <w:rPr>
                <w:rFonts w:cs="Arial"/>
                <w:sz w:val="16"/>
                <w:szCs w:val="16"/>
                <w:lang w:val="en-AU"/>
              </w:rPr>
            </w:pPr>
            <w:r w:rsidRPr="00DE1D0D">
              <w:rPr>
                <w:rFonts w:cs="Arial"/>
                <w:sz w:val="16"/>
                <w:szCs w:val="16"/>
                <w:lang w:val="en-AU"/>
              </w:rPr>
              <w:t>1 if funding source = 9 or 13 for 2012–13 data and later.</w:t>
            </w:r>
            <w:r w:rsidR="00103AA3" w:rsidRPr="00DE1D0D">
              <w:rPr>
                <w:rStyle w:val="FootnoteReference"/>
                <w:rFonts w:cs="Arial"/>
                <w:sz w:val="16"/>
                <w:szCs w:val="16"/>
                <w:lang w:val="en-AU"/>
              </w:rPr>
              <w:footnoteReference w:id="32"/>
            </w:r>
            <w:r w:rsidRPr="00DE1D0D">
              <w:rPr>
                <w:rFonts w:cs="Arial"/>
                <w:sz w:val="16"/>
                <w:szCs w:val="16"/>
                <w:lang w:val="en-AU"/>
              </w:rPr>
              <w:t xml:space="preserve"> </w:t>
            </w:r>
          </w:p>
        </w:tc>
      </w:tr>
      <w:tr w:rsidR="00971FDF" w:rsidRPr="00DE1D0D" w14:paraId="6C0F3F45" w14:textId="77777777">
        <w:trPr>
          <w:trHeight w:val="20"/>
        </w:trPr>
        <w:tc>
          <w:tcPr>
            <w:tcW w:w="1560" w:type="dxa"/>
            <w:tcBorders>
              <w:right w:val="single" w:sz="4" w:space="0" w:color="FFFFFF" w:themeColor="background2"/>
            </w:tcBorders>
          </w:tcPr>
          <w:p w14:paraId="7706C2AF" w14:textId="31BA6165" w:rsidR="00971FDF" w:rsidRPr="00DE1D0D" w:rsidRDefault="00971FDF" w:rsidP="00971FDF">
            <w:pPr>
              <w:spacing w:before="120" w:after="120"/>
              <w:rPr>
                <w:rFonts w:cs="Arial"/>
                <w:sz w:val="16"/>
                <w:szCs w:val="16"/>
                <w:lang w:val="en-AU"/>
              </w:rPr>
            </w:pPr>
            <w:r w:rsidRPr="00DE1D0D">
              <w:rPr>
                <w:rFonts w:cs="Arial"/>
                <w:sz w:val="16"/>
                <w:szCs w:val="16"/>
                <w:lang w:val="en-AU"/>
              </w:rPr>
              <w:t>S11</w:t>
            </w:r>
          </w:p>
        </w:tc>
        <w:tc>
          <w:tcPr>
            <w:tcW w:w="2551" w:type="dxa"/>
            <w:tcBorders>
              <w:right w:val="single" w:sz="4" w:space="0" w:color="FFFFFF" w:themeColor="background2"/>
            </w:tcBorders>
          </w:tcPr>
          <w:p w14:paraId="5967A77D" w14:textId="1DF1FBBD" w:rsidR="00971FDF" w:rsidRPr="00DE1D0D" w:rsidRDefault="00971FDF" w:rsidP="00971FDF">
            <w:pPr>
              <w:spacing w:before="120" w:after="120"/>
              <w:rPr>
                <w:rFonts w:cs="Arial"/>
                <w:sz w:val="16"/>
                <w:szCs w:val="16"/>
                <w:lang w:val="en-AU"/>
              </w:rPr>
            </w:pPr>
            <w:r w:rsidRPr="00DE1D0D">
              <w:rPr>
                <w:rFonts w:cs="Arial"/>
                <w:sz w:val="16"/>
                <w:szCs w:val="16"/>
                <w:lang w:val="en-AU"/>
              </w:rPr>
              <w:t>_pat_public_flag</w:t>
            </w:r>
          </w:p>
        </w:tc>
        <w:tc>
          <w:tcPr>
            <w:tcW w:w="3119" w:type="dxa"/>
          </w:tcPr>
          <w:p w14:paraId="7891403F" w14:textId="7FFBFC6F" w:rsidR="00971FDF" w:rsidRPr="00DE1D0D" w:rsidRDefault="00971FDF" w:rsidP="00971FDF">
            <w:pPr>
              <w:spacing w:before="120" w:after="120"/>
              <w:rPr>
                <w:rFonts w:cs="Arial"/>
                <w:sz w:val="16"/>
                <w:szCs w:val="16"/>
                <w:lang w:val="en-AU"/>
              </w:rPr>
            </w:pPr>
            <w:r w:rsidRPr="00DE1D0D">
              <w:rPr>
                <w:rFonts w:cs="Arial"/>
                <w:sz w:val="16"/>
                <w:szCs w:val="16"/>
                <w:lang w:val="en-AU"/>
              </w:rPr>
              <w:t>Public patient flag</w:t>
            </w:r>
          </w:p>
        </w:tc>
        <w:tc>
          <w:tcPr>
            <w:tcW w:w="3118" w:type="dxa"/>
            <w:tcBorders>
              <w:right w:val="single" w:sz="4" w:space="0" w:color="FFFFFF" w:themeColor="background2"/>
            </w:tcBorders>
          </w:tcPr>
          <w:p w14:paraId="775AA8EB" w14:textId="5188BA92" w:rsidR="00971FDF" w:rsidRPr="00DE1D0D" w:rsidRDefault="00971FDF" w:rsidP="00971FDF">
            <w:pPr>
              <w:spacing w:before="120" w:after="120"/>
              <w:rPr>
                <w:rFonts w:cs="Arial"/>
                <w:sz w:val="16"/>
                <w:szCs w:val="16"/>
                <w:lang w:val="en-AU"/>
              </w:rPr>
            </w:pPr>
            <w:r w:rsidRPr="00DE1D0D">
              <w:rPr>
                <w:rFonts w:cs="Arial"/>
                <w:sz w:val="16"/>
                <w:szCs w:val="16"/>
                <w:lang w:val="en-AU"/>
              </w:rPr>
              <w:t>1 if funding source = 1, 2, 3 or 8 for 2012–13 data and later.</w:t>
            </w:r>
            <w:r w:rsidR="001656BC" w:rsidRPr="00DE1D0D">
              <w:rPr>
                <w:rStyle w:val="FootnoteReference"/>
                <w:rFonts w:cs="Arial"/>
                <w:sz w:val="16"/>
                <w:szCs w:val="16"/>
                <w:lang w:val="en-AU"/>
              </w:rPr>
              <w:footnoteReference w:id="33"/>
            </w:r>
            <w:r w:rsidRPr="00DE1D0D">
              <w:rPr>
                <w:rFonts w:cs="Arial"/>
                <w:sz w:val="16"/>
                <w:szCs w:val="16"/>
                <w:lang w:val="en-AU"/>
              </w:rPr>
              <w:t xml:space="preserve"> </w:t>
            </w:r>
          </w:p>
        </w:tc>
      </w:tr>
      <w:tr w:rsidR="00971FDF" w:rsidRPr="00DE1D0D" w14:paraId="0B67E00B" w14:textId="77777777">
        <w:trPr>
          <w:trHeight w:val="20"/>
        </w:trPr>
        <w:tc>
          <w:tcPr>
            <w:tcW w:w="1560" w:type="dxa"/>
            <w:tcBorders>
              <w:right w:val="single" w:sz="4" w:space="0" w:color="FFFFFF" w:themeColor="background2"/>
            </w:tcBorders>
          </w:tcPr>
          <w:p w14:paraId="1FFB3CAB" w14:textId="6030A69A" w:rsidR="00971FDF" w:rsidRPr="00DE1D0D" w:rsidRDefault="00971FDF" w:rsidP="00971FDF">
            <w:pPr>
              <w:spacing w:before="120" w:after="120"/>
              <w:rPr>
                <w:rFonts w:cs="Arial"/>
                <w:sz w:val="16"/>
                <w:szCs w:val="16"/>
                <w:lang w:val="en-AU"/>
              </w:rPr>
            </w:pPr>
            <w:r w:rsidRPr="00DE1D0D">
              <w:rPr>
                <w:rFonts w:cs="Arial"/>
                <w:sz w:val="16"/>
                <w:szCs w:val="16"/>
                <w:lang w:val="en-AU"/>
              </w:rPr>
              <w:lastRenderedPageBreak/>
              <w:t>S12</w:t>
            </w:r>
          </w:p>
        </w:tc>
        <w:tc>
          <w:tcPr>
            <w:tcW w:w="2551" w:type="dxa"/>
            <w:tcBorders>
              <w:right w:val="single" w:sz="4" w:space="0" w:color="FFFFFF" w:themeColor="background2"/>
            </w:tcBorders>
          </w:tcPr>
          <w:p w14:paraId="045336AE" w14:textId="1C4AE476" w:rsidR="00971FDF" w:rsidRPr="00DE1D0D" w:rsidRDefault="00971FDF" w:rsidP="00971FDF">
            <w:pPr>
              <w:spacing w:before="120" w:after="120"/>
              <w:rPr>
                <w:rFonts w:cs="Arial"/>
                <w:sz w:val="16"/>
                <w:szCs w:val="16"/>
                <w:lang w:val="en-AU"/>
              </w:rPr>
            </w:pPr>
            <w:r w:rsidRPr="00DE1D0D">
              <w:rPr>
                <w:rFonts w:cs="Arial"/>
                <w:sz w:val="16"/>
                <w:szCs w:val="16"/>
                <w:lang w:val="en-AU"/>
              </w:rPr>
              <w:t>ansnap_type</w:t>
            </w:r>
          </w:p>
        </w:tc>
        <w:tc>
          <w:tcPr>
            <w:tcW w:w="3119" w:type="dxa"/>
          </w:tcPr>
          <w:p w14:paraId="07655A6D" w14:textId="1959EB65"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08966D7D" w14:textId="370F2D2E" w:rsidR="00971FDF" w:rsidRPr="00DE1D0D" w:rsidRDefault="00971FDF" w:rsidP="00971FDF">
            <w:pPr>
              <w:spacing w:before="120" w:after="120"/>
              <w:rPr>
                <w:rFonts w:cs="Arial"/>
                <w:sz w:val="16"/>
                <w:szCs w:val="16"/>
                <w:lang w:val="en-AU"/>
              </w:rPr>
            </w:pPr>
            <w:r w:rsidRPr="00DE1D0D">
              <w:rPr>
                <w:rFonts w:cs="Arial"/>
                <w:sz w:val="16"/>
                <w:szCs w:val="16"/>
                <w:lang w:val="en-AU"/>
              </w:rPr>
              <w:t xml:space="preserve">AN-SNAP class </w:t>
            </w:r>
            <w:r w:rsidR="00C457BA" w:rsidRPr="00DE1D0D">
              <w:rPr>
                <w:rFonts w:cs="Arial"/>
                <w:sz w:val="16"/>
                <w:szCs w:val="16"/>
                <w:lang w:val="en-AU"/>
              </w:rPr>
              <w:t xml:space="preserve">care </w:t>
            </w:r>
            <w:r w:rsidRPr="00DE1D0D">
              <w:rPr>
                <w:rFonts w:cs="Arial"/>
                <w:sz w:val="16"/>
                <w:szCs w:val="16"/>
                <w:lang w:val="en-AU"/>
              </w:rPr>
              <w:t>type, as set out in Appendix I of the National Efficient Price Determination 202</w:t>
            </w:r>
            <w:r w:rsidR="00264ED5" w:rsidRPr="00DE1D0D">
              <w:rPr>
                <w:rFonts w:cs="Arial"/>
                <w:sz w:val="16"/>
                <w:szCs w:val="16"/>
                <w:lang w:val="en-AU"/>
              </w:rPr>
              <w:t>6</w:t>
            </w:r>
            <w:r w:rsidRPr="00DE1D0D">
              <w:rPr>
                <w:rFonts w:cs="Arial"/>
                <w:sz w:val="16"/>
                <w:szCs w:val="16"/>
                <w:lang w:val="en-AU"/>
              </w:rPr>
              <w:t>–2</w:t>
            </w:r>
            <w:r w:rsidR="00264ED5" w:rsidRPr="00DE1D0D">
              <w:rPr>
                <w:rFonts w:cs="Arial"/>
                <w:sz w:val="16"/>
                <w:szCs w:val="16"/>
                <w:lang w:val="en-AU"/>
              </w:rPr>
              <w:t>7</w:t>
            </w:r>
            <w:r w:rsidRPr="00DE1D0D">
              <w:rPr>
                <w:rFonts w:cs="Arial"/>
                <w:sz w:val="16"/>
                <w:szCs w:val="16"/>
                <w:lang w:val="en-AU"/>
              </w:rPr>
              <w:t>.</w:t>
            </w:r>
          </w:p>
          <w:p w14:paraId="4FAD8DA0" w14:textId="77777777" w:rsidR="00264ED5" w:rsidRPr="00DE1D0D" w:rsidRDefault="00264ED5" w:rsidP="00971FDF">
            <w:pPr>
              <w:spacing w:before="120" w:after="120"/>
              <w:rPr>
                <w:rFonts w:cs="Arial"/>
                <w:sz w:val="16"/>
                <w:szCs w:val="16"/>
                <w:lang w:val="en-AU"/>
              </w:rPr>
            </w:pPr>
            <w:r w:rsidRPr="00DE1D0D">
              <w:rPr>
                <w:rFonts w:cs="Arial"/>
                <w:sz w:val="16"/>
                <w:szCs w:val="16"/>
                <w:lang w:val="en-AU"/>
              </w:rPr>
              <w:t>2 = Rehabilitation</w:t>
            </w:r>
          </w:p>
          <w:p w14:paraId="72CA3032" w14:textId="77777777" w:rsidR="00264ED5" w:rsidRPr="00DE1D0D" w:rsidRDefault="00264ED5" w:rsidP="00971FDF">
            <w:pPr>
              <w:spacing w:before="120" w:after="120"/>
              <w:rPr>
                <w:rFonts w:cs="Arial"/>
                <w:sz w:val="16"/>
                <w:szCs w:val="16"/>
                <w:lang w:val="en-AU"/>
              </w:rPr>
            </w:pPr>
            <w:r w:rsidRPr="00DE1D0D">
              <w:rPr>
                <w:rFonts w:cs="Arial"/>
                <w:sz w:val="16"/>
                <w:szCs w:val="16"/>
                <w:lang w:val="en-AU"/>
              </w:rPr>
              <w:t>3 = Palliative Care</w:t>
            </w:r>
          </w:p>
          <w:p w14:paraId="62AAD2A6" w14:textId="2602F577" w:rsidR="00264ED5" w:rsidRPr="00DE1D0D" w:rsidRDefault="00264ED5" w:rsidP="00971FDF">
            <w:pPr>
              <w:spacing w:before="120" w:after="120"/>
              <w:rPr>
                <w:rFonts w:cs="Arial"/>
                <w:sz w:val="16"/>
                <w:szCs w:val="16"/>
                <w:lang w:val="en-AU"/>
              </w:rPr>
            </w:pPr>
            <w:r w:rsidRPr="00DE1D0D">
              <w:rPr>
                <w:rFonts w:cs="Arial"/>
                <w:sz w:val="16"/>
                <w:szCs w:val="16"/>
                <w:lang w:val="en-AU"/>
              </w:rPr>
              <w:t>4 = Geriatric evaluation and management (GEM)</w:t>
            </w:r>
          </w:p>
          <w:p w14:paraId="55D94173" w14:textId="77777777" w:rsidR="00264ED5" w:rsidRPr="00DE1D0D" w:rsidRDefault="00264ED5" w:rsidP="00971FDF">
            <w:pPr>
              <w:spacing w:before="120" w:after="120"/>
              <w:rPr>
                <w:rFonts w:cs="Arial"/>
                <w:sz w:val="16"/>
                <w:szCs w:val="16"/>
                <w:lang w:val="en-AU"/>
              </w:rPr>
            </w:pPr>
            <w:r w:rsidRPr="00DE1D0D">
              <w:rPr>
                <w:rFonts w:cs="Arial"/>
                <w:sz w:val="16"/>
                <w:szCs w:val="16"/>
                <w:lang w:val="en-AU"/>
              </w:rPr>
              <w:t>5 = Psychogeriatric care</w:t>
            </w:r>
          </w:p>
          <w:p w14:paraId="0CDE1170" w14:textId="77777777" w:rsidR="00264ED5" w:rsidRPr="00DE1D0D" w:rsidRDefault="00264ED5" w:rsidP="00971FDF">
            <w:pPr>
              <w:spacing w:before="120" w:after="120"/>
              <w:rPr>
                <w:rFonts w:cs="Arial"/>
                <w:sz w:val="16"/>
                <w:szCs w:val="16"/>
                <w:lang w:val="en-AU"/>
              </w:rPr>
            </w:pPr>
            <w:r w:rsidRPr="00DE1D0D">
              <w:rPr>
                <w:rFonts w:cs="Arial"/>
                <w:sz w:val="16"/>
                <w:szCs w:val="16"/>
                <w:lang w:val="en-AU"/>
              </w:rPr>
              <w:t>6 = Maintenance or non-acute care</w:t>
            </w:r>
          </w:p>
          <w:p w14:paraId="564AB753" w14:textId="4E7BDD6A" w:rsidR="00264ED5" w:rsidRPr="00DE1D0D" w:rsidRDefault="00264ED5" w:rsidP="00971FDF">
            <w:pPr>
              <w:spacing w:before="120" w:after="120"/>
              <w:rPr>
                <w:rFonts w:cs="Arial"/>
                <w:sz w:val="16"/>
                <w:szCs w:val="16"/>
                <w:lang w:val="en-AU"/>
              </w:rPr>
            </w:pPr>
            <w:r w:rsidRPr="00DE1D0D">
              <w:rPr>
                <w:rFonts w:cs="Arial"/>
                <w:sz w:val="16"/>
                <w:szCs w:val="16"/>
                <w:lang w:val="en-AU"/>
              </w:rPr>
              <w:t xml:space="preserve">88 = </w:t>
            </w:r>
            <w:r w:rsidR="00844B73" w:rsidRPr="00DE1D0D">
              <w:rPr>
                <w:rFonts w:cs="Arial"/>
                <w:sz w:val="16"/>
                <w:szCs w:val="16"/>
                <w:lang w:val="en-AU"/>
              </w:rPr>
              <w:t>Other admitted patient care</w:t>
            </w:r>
          </w:p>
        </w:tc>
      </w:tr>
      <w:tr w:rsidR="00971FDF" w:rsidRPr="00DE1D0D" w14:paraId="1BF03561" w14:textId="77777777">
        <w:trPr>
          <w:trHeight w:val="20"/>
        </w:trPr>
        <w:tc>
          <w:tcPr>
            <w:tcW w:w="1560" w:type="dxa"/>
            <w:tcBorders>
              <w:right w:val="single" w:sz="4" w:space="0" w:color="FFFFFF" w:themeColor="background2"/>
            </w:tcBorders>
          </w:tcPr>
          <w:p w14:paraId="2B0AC743" w14:textId="63B6032D" w:rsidR="00971FDF" w:rsidRPr="00DE1D0D" w:rsidRDefault="00971FDF" w:rsidP="00971FDF">
            <w:pPr>
              <w:spacing w:before="120" w:after="120"/>
              <w:rPr>
                <w:rFonts w:cs="Arial"/>
                <w:sz w:val="16"/>
                <w:szCs w:val="16"/>
                <w:lang w:val="en-AU"/>
              </w:rPr>
            </w:pPr>
            <w:r w:rsidRPr="00DE1D0D">
              <w:rPr>
                <w:rFonts w:cs="Arial"/>
                <w:sz w:val="16"/>
                <w:szCs w:val="16"/>
                <w:lang w:val="en-AU"/>
              </w:rPr>
              <w:t>S13</w:t>
            </w:r>
          </w:p>
        </w:tc>
        <w:tc>
          <w:tcPr>
            <w:tcW w:w="2551" w:type="dxa"/>
            <w:tcBorders>
              <w:right w:val="single" w:sz="4" w:space="0" w:color="FFFFFF" w:themeColor="background2"/>
            </w:tcBorders>
          </w:tcPr>
          <w:p w14:paraId="578B10D5" w14:textId="43CA149D" w:rsidR="00971FDF" w:rsidRPr="00DE1D0D" w:rsidRDefault="00971FDF" w:rsidP="00971FDF">
            <w:pPr>
              <w:spacing w:before="120" w:after="120"/>
              <w:rPr>
                <w:rFonts w:cs="Arial"/>
                <w:sz w:val="16"/>
                <w:szCs w:val="16"/>
                <w:lang w:val="en-AU"/>
              </w:rPr>
            </w:pPr>
            <w:r w:rsidRPr="00DE1D0D">
              <w:rPr>
                <w:rFonts w:cs="Arial"/>
                <w:sz w:val="16"/>
                <w:szCs w:val="16"/>
                <w:lang w:val="en-AU"/>
              </w:rPr>
              <w:t>ansnap_samedaylist_flag</w:t>
            </w:r>
          </w:p>
        </w:tc>
        <w:tc>
          <w:tcPr>
            <w:tcW w:w="3119" w:type="dxa"/>
          </w:tcPr>
          <w:p w14:paraId="0D119DC3" w14:textId="35074C0E" w:rsidR="00971FDF" w:rsidRPr="00DE1D0D" w:rsidRDefault="00971FDF" w:rsidP="00971FDF">
            <w:pPr>
              <w:spacing w:before="120" w:after="120"/>
              <w:rPr>
                <w:rFonts w:cs="Arial"/>
                <w:sz w:val="16"/>
                <w:szCs w:val="16"/>
                <w:lang w:val="en-AU"/>
              </w:rPr>
            </w:pPr>
            <w:r w:rsidRPr="00DE1D0D">
              <w:rPr>
                <w:rFonts w:cs="Arial"/>
                <w:sz w:val="16"/>
                <w:szCs w:val="16"/>
                <w:lang w:val="en-AU"/>
              </w:rPr>
              <w:t xml:space="preserve">Same-day price list flag </w:t>
            </w:r>
          </w:p>
        </w:tc>
        <w:tc>
          <w:tcPr>
            <w:tcW w:w="3118" w:type="dxa"/>
            <w:tcBorders>
              <w:right w:val="single" w:sz="4" w:space="0" w:color="FFFFFF" w:themeColor="background2"/>
            </w:tcBorders>
          </w:tcPr>
          <w:p w14:paraId="77DE0845" w14:textId="608F1535" w:rsidR="00971FDF" w:rsidRPr="00DE1D0D" w:rsidRDefault="00971FDF" w:rsidP="00971FDF">
            <w:pPr>
              <w:spacing w:before="120" w:after="120"/>
              <w:rPr>
                <w:rFonts w:cs="Arial"/>
                <w:sz w:val="16"/>
                <w:szCs w:val="16"/>
                <w:lang w:val="en-AU"/>
              </w:rPr>
            </w:pPr>
            <w:r w:rsidRPr="00DE1D0D">
              <w:rPr>
                <w:rFonts w:cs="Arial"/>
                <w:sz w:val="16"/>
                <w:szCs w:val="16"/>
                <w:lang w:val="en-AU"/>
              </w:rPr>
              <w:t>1 if same-day price list variable from joined NWAU AN-SNAP price weight table equals 'Yes'; else 0.</w:t>
            </w:r>
          </w:p>
        </w:tc>
      </w:tr>
      <w:tr w:rsidR="00971FDF" w:rsidRPr="00DE1D0D" w14:paraId="61098B9A" w14:textId="77777777">
        <w:trPr>
          <w:trHeight w:val="20"/>
        </w:trPr>
        <w:tc>
          <w:tcPr>
            <w:tcW w:w="1560" w:type="dxa"/>
            <w:tcBorders>
              <w:right w:val="single" w:sz="4" w:space="0" w:color="FFFFFF" w:themeColor="background2"/>
            </w:tcBorders>
          </w:tcPr>
          <w:p w14:paraId="693C9CE2" w14:textId="2A612F4D" w:rsidR="00971FDF" w:rsidRPr="00DE1D0D" w:rsidRDefault="00971FDF" w:rsidP="00971FDF">
            <w:pPr>
              <w:spacing w:before="120" w:after="120"/>
              <w:rPr>
                <w:rFonts w:cs="Arial"/>
                <w:sz w:val="16"/>
                <w:szCs w:val="16"/>
                <w:lang w:val="en-AU"/>
              </w:rPr>
            </w:pPr>
            <w:r w:rsidRPr="00DE1D0D">
              <w:rPr>
                <w:rFonts w:cs="Arial"/>
                <w:sz w:val="16"/>
                <w:szCs w:val="16"/>
                <w:lang w:val="en-AU"/>
              </w:rPr>
              <w:t>S14</w:t>
            </w:r>
          </w:p>
        </w:tc>
        <w:tc>
          <w:tcPr>
            <w:tcW w:w="2551" w:type="dxa"/>
            <w:tcBorders>
              <w:right w:val="single" w:sz="4" w:space="0" w:color="FFFFFF" w:themeColor="background2"/>
            </w:tcBorders>
          </w:tcPr>
          <w:p w14:paraId="555B715A" w14:textId="24488E73" w:rsidR="00971FDF" w:rsidRPr="00DE1D0D" w:rsidRDefault="00971FDF" w:rsidP="00971FDF">
            <w:pPr>
              <w:spacing w:before="120" w:after="120"/>
              <w:rPr>
                <w:rFonts w:cs="Arial"/>
                <w:sz w:val="16"/>
                <w:szCs w:val="16"/>
                <w:lang w:val="en-AU"/>
              </w:rPr>
            </w:pPr>
            <w:r w:rsidRPr="00DE1D0D">
              <w:rPr>
                <w:rFonts w:cs="Arial"/>
                <w:sz w:val="16"/>
                <w:szCs w:val="16"/>
                <w:lang w:val="en-AU"/>
              </w:rPr>
              <w:t>ansnap_inlier_lb</w:t>
            </w:r>
          </w:p>
        </w:tc>
        <w:tc>
          <w:tcPr>
            <w:tcW w:w="3119" w:type="dxa"/>
          </w:tcPr>
          <w:p w14:paraId="30186F13" w14:textId="694BBD1B" w:rsidR="00971FDF" w:rsidRPr="00DE1D0D" w:rsidRDefault="00971FDF" w:rsidP="00971FDF">
            <w:pPr>
              <w:spacing w:before="120" w:after="120"/>
              <w:rPr>
                <w:rFonts w:cs="Arial"/>
                <w:sz w:val="16"/>
                <w:szCs w:val="16"/>
                <w:lang w:val="en-AU"/>
              </w:rPr>
            </w:pPr>
            <w:r w:rsidRPr="00DE1D0D">
              <w:rPr>
                <w:rFonts w:cs="Arial"/>
                <w:sz w:val="16"/>
                <w:szCs w:val="16"/>
                <w:lang w:val="en-AU"/>
              </w:rPr>
              <w:t>Inlier lower bound</w:t>
            </w:r>
          </w:p>
        </w:tc>
        <w:tc>
          <w:tcPr>
            <w:tcW w:w="3118" w:type="dxa"/>
            <w:tcBorders>
              <w:right w:val="single" w:sz="4" w:space="0" w:color="FFFFFF" w:themeColor="background2"/>
            </w:tcBorders>
          </w:tcPr>
          <w:p w14:paraId="3469FC87" w14:textId="10B3D506" w:rsidR="00971FDF" w:rsidRPr="00DE1D0D" w:rsidRDefault="00971FDF" w:rsidP="00971FDF">
            <w:pPr>
              <w:spacing w:before="120" w:after="120"/>
              <w:rPr>
                <w:rFonts w:cs="Arial"/>
                <w:sz w:val="16"/>
                <w:szCs w:val="16"/>
                <w:lang w:val="en-AU"/>
              </w:rPr>
            </w:pPr>
            <w:r w:rsidRPr="00DE1D0D">
              <w:rPr>
                <w:rFonts w:cs="Arial"/>
                <w:sz w:val="16"/>
                <w:szCs w:val="16"/>
                <w:lang w:val="en-AU"/>
              </w:rPr>
              <w:t>Inlier lower bound from NWAU AN-SNAP price weight table.</w:t>
            </w:r>
          </w:p>
        </w:tc>
      </w:tr>
      <w:tr w:rsidR="00971FDF" w:rsidRPr="00DE1D0D" w14:paraId="2F95A4CE" w14:textId="77777777">
        <w:trPr>
          <w:trHeight w:val="20"/>
        </w:trPr>
        <w:tc>
          <w:tcPr>
            <w:tcW w:w="1560" w:type="dxa"/>
            <w:tcBorders>
              <w:right w:val="single" w:sz="4" w:space="0" w:color="FFFFFF" w:themeColor="background2"/>
            </w:tcBorders>
          </w:tcPr>
          <w:p w14:paraId="463D7480" w14:textId="441124BB" w:rsidR="00971FDF" w:rsidRPr="00DE1D0D" w:rsidRDefault="00971FDF" w:rsidP="00971FDF">
            <w:pPr>
              <w:spacing w:before="120" w:after="120"/>
              <w:rPr>
                <w:rFonts w:cs="Arial"/>
                <w:sz w:val="16"/>
                <w:szCs w:val="16"/>
                <w:lang w:val="en-AU"/>
              </w:rPr>
            </w:pPr>
            <w:r w:rsidRPr="00DE1D0D">
              <w:rPr>
                <w:rFonts w:cs="Arial"/>
                <w:sz w:val="16"/>
                <w:szCs w:val="16"/>
                <w:lang w:val="en-AU"/>
              </w:rPr>
              <w:t>S15</w:t>
            </w:r>
          </w:p>
        </w:tc>
        <w:tc>
          <w:tcPr>
            <w:tcW w:w="2551" w:type="dxa"/>
            <w:tcBorders>
              <w:right w:val="single" w:sz="4" w:space="0" w:color="FFFFFF" w:themeColor="background2"/>
            </w:tcBorders>
          </w:tcPr>
          <w:p w14:paraId="3EAB3F5F" w14:textId="01D2E5D3" w:rsidR="00971FDF" w:rsidRPr="00DE1D0D" w:rsidRDefault="00971FDF" w:rsidP="00971FDF">
            <w:pPr>
              <w:spacing w:before="120" w:after="120"/>
              <w:rPr>
                <w:rFonts w:cs="Arial"/>
                <w:sz w:val="16"/>
                <w:szCs w:val="16"/>
                <w:lang w:val="en-AU"/>
              </w:rPr>
            </w:pPr>
            <w:r w:rsidRPr="00DE1D0D">
              <w:rPr>
                <w:rFonts w:cs="Arial"/>
                <w:sz w:val="16"/>
                <w:szCs w:val="16"/>
                <w:lang w:val="en-AU"/>
              </w:rPr>
              <w:t>ansnap_inlier_ub</w:t>
            </w:r>
          </w:p>
        </w:tc>
        <w:tc>
          <w:tcPr>
            <w:tcW w:w="3119" w:type="dxa"/>
          </w:tcPr>
          <w:p w14:paraId="4AAAF66E" w14:textId="0D6B3EBB" w:rsidR="00971FDF" w:rsidRPr="00DE1D0D" w:rsidRDefault="00971FDF" w:rsidP="00971FDF">
            <w:pPr>
              <w:spacing w:before="120" w:after="120"/>
              <w:rPr>
                <w:rFonts w:cs="Arial"/>
                <w:sz w:val="16"/>
                <w:szCs w:val="16"/>
                <w:lang w:val="en-AU"/>
              </w:rPr>
            </w:pPr>
            <w:r w:rsidRPr="00DE1D0D">
              <w:rPr>
                <w:rFonts w:cs="Arial"/>
                <w:sz w:val="16"/>
                <w:szCs w:val="16"/>
                <w:lang w:val="en-AU"/>
              </w:rPr>
              <w:t>Inlier upper bound</w:t>
            </w:r>
          </w:p>
        </w:tc>
        <w:tc>
          <w:tcPr>
            <w:tcW w:w="3118" w:type="dxa"/>
            <w:tcBorders>
              <w:right w:val="single" w:sz="4" w:space="0" w:color="FFFFFF" w:themeColor="background2"/>
            </w:tcBorders>
          </w:tcPr>
          <w:p w14:paraId="1BBCA86A" w14:textId="7E8DB756" w:rsidR="00971FDF" w:rsidRPr="00DE1D0D" w:rsidRDefault="00971FDF" w:rsidP="00971FDF">
            <w:pPr>
              <w:spacing w:before="120" w:after="120"/>
              <w:rPr>
                <w:rFonts w:cs="Arial"/>
                <w:sz w:val="16"/>
                <w:szCs w:val="16"/>
                <w:lang w:val="en-AU"/>
              </w:rPr>
            </w:pPr>
            <w:r w:rsidRPr="00DE1D0D">
              <w:rPr>
                <w:rFonts w:cs="Arial"/>
                <w:sz w:val="16"/>
                <w:szCs w:val="16"/>
                <w:lang w:val="en-AU"/>
              </w:rPr>
              <w:t>Inlier upper bound from NWAU AN-SNAP price weight table.</w:t>
            </w:r>
          </w:p>
        </w:tc>
      </w:tr>
      <w:tr w:rsidR="00971FDF" w:rsidRPr="00DE1D0D" w14:paraId="64860FC9" w14:textId="77777777">
        <w:trPr>
          <w:trHeight w:val="20"/>
        </w:trPr>
        <w:tc>
          <w:tcPr>
            <w:tcW w:w="1560" w:type="dxa"/>
            <w:tcBorders>
              <w:right w:val="single" w:sz="4" w:space="0" w:color="FFFFFF" w:themeColor="background2"/>
            </w:tcBorders>
          </w:tcPr>
          <w:p w14:paraId="1AE03274" w14:textId="509738BF" w:rsidR="00971FDF" w:rsidRPr="00DE1D0D" w:rsidRDefault="00971FDF" w:rsidP="00971FDF">
            <w:pPr>
              <w:spacing w:before="120" w:after="120"/>
              <w:rPr>
                <w:rFonts w:cs="Arial"/>
                <w:sz w:val="16"/>
                <w:szCs w:val="16"/>
                <w:lang w:val="en-AU"/>
              </w:rPr>
            </w:pPr>
            <w:r w:rsidRPr="00DE1D0D">
              <w:rPr>
                <w:rFonts w:cs="Arial"/>
                <w:sz w:val="16"/>
                <w:szCs w:val="16"/>
                <w:lang w:val="en-AU"/>
              </w:rPr>
              <w:t>S16</w:t>
            </w:r>
          </w:p>
        </w:tc>
        <w:tc>
          <w:tcPr>
            <w:tcW w:w="2551" w:type="dxa"/>
            <w:tcBorders>
              <w:right w:val="single" w:sz="4" w:space="0" w:color="FFFFFF" w:themeColor="background2"/>
            </w:tcBorders>
          </w:tcPr>
          <w:p w14:paraId="25FC47C9" w14:textId="53AE1590" w:rsidR="00971FDF" w:rsidRPr="00DE1D0D" w:rsidRDefault="00971FDF" w:rsidP="00971FDF">
            <w:pPr>
              <w:spacing w:before="120" w:after="120"/>
              <w:rPr>
                <w:rFonts w:cs="Arial"/>
                <w:sz w:val="16"/>
                <w:szCs w:val="16"/>
                <w:lang w:val="en-AU"/>
              </w:rPr>
            </w:pPr>
            <w:r w:rsidRPr="00DE1D0D">
              <w:rPr>
                <w:rFonts w:cs="Arial"/>
                <w:sz w:val="16"/>
                <w:szCs w:val="16"/>
                <w:lang w:val="en-AU"/>
              </w:rPr>
              <w:t>ansnap_pw_sd</w:t>
            </w:r>
          </w:p>
        </w:tc>
        <w:tc>
          <w:tcPr>
            <w:tcW w:w="3119" w:type="dxa"/>
          </w:tcPr>
          <w:p w14:paraId="5A5AB3F9" w14:textId="7612889B" w:rsidR="00971FDF" w:rsidRPr="00DE1D0D" w:rsidRDefault="00971FDF" w:rsidP="00971FDF">
            <w:pPr>
              <w:spacing w:before="120" w:after="120"/>
              <w:rPr>
                <w:rFonts w:cs="Arial"/>
                <w:sz w:val="16"/>
                <w:szCs w:val="16"/>
                <w:lang w:val="en-AU"/>
              </w:rPr>
            </w:pPr>
            <w:r w:rsidRPr="00DE1D0D">
              <w:rPr>
                <w:rFonts w:cs="Arial"/>
                <w:sz w:val="16"/>
                <w:szCs w:val="16"/>
                <w:lang w:val="en-AU"/>
              </w:rPr>
              <w:t>Same-day price weight</w:t>
            </w:r>
          </w:p>
        </w:tc>
        <w:tc>
          <w:tcPr>
            <w:tcW w:w="3118" w:type="dxa"/>
            <w:tcBorders>
              <w:right w:val="single" w:sz="4" w:space="0" w:color="FFFFFF" w:themeColor="background2"/>
            </w:tcBorders>
          </w:tcPr>
          <w:p w14:paraId="64B73C02" w14:textId="317E7D10" w:rsidR="00971FDF" w:rsidRPr="00DE1D0D" w:rsidRDefault="00971FDF" w:rsidP="00971FDF">
            <w:pPr>
              <w:spacing w:before="120" w:after="120"/>
              <w:rPr>
                <w:rFonts w:cs="Arial"/>
                <w:sz w:val="16"/>
                <w:szCs w:val="16"/>
                <w:lang w:val="en-AU"/>
              </w:rPr>
            </w:pPr>
            <w:r w:rsidRPr="00DE1D0D">
              <w:rPr>
                <w:rFonts w:cs="Arial"/>
                <w:sz w:val="16"/>
                <w:szCs w:val="16"/>
                <w:lang w:val="en-AU"/>
              </w:rPr>
              <w:t>If the patient belongs to a same-day AN-SNAP Version 5.0 class then this is the same-day price weight obtained from the NWAU AN-SNAP price weight table. If the patient does not belong to such a class then this value is missing.</w:t>
            </w:r>
          </w:p>
        </w:tc>
      </w:tr>
      <w:tr w:rsidR="00971FDF" w:rsidRPr="00DE1D0D" w14:paraId="46DDAE7F" w14:textId="77777777">
        <w:trPr>
          <w:trHeight w:val="20"/>
        </w:trPr>
        <w:tc>
          <w:tcPr>
            <w:tcW w:w="1560" w:type="dxa"/>
            <w:tcBorders>
              <w:right w:val="single" w:sz="4" w:space="0" w:color="FFFFFF" w:themeColor="background2"/>
            </w:tcBorders>
          </w:tcPr>
          <w:p w14:paraId="061883EA" w14:textId="30E5AB68" w:rsidR="00971FDF" w:rsidRPr="00DE1D0D" w:rsidRDefault="00971FDF" w:rsidP="00971FDF">
            <w:pPr>
              <w:spacing w:before="120" w:after="120"/>
              <w:rPr>
                <w:rFonts w:cs="Arial"/>
                <w:sz w:val="16"/>
                <w:szCs w:val="16"/>
                <w:lang w:val="en-AU"/>
              </w:rPr>
            </w:pPr>
            <w:r w:rsidRPr="00DE1D0D">
              <w:rPr>
                <w:rFonts w:cs="Arial"/>
                <w:sz w:val="16"/>
                <w:szCs w:val="16"/>
                <w:lang w:val="en-AU"/>
              </w:rPr>
              <w:t>S17</w:t>
            </w:r>
          </w:p>
        </w:tc>
        <w:tc>
          <w:tcPr>
            <w:tcW w:w="2551" w:type="dxa"/>
            <w:tcBorders>
              <w:right w:val="single" w:sz="4" w:space="0" w:color="FFFFFF" w:themeColor="background2"/>
            </w:tcBorders>
          </w:tcPr>
          <w:p w14:paraId="75895F14" w14:textId="3423AB57" w:rsidR="00971FDF" w:rsidRPr="00DE1D0D" w:rsidRDefault="00971FDF" w:rsidP="00971FDF">
            <w:pPr>
              <w:spacing w:before="120" w:after="120"/>
              <w:rPr>
                <w:rFonts w:cs="Arial"/>
                <w:sz w:val="16"/>
                <w:szCs w:val="16"/>
                <w:lang w:val="en-AU"/>
              </w:rPr>
            </w:pPr>
            <w:r w:rsidRPr="00DE1D0D">
              <w:rPr>
                <w:rFonts w:cs="Arial"/>
                <w:sz w:val="16"/>
                <w:szCs w:val="16"/>
                <w:lang w:val="en-AU"/>
              </w:rPr>
              <w:t>ansnap_pw_sso_perdiem</w:t>
            </w:r>
          </w:p>
        </w:tc>
        <w:tc>
          <w:tcPr>
            <w:tcW w:w="3119" w:type="dxa"/>
          </w:tcPr>
          <w:p w14:paraId="32116F83" w14:textId="26A293A3" w:rsidR="00971FDF" w:rsidRPr="00DE1D0D" w:rsidRDefault="00971FDF" w:rsidP="00971FDF">
            <w:pPr>
              <w:spacing w:before="120" w:after="120"/>
              <w:rPr>
                <w:rFonts w:cs="Arial"/>
                <w:sz w:val="16"/>
                <w:szCs w:val="16"/>
                <w:lang w:val="en-AU"/>
              </w:rPr>
            </w:pPr>
            <w:r w:rsidRPr="00DE1D0D">
              <w:rPr>
                <w:rFonts w:cs="Arial"/>
                <w:sz w:val="16"/>
                <w:szCs w:val="16"/>
                <w:lang w:val="en-AU"/>
              </w:rPr>
              <w:t>Short-stay outlier per diem price weight</w:t>
            </w:r>
          </w:p>
        </w:tc>
        <w:tc>
          <w:tcPr>
            <w:tcW w:w="3118" w:type="dxa"/>
            <w:tcBorders>
              <w:right w:val="single" w:sz="4" w:space="0" w:color="FFFFFF" w:themeColor="background2"/>
            </w:tcBorders>
          </w:tcPr>
          <w:p w14:paraId="61EFC822" w14:textId="0841ECEB" w:rsidR="00971FDF" w:rsidRPr="00DE1D0D" w:rsidRDefault="00971FDF" w:rsidP="00971FDF">
            <w:pPr>
              <w:spacing w:before="120" w:after="120"/>
              <w:rPr>
                <w:rFonts w:cs="Arial"/>
                <w:sz w:val="16"/>
                <w:szCs w:val="16"/>
                <w:lang w:val="en-AU"/>
              </w:rPr>
            </w:pPr>
            <w:r w:rsidRPr="00DE1D0D">
              <w:rPr>
                <w:rFonts w:cs="Arial"/>
                <w:sz w:val="16"/>
                <w:szCs w:val="16"/>
                <w:lang w:val="en-AU"/>
              </w:rPr>
              <w:t>If the patient does not belong to a same-day AN-SNAP Version 5.0 class then this is the short-stay outlier price weight obtained from the NWAU AN-SNAP price weight table. If the patient does belong to such a class then this value is missing.</w:t>
            </w:r>
          </w:p>
        </w:tc>
      </w:tr>
      <w:tr w:rsidR="00971FDF" w:rsidRPr="00DE1D0D" w14:paraId="184E8404" w14:textId="77777777">
        <w:trPr>
          <w:trHeight w:val="20"/>
        </w:trPr>
        <w:tc>
          <w:tcPr>
            <w:tcW w:w="1560" w:type="dxa"/>
            <w:tcBorders>
              <w:right w:val="single" w:sz="4" w:space="0" w:color="FFFFFF" w:themeColor="background2"/>
            </w:tcBorders>
          </w:tcPr>
          <w:p w14:paraId="417C186D" w14:textId="53CE1ED0" w:rsidR="00971FDF" w:rsidRPr="00DE1D0D" w:rsidRDefault="00971FDF" w:rsidP="00971FDF">
            <w:pPr>
              <w:spacing w:before="120" w:after="120"/>
              <w:rPr>
                <w:rFonts w:cs="Arial"/>
                <w:sz w:val="16"/>
                <w:szCs w:val="16"/>
                <w:lang w:val="en-AU"/>
              </w:rPr>
            </w:pPr>
            <w:r w:rsidRPr="00DE1D0D">
              <w:rPr>
                <w:rFonts w:cs="Arial"/>
                <w:sz w:val="16"/>
                <w:szCs w:val="16"/>
                <w:lang w:val="en-AU"/>
              </w:rPr>
              <w:t>S18</w:t>
            </w:r>
          </w:p>
        </w:tc>
        <w:tc>
          <w:tcPr>
            <w:tcW w:w="2551" w:type="dxa"/>
            <w:tcBorders>
              <w:right w:val="single" w:sz="4" w:space="0" w:color="FFFFFF" w:themeColor="background2"/>
            </w:tcBorders>
          </w:tcPr>
          <w:p w14:paraId="50C1E2B7" w14:textId="5F54CEC2" w:rsidR="00971FDF" w:rsidRPr="00DE1D0D" w:rsidRDefault="00971FDF" w:rsidP="00971FDF">
            <w:pPr>
              <w:spacing w:before="120" w:after="120"/>
              <w:rPr>
                <w:rFonts w:cs="Arial"/>
                <w:sz w:val="16"/>
                <w:szCs w:val="16"/>
                <w:lang w:val="en-AU"/>
              </w:rPr>
            </w:pPr>
            <w:r w:rsidRPr="00DE1D0D">
              <w:rPr>
                <w:rFonts w:cs="Arial"/>
                <w:sz w:val="16"/>
                <w:szCs w:val="16"/>
                <w:lang w:val="en-AU"/>
              </w:rPr>
              <w:t>ansnap_pw_inlier</w:t>
            </w:r>
          </w:p>
        </w:tc>
        <w:tc>
          <w:tcPr>
            <w:tcW w:w="3119" w:type="dxa"/>
          </w:tcPr>
          <w:p w14:paraId="39236D82" w14:textId="5D7147C8" w:rsidR="00971FDF" w:rsidRPr="00DE1D0D" w:rsidRDefault="00971FDF" w:rsidP="00971FDF">
            <w:pPr>
              <w:spacing w:before="120" w:after="120"/>
              <w:rPr>
                <w:rFonts w:cs="Arial"/>
                <w:sz w:val="16"/>
                <w:szCs w:val="16"/>
                <w:lang w:val="en-AU"/>
              </w:rPr>
            </w:pPr>
            <w:r w:rsidRPr="00DE1D0D">
              <w:rPr>
                <w:rFonts w:cs="Arial"/>
                <w:sz w:val="16"/>
                <w:szCs w:val="16"/>
                <w:lang w:val="en-AU"/>
              </w:rPr>
              <w:t>Inlier price weight</w:t>
            </w:r>
          </w:p>
        </w:tc>
        <w:tc>
          <w:tcPr>
            <w:tcW w:w="3118" w:type="dxa"/>
            <w:tcBorders>
              <w:right w:val="single" w:sz="4" w:space="0" w:color="FFFFFF" w:themeColor="background2"/>
            </w:tcBorders>
          </w:tcPr>
          <w:p w14:paraId="1F2CE4B4" w14:textId="4F1E8CD3" w:rsidR="00971FDF" w:rsidRPr="00DE1D0D" w:rsidRDefault="00971FDF" w:rsidP="00971FDF">
            <w:pPr>
              <w:spacing w:before="120" w:after="120"/>
              <w:rPr>
                <w:rFonts w:cs="Arial"/>
                <w:sz w:val="16"/>
                <w:szCs w:val="16"/>
                <w:lang w:val="en-AU"/>
              </w:rPr>
            </w:pPr>
            <w:r w:rsidRPr="00DE1D0D">
              <w:rPr>
                <w:rFonts w:cs="Arial"/>
                <w:sz w:val="16"/>
                <w:szCs w:val="16"/>
                <w:lang w:val="en-AU"/>
              </w:rPr>
              <w:t>If the patient does not belong to a same-day AN-SNAP Version 5.0 class then this is the inlier price weight obtained from the NWAU AN-SNAP price weight table. If the patient does belong to such a class then this value is missing.</w:t>
            </w:r>
          </w:p>
        </w:tc>
      </w:tr>
      <w:tr w:rsidR="00971FDF" w:rsidRPr="00DE1D0D" w14:paraId="5A5D0457" w14:textId="77777777">
        <w:trPr>
          <w:trHeight w:val="20"/>
        </w:trPr>
        <w:tc>
          <w:tcPr>
            <w:tcW w:w="1560" w:type="dxa"/>
            <w:tcBorders>
              <w:right w:val="single" w:sz="4" w:space="0" w:color="FFFFFF" w:themeColor="background2"/>
            </w:tcBorders>
          </w:tcPr>
          <w:p w14:paraId="172B50E4" w14:textId="32DCC98D" w:rsidR="00971FDF" w:rsidRPr="00DE1D0D" w:rsidRDefault="00971FDF" w:rsidP="00971FDF">
            <w:pPr>
              <w:spacing w:before="120" w:after="120"/>
              <w:rPr>
                <w:rFonts w:cs="Arial"/>
                <w:sz w:val="16"/>
                <w:szCs w:val="16"/>
                <w:lang w:val="en-AU"/>
              </w:rPr>
            </w:pPr>
            <w:r w:rsidRPr="00DE1D0D">
              <w:rPr>
                <w:rFonts w:cs="Arial"/>
                <w:sz w:val="16"/>
                <w:szCs w:val="16"/>
                <w:lang w:val="en-AU"/>
              </w:rPr>
              <w:t>S19</w:t>
            </w:r>
          </w:p>
        </w:tc>
        <w:tc>
          <w:tcPr>
            <w:tcW w:w="2551" w:type="dxa"/>
            <w:tcBorders>
              <w:right w:val="single" w:sz="4" w:space="0" w:color="FFFFFF" w:themeColor="background2"/>
            </w:tcBorders>
          </w:tcPr>
          <w:p w14:paraId="73CB0095" w14:textId="689075AC" w:rsidR="00971FDF" w:rsidRPr="00DE1D0D" w:rsidRDefault="00971FDF" w:rsidP="00971FDF">
            <w:pPr>
              <w:spacing w:before="120" w:after="120"/>
              <w:rPr>
                <w:rFonts w:cs="Arial"/>
                <w:sz w:val="16"/>
                <w:szCs w:val="16"/>
                <w:lang w:val="en-AU"/>
              </w:rPr>
            </w:pPr>
            <w:r w:rsidRPr="00DE1D0D">
              <w:rPr>
                <w:rFonts w:cs="Arial"/>
                <w:sz w:val="16"/>
                <w:szCs w:val="16"/>
                <w:lang w:val="en-AU"/>
              </w:rPr>
              <w:t>ansnap_pw_lso_perdiem</w:t>
            </w:r>
          </w:p>
        </w:tc>
        <w:tc>
          <w:tcPr>
            <w:tcW w:w="3119" w:type="dxa"/>
          </w:tcPr>
          <w:p w14:paraId="4DE25874" w14:textId="41771EC0" w:rsidR="00971FDF" w:rsidRPr="00DE1D0D" w:rsidRDefault="00971FDF" w:rsidP="00971FDF">
            <w:pPr>
              <w:spacing w:before="120" w:after="120"/>
              <w:rPr>
                <w:rFonts w:cs="Arial"/>
                <w:sz w:val="16"/>
                <w:szCs w:val="16"/>
                <w:lang w:val="en-AU"/>
              </w:rPr>
            </w:pPr>
            <w:r w:rsidRPr="00DE1D0D">
              <w:rPr>
                <w:rFonts w:cs="Arial"/>
                <w:sz w:val="16"/>
                <w:szCs w:val="16"/>
                <w:lang w:val="en-AU"/>
              </w:rPr>
              <w:t>Long-stay outlier per diem price weight</w:t>
            </w:r>
          </w:p>
        </w:tc>
        <w:tc>
          <w:tcPr>
            <w:tcW w:w="3118" w:type="dxa"/>
            <w:tcBorders>
              <w:right w:val="single" w:sz="4" w:space="0" w:color="FFFFFF" w:themeColor="background2"/>
            </w:tcBorders>
          </w:tcPr>
          <w:p w14:paraId="7F682B96" w14:textId="62886C81" w:rsidR="00971FDF" w:rsidRPr="00DE1D0D" w:rsidRDefault="00971FDF" w:rsidP="00971FDF">
            <w:pPr>
              <w:spacing w:before="120" w:after="120"/>
              <w:rPr>
                <w:rFonts w:cs="Arial"/>
                <w:sz w:val="16"/>
                <w:szCs w:val="16"/>
                <w:lang w:val="en-AU"/>
              </w:rPr>
            </w:pPr>
            <w:r w:rsidRPr="00DE1D0D">
              <w:rPr>
                <w:rFonts w:cs="Arial"/>
                <w:sz w:val="16"/>
                <w:szCs w:val="16"/>
                <w:lang w:val="en-AU"/>
              </w:rPr>
              <w:t>If the patient does not belong to a same-day AN-SNAP Version 5.0 class then this is long-stay outlier price weight obtained from the NWAU AN-SNAP price weight table. If the patient does belong to such a class then this value is missing.</w:t>
            </w:r>
          </w:p>
        </w:tc>
      </w:tr>
      <w:tr w:rsidR="00971FDF" w:rsidRPr="00DE1D0D" w14:paraId="00D0A933" w14:textId="77777777">
        <w:trPr>
          <w:trHeight w:val="20"/>
        </w:trPr>
        <w:tc>
          <w:tcPr>
            <w:tcW w:w="1560" w:type="dxa"/>
            <w:tcBorders>
              <w:right w:val="single" w:sz="4" w:space="0" w:color="FFFFFF" w:themeColor="background2"/>
            </w:tcBorders>
          </w:tcPr>
          <w:p w14:paraId="3D7C5858" w14:textId="6A8193A4" w:rsidR="00971FDF" w:rsidRPr="00DE1D0D" w:rsidRDefault="00971FDF" w:rsidP="00971FDF">
            <w:pPr>
              <w:spacing w:before="120" w:after="120"/>
              <w:rPr>
                <w:rFonts w:cs="Arial"/>
                <w:sz w:val="16"/>
                <w:szCs w:val="16"/>
                <w:lang w:val="en-AU"/>
              </w:rPr>
            </w:pPr>
            <w:r w:rsidRPr="00DE1D0D">
              <w:rPr>
                <w:rFonts w:cs="Arial"/>
                <w:sz w:val="16"/>
                <w:szCs w:val="16"/>
                <w:lang w:val="en-AU"/>
              </w:rPr>
              <w:t>S20</w:t>
            </w:r>
          </w:p>
        </w:tc>
        <w:tc>
          <w:tcPr>
            <w:tcW w:w="2551" w:type="dxa"/>
            <w:tcBorders>
              <w:right w:val="single" w:sz="4" w:space="0" w:color="FFFFFF" w:themeColor="background2"/>
            </w:tcBorders>
          </w:tcPr>
          <w:p w14:paraId="66560088" w14:textId="7DD60B24" w:rsidR="00971FDF" w:rsidRPr="00DE1D0D" w:rsidRDefault="00971FDF" w:rsidP="00971FDF">
            <w:pPr>
              <w:spacing w:before="120" w:after="120"/>
              <w:rPr>
                <w:rFonts w:cs="Arial"/>
                <w:sz w:val="16"/>
                <w:szCs w:val="16"/>
                <w:lang w:val="en-AU"/>
              </w:rPr>
            </w:pPr>
            <w:r w:rsidRPr="00DE1D0D">
              <w:rPr>
                <w:rFonts w:cs="Arial"/>
                <w:sz w:val="16"/>
                <w:szCs w:val="16"/>
                <w:lang w:val="en-AU"/>
              </w:rPr>
              <w:t>adj_indigenous</w:t>
            </w:r>
          </w:p>
        </w:tc>
        <w:tc>
          <w:tcPr>
            <w:tcW w:w="3119" w:type="dxa"/>
          </w:tcPr>
          <w:p w14:paraId="0C5F5613" w14:textId="3339F82E"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4075C343" w14:textId="6C5FCDEB" w:rsidR="00971FDF" w:rsidRPr="00DE1D0D" w:rsidRDefault="00971FDF" w:rsidP="00971FDF">
            <w:pPr>
              <w:spacing w:before="120" w:after="120"/>
              <w:rPr>
                <w:rFonts w:cs="Arial"/>
                <w:sz w:val="16"/>
                <w:szCs w:val="16"/>
                <w:lang w:val="en-AU"/>
              </w:rPr>
            </w:pPr>
            <w:r w:rsidRPr="00DE1D0D">
              <w:rPr>
                <w:rFonts w:cs="Arial"/>
                <w:sz w:val="16"/>
                <w:szCs w:val="16"/>
                <w:lang w:val="en-AU"/>
              </w:rPr>
              <w:t>Indigenous adjustment.</w:t>
            </w:r>
          </w:p>
        </w:tc>
      </w:tr>
      <w:tr w:rsidR="00971FDF" w:rsidRPr="00DE1D0D" w14:paraId="57899651" w14:textId="77777777">
        <w:trPr>
          <w:trHeight w:val="20"/>
        </w:trPr>
        <w:tc>
          <w:tcPr>
            <w:tcW w:w="1560" w:type="dxa"/>
            <w:tcBorders>
              <w:right w:val="single" w:sz="4" w:space="0" w:color="FFFFFF" w:themeColor="background2"/>
            </w:tcBorders>
          </w:tcPr>
          <w:p w14:paraId="5FF7C46B" w14:textId="659BC904" w:rsidR="00971FDF" w:rsidRPr="00DE1D0D" w:rsidRDefault="00971FDF" w:rsidP="00971FDF">
            <w:pPr>
              <w:spacing w:before="120" w:after="120"/>
              <w:rPr>
                <w:rFonts w:cs="Arial"/>
                <w:sz w:val="16"/>
                <w:szCs w:val="16"/>
                <w:lang w:val="en-AU"/>
              </w:rPr>
            </w:pPr>
            <w:r w:rsidRPr="00DE1D0D">
              <w:rPr>
                <w:rFonts w:cs="Arial"/>
                <w:sz w:val="16"/>
                <w:szCs w:val="16"/>
                <w:lang w:val="en-AU"/>
              </w:rPr>
              <w:t>S21</w:t>
            </w:r>
          </w:p>
        </w:tc>
        <w:tc>
          <w:tcPr>
            <w:tcW w:w="2551" w:type="dxa"/>
            <w:tcBorders>
              <w:right w:val="single" w:sz="4" w:space="0" w:color="FFFFFF" w:themeColor="background2"/>
            </w:tcBorders>
          </w:tcPr>
          <w:p w14:paraId="3F37343C" w14:textId="32C22464" w:rsidR="00971FDF" w:rsidRPr="00DE1D0D" w:rsidRDefault="00971FDF" w:rsidP="00971FDF">
            <w:pPr>
              <w:spacing w:before="120" w:after="120"/>
              <w:rPr>
                <w:rFonts w:cs="Arial"/>
                <w:sz w:val="16"/>
                <w:szCs w:val="16"/>
                <w:lang w:val="en-AU"/>
              </w:rPr>
            </w:pPr>
            <w:r w:rsidRPr="00DE1D0D">
              <w:rPr>
                <w:rFonts w:cs="Arial"/>
                <w:sz w:val="16"/>
                <w:szCs w:val="16"/>
                <w:lang w:val="en-AU"/>
              </w:rPr>
              <w:t>adj_remoteness</w:t>
            </w:r>
          </w:p>
        </w:tc>
        <w:tc>
          <w:tcPr>
            <w:tcW w:w="3119" w:type="dxa"/>
          </w:tcPr>
          <w:p w14:paraId="43DBAE4C" w14:textId="1CF9D335"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5DBA84E8" w14:textId="20A32E76" w:rsidR="00971FDF" w:rsidRPr="00DE1D0D" w:rsidRDefault="00971FDF" w:rsidP="00971FDF">
            <w:pPr>
              <w:spacing w:before="120" w:after="120"/>
              <w:rPr>
                <w:rFonts w:cs="Arial"/>
                <w:sz w:val="16"/>
                <w:szCs w:val="16"/>
                <w:lang w:val="en-AU"/>
              </w:rPr>
            </w:pPr>
            <w:r w:rsidRPr="00DE1D0D">
              <w:rPr>
                <w:rFonts w:cs="Arial"/>
                <w:sz w:val="16"/>
                <w:szCs w:val="16"/>
                <w:lang w:val="en-AU"/>
              </w:rPr>
              <w:t>Remoteness adjustment.</w:t>
            </w:r>
          </w:p>
        </w:tc>
      </w:tr>
      <w:tr w:rsidR="00971FDF" w:rsidRPr="00DE1D0D" w14:paraId="7577A276" w14:textId="77777777">
        <w:trPr>
          <w:trHeight w:val="20"/>
        </w:trPr>
        <w:tc>
          <w:tcPr>
            <w:tcW w:w="1560" w:type="dxa"/>
            <w:tcBorders>
              <w:right w:val="single" w:sz="4" w:space="0" w:color="FFFFFF" w:themeColor="background2"/>
            </w:tcBorders>
          </w:tcPr>
          <w:p w14:paraId="545879B1" w14:textId="64098B06" w:rsidR="00971FDF" w:rsidRPr="00DE1D0D" w:rsidRDefault="00971FDF" w:rsidP="00971FDF">
            <w:pPr>
              <w:spacing w:before="120" w:after="120"/>
              <w:rPr>
                <w:rFonts w:cs="Arial"/>
                <w:sz w:val="16"/>
                <w:szCs w:val="16"/>
                <w:lang w:val="en-AU"/>
              </w:rPr>
            </w:pPr>
            <w:r w:rsidRPr="00DE1D0D">
              <w:rPr>
                <w:rFonts w:cs="Arial"/>
                <w:sz w:val="16"/>
                <w:szCs w:val="16"/>
                <w:lang w:val="en-AU"/>
              </w:rPr>
              <w:lastRenderedPageBreak/>
              <w:t>S22</w:t>
            </w:r>
          </w:p>
        </w:tc>
        <w:tc>
          <w:tcPr>
            <w:tcW w:w="2551" w:type="dxa"/>
            <w:tcBorders>
              <w:right w:val="single" w:sz="4" w:space="0" w:color="FFFFFF" w:themeColor="background2"/>
            </w:tcBorders>
          </w:tcPr>
          <w:p w14:paraId="61415417" w14:textId="4A8BDC3B" w:rsidR="00971FDF" w:rsidRPr="00DE1D0D" w:rsidRDefault="00971FDF" w:rsidP="00971FDF">
            <w:pPr>
              <w:spacing w:before="120" w:after="120"/>
              <w:rPr>
                <w:rFonts w:cs="Arial"/>
                <w:sz w:val="16"/>
                <w:szCs w:val="16"/>
                <w:lang w:val="en-AU"/>
              </w:rPr>
            </w:pPr>
            <w:r w:rsidRPr="00DE1D0D">
              <w:rPr>
                <w:rFonts w:cs="Arial"/>
                <w:sz w:val="16"/>
                <w:szCs w:val="16"/>
                <w:lang w:val="en-AU"/>
              </w:rPr>
              <w:t>adj_treat_remoteness</w:t>
            </w:r>
          </w:p>
        </w:tc>
        <w:tc>
          <w:tcPr>
            <w:tcW w:w="3119" w:type="dxa"/>
          </w:tcPr>
          <w:p w14:paraId="2243D990" w14:textId="18F8A6E7"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1FFE2FAC" w14:textId="0D2588CF" w:rsidR="00971FDF" w:rsidRPr="00DE1D0D" w:rsidRDefault="00971FDF" w:rsidP="00971FDF">
            <w:pPr>
              <w:spacing w:before="120" w:after="120"/>
              <w:rPr>
                <w:rFonts w:cs="Arial"/>
                <w:sz w:val="16"/>
                <w:szCs w:val="16"/>
                <w:lang w:val="en-AU"/>
              </w:rPr>
            </w:pPr>
            <w:r w:rsidRPr="00DE1D0D">
              <w:rPr>
                <w:rFonts w:cs="Arial"/>
                <w:sz w:val="16"/>
                <w:szCs w:val="16"/>
                <w:lang w:val="en-AU"/>
              </w:rPr>
              <w:t>Hospital treatment remoteness adjustment.</w:t>
            </w:r>
          </w:p>
        </w:tc>
      </w:tr>
      <w:tr w:rsidR="00971FDF" w:rsidRPr="00DE1D0D" w14:paraId="5BB36F2C" w14:textId="77777777">
        <w:trPr>
          <w:trHeight w:val="20"/>
        </w:trPr>
        <w:tc>
          <w:tcPr>
            <w:tcW w:w="1560" w:type="dxa"/>
            <w:tcBorders>
              <w:right w:val="single" w:sz="4" w:space="0" w:color="FFFFFF" w:themeColor="background2"/>
            </w:tcBorders>
          </w:tcPr>
          <w:p w14:paraId="09A085ED" w14:textId="790A0991" w:rsidR="00971FDF" w:rsidRPr="00DE1D0D" w:rsidRDefault="00971FDF" w:rsidP="00971FDF">
            <w:pPr>
              <w:spacing w:before="120" w:after="120"/>
              <w:rPr>
                <w:rFonts w:cs="Arial"/>
                <w:sz w:val="16"/>
                <w:szCs w:val="16"/>
                <w:lang w:val="en-AU"/>
              </w:rPr>
            </w:pPr>
            <w:r w:rsidRPr="00DE1D0D">
              <w:rPr>
                <w:rFonts w:cs="Arial"/>
                <w:sz w:val="16"/>
                <w:szCs w:val="16"/>
                <w:lang w:val="en-AU"/>
              </w:rPr>
              <w:t>S23</w:t>
            </w:r>
          </w:p>
        </w:tc>
        <w:tc>
          <w:tcPr>
            <w:tcW w:w="2551" w:type="dxa"/>
            <w:tcBorders>
              <w:right w:val="single" w:sz="4" w:space="0" w:color="FFFFFF" w:themeColor="background2"/>
            </w:tcBorders>
          </w:tcPr>
          <w:p w14:paraId="6E3E8EB7" w14:textId="448CC7E7" w:rsidR="00971FDF" w:rsidRPr="00DE1D0D" w:rsidRDefault="00971FDF" w:rsidP="00971FDF">
            <w:pPr>
              <w:spacing w:before="120" w:after="120"/>
              <w:rPr>
                <w:rFonts w:cs="Arial"/>
                <w:sz w:val="16"/>
                <w:szCs w:val="16"/>
                <w:lang w:val="en-AU"/>
              </w:rPr>
            </w:pPr>
            <w:r w:rsidRPr="00DE1D0D">
              <w:rPr>
                <w:rFonts w:cs="Arial"/>
                <w:sz w:val="16"/>
                <w:szCs w:val="16"/>
                <w:lang w:val="en-AU"/>
              </w:rPr>
              <w:t>adj_radiotherapy</w:t>
            </w:r>
          </w:p>
        </w:tc>
        <w:tc>
          <w:tcPr>
            <w:tcW w:w="3119" w:type="dxa"/>
          </w:tcPr>
          <w:p w14:paraId="70F5F678" w14:textId="413201E6"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26FD3A54" w14:textId="5BEA8382" w:rsidR="00971FDF" w:rsidRPr="00DE1D0D" w:rsidRDefault="00971FDF" w:rsidP="00971FDF">
            <w:pPr>
              <w:spacing w:before="120" w:after="120"/>
              <w:rPr>
                <w:rFonts w:cs="Arial"/>
                <w:sz w:val="16"/>
                <w:szCs w:val="16"/>
                <w:lang w:val="en-AU"/>
              </w:rPr>
            </w:pPr>
            <w:r w:rsidRPr="00DE1D0D">
              <w:rPr>
                <w:rFonts w:cs="Arial"/>
                <w:sz w:val="16"/>
                <w:szCs w:val="16"/>
                <w:lang w:val="en-AU"/>
              </w:rPr>
              <w:t>Radiotherapy adjustment.</w:t>
            </w:r>
          </w:p>
        </w:tc>
      </w:tr>
      <w:tr w:rsidR="00971FDF" w:rsidRPr="00DE1D0D" w14:paraId="64DD8F33" w14:textId="77777777">
        <w:trPr>
          <w:trHeight w:val="20"/>
        </w:trPr>
        <w:tc>
          <w:tcPr>
            <w:tcW w:w="1560" w:type="dxa"/>
            <w:tcBorders>
              <w:right w:val="single" w:sz="4" w:space="0" w:color="FFFFFF" w:themeColor="background2"/>
            </w:tcBorders>
          </w:tcPr>
          <w:p w14:paraId="0DBCCFD7" w14:textId="4EF62652" w:rsidR="00971FDF" w:rsidRPr="00DE1D0D" w:rsidRDefault="00971FDF" w:rsidP="00971FDF">
            <w:pPr>
              <w:spacing w:before="120" w:after="120"/>
              <w:rPr>
                <w:rFonts w:cs="Arial"/>
                <w:sz w:val="16"/>
                <w:szCs w:val="16"/>
                <w:lang w:val="en-AU"/>
              </w:rPr>
            </w:pPr>
            <w:r w:rsidRPr="00DE1D0D">
              <w:rPr>
                <w:rFonts w:cs="Arial"/>
                <w:sz w:val="16"/>
                <w:szCs w:val="16"/>
                <w:lang w:val="en-AU"/>
              </w:rPr>
              <w:t>S24</w:t>
            </w:r>
          </w:p>
        </w:tc>
        <w:tc>
          <w:tcPr>
            <w:tcW w:w="2551" w:type="dxa"/>
            <w:tcBorders>
              <w:right w:val="single" w:sz="4" w:space="0" w:color="FFFFFF" w:themeColor="background2"/>
            </w:tcBorders>
          </w:tcPr>
          <w:p w14:paraId="1F7E3151" w14:textId="40746E8D" w:rsidR="00971FDF" w:rsidRPr="00DE1D0D" w:rsidRDefault="00971FDF" w:rsidP="00971FDF">
            <w:pPr>
              <w:spacing w:before="120" w:after="120"/>
              <w:rPr>
                <w:rFonts w:cs="Arial"/>
                <w:sz w:val="16"/>
                <w:szCs w:val="16"/>
                <w:lang w:val="en-AU"/>
              </w:rPr>
            </w:pPr>
            <w:r w:rsidRPr="00DE1D0D">
              <w:rPr>
                <w:rFonts w:cs="Arial"/>
                <w:sz w:val="16"/>
                <w:szCs w:val="16"/>
                <w:lang w:val="en-AU"/>
              </w:rPr>
              <w:t>adj_dialysis</w:t>
            </w:r>
          </w:p>
        </w:tc>
        <w:tc>
          <w:tcPr>
            <w:tcW w:w="3119" w:type="dxa"/>
          </w:tcPr>
          <w:p w14:paraId="4736AB78" w14:textId="22F9739E"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175CF988" w14:textId="4D9AC930" w:rsidR="00971FDF" w:rsidRPr="00DE1D0D" w:rsidRDefault="00971FDF" w:rsidP="00971FDF">
            <w:pPr>
              <w:spacing w:before="120" w:after="120"/>
              <w:rPr>
                <w:rFonts w:cs="Arial"/>
                <w:sz w:val="16"/>
                <w:szCs w:val="16"/>
                <w:lang w:val="en-AU"/>
              </w:rPr>
            </w:pPr>
            <w:r w:rsidRPr="00DE1D0D">
              <w:rPr>
                <w:rFonts w:cs="Arial"/>
                <w:sz w:val="16"/>
                <w:szCs w:val="16"/>
                <w:lang w:val="en-AU"/>
              </w:rPr>
              <w:t>Dialysis adjustment.</w:t>
            </w:r>
          </w:p>
        </w:tc>
      </w:tr>
      <w:tr w:rsidR="00971FDF" w:rsidRPr="00DE1D0D" w14:paraId="1DB20176" w14:textId="77777777">
        <w:trPr>
          <w:trHeight w:val="20"/>
        </w:trPr>
        <w:tc>
          <w:tcPr>
            <w:tcW w:w="1560" w:type="dxa"/>
            <w:tcBorders>
              <w:right w:val="single" w:sz="4" w:space="0" w:color="FFFFFF" w:themeColor="background2"/>
            </w:tcBorders>
          </w:tcPr>
          <w:p w14:paraId="22CB8B98" w14:textId="19134CC4" w:rsidR="00971FDF" w:rsidRPr="00DE1D0D" w:rsidRDefault="00971FDF" w:rsidP="00971FDF">
            <w:pPr>
              <w:spacing w:before="120" w:after="120"/>
              <w:rPr>
                <w:rFonts w:cs="Arial"/>
                <w:sz w:val="16"/>
                <w:szCs w:val="16"/>
                <w:lang w:val="en-AU"/>
              </w:rPr>
            </w:pPr>
            <w:r w:rsidRPr="00DE1D0D">
              <w:rPr>
                <w:rFonts w:cs="Arial"/>
                <w:sz w:val="16"/>
                <w:szCs w:val="16"/>
                <w:lang w:val="en-AU"/>
              </w:rPr>
              <w:t>S25</w:t>
            </w:r>
          </w:p>
        </w:tc>
        <w:tc>
          <w:tcPr>
            <w:tcW w:w="2551" w:type="dxa"/>
            <w:tcBorders>
              <w:right w:val="single" w:sz="4" w:space="0" w:color="FFFFFF" w:themeColor="background2"/>
            </w:tcBorders>
          </w:tcPr>
          <w:p w14:paraId="75B7078E" w14:textId="5E12DBB7" w:rsidR="00971FDF" w:rsidRPr="00DE1D0D" w:rsidRDefault="00971FDF" w:rsidP="00971FDF">
            <w:pPr>
              <w:spacing w:before="120" w:after="120"/>
              <w:rPr>
                <w:rFonts w:cs="Arial"/>
                <w:sz w:val="16"/>
                <w:szCs w:val="16"/>
                <w:lang w:val="en-AU"/>
              </w:rPr>
            </w:pPr>
            <w:r w:rsidRPr="00DE1D0D">
              <w:rPr>
                <w:rFonts w:cs="Arial"/>
                <w:sz w:val="16"/>
                <w:szCs w:val="16"/>
                <w:lang w:val="en-AU"/>
              </w:rPr>
              <w:t>caretype_adj_privpat_serv</w:t>
            </w:r>
          </w:p>
        </w:tc>
        <w:tc>
          <w:tcPr>
            <w:tcW w:w="3119" w:type="dxa"/>
          </w:tcPr>
          <w:p w14:paraId="09A9BB6A" w14:textId="212E15DE"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4F87897B" w14:textId="0E32708C" w:rsidR="00971FDF" w:rsidRPr="00DE1D0D" w:rsidRDefault="00971FDF" w:rsidP="00971FDF">
            <w:pPr>
              <w:spacing w:before="120" w:after="120"/>
              <w:rPr>
                <w:rFonts w:cs="Arial"/>
                <w:sz w:val="16"/>
                <w:szCs w:val="16"/>
                <w:lang w:val="en-AU"/>
              </w:rPr>
            </w:pPr>
            <w:r w:rsidRPr="00DE1D0D">
              <w:rPr>
                <w:rFonts w:cs="Arial"/>
                <w:sz w:val="16"/>
                <w:szCs w:val="16"/>
                <w:lang w:val="en-AU"/>
              </w:rPr>
              <w:t>Private patient service adjustment (adjustment specific to care type and state).</w:t>
            </w:r>
          </w:p>
        </w:tc>
      </w:tr>
      <w:tr w:rsidR="00971FDF" w:rsidRPr="00DE1D0D" w14:paraId="32DACF1D" w14:textId="77777777">
        <w:trPr>
          <w:trHeight w:val="20"/>
        </w:trPr>
        <w:tc>
          <w:tcPr>
            <w:tcW w:w="1560" w:type="dxa"/>
            <w:tcBorders>
              <w:right w:val="single" w:sz="4" w:space="0" w:color="FFFFFF" w:themeColor="background2"/>
            </w:tcBorders>
          </w:tcPr>
          <w:p w14:paraId="120ACB5C" w14:textId="5E53190C" w:rsidR="00971FDF" w:rsidRPr="00DE1D0D" w:rsidRDefault="00971FDF" w:rsidP="00971FDF">
            <w:pPr>
              <w:spacing w:before="120" w:after="120"/>
              <w:rPr>
                <w:rFonts w:cs="Arial"/>
                <w:sz w:val="16"/>
                <w:szCs w:val="16"/>
                <w:lang w:val="en-AU"/>
              </w:rPr>
            </w:pPr>
            <w:r w:rsidRPr="00DE1D0D">
              <w:rPr>
                <w:rFonts w:cs="Arial"/>
                <w:sz w:val="16"/>
                <w:szCs w:val="16"/>
                <w:lang w:val="en-AU"/>
              </w:rPr>
              <w:t>S2</w:t>
            </w:r>
            <w:r w:rsidR="00A90B60" w:rsidRPr="00DE1D0D">
              <w:rPr>
                <w:rFonts w:cs="Arial"/>
                <w:sz w:val="16"/>
                <w:szCs w:val="16"/>
                <w:lang w:val="en-AU"/>
              </w:rPr>
              <w:t>6</w:t>
            </w:r>
          </w:p>
        </w:tc>
        <w:tc>
          <w:tcPr>
            <w:tcW w:w="2551" w:type="dxa"/>
            <w:tcBorders>
              <w:right w:val="single" w:sz="4" w:space="0" w:color="FFFFFF" w:themeColor="background2"/>
            </w:tcBorders>
          </w:tcPr>
          <w:p w14:paraId="432832FB" w14:textId="041F1121" w:rsidR="00971FDF" w:rsidRPr="00DE1D0D" w:rsidRDefault="00971FDF" w:rsidP="00971FDF">
            <w:pPr>
              <w:spacing w:before="120" w:after="120"/>
              <w:rPr>
                <w:rFonts w:cs="Arial"/>
                <w:sz w:val="16"/>
                <w:szCs w:val="16"/>
                <w:lang w:val="en-AU"/>
              </w:rPr>
            </w:pPr>
            <w:r w:rsidRPr="00DE1D0D">
              <w:rPr>
                <w:rFonts w:cs="Arial"/>
                <w:sz w:val="16"/>
                <w:szCs w:val="16"/>
                <w:lang w:val="en-AU"/>
              </w:rPr>
              <w:t>state_adj_privpat_accomm_sd</w:t>
            </w:r>
          </w:p>
        </w:tc>
        <w:tc>
          <w:tcPr>
            <w:tcW w:w="3119" w:type="dxa"/>
          </w:tcPr>
          <w:p w14:paraId="7838A79D" w14:textId="68DD3D93"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30832979" w14:textId="55DC9C0D" w:rsidR="00971FDF" w:rsidRPr="00DE1D0D" w:rsidRDefault="00971FDF" w:rsidP="00971FDF">
            <w:pPr>
              <w:spacing w:before="120" w:after="120"/>
              <w:rPr>
                <w:rFonts w:cs="Arial"/>
                <w:sz w:val="16"/>
                <w:szCs w:val="16"/>
                <w:lang w:val="en-AU"/>
              </w:rPr>
            </w:pPr>
            <w:r w:rsidRPr="00DE1D0D">
              <w:rPr>
                <w:rFonts w:cs="Arial"/>
                <w:sz w:val="16"/>
                <w:szCs w:val="16"/>
                <w:lang w:val="en-AU"/>
              </w:rPr>
              <w:t>Private patient accommodation adjustment: same-day rate (state-specific adjustment).</w:t>
            </w:r>
          </w:p>
        </w:tc>
      </w:tr>
      <w:tr w:rsidR="00971FDF" w:rsidRPr="00DE1D0D" w14:paraId="077633F3" w14:textId="77777777">
        <w:trPr>
          <w:trHeight w:val="20"/>
        </w:trPr>
        <w:tc>
          <w:tcPr>
            <w:tcW w:w="1560" w:type="dxa"/>
            <w:tcBorders>
              <w:right w:val="single" w:sz="4" w:space="0" w:color="FFFFFF" w:themeColor="background2"/>
            </w:tcBorders>
          </w:tcPr>
          <w:p w14:paraId="0F48624E" w14:textId="2C879C26" w:rsidR="00971FDF" w:rsidRPr="00DE1D0D" w:rsidRDefault="00971FDF" w:rsidP="00971FDF">
            <w:pPr>
              <w:spacing w:before="120" w:after="120"/>
              <w:rPr>
                <w:rFonts w:cs="Arial"/>
                <w:sz w:val="16"/>
                <w:szCs w:val="16"/>
                <w:lang w:val="en-AU"/>
              </w:rPr>
            </w:pPr>
            <w:r w:rsidRPr="00DE1D0D">
              <w:rPr>
                <w:rFonts w:cs="Arial"/>
                <w:sz w:val="16"/>
                <w:szCs w:val="16"/>
                <w:lang w:val="en-AU"/>
              </w:rPr>
              <w:t>S2</w:t>
            </w:r>
            <w:r w:rsidR="00A90B60" w:rsidRPr="00DE1D0D">
              <w:rPr>
                <w:rFonts w:cs="Arial"/>
                <w:sz w:val="16"/>
                <w:szCs w:val="16"/>
                <w:lang w:val="en-AU"/>
              </w:rPr>
              <w:t>7</w:t>
            </w:r>
          </w:p>
        </w:tc>
        <w:tc>
          <w:tcPr>
            <w:tcW w:w="2551" w:type="dxa"/>
            <w:tcBorders>
              <w:right w:val="single" w:sz="4" w:space="0" w:color="FFFFFF" w:themeColor="background2"/>
            </w:tcBorders>
          </w:tcPr>
          <w:p w14:paraId="66F00AD9" w14:textId="49D3F7B4" w:rsidR="00971FDF" w:rsidRPr="00DE1D0D" w:rsidRDefault="00971FDF" w:rsidP="00971FDF">
            <w:pPr>
              <w:spacing w:before="120" w:after="120"/>
              <w:rPr>
                <w:rFonts w:cs="Arial"/>
                <w:sz w:val="16"/>
                <w:szCs w:val="16"/>
                <w:lang w:val="en-AU"/>
              </w:rPr>
            </w:pPr>
            <w:r w:rsidRPr="00DE1D0D">
              <w:rPr>
                <w:rFonts w:cs="Arial"/>
                <w:sz w:val="16"/>
                <w:szCs w:val="16"/>
                <w:lang w:val="en-AU"/>
              </w:rPr>
              <w:t>state_adj_privpat_accomm_on</w:t>
            </w:r>
          </w:p>
        </w:tc>
        <w:tc>
          <w:tcPr>
            <w:tcW w:w="3119" w:type="dxa"/>
          </w:tcPr>
          <w:p w14:paraId="21DD0FBC" w14:textId="20147A31"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38B15E2A" w14:textId="445D0275" w:rsidR="00971FDF" w:rsidRPr="00DE1D0D" w:rsidRDefault="00971FDF" w:rsidP="00971FDF">
            <w:pPr>
              <w:spacing w:before="120" w:after="120"/>
              <w:rPr>
                <w:rFonts w:cs="Arial"/>
                <w:sz w:val="16"/>
                <w:szCs w:val="16"/>
                <w:lang w:val="en-AU"/>
              </w:rPr>
            </w:pPr>
            <w:r w:rsidRPr="00DE1D0D">
              <w:rPr>
                <w:rFonts w:cs="Arial"/>
                <w:sz w:val="16"/>
                <w:szCs w:val="16"/>
                <w:lang w:val="en-AU"/>
              </w:rPr>
              <w:t>Private patient accommodation adjustment: overnight per diem rate (state-specific adjustment)</w:t>
            </w:r>
          </w:p>
        </w:tc>
      </w:tr>
      <w:tr w:rsidR="00971FDF" w:rsidRPr="00DE1D0D" w14:paraId="3349DF31" w14:textId="77777777">
        <w:trPr>
          <w:trHeight w:val="20"/>
        </w:trPr>
        <w:tc>
          <w:tcPr>
            <w:tcW w:w="1560" w:type="dxa"/>
            <w:tcBorders>
              <w:right w:val="single" w:sz="4" w:space="0" w:color="FFFFFF" w:themeColor="background2"/>
            </w:tcBorders>
          </w:tcPr>
          <w:p w14:paraId="5CB397B7" w14:textId="271BA9CB" w:rsidR="00971FDF" w:rsidRPr="00DE1D0D" w:rsidRDefault="00971FDF" w:rsidP="00971FDF">
            <w:pPr>
              <w:spacing w:before="120" w:after="120"/>
              <w:rPr>
                <w:rFonts w:cs="Arial"/>
                <w:sz w:val="16"/>
                <w:szCs w:val="16"/>
                <w:lang w:val="en-AU"/>
              </w:rPr>
            </w:pPr>
            <w:r w:rsidRPr="00DE1D0D">
              <w:rPr>
                <w:rFonts w:cs="Arial"/>
                <w:sz w:val="16"/>
                <w:szCs w:val="16"/>
                <w:lang w:val="en-AU"/>
              </w:rPr>
              <w:t>S2</w:t>
            </w:r>
            <w:r w:rsidR="00A90B60" w:rsidRPr="00DE1D0D">
              <w:rPr>
                <w:rFonts w:cs="Arial"/>
                <w:sz w:val="16"/>
                <w:szCs w:val="16"/>
                <w:lang w:val="en-AU"/>
              </w:rPr>
              <w:t>8</w:t>
            </w:r>
          </w:p>
        </w:tc>
        <w:tc>
          <w:tcPr>
            <w:tcW w:w="2551" w:type="dxa"/>
            <w:tcBorders>
              <w:right w:val="single" w:sz="4" w:space="0" w:color="FFFFFF" w:themeColor="background2"/>
            </w:tcBorders>
          </w:tcPr>
          <w:p w14:paraId="70D02849" w14:textId="38EDB853" w:rsidR="00971FDF" w:rsidRPr="00DE1D0D" w:rsidRDefault="00971FDF" w:rsidP="00971FDF">
            <w:pPr>
              <w:spacing w:before="120" w:after="120"/>
              <w:rPr>
                <w:rFonts w:cs="Arial"/>
                <w:sz w:val="16"/>
                <w:szCs w:val="16"/>
                <w:lang w:val="en-AU"/>
              </w:rPr>
            </w:pPr>
            <w:r w:rsidRPr="00DE1D0D">
              <w:rPr>
                <w:rFonts w:cs="Arial"/>
                <w:sz w:val="16"/>
                <w:szCs w:val="16"/>
                <w:lang w:val="en-AU"/>
              </w:rPr>
              <w:t>Error_code</w:t>
            </w:r>
          </w:p>
        </w:tc>
        <w:tc>
          <w:tcPr>
            <w:tcW w:w="3119" w:type="dxa"/>
          </w:tcPr>
          <w:p w14:paraId="7CA66C6E" w14:textId="2ECA298D" w:rsidR="00971FDF" w:rsidRPr="00DE1D0D" w:rsidRDefault="00971FDF" w:rsidP="00971FDF">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5CF80E4F" w14:textId="147DA4F0" w:rsidR="00971FDF" w:rsidRPr="00DE1D0D" w:rsidRDefault="00971FDF" w:rsidP="00971FDF">
            <w:pPr>
              <w:spacing w:before="120" w:after="120"/>
              <w:rPr>
                <w:rFonts w:cs="Arial"/>
                <w:sz w:val="16"/>
                <w:szCs w:val="16"/>
                <w:lang w:val="en-AU"/>
              </w:rPr>
            </w:pPr>
            <w:r w:rsidRPr="00DE1D0D">
              <w:rPr>
                <w:rFonts w:cs="Arial"/>
                <w:sz w:val="16"/>
                <w:szCs w:val="16"/>
                <w:lang w:val="en-AU"/>
              </w:rPr>
              <w:t>Outlines errors in calculations</w:t>
            </w:r>
          </w:p>
        </w:tc>
      </w:tr>
      <w:tr w:rsidR="00691BC2" w:rsidRPr="00DE1D0D" w14:paraId="45EDFE78" w14:textId="77777777">
        <w:trPr>
          <w:trHeight w:val="20"/>
        </w:trPr>
        <w:tc>
          <w:tcPr>
            <w:tcW w:w="1560" w:type="dxa"/>
            <w:tcBorders>
              <w:right w:val="single" w:sz="4" w:space="0" w:color="FFFFFF" w:themeColor="background2"/>
            </w:tcBorders>
          </w:tcPr>
          <w:p w14:paraId="34042342" w14:textId="3CFE4B0A" w:rsidR="00691BC2" w:rsidRPr="00DE1D0D" w:rsidRDefault="00691BC2" w:rsidP="00691BC2">
            <w:pPr>
              <w:spacing w:before="120" w:after="120"/>
              <w:rPr>
                <w:rFonts w:cs="Arial"/>
                <w:sz w:val="16"/>
                <w:szCs w:val="16"/>
                <w:lang w:val="en-AU"/>
              </w:rPr>
            </w:pPr>
            <w:r w:rsidRPr="00DE1D0D">
              <w:rPr>
                <w:rFonts w:cs="Arial"/>
                <w:sz w:val="16"/>
                <w:szCs w:val="16"/>
                <w:lang w:val="en-AU"/>
              </w:rPr>
              <w:t>S</w:t>
            </w:r>
            <w:r w:rsidR="00A90B60" w:rsidRPr="00DE1D0D">
              <w:rPr>
                <w:rFonts w:cs="Arial"/>
                <w:sz w:val="16"/>
                <w:szCs w:val="16"/>
                <w:lang w:val="en-AU"/>
              </w:rPr>
              <w:t>29</w:t>
            </w:r>
          </w:p>
        </w:tc>
        <w:tc>
          <w:tcPr>
            <w:tcW w:w="2551" w:type="dxa"/>
            <w:tcBorders>
              <w:right w:val="single" w:sz="4" w:space="0" w:color="FFFFFF" w:themeColor="background2"/>
            </w:tcBorders>
          </w:tcPr>
          <w:p w14:paraId="1DC96742" w14:textId="4492A769" w:rsidR="00691BC2" w:rsidRPr="00DE1D0D" w:rsidRDefault="00691BC2" w:rsidP="00691BC2">
            <w:pPr>
              <w:spacing w:before="120" w:after="120"/>
              <w:rPr>
                <w:rFonts w:cs="Arial"/>
                <w:sz w:val="16"/>
                <w:szCs w:val="16"/>
                <w:lang w:val="en-AU"/>
              </w:rPr>
            </w:pPr>
            <w:r w:rsidRPr="00DE1D0D">
              <w:rPr>
                <w:rFonts w:cs="Arial"/>
                <w:sz w:val="16"/>
                <w:szCs w:val="16"/>
                <w:lang w:val="en-AU"/>
              </w:rPr>
              <w:t>_pat_separation_category</w:t>
            </w:r>
          </w:p>
        </w:tc>
        <w:tc>
          <w:tcPr>
            <w:tcW w:w="3119" w:type="dxa"/>
          </w:tcPr>
          <w:p w14:paraId="528AFF01" w14:textId="69D7C18F" w:rsidR="00691BC2" w:rsidRPr="00DE1D0D" w:rsidRDefault="00691BC2" w:rsidP="00691BC2">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0E4AA009" w14:textId="77777777" w:rsidR="00C0237C" w:rsidRPr="00DE1D0D" w:rsidRDefault="00C0237C" w:rsidP="00C0237C">
            <w:pPr>
              <w:spacing w:before="120" w:after="120"/>
              <w:rPr>
                <w:rFonts w:cs="Arial"/>
                <w:sz w:val="16"/>
                <w:szCs w:val="16"/>
                <w:lang w:val="en-AU"/>
              </w:rPr>
            </w:pPr>
            <w:r w:rsidRPr="00DE1D0D">
              <w:rPr>
                <w:rFonts w:cs="Arial"/>
                <w:sz w:val="16"/>
                <w:szCs w:val="16"/>
                <w:lang w:val="en-AU"/>
              </w:rPr>
              <w:t xml:space="preserve">Patient separation category: </w:t>
            </w:r>
          </w:p>
          <w:p w14:paraId="5FEA2B8B" w14:textId="77777777" w:rsidR="00C0237C" w:rsidRPr="00DE1D0D" w:rsidRDefault="00C0237C" w:rsidP="00A97550">
            <w:pPr>
              <w:spacing w:before="120"/>
              <w:rPr>
                <w:rFonts w:cs="Arial"/>
                <w:sz w:val="16"/>
                <w:szCs w:val="16"/>
                <w:lang w:val="en-AU"/>
              </w:rPr>
            </w:pPr>
            <w:r w:rsidRPr="00DE1D0D">
              <w:rPr>
                <w:rFonts w:cs="Arial"/>
                <w:sz w:val="16"/>
                <w:szCs w:val="16"/>
                <w:lang w:val="en-AU"/>
              </w:rPr>
              <w:t>1:  Patients belonging to a same day AN-SNAP Version 5.0 class.</w:t>
            </w:r>
          </w:p>
          <w:p w14:paraId="35956F21" w14:textId="77777777" w:rsidR="00C0237C" w:rsidRPr="00DE1D0D" w:rsidRDefault="00C0237C" w:rsidP="00A97550">
            <w:pPr>
              <w:spacing w:before="120"/>
              <w:rPr>
                <w:rFonts w:cs="Arial"/>
                <w:sz w:val="16"/>
                <w:szCs w:val="16"/>
                <w:lang w:val="en-AU"/>
              </w:rPr>
            </w:pPr>
            <w:r w:rsidRPr="00DE1D0D">
              <w:rPr>
                <w:rFonts w:cs="Arial"/>
                <w:sz w:val="16"/>
                <w:szCs w:val="16"/>
                <w:lang w:val="en-AU"/>
              </w:rPr>
              <w:t xml:space="preserve">2: Short-stay outlier patients </w:t>
            </w:r>
          </w:p>
          <w:p w14:paraId="40D51397" w14:textId="77777777" w:rsidR="00C0237C" w:rsidRPr="00DE1D0D" w:rsidRDefault="00C0237C" w:rsidP="00A97550">
            <w:pPr>
              <w:spacing w:before="120"/>
              <w:rPr>
                <w:rFonts w:cs="Arial"/>
                <w:sz w:val="16"/>
                <w:szCs w:val="16"/>
                <w:lang w:val="en-AU"/>
              </w:rPr>
            </w:pPr>
            <w:r w:rsidRPr="00DE1D0D">
              <w:rPr>
                <w:rFonts w:cs="Arial"/>
                <w:sz w:val="16"/>
                <w:szCs w:val="16"/>
                <w:lang w:val="en-AU"/>
              </w:rPr>
              <w:t>3: Inlier patients</w:t>
            </w:r>
          </w:p>
          <w:p w14:paraId="7A5264B2" w14:textId="495D5016" w:rsidR="00691BC2" w:rsidRPr="00DE1D0D" w:rsidRDefault="00C0237C" w:rsidP="00A97550">
            <w:pPr>
              <w:spacing w:before="120"/>
              <w:rPr>
                <w:rFonts w:cs="Arial"/>
                <w:sz w:val="16"/>
                <w:szCs w:val="16"/>
                <w:lang w:val="en-AU"/>
              </w:rPr>
            </w:pPr>
            <w:r w:rsidRPr="00DE1D0D">
              <w:rPr>
                <w:rFonts w:cs="Arial"/>
                <w:sz w:val="16"/>
                <w:szCs w:val="16"/>
                <w:lang w:val="en-AU"/>
              </w:rPr>
              <w:t>4: Long-stay outlier patients</w:t>
            </w:r>
          </w:p>
        </w:tc>
      </w:tr>
      <w:tr w:rsidR="00382B57" w:rsidRPr="00DE1D0D" w14:paraId="521244E4" w14:textId="77777777">
        <w:trPr>
          <w:trHeight w:val="20"/>
        </w:trPr>
        <w:tc>
          <w:tcPr>
            <w:tcW w:w="1560" w:type="dxa"/>
            <w:tcBorders>
              <w:right w:val="single" w:sz="4" w:space="0" w:color="FFFFFF" w:themeColor="background2"/>
            </w:tcBorders>
          </w:tcPr>
          <w:p w14:paraId="56481A88" w14:textId="34A39600" w:rsidR="00382B57" w:rsidRPr="00DE1D0D" w:rsidRDefault="00382B57" w:rsidP="00382B57">
            <w:pPr>
              <w:spacing w:before="120" w:after="120"/>
              <w:rPr>
                <w:rFonts w:cs="Arial"/>
                <w:sz w:val="16"/>
                <w:szCs w:val="16"/>
                <w:lang w:val="en-AU"/>
              </w:rPr>
            </w:pPr>
            <w:r w:rsidRPr="00DE1D0D">
              <w:rPr>
                <w:rFonts w:cs="Arial"/>
                <w:sz w:val="16"/>
                <w:szCs w:val="16"/>
                <w:lang w:val="en-AU"/>
              </w:rPr>
              <w:t>S3</w:t>
            </w:r>
            <w:r w:rsidR="003C294B" w:rsidRPr="00DE1D0D">
              <w:rPr>
                <w:rFonts w:cs="Arial"/>
                <w:sz w:val="16"/>
                <w:szCs w:val="16"/>
                <w:lang w:val="en-AU"/>
              </w:rPr>
              <w:t>0</w:t>
            </w:r>
          </w:p>
        </w:tc>
        <w:tc>
          <w:tcPr>
            <w:tcW w:w="2551" w:type="dxa"/>
            <w:tcBorders>
              <w:right w:val="single" w:sz="4" w:space="0" w:color="FFFFFF" w:themeColor="background2"/>
            </w:tcBorders>
          </w:tcPr>
          <w:p w14:paraId="272EC48D" w14:textId="0F19052C" w:rsidR="00382B57" w:rsidRPr="00DE1D0D" w:rsidRDefault="00382B57" w:rsidP="00382B57">
            <w:pPr>
              <w:spacing w:before="120" w:after="120"/>
              <w:rPr>
                <w:rFonts w:cs="Arial"/>
                <w:sz w:val="16"/>
                <w:szCs w:val="16"/>
                <w:lang w:val="en-AU"/>
              </w:rPr>
            </w:pPr>
            <w:r w:rsidRPr="00DE1D0D">
              <w:rPr>
                <w:rFonts w:cs="Arial"/>
                <w:sz w:val="16"/>
                <w:szCs w:val="16"/>
                <w:lang w:val="en-AU"/>
              </w:rPr>
              <w:t>_w01</w:t>
            </w:r>
          </w:p>
        </w:tc>
        <w:tc>
          <w:tcPr>
            <w:tcW w:w="3119" w:type="dxa"/>
          </w:tcPr>
          <w:p w14:paraId="48371357" w14:textId="5E0B7BDB" w:rsidR="00382B57" w:rsidRPr="00DE1D0D" w:rsidRDefault="00382B57" w:rsidP="00382B57">
            <w:pPr>
              <w:spacing w:before="120" w:after="120"/>
              <w:rPr>
                <w:rFonts w:cs="Arial"/>
                <w:sz w:val="16"/>
                <w:szCs w:val="16"/>
                <w:lang w:val="en-AU"/>
              </w:rPr>
            </w:pPr>
            <w:r w:rsidRPr="00DE1D0D">
              <w:rPr>
                <w:rFonts w:cs="Arial"/>
                <w:sz w:val="16"/>
                <w:szCs w:val="16"/>
                <w:lang w:val="en-AU"/>
              </w:rPr>
              <w:t>AN-SNAP inlier/outlier weight</w:t>
            </w:r>
          </w:p>
        </w:tc>
        <w:tc>
          <w:tcPr>
            <w:tcW w:w="3118" w:type="dxa"/>
            <w:tcBorders>
              <w:right w:val="single" w:sz="4" w:space="0" w:color="FFFFFF" w:themeColor="background2"/>
            </w:tcBorders>
          </w:tcPr>
          <w:p w14:paraId="52C93E79" w14:textId="77777777" w:rsidR="005013C5" w:rsidRPr="00DE1D0D" w:rsidRDefault="005013C5" w:rsidP="005013C5">
            <w:pPr>
              <w:spacing w:before="120" w:after="120"/>
              <w:rPr>
                <w:rFonts w:cs="Arial"/>
                <w:sz w:val="16"/>
                <w:szCs w:val="16"/>
                <w:lang w:val="en-AU"/>
              </w:rPr>
            </w:pPr>
            <w:r w:rsidRPr="00DE1D0D">
              <w:rPr>
                <w:rFonts w:cs="Arial"/>
                <w:sz w:val="16"/>
                <w:szCs w:val="16"/>
                <w:lang w:val="en-AU"/>
              </w:rPr>
              <w:t>Based off _pat_separation_category:</w:t>
            </w:r>
          </w:p>
          <w:p w14:paraId="0D6E926F" w14:textId="77777777" w:rsidR="005013C5" w:rsidRPr="00DE1D0D" w:rsidRDefault="005013C5" w:rsidP="005013C5">
            <w:pPr>
              <w:spacing w:before="120" w:after="120"/>
              <w:rPr>
                <w:rFonts w:cs="Arial"/>
                <w:sz w:val="16"/>
                <w:szCs w:val="16"/>
                <w:lang w:val="en-AU"/>
              </w:rPr>
            </w:pPr>
            <w:r w:rsidRPr="00DE1D0D">
              <w:rPr>
                <w:rFonts w:cs="Arial"/>
                <w:sz w:val="16"/>
                <w:szCs w:val="16"/>
                <w:lang w:val="en-AU"/>
              </w:rPr>
              <w:t>1: ansnap_pw_sd</w:t>
            </w:r>
          </w:p>
          <w:p w14:paraId="65F46412" w14:textId="77777777" w:rsidR="005013C5" w:rsidRPr="00DE1D0D" w:rsidRDefault="005013C5" w:rsidP="005013C5">
            <w:pPr>
              <w:spacing w:before="120" w:after="120"/>
              <w:rPr>
                <w:rFonts w:cs="Arial"/>
                <w:sz w:val="16"/>
                <w:szCs w:val="16"/>
                <w:lang w:val="en-AU"/>
              </w:rPr>
            </w:pPr>
            <w:r w:rsidRPr="00DE1D0D">
              <w:rPr>
                <w:rFonts w:cs="Arial"/>
                <w:sz w:val="16"/>
                <w:szCs w:val="16"/>
                <w:lang w:val="en-AU"/>
              </w:rPr>
              <w:t xml:space="preserve">2: ansnap_pw_sso_perdiem * pat_los </w:t>
            </w:r>
          </w:p>
          <w:p w14:paraId="6BAFE5C5" w14:textId="77777777" w:rsidR="005013C5" w:rsidRPr="00DE1D0D" w:rsidRDefault="005013C5" w:rsidP="005013C5">
            <w:pPr>
              <w:spacing w:before="120" w:after="120"/>
              <w:rPr>
                <w:rFonts w:cs="Arial"/>
                <w:sz w:val="16"/>
                <w:szCs w:val="16"/>
                <w:lang w:val="en-AU"/>
              </w:rPr>
            </w:pPr>
            <w:r w:rsidRPr="00DE1D0D">
              <w:rPr>
                <w:rFonts w:cs="Arial"/>
                <w:sz w:val="16"/>
                <w:szCs w:val="16"/>
                <w:lang w:val="en-AU"/>
              </w:rPr>
              <w:t>3: ansnap_pw_inlier</w:t>
            </w:r>
          </w:p>
          <w:p w14:paraId="03EDBA57" w14:textId="560EB199" w:rsidR="00382B57" w:rsidRPr="00DE1D0D" w:rsidRDefault="005013C5" w:rsidP="005013C5">
            <w:pPr>
              <w:spacing w:before="120" w:after="120"/>
              <w:rPr>
                <w:rFonts w:cs="Arial"/>
                <w:sz w:val="16"/>
                <w:szCs w:val="16"/>
                <w:lang w:val="en-AU"/>
              </w:rPr>
            </w:pPr>
            <w:r w:rsidRPr="00DE1D0D">
              <w:rPr>
                <w:rFonts w:cs="Arial"/>
                <w:sz w:val="16"/>
                <w:szCs w:val="16"/>
                <w:lang w:val="en-AU"/>
              </w:rPr>
              <w:t>4: ansnap_pw_inlier + ( pat_los - ansnap_inlier_ub ) * ansnap_pw_lso_perdiem</w:t>
            </w:r>
          </w:p>
        </w:tc>
      </w:tr>
      <w:tr w:rsidR="00AE0258" w:rsidRPr="00DE1D0D" w14:paraId="69550C2B" w14:textId="77777777">
        <w:trPr>
          <w:trHeight w:val="20"/>
        </w:trPr>
        <w:tc>
          <w:tcPr>
            <w:tcW w:w="1560" w:type="dxa"/>
            <w:tcBorders>
              <w:right w:val="single" w:sz="4" w:space="0" w:color="FFFFFF" w:themeColor="background2"/>
            </w:tcBorders>
          </w:tcPr>
          <w:p w14:paraId="21E9BBE4" w14:textId="581D88BB" w:rsidR="00AE0258" w:rsidRPr="00DE1D0D" w:rsidRDefault="00AE0258" w:rsidP="00AE0258">
            <w:pPr>
              <w:spacing w:before="120" w:after="120"/>
              <w:rPr>
                <w:rFonts w:cs="Arial"/>
                <w:sz w:val="16"/>
                <w:szCs w:val="16"/>
                <w:lang w:val="en-AU"/>
              </w:rPr>
            </w:pPr>
            <w:r w:rsidRPr="00DE1D0D">
              <w:rPr>
                <w:rFonts w:cs="Arial"/>
                <w:sz w:val="16"/>
                <w:szCs w:val="16"/>
                <w:lang w:val="en-AU"/>
              </w:rPr>
              <w:t>S3</w:t>
            </w:r>
            <w:r w:rsidR="003C294B" w:rsidRPr="00DE1D0D">
              <w:rPr>
                <w:rFonts w:cs="Arial"/>
                <w:sz w:val="16"/>
                <w:szCs w:val="16"/>
                <w:lang w:val="en-AU"/>
              </w:rPr>
              <w:t>1</w:t>
            </w:r>
          </w:p>
        </w:tc>
        <w:tc>
          <w:tcPr>
            <w:tcW w:w="2551" w:type="dxa"/>
            <w:tcBorders>
              <w:right w:val="single" w:sz="4" w:space="0" w:color="FFFFFF" w:themeColor="background2"/>
            </w:tcBorders>
          </w:tcPr>
          <w:p w14:paraId="1ED9E43C" w14:textId="0B5582D9" w:rsidR="00AE0258" w:rsidRPr="00DE1D0D" w:rsidRDefault="00AE0258" w:rsidP="00AE0258">
            <w:pPr>
              <w:spacing w:before="120" w:after="120"/>
              <w:rPr>
                <w:rFonts w:cs="Arial"/>
                <w:sz w:val="16"/>
                <w:szCs w:val="16"/>
                <w:lang w:val="en-AU"/>
              </w:rPr>
            </w:pPr>
            <w:r w:rsidRPr="00DE1D0D">
              <w:rPr>
                <w:rFonts w:cs="Arial"/>
                <w:sz w:val="16"/>
                <w:szCs w:val="16"/>
                <w:lang w:val="en-AU"/>
              </w:rPr>
              <w:t>GWAU2</w:t>
            </w:r>
            <w:r w:rsidR="003C294B" w:rsidRPr="00DE1D0D">
              <w:rPr>
                <w:rFonts w:cs="Arial"/>
                <w:sz w:val="16"/>
                <w:szCs w:val="16"/>
                <w:lang w:val="en-AU"/>
              </w:rPr>
              <w:t>6</w:t>
            </w:r>
          </w:p>
        </w:tc>
        <w:tc>
          <w:tcPr>
            <w:tcW w:w="3119" w:type="dxa"/>
          </w:tcPr>
          <w:p w14:paraId="28159370" w14:textId="111151F0" w:rsidR="00AE0258" w:rsidRPr="00DE1D0D" w:rsidRDefault="00AE0258" w:rsidP="00AE0258">
            <w:pPr>
              <w:spacing w:before="120" w:after="120"/>
              <w:rPr>
                <w:rFonts w:cs="Arial"/>
                <w:sz w:val="16"/>
                <w:szCs w:val="16"/>
                <w:lang w:val="en-AU"/>
              </w:rPr>
            </w:pPr>
            <w:r w:rsidRPr="00DE1D0D">
              <w:rPr>
                <w:rFonts w:cs="Arial"/>
                <w:sz w:val="16"/>
                <w:szCs w:val="16"/>
                <w:lang w:val="en-AU"/>
              </w:rPr>
              <w:t>Gross Weighted Activity Unit, with application of the Indigenous, patient residential remoteness, radiotherapy, dialysis and treatment remoteness adjustments.</w:t>
            </w:r>
          </w:p>
        </w:tc>
        <w:tc>
          <w:tcPr>
            <w:tcW w:w="3118" w:type="dxa"/>
            <w:tcBorders>
              <w:right w:val="single" w:sz="4" w:space="0" w:color="FFFFFF" w:themeColor="background2"/>
            </w:tcBorders>
          </w:tcPr>
          <w:p w14:paraId="5EC5E7A8" w14:textId="0EBEC6D0" w:rsidR="00AE0258" w:rsidRPr="00DE1D0D" w:rsidRDefault="003A3D2D" w:rsidP="003A3D2D">
            <w:pPr>
              <w:spacing w:before="120" w:after="120"/>
              <w:rPr>
                <w:rFonts w:cs="Arial"/>
                <w:sz w:val="16"/>
                <w:szCs w:val="16"/>
                <w:lang w:val="en-AU"/>
              </w:rPr>
            </w:pPr>
            <w:r w:rsidRPr="00DE1D0D">
              <w:rPr>
                <w:rFonts w:cs="Arial"/>
                <w:sz w:val="16"/>
                <w:szCs w:val="16"/>
                <w:lang w:val="en-AU"/>
              </w:rPr>
              <w:t>_w01*(1+adj_indigenous+adj_remoteness+adj_radiotherapy+adj_dialysis)* (1+adj_treat_remoteness)</w:t>
            </w:r>
          </w:p>
        </w:tc>
      </w:tr>
      <w:tr w:rsidR="00A071D8" w:rsidRPr="00DE1D0D" w14:paraId="0B67609E" w14:textId="77777777">
        <w:trPr>
          <w:trHeight w:val="20"/>
        </w:trPr>
        <w:tc>
          <w:tcPr>
            <w:tcW w:w="1560" w:type="dxa"/>
            <w:tcBorders>
              <w:right w:val="single" w:sz="4" w:space="0" w:color="FFFFFF" w:themeColor="background2"/>
            </w:tcBorders>
          </w:tcPr>
          <w:p w14:paraId="7EC0BC49" w14:textId="7DDAE96E" w:rsidR="00A071D8" w:rsidRPr="00DE1D0D" w:rsidRDefault="00A071D8" w:rsidP="00A071D8">
            <w:pPr>
              <w:spacing w:before="120" w:after="120"/>
              <w:rPr>
                <w:rFonts w:cs="Arial"/>
                <w:sz w:val="16"/>
                <w:szCs w:val="16"/>
                <w:lang w:val="en-AU"/>
              </w:rPr>
            </w:pPr>
            <w:r w:rsidRPr="00DE1D0D">
              <w:rPr>
                <w:rFonts w:cs="Arial"/>
                <w:sz w:val="16"/>
                <w:szCs w:val="16"/>
                <w:lang w:val="en-AU"/>
              </w:rPr>
              <w:t>S3</w:t>
            </w:r>
            <w:r w:rsidR="003C294B" w:rsidRPr="00DE1D0D">
              <w:rPr>
                <w:rFonts w:cs="Arial"/>
                <w:sz w:val="16"/>
                <w:szCs w:val="16"/>
                <w:lang w:val="en-AU"/>
              </w:rPr>
              <w:t>2</w:t>
            </w:r>
          </w:p>
        </w:tc>
        <w:tc>
          <w:tcPr>
            <w:tcW w:w="2551" w:type="dxa"/>
            <w:tcBorders>
              <w:right w:val="single" w:sz="4" w:space="0" w:color="FFFFFF" w:themeColor="background2"/>
            </w:tcBorders>
          </w:tcPr>
          <w:p w14:paraId="43044796" w14:textId="596E7AAD" w:rsidR="00A071D8" w:rsidRPr="00DE1D0D" w:rsidRDefault="00A071D8" w:rsidP="00A071D8">
            <w:pPr>
              <w:spacing w:before="120" w:after="120"/>
              <w:rPr>
                <w:rFonts w:cs="Arial"/>
                <w:sz w:val="16"/>
                <w:szCs w:val="16"/>
                <w:lang w:val="en-AU"/>
              </w:rPr>
            </w:pPr>
            <w:r w:rsidRPr="00DE1D0D">
              <w:rPr>
                <w:rFonts w:cs="Arial"/>
                <w:sz w:val="16"/>
                <w:szCs w:val="16"/>
                <w:lang w:val="en-AU"/>
              </w:rPr>
              <w:t>_adj_privpat_serv</w:t>
            </w:r>
          </w:p>
        </w:tc>
        <w:tc>
          <w:tcPr>
            <w:tcW w:w="3119" w:type="dxa"/>
          </w:tcPr>
          <w:p w14:paraId="163B2421" w14:textId="067C949B" w:rsidR="00A071D8" w:rsidRPr="00DE1D0D" w:rsidRDefault="00A071D8" w:rsidP="00A071D8">
            <w:pPr>
              <w:spacing w:before="120" w:after="120"/>
              <w:rPr>
                <w:rFonts w:cs="Arial"/>
                <w:sz w:val="16"/>
                <w:szCs w:val="16"/>
                <w:lang w:val="en-AU"/>
              </w:rPr>
            </w:pPr>
            <w:r w:rsidRPr="00DE1D0D">
              <w:rPr>
                <w:rFonts w:cs="Arial"/>
                <w:sz w:val="16"/>
                <w:szCs w:val="16"/>
                <w:lang w:val="en-AU"/>
              </w:rPr>
              <w:t>Private patient service adjustment</w:t>
            </w:r>
          </w:p>
        </w:tc>
        <w:tc>
          <w:tcPr>
            <w:tcW w:w="3118" w:type="dxa"/>
            <w:tcBorders>
              <w:right w:val="single" w:sz="4" w:space="0" w:color="FFFFFF" w:themeColor="background2"/>
            </w:tcBorders>
          </w:tcPr>
          <w:p w14:paraId="75E5C945" w14:textId="4A2C75AC" w:rsidR="00A071D8" w:rsidRPr="00DE1D0D" w:rsidRDefault="00A071D8" w:rsidP="00A071D8">
            <w:pPr>
              <w:spacing w:before="120" w:after="120"/>
              <w:rPr>
                <w:rFonts w:cs="Arial"/>
                <w:sz w:val="16"/>
                <w:szCs w:val="16"/>
                <w:lang w:val="en-AU"/>
              </w:rPr>
            </w:pPr>
            <w:r w:rsidRPr="00DE1D0D">
              <w:rPr>
                <w:rFonts w:cs="Arial"/>
                <w:sz w:val="16"/>
                <w:szCs w:val="16"/>
                <w:lang w:val="en-AU"/>
              </w:rPr>
              <w:t xml:space="preserve">_pat_private_flag *caretype_adj_privpat_serv*(_w01) </w:t>
            </w:r>
          </w:p>
        </w:tc>
      </w:tr>
      <w:tr w:rsidR="00397949" w:rsidRPr="00DE1D0D" w14:paraId="7D810CD3" w14:textId="77777777" w:rsidTr="00731653">
        <w:trPr>
          <w:trHeight w:val="20"/>
        </w:trPr>
        <w:tc>
          <w:tcPr>
            <w:tcW w:w="1560" w:type="dxa"/>
            <w:tcBorders>
              <w:right w:val="single" w:sz="4" w:space="0" w:color="FFFFFF" w:themeColor="background2"/>
            </w:tcBorders>
          </w:tcPr>
          <w:p w14:paraId="17F24D51" w14:textId="1A9B8D48" w:rsidR="00397949" w:rsidRPr="00DE1D0D" w:rsidRDefault="00397949" w:rsidP="00397949">
            <w:pPr>
              <w:spacing w:before="120" w:after="120"/>
              <w:rPr>
                <w:rFonts w:cs="Arial"/>
                <w:sz w:val="16"/>
                <w:szCs w:val="16"/>
                <w:lang w:val="en-AU"/>
              </w:rPr>
            </w:pPr>
            <w:r w:rsidRPr="00DE1D0D">
              <w:rPr>
                <w:rFonts w:cs="Arial"/>
                <w:sz w:val="16"/>
                <w:szCs w:val="16"/>
                <w:lang w:val="en-AU"/>
              </w:rPr>
              <w:t>S3</w:t>
            </w:r>
            <w:r w:rsidR="003C294B" w:rsidRPr="00DE1D0D">
              <w:rPr>
                <w:rFonts w:cs="Arial"/>
                <w:sz w:val="16"/>
                <w:szCs w:val="16"/>
                <w:lang w:val="en-AU"/>
              </w:rPr>
              <w:t>3</w:t>
            </w:r>
          </w:p>
        </w:tc>
        <w:tc>
          <w:tcPr>
            <w:tcW w:w="2551" w:type="dxa"/>
            <w:tcBorders>
              <w:right w:val="single" w:sz="4" w:space="0" w:color="FFFFFF" w:themeColor="background2"/>
            </w:tcBorders>
          </w:tcPr>
          <w:p w14:paraId="458CCD94" w14:textId="1260EAF0" w:rsidR="00397949" w:rsidRPr="00DE1D0D" w:rsidRDefault="00397949" w:rsidP="00397949">
            <w:pPr>
              <w:spacing w:before="120" w:after="120"/>
              <w:rPr>
                <w:rFonts w:cs="Arial"/>
                <w:sz w:val="16"/>
                <w:szCs w:val="16"/>
                <w:lang w:val="en-AU"/>
              </w:rPr>
            </w:pPr>
            <w:r w:rsidRPr="00DE1D0D">
              <w:rPr>
                <w:rFonts w:cs="Arial"/>
                <w:sz w:val="16"/>
                <w:szCs w:val="16"/>
                <w:lang w:val="en-AU"/>
              </w:rPr>
              <w:t>_adj_privpat_accom</w:t>
            </w:r>
          </w:p>
        </w:tc>
        <w:tc>
          <w:tcPr>
            <w:tcW w:w="3119" w:type="dxa"/>
          </w:tcPr>
          <w:p w14:paraId="45B78699" w14:textId="48622AFA" w:rsidR="00397949" w:rsidRPr="00DE1D0D" w:rsidRDefault="00397949" w:rsidP="00397949">
            <w:pPr>
              <w:spacing w:before="120" w:after="120"/>
              <w:rPr>
                <w:rFonts w:cs="Arial"/>
                <w:sz w:val="16"/>
                <w:szCs w:val="16"/>
                <w:lang w:val="en-AU"/>
              </w:rPr>
            </w:pPr>
            <w:r w:rsidRPr="00DE1D0D">
              <w:rPr>
                <w:rFonts w:cs="Arial"/>
                <w:sz w:val="16"/>
                <w:szCs w:val="16"/>
                <w:lang w:val="en-AU"/>
              </w:rPr>
              <w:t>Private patient accommodation adjustment</w:t>
            </w:r>
          </w:p>
        </w:tc>
        <w:tc>
          <w:tcPr>
            <w:tcW w:w="3118" w:type="dxa"/>
            <w:tcBorders>
              <w:right w:val="single" w:sz="4" w:space="0" w:color="FFFFFF" w:themeColor="background2"/>
            </w:tcBorders>
          </w:tcPr>
          <w:p w14:paraId="2CB381A3" w14:textId="657DDD52" w:rsidR="00397949" w:rsidRPr="00DE1D0D" w:rsidRDefault="00945502" w:rsidP="00945502">
            <w:pPr>
              <w:spacing w:before="120" w:after="120"/>
              <w:rPr>
                <w:rFonts w:cs="Arial"/>
                <w:sz w:val="16"/>
                <w:szCs w:val="16"/>
                <w:lang w:val="en-AU"/>
              </w:rPr>
            </w:pPr>
            <w:r w:rsidRPr="00DE1D0D">
              <w:rPr>
                <w:rFonts w:cs="Arial"/>
                <w:sz w:val="16"/>
                <w:szCs w:val="16"/>
                <w:lang w:val="en-AU"/>
              </w:rPr>
              <w:t>_pat_private_flag*(_pat_same-day_flag*state_adj_private_accom_sd+ (1-_pat_same-day_flag)*_pat_los*state_adj_privpat_accomm_on)</w:t>
            </w:r>
          </w:p>
        </w:tc>
      </w:tr>
      <w:tr w:rsidR="00DF3298" w:rsidRPr="00DE1D0D" w14:paraId="467DBF0B" w14:textId="77777777">
        <w:trPr>
          <w:trHeight w:val="20"/>
        </w:trPr>
        <w:tc>
          <w:tcPr>
            <w:tcW w:w="1560" w:type="dxa"/>
            <w:tcBorders>
              <w:right w:val="single" w:sz="4" w:space="0" w:color="FFFFFF" w:themeColor="background2"/>
            </w:tcBorders>
          </w:tcPr>
          <w:p w14:paraId="3998A1D2" w14:textId="5DA15495" w:rsidR="00DF3298" w:rsidRPr="00DE1D0D" w:rsidRDefault="00DF3298" w:rsidP="00DF3298">
            <w:pPr>
              <w:spacing w:before="120" w:after="120"/>
              <w:rPr>
                <w:rFonts w:cs="Arial"/>
                <w:sz w:val="16"/>
                <w:szCs w:val="16"/>
                <w:lang w:val="en-AU"/>
              </w:rPr>
            </w:pPr>
            <w:r w:rsidRPr="00DE1D0D">
              <w:rPr>
                <w:rFonts w:cs="Arial"/>
                <w:sz w:val="16"/>
                <w:szCs w:val="16"/>
                <w:lang w:val="en-AU"/>
              </w:rPr>
              <w:t>S3</w:t>
            </w:r>
            <w:r w:rsidR="003C294B" w:rsidRPr="00DE1D0D">
              <w:rPr>
                <w:rFonts w:cs="Arial"/>
                <w:sz w:val="16"/>
                <w:szCs w:val="16"/>
                <w:lang w:val="en-AU"/>
              </w:rPr>
              <w:t>4</w:t>
            </w:r>
          </w:p>
        </w:tc>
        <w:tc>
          <w:tcPr>
            <w:tcW w:w="2551" w:type="dxa"/>
            <w:tcBorders>
              <w:right w:val="single" w:sz="4" w:space="0" w:color="FFFFFF" w:themeColor="background2"/>
            </w:tcBorders>
          </w:tcPr>
          <w:p w14:paraId="2F84CF0E" w14:textId="33E7E9E9" w:rsidR="00DF3298" w:rsidRPr="00DE1D0D" w:rsidRDefault="00DF3298" w:rsidP="00DF3298">
            <w:pPr>
              <w:spacing w:before="120" w:after="120"/>
              <w:rPr>
                <w:rFonts w:cs="Arial"/>
                <w:sz w:val="16"/>
                <w:szCs w:val="16"/>
                <w:lang w:val="en-AU"/>
              </w:rPr>
            </w:pPr>
            <w:r w:rsidRPr="00DE1D0D">
              <w:rPr>
                <w:rFonts w:cs="Arial"/>
                <w:sz w:val="16"/>
                <w:szCs w:val="16"/>
                <w:lang w:val="en-AU"/>
              </w:rPr>
              <w:t>NWAU2</w:t>
            </w:r>
            <w:r w:rsidR="003C294B" w:rsidRPr="00DE1D0D">
              <w:rPr>
                <w:rFonts w:cs="Arial"/>
                <w:sz w:val="16"/>
                <w:szCs w:val="16"/>
                <w:lang w:val="en-AU"/>
              </w:rPr>
              <w:t>6</w:t>
            </w:r>
          </w:p>
        </w:tc>
        <w:tc>
          <w:tcPr>
            <w:tcW w:w="3119" w:type="dxa"/>
          </w:tcPr>
          <w:p w14:paraId="150816CB" w14:textId="194E75B6" w:rsidR="00DF3298" w:rsidRPr="00DE1D0D" w:rsidRDefault="00DF3298" w:rsidP="00DF3298">
            <w:pPr>
              <w:spacing w:before="120" w:after="120"/>
              <w:rPr>
                <w:rFonts w:cs="Arial"/>
                <w:sz w:val="16"/>
                <w:szCs w:val="16"/>
                <w:lang w:val="en-AU"/>
              </w:rPr>
            </w:pPr>
            <w:r w:rsidRPr="00DE1D0D">
              <w:rPr>
                <w:rFonts w:cs="Arial"/>
                <w:sz w:val="16"/>
                <w:szCs w:val="16"/>
                <w:lang w:val="en-AU"/>
              </w:rPr>
              <w:t>National Weighted Activity Unit</w:t>
            </w:r>
          </w:p>
        </w:tc>
        <w:tc>
          <w:tcPr>
            <w:tcW w:w="3118" w:type="dxa"/>
            <w:tcBorders>
              <w:right w:val="single" w:sz="4" w:space="0" w:color="FFFFFF" w:themeColor="background2"/>
            </w:tcBorders>
          </w:tcPr>
          <w:p w14:paraId="725F20E4" w14:textId="19AB9F66" w:rsidR="00DF3298" w:rsidRPr="00DE1D0D" w:rsidRDefault="00DF3298" w:rsidP="00DF3298">
            <w:pPr>
              <w:spacing w:before="120" w:after="120"/>
              <w:rPr>
                <w:rFonts w:cs="Arial"/>
                <w:sz w:val="16"/>
                <w:szCs w:val="16"/>
                <w:lang w:val="en-AU"/>
              </w:rPr>
            </w:pPr>
            <w:r w:rsidRPr="00DE1D0D">
              <w:rPr>
                <w:rFonts w:cs="Arial"/>
                <w:sz w:val="16"/>
                <w:szCs w:val="16"/>
                <w:lang w:val="en-AU"/>
              </w:rPr>
              <w:t>Max( 0, GWAU2</w:t>
            </w:r>
            <w:r w:rsidR="00403A4A" w:rsidRPr="00DE1D0D">
              <w:rPr>
                <w:rFonts w:cs="Arial"/>
                <w:sz w:val="16"/>
                <w:szCs w:val="16"/>
                <w:lang w:val="en-AU"/>
              </w:rPr>
              <w:t>6</w:t>
            </w:r>
            <w:r w:rsidRPr="00DE1D0D">
              <w:rPr>
                <w:rFonts w:cs="Arial"/>
                <w:sz w:val="16"/>
                <w:szCs w:val="16"/>
                <w:lang w:val="en-AU"/>
              </w:rPr>
              <w:t xml:space="preserve"> - _adj_privpat_serv-_adj_privpat_accomm) for only in-scope funding sources, set as necessary in the template.</w:t>
            </w:r>
          </w:p>
        </w:tc>
      </w:tr>
    </w:tbl>
    <w:p w14:paraId="5C09767B" w14:textId="080B4AAE" w:rsidR="008A053A" w:rsidRPr="00DE1D0D" w:rsidRDefault="008A053A" w:rsidP="008A053A">
      <w:pPr>
        <w:pStyle w:val="TableFigureheading"/>
        <w:rPr>
          <w:lang w:val="en-AU"/>
        </w:rPr>
      </w:pPr>
      <w:r w:rsidRPr="00DE1D0D">
        <w:rPr>
          <w:lang w:val="en-AU"/>
        </w:rPr>
        <w:lastRenderedPageBreak/>
        <w:t>Table</w:t>
      </w:r>
      <w:r w:rsidR="00EE6490" w:rsidRPr="00DE1D0D">
        <w:rPr>
          <w:lang w:val="en-AU"/>
        </w:rPr>
        <w:t xml:space="preserve"> 31</w:t>
      </w:r>
      <w:r w:rsidRPr="00DE1D0D">
        <w:rPr>
          <w:lang w:val="en-AU"/>
        </w:rPr>
        <w:t>: Emergency department: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560"/>
        <w:gridCol w:w="2551"/>
        <w:gridCol w:w="3119"/>
        <w:gridCol w:w="3118"/>
      </w:tblGrid>
      <w:tr w:rsidR="001C5C8A" w:rsidRPr="00DE1D0D" w14:paraId="60CF7778"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2A5D0A54" w14:textId="77777777" w:rsidR="00CD46D7" w:rsidRPr="00DE1D0D" w:rsidRDefault="00CD46D7">
            <w:pPr>
              <w:spacing w:before="120" w:after="120"/>
              <w:rPr>
                <w:rFonts w:cs="Arial"/>
                <w:b/>
                <w:bCs/>
                <w:color w:val="FFFFFF" w:themeColor="background2"/>
                <w:szCs w:val="18"/>
                <w:lang w:val="en-AU"/>
              </w:rPr>
            </w:pPr>
            <w:r w:rsidRPr="00DE1D0D">
              <w:rPr>
                <w:rFonts w:cs="Arial"/>
                <w:b/>
                <w:bCs/>
                <w:color w:val="FFFFFF" w:themeColor="background2"/>
                <w:szCs w:val="18"/>
                <w:lang w:val="en-AU"/>
              </w:rPr>
              <w:t>Variable</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4E620F6F" w14:textId="77777777" w:rsidR="00CD46D7" w:rsidRPr="00DE1D0D" w:rsidRDefault="00CD46D7">
            <w:pPr>
              <w:spacing w:before="120" w:after="120"/>
              <w:rPr>
                <w:rFonts w:cs="Arial"/>
                <w:b/>
                <w:bCs/>
                <w:color w:val="FFFFFF" w:themeColor="background2"/>
                <w:szCs w:val="18"/>
                <w:lang w:val="en-AU"/>
              </w:rPr>
            </w:pPr>
            <w:r w:rsidRPr="00DE1D0D">
              <w:rPr>
                <w:rFonts w:cs="Arial"/>
                <w:b/>
                <w:bCs/>
                <w:color w:val="FFFFFF" w:themeColor="background2"/>
                <w:szCs w:val="18"/>
                <w:lang w:val="en-AU"/>
              </w:rPr>
              <w:t>Name</w:t>
            </w:r>
          </w:p>
        </w:tc>
        <w:tc>
          <w:tcPr>
            <w:tcW w:w="3119" w:type="dxa"/>
            <w:tcBorders>
              <w:bottom w:val="single" w:sz="4" w:space="0" w:color="D9D9D9" w:themeColor="background2" w:themeShade="D9"/>
              <w:right w:val="single" w:sz="4" w:space="0" w:color="FFFFFF" w:themeColor="background2"/>
            </w:tcBorders>
            <w:shd w:val="clear" w:color="auto" w:fill="104F99" w:themeFill="accent2"/>
          </w:tcPr>
          <w:p w14:paraId="22F6E3C7" w14:textId="77777777" w:rsidR="00CD46D7" w:rsidRPr="00DE1D0D" w:rsidRDefault="00CD46D7">
            <w:pPr>
              <w:spacing w:before="120" w:after="120"/>
              <w:rPr>
                <w:rFonts w:cs="Arial"/>
                <w:b/>
                <w:bCs/>
                <w:color w:val="FFFFFF" w:themeColor="background2"/>
                <w:szCs w:val="18"/>
                <w:lang w:val="en-AU"/>
              </w:rPr>
            </w:pPr>
            <w:r w:rsidRPr="00DE1D0D">
              <w:rPr>
                <w:rFonts w:cs="Arial"/>
                <w:b/>
                <w:bCs/>
                <w:color w:val="FFFFFF" w:themeColor="background2"/>
                <w:szCs w:val="18"/>
                <w:lang w:val="en-AU"/>
              </w:rPr>
              <w:t>Description</w:t>
            </w:r>
          </w:p>
        </w:tc>
        <w:tc>
          <w:tcPr>
            <w:tcW w:w="31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748D0396" w14:textId="77777777" w:rsidR="00CD46D7" w:rsidRPr="00DE1D0D" w:rsidRDefault="00CD46D7">
            <w:pPr>
              <w:spacing w:before="120" w:after="120"/>
              <w:rPr>
                <w:rFonts w:cs="Arial"/>
                <w:b/>
                <w:bCs/>
                <w:color w:val="FFFFFF" w:themeColor="background2"/>
                <w:szCs w:val="18"/>
                <w:lang w:val="en-AU"/>
              </w:rPr>
            </w:pPr>
            <w:r w:rsidRPr="00DE1D0D">
              <w:rPr>
                <w:rFonts w:cs="Arial"/>
                <w:b/>
                <w:bCs/>
                <w:color w:val="FFFFFF" w:themeColor="background2"/>
                <w:szCs w:val="18"/>
                <w:lang w:val="en-AU"/>
              </w:rPr>
              <w:t>Definition</w:t>
            </w:r>
          </w:p>
        </w:tc>
      </w:tr>
      <w:tr w:rsidR="006E430E" w:rsidRPr="00DE1D0D" w14:paraId="3051F860" w14:textId="77777777">
        <w:trPr>
          <w:trHeight w:val="20"/>
        </w:trPr>
        <w:tc>
          <w:tcPr>
            <w:tcW w:w="1560" w:type="dxa"/>
            <w:tcBorders>
              <w:right w:val="single" w:sz="4" w:space="0" w:color="FFFFFF" w:themeColor="background2"/>
            </w:tcBorders>
          </w:tcPr>
          <w:p w14:paraId="122718AE" w14:textId="12BB9474" w:rsidR="006E430E" w:rsidRPr="00DE1D0D" w:rsidRDefault="006E430E" w:rsidP="006E430E">
            <w:pPr>
              <w:spacing w:before="120" w:after="120"/>
              <w:rPr>
                <w:rFonts w:cs="Arial"/>
                <w:sz w:val="16"/>
                <w:szCs w:val="16"/>
                <w:lang w:val="en-AU"/>
              </w:rPr>
            </w:pPr>
            <w:r w:rsidRPr="00DE1D0D">
              <w:rPr>
                <w:rFonts w:cs="Arial"/>
                <w:sz w:val="16"/>
                <w:szCs w:val="16"/>
                <w:lang w:val="en-AU"/>
              </w:rPr>
              <w:t>E01</w:t>
            </w:r>
          </w:p>
        </w:tc>
        <w:tc>
          <w:tcPr>
            <w:tcW w:w="2551" w:type="dxa"/>
            <w:tcBorders>
              <w:right w:val="single" w:sz="4" w:space="0" w:color="FFFFFF" w:themeColor="background2"/>
            </w:tcBorders>
          </w:tcPr>
          <w:p w14:paraId="00EA75C6" w14:textId="09EC31E0" w:rsidR="006E430E" w:rsidRPr="00DE1D0D" w:rsidRDefault="006E430E" w:rsidP="006E430E">
            <w:pPr>
              <w:spacing w:before="120" w:after="120"/>
              <w:rPr>
                <w:rFonts w:cs="Arial"/>
                <w:color w:val="000000"/>
                <w:sz w:val="16"/>
                <w:szCs w:val="16"/>
                <w:lang w:val="en-AU"/>
              </w:rPr>
            </w:pPr>
            <w:r w:rsidRPr="00DE1D0D">
              <w:rPr>
                <w:rFonts w:cs="Arial"/>
                <w:sz w:val="16"/>
                <w:szCs w:val="16"/>
                <w:lang w:val="en-AU"/>
              </w:rPr>
              <w:t>_treat_remoteness</w:t>
            </w:r>
          </w:p>
        </w:tc>
        <w:tc>
          <w:tcPr>
            <w:tcW w:w="3119" w:type="dxa"/>
          </w:tcPr>
          <w:p w14:paraId="3DB4E700" w14:textId="13A23F23" w:rsidR="006E430E" w:rsidRPr="00DE1D0D" w:rsidRDefault="006E430E" w:rsidP="006E430E">
            <w:pPr>
              <w:spacing w:before="120" w:after="120"/>
              <w:rPr>
                <w:rFonts w:cs="Arial"/>
                <w:sz w:val="16"/>
                <w:szCs w:val="16"/>
                <w:lang w:val="en-AU"/>
              </w:rPr>
            </w:pPr>
            <w:r w:rsidRPr="00DE1D0D">
              <w:rPr>
                <w:rFonts w:cs="Arial"/>
                <w:sz w:val="16"/>
                <w:szCs w:val="16"/>
                <w:lang w:val="en-AU"/>
              </w:rPr>
              <w:t>Patient treatment remoteness area</w:t>
            </w:r>
          </w:p>
        </w:tc>
        <w:tc>
          <w:tcPr>
            <w:tcW w:w="3118" w:type="dxa"/>
            <w:tcBorders>
              <w:right w:val="single" w:sz="4" w:space="0" w:color="FFFFFF" w:themeColor="background2"/>
            </w:tcBorders>
          </w:tcPr>
          <w:p w14:paraId="399BDA76" w14:textId="77777777" w:rsidR="000454E9" w:rsidRPr="00DE1D0D" w:rsidRDefault="000454E9" w:rsidP="000454E9">
            <w:pPr>
              <w:spacing w:before="120" w:after="120"/>
              <w:rPr>
                <w:rFonts w:cs="Arial"/>
                <w:sz w:val="16"/>
                <w:szCs w:val="16"/>
                <w:lang w:val="en-AU"/>
              </w:rPr>
            </w:pPr>
            <w:r w:rsidRPr="00DE1D0D">
              <w:rPr>
                <w:rFonts w:cs="Arial"/>
                <w:sz w:val="16"/>
                <w:szCs w:val="16"/>
                <w:lang w:val="en-AU"/>
              </w:rPr>
              <w:t>2021 ASGS remoteness area category of the patient treatment location taken from the hospitals geographic location information, where:</w:t>
            </w:r>
          </w:p>
          <w:p w14:paraId="2B18A188" w14:textId="77777777" w:rsidR="000454E9" w:rsidRPr="00DE1D0D" w:rsidRDefault="000454E9" w:rsidP="000454E9">
            <w:pPr>
              <w:spacing w:before="120" w:after="120"/>
              <w:rPr>
                <w:rFonts w:cs="Arial"/>
                <w:sz w:val="16"/>
                <w:szCs w:val="16"/>
                <w:lang w:val="en-AU"/>
              </w:rPr>
            </w:pPr>
            <w:r w:rsidRPr="00DE1D0D">
              <w:rPr>
                <w:rFonts w:cs="Arial"/>
                <w:sz w:val="16"/>
                <w:szCs w:val="16"/>
                <w:lang w:val="en-AU"/>
              </w:rPr>
              <w:t>0 = major city</w:t>
            </w:r>
          </w:p>
          <w:p w14:paraId="6AF9AEE0" w14:textId="77777777" w:rsidR="000454E9" w:rsidRPr="00DE1D0D" w:rsidRDefault="000454E9" w:rsidP="000454E9">
            <w:pPr>
              <w:spacing w:before="120" w:after="120"/>
              <w:rPr>
                <w:rFonts w:cs="Arial"/>
                <w:sz w:val="16"/>
                <w:szCs w:val="16"/>
                <w:lang w:val="en-AU"/>
              </w:rPr>
            </w:pPr>
            <w:r w:rsidRPr="00DE1D0D">
              <w:rPr>
                <w:rFonts w:cs="Arial"/>
                <w:sz w:val="16"/>
                <w:szCs w:val="16"/>
                <w:lang w:val="en-AU"/>
              </w:rPr>
              <w:t>1 = inner regional</w:t>
            </w:r>
          </w:p>
          <w:p w14:paraId="07B6CABA" w14:textId="77777777" w:rsidR="000454E9" w:rsidRPr="00DE1D0D" w:rsidRDefault="000454E9" w:rsidP="000454E9">
            <w:pPr>
              <w:spacing w:before="120" w:after="120"/>
              <w:rPr>
                <w:rFonts w:cs="Arial"/>
                <w:sz w:val="16"/>
                <w:szCs w:val="16"/>
                <w:lang w:val="en-AU"/>
              </w:rPr>
            </w:pPr>
            <w:r w:rsidRPr="00DE1D0D">
              <w:rPr>
                <w:rFonts w:cs="Arial"/>
                <w:sz w:val="16"/>
                <w:szCs w:val="16"/>
                <w:lang w:val="en-AU"/>
              </w:rPr>
              <w:t>2 = outer regional</w:t>
            </w:r>
          </w:p>
          <w:p w14:paraId="0A8C0516" w14:textId="77777777" w:rsidR="000454E9" w:rsidRPr="00DE1D0D" w:rsidRDefault="000454E9" w:rsidP="000454E9">
            <w:pPr>
              <w:spacing w:before="120" w:after="120"/>
              <w:rPr>
                <w:rFonts w:cs="Arial"/>
                <w:sz w:val="16"/>
                <w:szCs w:val="16"/>
                <w:lang w:val="en-AU"/>
              </w:rPr>
            </w:pPr>
            <w:r w:rsidRPr="00DE1D0D">
              <w:rPr>
                <w:rFonts w:cs="Arial"/>
                <w:sz w:val="16"/>
                <w:szCs w:val="16"/>
                <w:lang w:val="en-AU"/>
              </w:rPr>
              <w:t>3 = remote</w:t>
            </w:r>
          </w:p>
          <w:p w14:paraId="600EBC12" w14:textId="38ABC35B" w:rsidR="006E430E" w:rsidRPr="00DE1D0D" w:rsidRDefault="000454E9" w:rsidP="000454E9">
            <w:pPr>
              <w:spacing w:before="120" w:after="120"/>
              <w:rPr>
                <w:rFonts w:cs="Arial"/>
                <w:sz w:val="16"/>
                <w:szCs w:val="16"/>
                <w:lang w:val="en-AU"/>
              </w:rPr>
            </w:pPr>
            <w:r w:rsidRPr="00DE1D0D">
              <w:rPr>
                <w:rFonts w:cs="Arial"/>
                <w:sz w:val="16"/>
                <w:szCs w:val="16"/>
                <w:lang w:val="en-AU"/>
              </w:rPr>
              <w:t>4 = very remote.</w:t>
            </w:r>
          </w:p>
        </w:tc>
      </w:tr>
      <w:tr w:rsidR="00CC69FF" w:rsidRPr="00DE1D0D" w14:paraId="298AFBBA" w14:textId="77777777">
        <w:trPr>
          <w:trHeight w:val="20"/>
        </w:trPr>
        <w:tc>
          <w:tcPr>
            <w:tcW w:w="1560" w:type="dxa"/>
            <w:tcBorders>
              <w:right w:val="single" w:sz="4" w:space="0" w:color="FFFFFF" w:themeColor="background2"/>
            </w:tcBorders>
          </w:tcPr>
          <w:p w14:paraId="53B23BB0" w14:textId="05CAE4F7" w:rsidR="00CC69FF" w:rsidRPr="00DE1D0D" w:rsidRDefault="00CC69FF" w:rsidP="00CC69FF">
            <w:pPr>
              <w:spacing w:before="120" w:after="120"/>
              <w:rPr>
                <w:rFonts w:cs="Arial"/>
                <w:sz w:val="16"/>
                <w:szCs w:val="16"/>
                <w:lang w:val="en-AU"/>
              </w:rPr>
            </w:pPr>
            <w:r w:rsidRPr="00DE1D0D">
              <w:rPr>
                <w:rFonts w:cs="Arial"/>
                <w:sz w:val="16"/>
                <w:szCs w:val="16"/>
                <w:lang w:val="en-AU"/>
              </w:rPr>
              <w:t>E02</w:t>
            </w:r>
          </w:p>
        </w:tc>
        <w:tc>
          <w:tcPr>
            <w:tcW w:w="2551" w:type="dxa"/>
            <w:tcBorders>
              <w:right w:val="single" w:sz="4" w:space="0" w:color="FFFFFF" w:themeColor="background2"/>
            </w:tcBorders>
          </w:tcPr>
          <w:p w14:paraId="77A8AD58" w14:textId="5278E4B3" w:rsidR="00CC69FF" w:rsidRPr="00DE1D0D" w:rsidRDefault="00CC69FF" w:rsidP="00CC69FF">
            <w:pPr>
              <w:spacing w:before="120" w:after="120"/>
              <w:rPr>
                <w:rFonts w:cs="Arial"/>
                <w:sz w:val="16"/>
                <w:szCs w:val="16"/>
                <w:lang w:val="en-AU"/>
              </w:rPr>
            </w:pPr>
            <w:r w:rsidRPr="00DE1D0D">
              <w:rPr>
                <w:rFonts w:cs="Arial"/>
                <w:sz w:val="16"/>
                <w:szCs w:val="16"/>
                <w:lang w:val="en-AU"/>
              </w:rPr>
              <w:t>_pat_remoteness</w:t>
            </w:r>
          </w:p>
        </w:tc>
        <w:tc>
          <w:tcPr>
            <w:tcW w:w="3119" w:type="dxa"/>
          </w:tcPr>
          <w:p w14:paraId="1D0F0414" w14:textId="77B52975" w:rsidR="00CC69FF" w:rsidRPr="00DE1D0D" w:rsidRDefault="00CC69FF" w:rsidP="00CC69FF">
            <w:pPr>
              <w:spacing w:before="120" w:after="120"/>
              <w:rPr>
                <w:rFonts w:cs="Arial"/>
                <w:sz w:val="16"/>
                <w:szCs w:val="16"/>
                <w:lang w:val="en-AU"/>
              </w:rPr>
            </w:pPr>
            <w:r w:rsidRPr="00DE1D0D">
              <w:rPr>
                <w:rFonts w:cs="Arial"/>
                <w:sz w:val="16"/>
                <w:szCs w:val="16"/>
                <w:lang w:val="en-AU"/>
              </w:rPr>
              <w:t>Patient remoteness area</w:t>
            </w:r>
          </w:p>
        </w:tc>
        <w:tc>
          <w:tcPr>
            <w:tcW w:w="3118" w:type="dxa"/>
            <w:tcBorders>
              <w:right w:val="single" w:sz="4" w:space="0" w:color="FFFFFF" w:themeColor="background2"/>
            </w:tcBorders>
          </w:tcPr>
          <w:p w14:paraId="3AD6AB47" w14:textId="05BDE297" w:rsidR="0003357A" w:rsidRPr="00DE1D0D" w:rsidRDefault="0003357A" w:rsidP="0003357A">
            <w:pPr>
              <w:spacing w:before="120" w:after="120"/>
              <w:rPr>
                <w:rFonts w:cs="Arial"/>
                <w:sz w:val="16"/>
                <w:szCs w:val="16"/>
                <w:lang w:val="en-AU"/>
              </w:rPr>
            </w:pPr>
            <w:r w:rsidRPr="00DE1D0D">
              <w:rPr>
                <w:rFonts w:cs="Arial"/>
                <w:sz w:val="16"/>
                <w:szCs w:val="16"/>
                <w:lang w:val="en-AU"/>
              </w:rPr>
              <w:t xml:space="preserve">2021 ASGS remoteness area category of the establishment location </w:t>
            </w:r>
            <w:r w:rsidR="00C677E5" w:rsidRPr="00C677E5">
              <w:rPr>
                <w:rFonts w:cs="Arial"/>
                <w:sz w:val="16"/>
                <w:szCs w:val="16"/>
                <w:lang w:val="en-AU"/>
              </w:rPr>
              <w:t>taken from the following variables, ranked in descending order of preference: SA2,</w:t>
            </w:r>
            <w:r w:rsidR="000C4E4A">
              <w:rPr>
                <w:rFonts w:cs="Arial"/>
                <w:sz w:val="16"/>
                <w:szCs w:val="16"/>
                <w:lang w:val="en-AU"/>
              </w:rPr>
              <w:t xml:space="preserve"> </w:t>
            </w:r>
            <w:r w:rsidR="00C677E5" w:rsidRPr="00C677E5">
              <w:rPr>
                <w:rFonts w:cs="Arial"/>
                <w:sz w:val="16"/>
                <w:szCs w:val="16"/>
                <w:lang w:val="en-AU"/>
              </w:rPr>
              <w:t>postcode, treat_remoteness. The values of this variable are:</w:t>
            </w:r>
          </w:p>
          <w:p w14:paraId="5875A59F" w14:textId="77777777" w:rsidR="0003357A" w:rsidRPr="00DE1D0D" w:rsidRDefault="0003357A" w:rsidP="0003357A">
            <w:pPr>
              <w:spacing w:before="120" w:after="120"/>
              <w:rPr>
                <w:rFonts w:cs="Arial"/>
                <w:sz w:val="16"/>
                <w:szCs w:val="16"/>
                <w:lang w:val="en-AU"/>
              </w:rPr>
            </w:pPr>
            <w:r w:rsidRPr="00DE1D0D">
              <w:rPr>
                <w:rFonts w:cs="Arial"/>
                <w:sz w:val="16"/>
                <w:szCs w:val="16"/>
                <w:lang w:val="en-AU"/>
              </w:rPr>
              <w:t>0 = major city</w:t>
            </w:r>
          </w:p>
          <w:p w14:paraId="345FB501" w14:textId="77777777" w:rsidR="0003357A" w:rsidRPr="00DE1D0D" w:rsidRDefault="0003357A" w:rsidP="0003357A">
            <w:pPr>
              <w:spacing w:before="120" w:after="120"/>
              <w:rPr>
                <w:rFonts w:cs="Arial"/>
                <w:sz w:val="16"/>
                <w:szCs w:val="16"/>
                <w:lang w:val="en-AU"/>
              </w:rPr>
            </w:pPr>
            <w:r w:rsidRPr="00DE1D0D">
              <w:rPr>
                <w:rFonts w:cs="Arial"/>
                <w:sz w:val="16"/>
                <w:szCs w:val="16"/>
                <w:lang w:val="en-AU"/>
              </w:rPr>
              <w:t>1 = inner regional</w:t>
            </w:r>
          </w:p>
          <w:p w14:paraId="56AFC4F3" w14:textId="77777777" w:rsidR="0003357A" w:rsidRPr="00DE1D0D" w:rsidRDefault="0003357A" w:rsidP="0003357A">
            <w:pPr>
              <w:spacing w:before="120" w:after="120"/>
              <w:rPr>
                <w:rFonts w:cs="Arial"/>
                <w:sz w:val="16"/>
                <w:szCs w:val="16"/>
                <w:lang w:val="en-AU"/>
              </w:rPr>
            </w:pPr>
            <w:r w:rsidRPr="00DE1D0D">
              <w:rPr>
                <w:rFonts w:cs="Arial"/>
                <w:sz w:val="16"/>
                <w:szCs w:val="16"/>
                <w:lang w:val="en-AU"/>
              </w:rPr>
              <w:t>2 = outer regional</w:t>
            </w:r>
          </w:p>
          <w:p w14:paraId="30237319" w14:textId="77777777" w:rsidR="0003357A" w:rsidRPr="00DE1D0D" w:rsidRDefault="0003357A" w:rsidP="0003357A">
            <w:pPr>
              <w:spacing w:before="120" w:after="120"/>
              <w:rPr>
                <w:rFonts w:cs="Arial"/>
                <w:sz w:val="16"/>
                <w:szCs w:val="16"/>
                <w:lang w:val="en-AU"/>
              </w:rPr>
            </w:pPr>
            <w:r w:rsidRPr="00DE1D0D">
              <w:rPr>
                <w:rFonts w:cs="Arial"/>
                <w:sz w:val="16"/>
                <w:szCs w:val="16"/>
                <w:lang w:val="en-AU"/>
              </w:rPr>
              <w:t>3 = remote</w:t>
            </w:r>
          </w:p>
          <w:p w14:paraId="641C3786" w14:textId="5B03513C" w:rsidR="00CC69FF" w:rsidRPr="00DE1D0D" w:rsidRDefault="0003357A" w:rsidP="0003357A">
            <w:pPr>
              <w:spacing w:before="120" w:after="120"/>
              <w:rPr>
                <w:rFonts w:cs="Arial"/>
                <w:sz w:val="16"/>
                <w:szCs w:val="16"/>
                <w:lang w:val="en-AU"/>
              </w:rPr>
            </w:pPr>
            <w:r w:rsidRPr="00DE1D0D">
              <w:rPr>
                <w:rFonts w:cs="Arial"/>
                <w:sz w:val="16"/>
                <w:szCs w:val="16"/>
                <w:lang w:val="en-AU"/>
              </w:rPr>
              <w:t>4 = very remote.</w:t>
            </w:r>
          </w:p>
        </w:tc>
      </w:tr>
      <w:tr w:rsidR="00611054" w:rsidRPr="00DE1D0D" w14:paraId="1ED97D99" w14:textId="77777777">
        <w:trPr>
          <w:trHeight w:val="20"/>
        </w:trPr>
        <w:tc>
          <w:tcPr>
            <w:tcW w:w="1560" w:type="dxa"/>
            <w:tcBorders>
              <w:right w:val="single" w:sz="4" w:space="0" w:color="FFFFFF" w:themeColor="background2"/>
            </w:tcBorders>
          </w:tcPr>
          <w:p w14:paraId="53E7E590" w14:textId="64D04171" w:rsidR="00611054" w:rsidRPr="00DE1D0D" w:rsidRDefault="00611054" w:rsidP="00611054">
            <w:pPr>
              <w:spacing w:before="120" w:after="120"/>
              <w:rPr>
                <w:rFonts w:cs="Arial"/>
                <w:sz w:val="16"/>
                <w:szCs w:val="16"/>
                <w:lang w:val="en-AU"/>
              </w:rPr>
            </w:pPr>
            <w:r w:rsidRPr="00DE1D0D">
              <w:rPr>
                <w:rFonts w:cs="Arial"/>
                <w:sz w:val="16"/>
                <w:szCs w:val="16"/>
                <w:lang w:val="en-AU"/>
              </w:rPr>
              <w:t>E03</w:t>
            </w:r>
          </w:p>
        </w:tc>
        <w:tc>
          <w:tcPr>
            <w:tcW w:w="2551" w:type="dxa"/>
            <w:tcBorders>
              <w:right w:val="single" w:sz="4" w:space="0" w:color="FFFFFF" w:themeColor="background2"/>
            </w:tcBorders>
          </w:tcPr>
          <w:p w14:paraId="025E9ABC" w14:textId="49EB2E13" w:rsidR="00611054" w:rsidRPr="00DE1D0D" w:rsidRDefault="00611054" w:rsidP="00611054">
            <w:pPr>
              <w:spacing w:before="120" w:after="120"/>
              <w:rPr>
                <w:rFonts w:cs="Arial"/>
                <w:sz w:val="16"/>
                <w:szCs w:val="16"/>
                <w:lang w:val="en-AU"/>
              </w:rPr>
            </w:pPr>
            <w:r w:rsidRPr="00DE1D0D">
              <w:rPr>
                <w:rFonts w:cs="Arial"/>
                <w:sz w:val="16"/>
                <w:szCs w:val="16"/>
                <w:lang w:val="en-AU"/>
              </w:rPr>
              <w:t>UDG</w:t>
            </w:r>
          </w:p>
        </w:tc>
        <w:tc>
          <w:tcPr>
            <w:tcW w:w="3119" w:type="dxa"/>
          </w:tcPr>
          <w:p w14:paraId="0262D479" w14:textId="403C7A53" w:rsidR="00611054" w:rsidRPr="00DE1D0D" w:rsidRDefault="00611054" w:rsidP="00611054">
            <w:pPr>
              <w:spacing w:before="120" w:after="120"/>
              <w:rPr>
                <w:rFonts w:cs="Arial"/>
                <w:sz w:val="16"/>
                <w:szCs w:val="16"/>
                <w:lang w:val="en-AU"/>
              </w:rPr>
            </w:pPr>
            <w:r w:rsidRPr="00DE1D0D">
              <w:rPr>
                <w:rFonts w:cs="Arial"/>
                <w:sz w:val="16"/>
                <w:szCs w:val="16"/>
                <w:lang w:val="en-AU"/>
              </w:rPr>
              <w:t>UDG Version 1.3</w:t>
            </w:r>
          </w:p>
        </w:tc>
        <w:tc>
          <w:tcPr>
            <w:tcW w:w="3118" w:type="dxa"/>
            <w:tcBorders>
              <w:right w:val="single" w:sz="4" w:space="0" w:color="FFFFFF" w:themeColor="background2"/>
            </w:tcBorders>
          </w:tcPr>
          <w:p w14:paraId="4E8D53ED" w14:textId="51A63B59" w:rsidR="00611054" w:rsidRPr="00DE1D0D" w:rsidRDefault="00611054" w:rsidP="00611054">
            <w:pPr>
              <w:spacing w:before="120" w:after="120"/>
              <w:rPr>
                <w:rFonts w:cs="Arial"/>
                <w:sz w:val="16"/>
                <w:szCs w:val="16"/>
                <w:lang w:val="en-AU"/>
              </w:rPr>
            </w:pPr>
            <w:r w:rsidRPr="00DE1D0D">
              <w:rPr>
                <w:rFonts w:cs="Arial"/>
                <w:sz w:val="16"/>
                <w:szCs w:val="16"/>
                <w:lang w:val="en-AU"/>
              </w:rPr>
              <w:t>A classification system which may be used to assign a price weight to an emergency department episode of care. This variable may either be supplied by the user or derived from DSS variables: type of visit to emergency care, triage category, and episode end status. See IHACPA website for details.</w:t>
            </w:r>
          </w:p>
        </w:tc>
      </w:tr>
      <w:tr w:rsidR="00611054" w:rsidRPr="00DE1D0D" w14:paraId="4248D194" w14:textId="77777777">
        <w:trPr>
          <w:trHeight w:val="20"/>
        </w:trPr>
        <w:tc>
          <w:tcPr>
            <w:tcW w:w="1560" w:type="dxa"/>
            <w:tcBorders>
              <w:right w:val="single" w:sz="4" w:space="0" w:color="FFFFFF" w:themeColor="background2"/>
            </w:tcBorders>
          </w:tcPr>
          <w:p w14:paraId="18B40989" w14:textId="3114E94C" w:rsidR="00611054" w:rsidRPr="00DE1D0D" w:rsidRDefault="00611054" w:rsidP="00611054">
            <w:pPr>
              <w:spacing w:before="120" w:after="120"/>
              <w:rPr>
                <w:rFonts w:cs="Arial"/>
                <w:sz w:val="16"/>
                <w:szCs w:val="16"/>
                <w:lang w:val="en-AU"/>
              </w:rPr>
            </w:pPr>
            <w:r w:rsidRPr="00DE1D0D">
              <w:rPr>
                <w:rFonts w:cs="Arial"/>
                <w:sz w:val="16"/>
                <w:szCs w:val="16"/>
                <w:lang w:val="en-AU"/>
              </w:rPr>
              <w:t>E04</w:t>
            </w:r>
          </w:p>
        </w:tc>
        <w:tc>
          <w:tcPr>
            <w:tcW w:w="2551" w:type="dxa"/>
            <w:tcBorders>
              <w:right w:val="single" w:sz="4" w:space="0" w:color="FFFFFF" w:themeColor="background2"/>
            </w:tcBorders>
          </w:tcPr>
          <w:p w14:paraId="4DDE9407" w14:textId="57C9DCBB" w:rsidR="00611054" w:rsidRPr="00DE1D0D" w:rsidRDefault="00611054" w:rsidP="00611054">
            <w:pPr>
              <w:spacing w:before="120" w:after="120"/>
              <w:rPr>
                <w:rFonts w:cs="Arial"/>
                <w:sz w:val="16"/>
                <w:szCs w:val="16"/>
                <w:lang w:val="en-AU"/>
              </w:rPr>
            </w:pPr>
            <w:r w:rsidRPr="00DE1D0D">
              <w:rPr>
                <w:rFonts w:cs="Arial"/>
                <w:sz w:val="16"/>
                <w:szCs w:val="16"/>
                <w:lang w:val="en-AU"/>
              </w:rPr>
              <w:t>AECC</w:t>
            </w:r>
          </w:p>
        </w:tc>
        <w:tc>
          <w:tcPr>
            <w:tcW w:w="3119" w:type="dxa"/>
          </w:tcPr>
          <w:p w14:paraId="6EE1A06A" w14:textId="19232FB5" w:rsidR="00611054" w:rsidRPr="00DE1D0D" w:rsidRDefault="00611054" w:rsidP="00611054">
            <w:pPr>
              <w:spacing w:before="120" w:after="120"/>
              <w:rPr>
                <w:rFonts w:cs="Arial"/>
                <w:sz w:val="16"/>
                <w:szCs w:val="16"/>
                <w:lang w:val="en-AU"/>
              </w:rPr>
            </w:pPr>
            <w:r w:rsidRPr="00DE1D0D">
              <w:rPr>
                <w:rFonts w:cs="Arial"/>
                <w:sz w:val="16"/>
                <w:szCs w:val="16"/>
                <w:lang w:val="en-AU"/>
              </w:rPr>
              <w:t>AECC Version 1.</w:t>
            </w:r>
            <w:r w:rsidR="00A36BD4" w:rsidRPr="00DE1D0D">
              <w:rPr>
                <w:rFonts w:cs="Arial"/>
                <w:sz w:val="16"/>
                <w:szCs w:val="16"/>
                <w:lang w:val="en-AU"/>
              </w:rPr>
              <w:t>1</w:t>
            </w:r>
          </w:p>
        </w:tc>
        <w:tc>
          <w:tcPr>
            <w:tcW w:w="3118" w:type="dxa"/>
            <w:tcBorders>
              <w:right w:val="single" w:sz="4" w:space="0" w:color="FFFFFF" w:themeColor="background2"/>
            </w:tcBorders>
          </w:tcPr>
          <w:p w14:paraId="0C0F4EA5" w14:textId="07DE6005" w:rsidR="00611054" w:rsidRPr="00DE1D0D" w:rsidRDefault="00611054" w:rsidP="00611054">
            <w:pPr>
              <w:spacing w:before="120" w:after="120"/>
              <w:rPr>
                <w:rFonts w:cs="Arial"/>
                <w:sz w:val="16"/>
                <w:szCs w:val="16"/>
                <w:lang w:val="en-AU"/>
              </w:rPr>
            </w:pPr>
            <w:r w:rsidRPr="00DE1D0D">
              <w:rPr>
                <w:rFonts w:cs="Arial"/>
                <w:sz w:val="16"/>
                <w:szCs w:val="16"/>
                <w:lang w:val="en-AU"/>
              </w:rPr>
              <w:t>A classification system which may be used to assign a price weight to an emergency department episode of care. This variable must be supplied by the user.</w:t>
            </w:r>
          </w:p>
        </w:tc>
      </w:tr>
      <w:tr w:rsidR="00611054" w:rsidRPr="00DE1D0D" w14:paraId="7801AC4F" w14:textId="77777777">
        <w:trPr>
          <w:trHeight w:val="20"/>
        </w:trPr>
        <w:tc>
          <w:tcPr>
            <w:tcW w:w="1560" w:type="dxa"/>
            <w:tcBorders>
              <w:right w:val="single" w:sz="4" w:space="0" w:color="FFFFFF" w:themeColor="background2"/>
            </w:tcBorders>
          </w:tcPr>
          <w:p w14:paraId="7E9CF919" w14:textId="68E7F185" w:rsidR="00611054" w:rsidRPr="00DE1D0D" w:rsidRDefault="00611054" w:rsidP="00611054">
            <w:pPr>
              <w:spacing w:before="120" w:after="120"/>
              <w:rPr>
                <w:rFonts w:cs="Arial"/>
                <w:sz w:val="16"/>
                <w:szCs w:val="16"/>
                <w:lang w:val="en-AU"/>
              </w:rPr>
            </w:pPr>
            <w:r w:rsidRPr="00DE1D0D">
              <w:rPr>
                <w:rFonts w:cs="Arial"/>
                <w:sz w:val="16"/>
                <w:szCs w:val="16"/>
                <w:lang w:val="en-AU"/>
              </w:rPr>
              <w:t>E05</w:t>
            </w:r>
          </w:p>
        </w:tc>
        <w:tc>
          <w:tcPr>
            <w:tcW w:w="2551" w:type="dxa"/>
            <w:tcBorders>
              <w:right w:val="single" w:sz="4" w:space="0" w:color="FFFFFF" w:themeColor="background2"/>
            </w:tcBorders>
          </w:tcPr>
          <w:p w14:paraId="670D2838" w14:textId="3FA31AF6" w:rsidR="00611054" w:rsidRPr="00DE1D0D" w:rsidRDefault="00611054" w:rsidP="00611054">
            <w:pPr>
              <w:spacing w:before="120" w:after="120"/>
              <w:rPr>
                <w:rFonts w:cs="Arial"/>
                <w:sz w:val="16"/>
                <w:szCs w:val="16"/>
                <w:lang w:val="en-AU"/>
              </w:rPr>
            </w:pPr>
            <w:r w:rsidRPr="00DE1D0D">
              <w:rPr>
                <w:rFonts w:cs="Arial"/>
                <w:sz w:val="16"/>
                <w:szCs w:val="16"/>
                <w:lang w:val="en-AU"/>
              </w:rPr>
              <w:t>_pat_ind_flag</w:t>
            </w:r>
          </w:p>
        </w:tc>
        <w:tc>
          <w:tcPr>
            <w:tcW w:w="3119" w:type="dxa"/>
          </w:tcPr>
          <w:p w14:paraId="7ECCDB29" w14:textId="21C10842" w:rsidR="00611054" w:rsidRPr="00DE1D0D" w:rsidRDefault="00611054" w:rsidP="00611054">
            <w:pPr>
              <w:spacing w:before="120" w:after="120"/>
              <w:rPr>
                <w:rFonts w:cs="Arial"/>
                <w:sz w:val="16"/>
                <w:szCs w:val="16"/>
                <w:lang w:val="en-AU"/>
              </w:rPr>
            </w:pPr>
            <w:r w:rsidRPr="00DE1D0D">
              <w:rPr>
                <w:rFonts w:cs="Arial"/>
                <w:sz w:val="16"/>
                <w:szCs w:val="16"/>
                <w:lang w:val="en-AU"/>
              </w:rPr>
              <w:t>Indigenous patient flag</w:t>
            </w:r>
          </w:p>
        </w:tc>
        <w:tc>
          <w:tcPr>
            <w:tcW w:w="3118" w:type="dxa"/>
            <w:tcBorders>
              <w:right w:val="single" w:sz="4" w:space="0" w:color="FFFFFF" w:themeColor="background2"/>
            </w:tcBorders>
          </w:tcPr>
          <w:p w14:paraId="1400A68A" w14:textId="4D0E1EF1" w:rsidR="00611054" w:rsidRPr="00DE1D0D" w:rsidRDefault="00611054" w:rsidP="00611054">
            <w:pPr>
              <w:spacing w:before="120" w:after="120"/>
              <w:rPr>
                <w:rFonts w:cs="Arial"/>
                <w:sz w:val="16"/>
                <w:szCs w:val="16"/>
                <w:lang w:val="en-AU"/>
              </w:rPr>
            </w:pPr>
            <w:r w:rsidRPr="00DE1D0D">
              <w:rPr>
                <w:rFonts w:cs="Arial"/>
                <w:sz w:val="16"/>
                <w:szCs w:val="16"/>
                <w:lang w:val="en-AU"/>
              </w:rPr>
              <w:t>1 if patient Indigenous status = 1, 2 or 3; else 0.</w:t>
            </w:r>
          </w:p>
        </w:tc>
      </w:tr>
      <w:tr w:rsidR="00611054" w:rsidRPr="00DE1D0D" w14:paraId="3C9BDF0D" w14:textId="77777777">
        <w:trPr>
          <w:trHeight w:val="20"/>
        </w:trPr>
        <w:tc>
          <w:tcPr>
            <w:tcW w:w="1560" w:type="dxa"/>
            <w:tcBorders>
              <w:right w:val="single" w:sz="4" w:space="0" w:color="FFFFFF" w:themeColor="background2"/>
            </w:tcBorders>
          </w:tcPr>
          <w:p w14:paraId="7A5DC334" w14:textId="6526FC71" w:rsidR="00611054" w:rsidRPr="00DE1D0D" w:rsidRDefault="00611054" w:rsidP="00611054">
            <w:pPr>
              <w:spacing w:before="120" w:after="120"/>
              <w:rPr>
                <w:rFonts w:cs="Arial"/>
                <w:sz w:val="16"/>
                <w:szCs w:val="16"/>
                <w:lang w:val="en-AU"/>
              </w:rPr>
            </w:pPr>
            <w:r w:rsidRPr="00DE1D0D">
              <w:rPr>
                <w:rFonts w:cs="Arial"/>
                <w:sz w:val="16"/>
                <w:szCs w:val="16"/>
                <w:lang w:val="en-AU"/>
              </w:rPr>
              <w:t>E06</w:t>
            </w:r>
          </w:p>
        </w:tc>
        <w:tc>
          <w:tcPr>
            <w:tcW w:w="2551" w:type="dxa"/>
            <w:tcBorders>
              <w:right w:val="single" w:sz="4" w:space="0" w:color="FFFFFF" w:themeColor="background2"/>
            </w:tcBorders>
          </w:tcPr>
          <w:p w14:paraId="7A169521" w14:textId="1B551E1A" w:rsidR="00611054" w:rsidRPr="00DE1D0D" w:rsidRDefault="00611054" w:rsidP="00611054">
            <w:pPr>
              <w:spacing w:before="120" w:after="120"/>
              <w:rPr>
                <w:rFonts w:cs="Arial"/>
                <w:sz w:val="16"/>
                <w:szCs w:val="16"/>
                <w:lang w:val="en-AU"/>
              </w:rPr>
            </w:pPr>
            <w:r w:rsidRPr="00DE1D0D">
              <w:rPr>
                <w:rFonts w:cs="Arial"/>
                <w:sz w:val="16"/>
                <w:szCs w:val="16"/>
                <w:lang w:val="en-AU"/>
              </w:rPr>
              <w:t>UDG_PW</w:t>
            </w:r>
          </w:p>
        </w:tc>
        <w:tc>
          <w:tcPr>
            <w:tcW w:w="3119" w:type="dxa"/>
          </w:tcPr>
          <w:p w14:paraId="4F63FAEA" w14:textId="182359FE" w:rsidR="00611054" w:rsidRPr="00DE1D0D" w:rsidRDefault="00611054" w:rsidP="00611054">
            <w:pPr>
              <w:spacing w:before="120" w:after="120"/>
              <w:rPr>
                <w:rFonts w:cs="Arial"/>
                <w:sz w:val="16"/>
                <w:szCs w:val="16"/>
                <w:lang w:val="en-AU"/>
              </w:rPr>
            </w:pPr>
            <w:r w:rsidRPr="00DE1D0D">
              <w:rPr>
                <w:rFonts w:cs="Arial"/>
                <w:sz w:val="16"/>
                <w:szCs w:val="16"/>
                <w:lang w:val="en-AU"/>
              </w:rPr>
              <w:t>Price weight depending on choice of classification</w:t>
            </w:r>
          </w:p>
        </w:tc>
        <w:tc>
          <w:tcPr>
            <w:tcW w:w="3118" w:type="dxa"/>
            <w:tcBorders>
              <w:right w:val="single" w:sz="4" w:space="0" w:color="FFFFFF" w:themeColor="background2"/>
            </w:tcBorders>
          </w:tcPr>
          <w:p w14:paraId="6B1C6D59" w14:textId="7A3E8131" w:rsidR="00611054" w:rsidRPr="00DE1D0D" w:rsidRDefault="00611054" w:rsidP="00611054">
            <w:pPr>
              <w:spacing w:before="120" w:after="120"/>
              <w:rPr>
                <w:rFonts w:cs="Arial"/>
                <w:sz w:val="16"/>
                <w:szCs w:val="16"/>
                <w:lang w:val="en-AU"/>
              </w:rPr>
            </w:pPr>
            <w:r w:rsidRPr="00DE1D0D">
              <w:rPr>
                <w:rFonts w:cs="Arial"/>
                <w:sz w:val="16"/>
                <w:szCs w:val="16"/>
                <w:lang w:val="en-AU"/>
              </w:rPr>
              <w:t>UDG price weight, taken from the NWAU UDG price weight table.</w:t>
            </w:r>
          </w:p>
        </w:tc>
      </w:tr>
      <w:tr w:rsidR="00611054" w:rsidRPr="00DE1D0D" w14:paraId="647EAAC9" w14:textId="77777777">
        <w:trPr>
          <w:trHeight w:val="20"/>
        </w:trPr>
        <w:tc>
          <w:tcPr>
            <w:tcW w:w="1560" w:type="dxa"/>
            <w:tcBorders>
              <w:right w:val="single" w:sz="4" w:space="0" w:color="FFFFFF" w:themeColor="background2"/>
            </w:tcBorders>
          </w:tcPr>
          <w:p w14:paraId="42C8C8F8" w14:textId="56CE2DBA" w:rsidR="00611054" w:rsidRPr="00DE1D0D" w:rsidRDefault="00611054" w:rsidP="00611054">
            <w:pPr>
              <w:spacing w:before="120" w:after="120"/>
              <w:rPr>
                <w:rFonts w:cs="Arial"/>
                <w:sz w:val="16"/>
                <w:szCs w:val="16"/>
                <w:lang w:val="en-AU"/>
              </w:rPr>
            </w:pPr>
            <w:r w:rsidRPr="00DE1D0D">
              <w:rPr>
                <w:rFonts w:cs="Arial"/>
                <w:sz w:val="16"/>
                <w:szCs w:val="16"/>
                <w:lang w:val="en-AU"/>
              </w:rPr>
              <w:t>E07</w:t>
            </w:r>
          </w:p>
        </w:tc>
        <w:tc>
          <w:tcPr>
            <w:tcW w:w="2551" w:type="dxa"/>
            <w:tcBorders>
              <w:right w:val="single" w:sz="4" w:space="0" w:color="FFFFFF" w:themeColor="background2"/>
            </w:tcBorders>
          </w:tcPr>
          <w:p w14:paraId="2BD2A45E" w14:textId="7A97085A" w:rsidR="00611054" w:rsidRPr="00DE1D0D" w:rsidRDefault="00611054" w:rsidP="00611054">
            <w:pPr>
              <w:spacing w:before="120" w:after="120"/>
              <w:rPr>
                <w:rFonts w:cs="Arial"/>
                <w:sz w:val="16"/>
                <w:szCs w:val="16"/>
                <w:lang w:val="en-AU"/>
              </w:rPr>
            </w:pPr>
            <w:r w:rsidRPr="00DE1D0D">
              <w:rPr>
                <w:rFonts w:cs="Arial"/>
                <w:sz w:val="16"/>
                <w:szCs w:val="16"/>
                <w:lang w:val="en-AU"/>
              </w:rPr>
              <w:t>AECC_PW</w:t>
            </w:r>
          </w:p>
        </w:tc>
        <w:tc>
          <w:tcPr>
            <w:tcW w:w="3119" w:type="dxa"/>
          </w:tcPr>
          <w:p w14:paraId="4AF86E8F" w14:textId="0F285431" w:rsidR="00611054" w:rsidRPr="00DE1D0D" w:rsidRDefault="00611054" w:rsidP="00611054">
            <w:pPr>
              <w:spacing w:before="120" w:after="120"/>
              <w:rPr>
                <w:rFonts w:cs="Arial"/>
                <w:sz w:val="16"/>
                <w:szCs w:val="16"/>
                <w:lang w:val="en-AU"/>
              </w:rPr>
            </w:pPr>
          </w:p>
        </w:tc>
        <w:tc>
          <w:tcPr>
            <w:tcW w:w="3118" w:type="dxa"/>
            <w:tcBorders>
              <w:right w:val="single" w:sz="4" w:space="0" w:color="FFFFFF" w:themeColor="background2"/>
            </w:tcBorders>
          </w:tcPr>
          <w:p w14:paraId="37B63792" w14:textId="2B881C35" w:rsidR="00611054" w:rsidRPr="00DE1D0D" w:rsidRDefault="00611054" w:rsidP="00611054">
            <w:pPr>
              <w:spacing w:before="120" w:after="120"/>
              <w:rPr>
                <w:rFonts w:cs="Arial"/>
                <w:sz w:val="16"/>
                <w:szCs w:val="16"/>
                <w:lang w:val="en-AU"/>
              </w:rPr>
            </w:pPr>
            <w:r w:rsidRPr="00DE1D0D">
              <w:rPr>
                <w:rFonts w:cs="Arial"/>
                <w:sz w:val="16"/>
                <w:szCs w:val="16"/>
                <w:lang w:val="en-AU"/>
              </w:rPr>
              <w:t>Australian Emergency Care Classification (AECC) Version 1.</w:t>
            </w:r>
            <w:r w:rsidR="00A36BD4" w:rsidRPr="00DE1D0D">
              <w:rPr>
                <w:rFonts w:cs="Arial"/>
                <w:sz w:val="16"/>
                <w:szCs w:val="16"/>
                <w:lang w:val="en-AU"/>
              </w:rPr>
              <w:t>1</w:t>
            </w:r>
            <w:r w:rsidRPr="00DE1D0D">
              <w:rPr>
                <w:rFonts w:cs="Arial"/>
                <w:sz w:val="16"/>
                <w:szCs w:val="16"/>
                <w:lang w:val="en-AU"/>
              </w:rPr>
              <w:t xml:space="preserve"> price weight, taken from the NWAU AECC price weight table.</w:t>
            </w:r>
          </w:p>
        </w:tc>
      </w:tr>
      <w:tr w:rsidR="00611054" w:rsidRPr="00DE1D0D" w14:paraId="590AE427" w14:textId="77777777">
        <w:trPr>
          <w:trHeight w:val="20"/>
        </w:trPr>
        <w:tc>
          <w:tcPr>
            <w:tcW w:w="1560" w:type="dxa"/>
            <w:tcBorders>
              <w:right w:val="single" w:sz="4" w:space="0" w:color="FFFFFF" w:themeColor="background2"/>
            </w:tcBorders>
          </w:tcPr>
          <w:p w14:paraId="6A6ADD8C" w14:textId="1A8B9D30" w:rsidR="00611054" w:rsidRPr="00DE1D0D" w:rsidRDefault="00611054" w:rsidP="00611054">
            <w:pPr>
              <w:spacing w:before="120" w:after="120"/>
              <w:rPr>
                <w:rFonts w:cs="Arial"/>
                <w:sz w:val="16"/>
                <w:szCs w:val="16"/>
                <w:lang w:val="en-AU"/>
              </w:rPr>
            </w:pPr>
            <w:r w:rsidRPr="00DE1D0D">
              <w:rPr>
                <w:rFonts w:cs="Arial"/>
                <w:sz w:val="16"/>
                <w:szCs w:val="16"/>
                <w:lang w:val="en-AU"/>
              </w:rPr>
              <w:t>E08</w:t>
            </w:r>
          </w:p>
        </w:tc>
        <w:tc>
          <w:tcPr>
            <w:tcW w:w="2551" w:type="dxa"/>
            <w:tcBorders>
              <w:right w:val="single" w:sz="4" w:space="0" w:color="FFFFFF" w:themeColor="background2"/>
            </w:tcBorders>
          </w:tcPr>
          <w:p w14:paraId="20C23FB8" w14:textId="752A6042" w:rsidR="00611054" w:rsidRPr="00DE1D0D" w:rsidRDefault="00611054" w:rsidP="00611054">
            <w:pPr>
              <w:spacing w:before="120" w:after="120"/>
              <w:rPr>
                <w:rFonts w:cs="Arial"/>
                <w:sz w:val="16"/>
                <w:szCs w:val="16"/>
                <w:lang w:val="en-AU"/>
              </w:rPr>
            </w:pPr>
            <w:r w:rsidRPr="00DE1D0D">
              <w:rPr>
                <w:rFonts w:cs="Arial"/>
                <w:sz w:val="16"/>
                <w:szCs w:val="16"/>
                <w:lang w:val="en-AU"/>
              </w:rPr>
              <w:t xml:space="preserve">adj_indigenous </w:t>
            </w:r>
          </w:p>
        </w:tc>
        <w:tc>
          <w:tcPr>
            <w:tcW w:w="3119" w:type="dxa"/>
          </w:tcPr>
          <w:p w14:paraId="571332FC" w14:textId="40A3DBF9" w:rsidR="00611054" w:rsidRPr="00DE1D0D" w:rsidRDefault="00611054" w:rsidP="00611054">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1697CFC8" w14:textId="0DB260F9" w:rsidR="00611054" w:rsidRPr="00DE1D0D" w:rsidRDefault="00611054" w:rsidP="00611054">
            <w:pPr>
              <w:spacing w:before="120" w:after="120"/>
              <w:rPr>
                <w:rFonts w:cs="Arial"/>
                <w:sz w:val="16"/>
                <w:szCs w:val="16"/>
                <w:lang w:val="en-AU"/>
              </w:rPr>
            </w:pPr>
            <w:r w:rsidRPr="00DE1D0D">
              <w:rPr>
                <w:rFonts w:cs="Arial"/>
                <w:sz w:val="16"/>
                <w:szCs w:val="16"/>
                <w:lang w:val="en-AU"/>
              </w:rPr>
              <w:t>Indigenous adjustment.</w:t>
            </w:r>
          </w:p>
        </w:tc>
      </w:tr>
      <w:tr w:rsidR="00611054" w:rsidRPr="00DE1D0D" w14:paraId="0629025E" w14:textId="77777777">
        <w:trPr>
          <w:trHeight w:val="20"/>
        </w:trPr>
        <w:tc>
          <w:tcPr>
            <w:tcW w:w="1560" w:type="dxa"/>
            <w:tcBorders>
              <w:right w:val="single" w:sz="4" w:space="0" w:color="FFFFFF" w:themeColor="background2"/>
            </w:tcBorders>
          </w:tcPr>
          <w:p w14:paraId="11DF845D" w14:textId="7C30C8AE" w:rsidR="00611054" w:rsidRPr="00DE1D0D" w:rsidRDefault="00611054" w:rsidP="00611054">
            <w:pPr>
              <w:spacing w:before="120" w:after="120"/>
              <w:rPr>
                <w:rFonts w:cs="Arial"/>
                <w:sz w:val="16"/>
                <w:szCs w:val="16"/>
                <w:lang w:val="en-AU"/>
              </w:rPr>
            </w:pPr>
            <w:r w:rsidRPr="00DE1D0D">
              <w:rPr>
                <w:rFonts w:cs="Arial"/>
                <w:sz w:val="16"/>
                <w:szCs w:val="16"/>
                <w:lang w:val="en-AU"/>
              </w:rPr>
              <w:lastRenderedPageBreak/>
              <w:t>E09</w:t>
            </w:r>
          </w:p>
        </w:tc>
        <w:tc>
          <w:tcPr>
            <w:tcW w:w="2551" w:type="dxa"/>
            <w:tcBorders>
              <w:right w:val="single" w:sz="4" w:space="0" w:color="FFFFFF" w:themeColor="background2"/>
            </w:tcBorders>
          </w:tcPr>
          <w:p w14:paraId="46E58F3E" w14:textId="033821B5" w:rsidR="00611054" w:rsidRPr="00DE1D0D" w:rsidRDefault="00611054" w:rsidP="00611054">
            <w:pPr>
              <w:spacing w:before="120" w:after="120"/>
              <w:rPr>
                <w:rFonts w:cs="Arial"/>
                <w:sz w:val="16"/>
                <w:szCs w:val="16"/>
                <w:lang w:val="en-AU"/>
              </w:rPr>
            </w:pPr>
            <w:r w:rsidRPr="00DE1D0D">
              <w:rPr>
                <w:rFonts w:cs="Arial"/>
                <w:sz w:val="16"/>
                <w:szCs w:val="16"/>
                <w:lang w:val="en-AU"/>
              </w:rPr>
              <w:t>adj_remoteness</w:t>
            </w:r>
          </w:p>
        </w:tc>
        <w:tc>
          <w:tcPr>
            <w:tcW w:w="3119" w:type="dxa"/>
          </w:tcPr>
          <w:p w14:paraId="6FB524D9" w14:textId="77A1C0DD" w:rsidR="00611054" w:rsidRPr="00DE1D0D" w:rsidRDefault="00611054" w:rsidP="00611054">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1353852E" w14:textId="6C4510E2" w:rsidR="00611054" w:rsidRPr="00DE1D0D" w:rsidRDefault="00611054" w:rsidP="00611054">
            <w:pPr>
              <w:spacing w:before="120" w:after="120"/>
              <w:rPr>
                <w:rFonts w:cs="Arial"/>
                <w:sz w:val="16"/>
                <w:szCs w:val="16"/>
                <w:lang w:val="en-AU"/>
              </w:rPr>
            </w:pPr>
            <w:r w:rsidRPr="00DE1D0D">
              <w:rPr>
                <w:rFonts w:cs="Arial"/>
                <w:sz w:val="16"/>
                <w:szCs w:val="16"/>
                <w:lang w:val="en-AU"/>
              </w:rPr>
              <w:t>Patient residence remoteness adjustment.</w:t>
            </w:r>
          </w:p>
        </w:tc>
      </w:tr>
      <w:tr w:rsidR="00611054" w:rsidRPr="00DE1D0D" w14:paraId="3F9950E6" w14:textId="77777777">
        <w:trPr>
          <w:trHeight w:val="20"/>
        </w:trPr>
        <w:tc>
          <w:tcPr>
            <w:tcW w:w="1560" w:type="dxa"/>
            <w:tcBorders>
              <w:right w:val="single" w:sz="4" w:space="0" w:color="FFFFFF" w:themeColor="background2"/>
            </w:tcBorders>
          </w:tcPr>
          <w:p w14:paraId="6E4C7CA7" w14:textId="5A4B8FA3" w:rsidR="00611054" w:rsidRPr="00DE1D0D" w:rsidRDefault="00611054" w:rsidP="00611054">
            <w:pPr>
              <w:spacing w:before="120" w:after="120"/>
              <w:rPr>
                <w:rFonts w:cs="Arial"/>
                <w:sz w:val="16"/>
                <w:szCs w:val="16"/>
                <w:lang w:val="en-AU"/>
              </w:rPr>
            </w:pPr>
            <w:r w:rsidRPr="00DE1D0D">
              <w:rPr>
                <w:rFonts w:cs="Arial"/>
                <w:sz w:val="16"/>
                <w:szCs w:val="16"/>
                <w:lang w:val="en-AU"/>
              </w:rPr>
              <w:t>E10</w:t>
            </w:r>
          </w:p>
        </w:tc>
        <w:tc>
          <w:tcPr>
            <w:tcW w:w="2551" w:type="dxa"/>
            <w:tcBorders>
              <w:right w:val="single" w:sz="4" w:space="0" w:color="FFFFFF" w:themeColor="background2"/>
            </w:tcBorders>
          </w:tcPr>
          <w:p w14:paraId="07570ED4" w14:textId="618AFFEB" w:rsidR="00611054" w:rsidRPr="00DE1D0D" w:rsidRDefault="00611054" w:rsidP="00611054">
            <w:pPr>
              <w:spacing w:before="120" w:after="120"/>
              <w:rPr>
                <w:rFonts w:cs="Arial"/>
                <w:sz w:val="16"/>
                <w:szCs w:val="16"/>
                <w:lang w:val="en-AU"/>
              </w:rPr>
            </w:pPr>
            <w:r w:rsidRPr="00DE1D0D">
              <w:rPr>
                <w:rFonts w:cs="Arial"/>
                <w:sz w:val="16"/>
                <w:szCs w:val="16"/>
                <w:lang w:val="en-AU"/>
              </w:rPr>
              <w:t>adj_treat_remoteness</w:t>
            </w:r>
          </w:p>
        </w:tc>
        <w:tc>
          <w:tcPr>
            <w:tcW w:w="3119" w:type="dxa"/>
          </w:tcPr>
          <w:p w14:paraId="31E08DBE" w14:textId="13A72B18" w:rsidR="00611054" w:rsidRPr="00DE1D0D" w:rsidRDefault="00611054" w:rsidP="00611054">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0EAA8ABE" w14:textId="4A36441A" w:rsidR="00611054" w:rsidRPr="00DE1D0D" w:rsidRDefault="00611054" w:rsidP="00611054">
            <w:pPr>
              <w:spacing w:before="120" w:after="120"/>
              <w:rPr>
                <w:rFonts w:cs="Arial"/>
                <w:sz w:val="16"/>
                <w:szCs w:val="16"/>
                <w:lang w:val="en-AU"/>
              </w:rPr>
            </w:pPr>
            <w:r w:rsidRPr="00DE1D0D">
              <w:rPr>
                <w:rFonts w:cs="Arial"/>
                <w:sz w:val="16"/>
                <w:szCs w:val="16"/>
                <w:lang w:val="en-AU"/>
              </w:rPr>
              <w:t>Patient treatment remoteness adjustment.</w:t>
            </w:r>
          </w:p>
        </w:tc>
      </w:tr>
      <w:tr w:rsidR="00611054" w:rsidRPr="00DE1D0D" w14:paraId="29FE6867" w14:textId="77777777">
        <w:trPr>
          <w:trHeight w:val="20"/>
        </w:trPr>
        <w:tc>
          <w:tcPr>
            <w:tcW w:w="1560" w:type="dxa"/>
            <w:tcBorders>
              <w:right w:val="single" w:sz="4" w:space="0" w:color="FFFFFF" w:themeColor="background2"/>
            </w:tcBorders>
          </w:tcPr>
          <w:p w14:paraId="77C15208" w14:textId="7DC0E467" w:rsidR="00611054" w:rsidRPr="00DE1D0D" w:rsidRDefault="00611054" w:rsidP="00611054">
            <w:pPr>
              <w:spacing w:before="120" w:after="120"/>
              <w:rPr>
                <w:rFonts w:cs="Arial"/>
                <w:sz w:val="16"/>
                <w:szCs w:val="16"/>
                <w:lang w:val="en-AU"/>
              </w:rPr>
            </w:pPr>
            <w:r w:rsidRPr="00DE1D0D">
              <w:rPr>
                <w:rFonts w:cs="Arial"/>
                <w:sz w:val="16"/>
                <w:szCs w:val="16"/>
                <w:lang w:val="en-AU"/>
              </w:rPr>
              <w:t>E11</w:t>
            </w:r>
          </w:p>
        </w:tc>
        <w:tc>
          <w:tcPr>
            <w:tcW w:w="2551" w:type="dxa"/>
            <w:tcBorders>
              <w:right w:val="single" w:sz="4" w:space="0" w:color="FFFFFF" w:themeColor="background2"/>
            </w:tcBorders>
          </w:tcPr>
          <w:p w14:paraId="4E74EBE0" w14:textId="6DCE1BAD" w:rsidR="00611054" w:rsidRPr="00DE1D0D" w:rsidRDefault="00611054" w:rsidP="00611054">
            <w:pPr>
              <w:spacing w:before="120" w:after="120"/>
              <w:rPr>
                <w:rFonts w:cs="Arial"/>
                <w:sz w:val="16"/>
                <w:szCs w:val="16"/>
                <w:lang w:val="en-AU"/>
              </w:rPr>
            </w:pPr>
            <w:r w:rsidRPr="00DE1D0D">
              <w:rPr>
                <w:rFonts w:cs="Arial"/>
                <w:sz w:val="16"/>
                <w:szCs w:val="16"/>
                <w:lang w:val="en-AU"/>
              </w:rPr>
              <w:t>Error_Code</w:t>
            </w:r>
          </w:p>
        </w:tc>
        <w:tc>
          <w:tcPr>
            <w:tcW w:w="3119" w:type="dxa"/>
          </w:tcPr>
          <w:p w14:paraId="7689CAA9" w14:textId="42D8AADA" w:rsidR="00611054" w:rsidRPr="00DE1D0D" w:rsidRDefault="00611054" w:rsidP="00611054">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1F30B0E1" w14:textId="04709062" w:rsidR="00611054" w:rsidRPr="00DE1D0D" w:rsidRDefault="00611054" w:rsidP="00611054">
            <w:pPr>
              <w:spacing w:before="120" w:after="120"/>
              <w:rPr>
                <w:rFonts w:cs="Arial"/>
                <w:sz w:val="16"/>
                <w:szCs w:val="16"/>
                <w:lang w:val="en-AU"/>
              </w:rPr>
            </w:pPr>
            <w:r w:rsidRPr="00DE1D0D">
              <w:rPr>
                <w:rFonts w:cs="Arial"/>
                <w:sz w:val="16"/>
                <w:szCs w:val="16"/>
                <w:lang w:val="en-AU"/>
              </w:rPr>
              <w:t>Outlines errors in calculations.</w:t>
            </w:r>
          </w:p>
        </w:tc>
      </w:tr>
      <w:tr w:rsidR="00611054" w:rsidRPr="00DE1D0D" w14:paraId="4582CA75" w14:textId="77777777">
        <w:trPr>
          <w:trHeight w:val="20"/>
        </w:trPr>
        <w:tc>
          <w:tcPr>
            <w:tcW w:w="1560" w:type="dxa"/>
            <w:tcBorders>
              <w:right w:val="single" w:sz="4" w:space="0" w:color="FFFFFF" w:themeColor="background2"/>
            </w:tcBorders>
          </w:tcPr>
          <w:p w14:paraId="1FF807E5" w14:textId="0D851F80" w:rsidR="00611054" w:rsidRPr="00DE1D0D" w:rsidRDefault="00611054" w:rsidP="00611054">
            <w:pPr>
              <w:spacing w:before="120" w:after="120"/>
              <w:rPr>
                <w:rFonts w:cs="Arial"/>
                <w:sz w:val="16"/>
                <w:szCs w:val="16"/>
                <w:lang w:val="en-AU"/>
              </w:rPr>
            </w:pPr>
            <w:r w:rsidRPr="00DE1D0D">
              <w:rPr>
                <w:rFonts w:cs="Arial"/>
                <w:sz w:val="16"/>
                <w:szCs w:val="16"/>
                <w:lang w:val="en-AU"/>
              </w:rPr>
              <w:t>E12</w:t>
            </w:r>
          </w:p>
        </w:tc>
        <w:tc>
          <w:tcPr>
            <w:tcW w:w="2551" w:type="dxa"/>
            <w:tcBorders>
              <w:right w:val="single" w:sz="4" w:space="0" w:color="FFFFFF" w:themeColor="background2"/>
            </w:tcBorders>
          </w:tcPr>
          <w:p w14:paraId="095392D1" w14:textId="35C9712F" w:rsidR="00611054" w:rsidRPr="00DE1D0D" w:rsidRDefault="00611054" w:rsidP="00611054">
            <w:pPr>
              <w:spacing w:before="120" w:after="120"/>
              <w:rPr>
                <w:rFonts w:cs="Arial"/>
                <w:sz w:val="16"/>
                <w:szCs w:val="16"/>
                <w:lang w:val="en-AU"/>
              </w:rPr>
            </w:pPr>
            <w:r w:rsidRPr="00DE1D0D">
              <w:rPr>
                <w:rFonts w:cs="Arial"/>
                <w:sz w:val="16"/>
                <w:szCs w:val="16"/>
                <w:lang w:val="en-AU"/>
              </w:rPr>
              <w:t>_w01</w:t>
            </w:r>
          </w:p>
        </w:tc>
        <w:tc>
          <w:tcPr>
            <w:tcW w:w="3119" w:type="dxa"/>
          </w:tcPr>
          <w:p w14:paraId="66341F5C" w14:textId="28DB240B" w:rsidR="00611054" w:rsidRPr="00DE1D0D" w:rsidRDefault="00611054" w:rsidP="00611054">
            <w:pPr>
              <w:spacing w:before="120" w:after="120"/>
              <w:rPr>
                <w:rFonts w:cs="Arial"/>
                <w:sz w:val="16"/>
                <w:szCs w:val="16"/>
                <w:lang w:val="en-AU"/>
              </w:rPr>
            </w:pPr>
            <w:r w:rsidRPr="00DE1D0D">
              <w:rPr>
                <w:rFonts w:cs="Arial"/>
                <w:sz w:val="16"/>
                <w:szCs w:val="16"/>
                <w:lang w:val="en-AU"/>
              </w:rPr>
              <w:t>Base predicted</w:t>
            </w:r>
          </w:p>
        </w:tc>
        <w:tc>
          <w:tcPr>
            <w:tcW w:w="3118" w:type="dxa"/>
            <w:tcBorders>
              <w:right w:val="single" w:sz="4" w:space="0" w:color="FFFFFF" w:themeColor="background2"/>
            </w:tcBorders>
          </w:tcPr>
          <w:p w14:paraId="78A3F88A" w14:textId="4C05F76B" w:rsidR="00611054" w:rsidRPr="00DE1D0D" w:rsidRDefault="00611054" w:rsidP="00611054">
            <w:pPr>
              <w:spacing w:before="120" w:after="120"/>
              <w:rPr>
                <w:rFonts w:cs="Arial"/>
                <w:sz w:val="16"/>
                <w:szCs w:val="16"/>
                <w:lang w:val="en-AU"/>
              </w:rPr>
            </w:pPr>
            <w:r w:rsidRPr="00DE1D0D">
              <w:rPr>
                <w:rFonts w:cs="Arial"/>
                <w:sz w:val="16"/>
                <w:szCs w:val="16"/>
                <w:lang w:val="en-AU"/>
              </w:rPr>
              <w:t>Adopt UDG_PW, or AECC_PW depending on classification selection.</w:t>
            </w:r>
          </w:p>
        </w:tc>
      </w:tr>
      <w:tr w:rsidR="00611054" w:rsidRPr="00DE1D0D" w14:paraId="00C2C938" w14:textId="77777777">
        <w:trPr>
          <w:trHeight w:val="20"/>
        </w:trPr>
        <w:tc>
          <w:tcPr>
            <w:tcW w:w="1560" w:type="dxa"/>
            <w:tcBorders>
              <w:right w:val="single" w:sz="4" w:space="0" w:color="FFFFFF" w:themeColor="background2"/>
            </w:tcBorders>
          </w:tcPr>
          <w:p w14:paraId="459DBBF3" w14:textId="216407F6" w:rsidR="00611054" w:rsidRPr="00DE1D0D" w:rsidRDefault="00611054" w:rsidP="00611054">
            <w:pPr>
              <w:spacing w:before="120" w:after="120"/>
              <w:rPr>
                <w:rFonts w:cs="Arial"/>
                <w:sz w:val="16"/>
                <w:szCs w:val="16"/>
                <w:lang w:val="en-AU"/>
              </w:rPr>
            </w:pPr>
            <w:r w:rsidRPr="00DE1D0D">
              <w:rPr>
                <w:rFonts w:cs="Arial"/>
                <w:sz w:val="16"/>
                <w:szCs w:val="16"/>
                <w:lang w:val="en-AU"/>
              </w:rPr>
              <w:t>E13</w:t>
            </w:r>
          </w:p>
        </w:tc>
        <w:tc>
          <w:tcPr>
            <w:tcW w:w="2551" w:type="dxa"/>
            <w:tcBorders>
              <w:right w:val="single" w:sz="4" w:space="0" w:color="FFFFFF" w:themeColor="background2"/>
            </w:tcBorders>
          </w:tcPr>
          <w:p w14:paraId="4F404420" w14:textId="3C88AA2F" w:rsidR="00611054" w:rsidRPr="00DE1D0D" w:rsidRDefault="00611054" w:rsidP="00611054">
            <w:pPr>
              <w:spacing w:before="120" w:after="120"/>
              <w:rPr>
                <w:rFonts w:cs="Arial"/>
                <w:sz w:val="16"/>
                <w:szCs w:val="16"/>
                <w:lang w:val="en-AU"/>
              </w:rPr>
            </w:pPr>
            <w:r w:rsidRPr="00DE1D0D">
              <w:rPr>
                <w:rFonts w:cs="Arial"/>
                <w:sz w:val="16"/>
                <w:szCs w:val="16"/>
                <w:lang w:val="en-AU"/>
              </w:rPr>
              <w:t>GWAU2</w:t>
            </w:r>
            <w:r w:rsidR="00200C2C" w:rsidRPr="00DE1D0D">
              <w:rPr>
                <w:rFonts w:cs="Arial"/>
                <w:sz w:val="16"/>
                <w:szCs w:val="16"/>
                <w:lang w:val="en-AU"/>
              </w:rPr>
              <w:t>6</w:t>
            </w:r>
          </w:p>
        </w:tc>
        <w:tc>
          <w:tcPr>
            <w:tcW w:w="3119" w:type="dxa"/>
          </w:tcPr>
          <w:p w14:paraId="6F825A36" w14:textId="6042CC88" w:rsidR="00611054" w:rsidRPr="00DE1D0D" w:rsidRDefault="00611054" w:rsidP="00611054">
            <w:pPr>
              <w:spacing w:before="120" w:after="120"/>
              <w:rPr>
                <w:rFonts w:cs="Arial"/>
                <w:sz w:val="16"/>
                <w:szCs w:val="16"/>
                <w:lang w:val="en-AU"/>
              </w:rPr>
            </w:pPr>
            <w:r w:rsidRPr="00DE1D0D">
              <w:rPr>
                <w:rFonts w:cs="Arial"/>
                <w:sz w:val="16"/>
                <w:szCs w:val="16"/>
                <w:lang w:val="en-AU"/>
              </w:rPr>
              <w:t>Gross Weighted Activity Unit with application of the Indigenous, patient residential remoteness and treatment remoteness adjustments.</w:t>
            </w:r>
          </w:p>
        </w:tc>
        <w:tc>
          <w:tcPr>
            <w:tcW w:w="3118" w:type="dxa"/>
            <w:tcBorders>
              <w:right w:val="single" w:sz="4" w:space="0" w:color="FFFFFF" w:themeColor="background2"/>
            </w:tcBorders>
          </w:tcPr>
          <w:p w14:paraId="76CBBA9B" w14:textId="026007E5" w:rsidR="00611054" w:rsidRPr="00DE1D0D" w:rsidRDefault="00611054" w:rsidP="00611054">
            <w:pPr>
              <w:spacing w:before="120" w:after="120"/>
              <w:rPr>
                <w:rFonts w:cs="Arial"/>
                <w:sz w:val="16"/>
                <w:szCs w:val="16"/>
                <w:lang w:val="en-AU"/>
              </w:rPr>
            </w:pPr>
            <w:r w:rsidRPr="00DE1D0D">
              <w:rPr>
                <w:rFonts w:cs="Arial"/>
                <w:sz w:val="16"/>
                <w:szCs w:val="16"/>
                <w:lang w:val="en-AU"/>
              </w:rPr>
              <w:t>_w01</w:t>
            </w:r>
            <w:r w:rsidR="00EE050D" w:rsidRPr="00DE1D0D">
              <w:rPr>
                <w:rFonts w:cs="Arial"/>
                <w:sz w:val="16"/>
                <w:szCs w:val="16"/>
                <w:lang w:val="en-AU"/>
              </w:rPr>
              <w:t xml:space="preserve"> </w:t>
            </w:r>
            <w:r w:rsidRPr="00DE1D0D">
              <w:rPr>
                <w:rFonts w:cs="Arial"/>
                <w:sz w:val="16"/>
                <w:szCs w:val="16"/>
                <w:lang w:val="en-AU"/>
              </w:rPr>
              <w:t>*</w:t>
            </w:r>
            <w:r w:rsidR="00EE050D" w:rsidRPr="00DE1D0D">
              <w:rPr>
                <w:rFonts w:cs="Arial"/>
                <w:sz w:val="16"/>
                <w:szCs w:val="16"/>
                <w:lang w:val="en-AU"/>
              </w:rPr>
              <w:t xml:space="preserve"> </w:t>
            </w:r>
            <w:r w:rsidRPr="00DE1D0D">
              <w:rPr>
                <w:rFonts w:cs="Arial"/>
                <w:sz w:val="16"/>
                <w:szCs w:val="16"/>
                <w:lang w:val="en-AU"/>
              </w:rPr>
              <w:t>(1</w:t>
            </w:r>
            <w:r w:rsidR="00EE050D" w:rsidRPr="00DE1D0D">
              <w:rPr>
                <w:rFonts w:cs="Arial"/>
                <w:sz w:val="16"/>
                <w:szCs w:val="16"/>
                <w:lang w:val="en-AU"/>
              </w:rPr>
              <w:t xml:space="preserve"> </w:t>
            </w:r>
            <w:r w:rsidRPr="00DE1D0D">
              <w:rPr>
                <w:rFonts w:cs="Arial"/>
                <w:sz w:val="16"/>
                <w:szCs w:val="16"/>
                <w:lang w:val="en-AU"/>
              </w:rPr>
              <w:t>+</w:t>
            </w:r>
            <w:r w:rsidR="00EE050D" w:rsidRPr="00DE1D0D">
              <w:rPr>
                <w:rFonts w:cs="Arial"/>
                <w:sz w:val="16"/>
                <w:szCs w:val="16"/>
                <w:lang w:val="en-AU"/>
              </w:rPr>
              <w:t xml:space="preserve"> </w:t>
            </w:r>
            <w:r w:rsidRPr="00DE1D0D">
              <w:rPr>
                <w:rFonts w:cs="Arial"/>
                <w:sz w:val="16"/>
                <w:szCs w:val="16"/>
                <w:lang w:val="en-AU"/>
              </w:rPr>
              <w:t>adj_indigenous</w:t>
            </w:r>
            <w:r w:rsidR="00EE050D" w:rsidRPr="00DE1D0D">
              <w:rPr>
                <w:rFonts w:cs="Arial"/>
                <w:sz w:val="16"/>
                <w:szCs w:val="16"/>
                <w:lang w:val="en-AU"/>
              </w:rPr>
              <w:t xml:space="preserve"> </w:t>
            </w:r>
            <w:r w:rsidRPr="00DE1D0D">
              <w:rPr>
                <w:rFonts w:cs="Arial"/>
                <w:sz w:val="16"/>
                <w:szCs w:val="16"/>
                <w:lang w:val="en-AU"/>
              </w:rPr>
              <w:t>+</w:t>
            </w:r>
            <w:r w:rsidR="00EE050D" w:rsidRPr="00DE1D0D">
              <w:rPr>
                <w:rFonts w:cs="Arial"/>
                <w:sz w:val="16"/>
                <w:szCs w:val="16"/>
                <w:lang w:val="en-AU"/>
              </w:rPr>
              <w:t xml:space="preserve"> </w:t>
            </w:r>
            <w:r w:rsidRPr="00DE1D0D">
              <w:rPr>
                <w:rFonts w:cs="Arial"/>
                <w:sz w:val="16"/>
                <w:szCs w:val="16"/>
                <w:lang w:val="en-AU"/>
              </w:rPr>
              <w:t>adj_remoteness)*(1</w:t>
            </w:r>
            <w:r w:rsidR="00EE050D" w:rsidRPr="00DE1D0D">
              <w:rPr>
                <w:rFonts w:cs="Arial"/>
                <w:sz w:val="16"/>
                <w:szCs w:val="16"/>
                <w:lang w:val="en-AU"/>
              </w:rPr>
              <w:t xml:space="preserve"> </w:t>
            </w:r>
            <w:r w:rsidRPr="00DE1D0D">
              <w:rPr>
                <w:rFonts w:cs="Arial"/>
                <w:sz w:val="16"/>
                <w:szCs w:val="16"/>
                <w:lang w:val="en-AU"/>
              </w:rPr>
              <w:t>+</w:t>
            </w:r>
            <w:r w:rsidR="00EE050D" w:rsidRPr="00DE1D0D">
              <w:rPr>
                <w:rFonts w:cs="Arial"/>
                <w:sz w:val="16"/>
                <w:szCs w:val="16"/>
                <w:lang w:val="en-AU"/>
              </w:rPr>
              <w:t xml:space="preserve"> </w:t>
            </w:r>
            <w:r w:rsidRPr="00DE1D0D">
              <w:rPr>
                <w:rFonts w:cs="Arial"/>
                <w:sz w:val="16"/>
                <w:szCs w:val="16"/>
                <w:lang w:val="en-AU"/>
              </w:rPr>
              <w:t>adj_treat_remoteness).</w:t>
            </w:r>
          </w:p>
        </w:tc>
      </w:tr>
      <w:tr w:rsidR="004D74B3" w:rsidRPr="00DE1D0D" w14:paraId="6115DEC7" w14:textId="77777777" w:rsidTr="004D74B3">
        <w:trPr>
          <w:trHeight w:val="20"/>
        </w:trPr>
        <w:tc>
          <w:tcPr>
            <w:tcW w:w="1560" w:type="dxa"/>
            <w:tcBorders>
              <w:bottom w:val="single" w:sz="4" w:space="0" w:color="D9D9D9" w:themeColor="background2" w:themeShade="D9"/>
              <w:right w:val="single" w:sz="4" w:space="0" w:color="FFFFFF" w:themeColor="background2"/>
            </w:tcBorders>
          </w:tcPr>
          <w:p w14:paraId="4BAE1507" w14:textId="0D2B9E7B" w:rsidR="004D74B3" w:rsidRPr="00DE1D0D" w:rsidRDefault="004D74B3" w:rsidP="004D74B3">
            <w:pPr>
              <w:spacing w:before="120" w:after="120"/>
              <w:rPr>
                <w:rFonts w:cs="Arial"/>
                <w:sz w:val="16"/>
                <w:szCs w:val="16"/>
                <w:lang w:val="en-AU"/>
              </w:rPr>
            </w:pPr>
            <w:r w:rsidRPr="00DE1D0D">
              <w:rPr>
                <w:rFonts w:cs="Arial"/>
                <w:sz w:val="16"/>
                <w:szCs w:val="16"/>
                <w:lang w:val="en-AU"/>
              </w:rPr>
              <w:t>E14</w:t>
            </w:r>
          </w:p>
        </w:tc>
        <w:tc>
          <w:tcPr>
            <w:tcW w:w="2551" w:type="dxa"/>
            <w:tcBorders>
              <w:bottom w:val="single" w:sz="4" w:space="0" w:color="D9D9D9" w:themeColor="background2" w:themeShade="D9"/>
              <w:right w:val="single" w:sz="4" w:space="0" w:color="FFFFFF" w:themeColor="background2"/>
            </w:tcBorders>
          </w:tcPr>
          <w:p w14:paraId="70698369" w14:textId="27565916" w:rsidR="004D74B3" w:rsidRPr="00DE1D0D" w:rsidRDefault="004D74B3" w:rsidP="004D74B3">
            <w:pPr>
              <w:spacing w:before="120" w:after="120"/>
              <w:rPr>
                <w:rFonts w:cs="Arial"/>
                <w:sz w:val="16"/>
                <w:szCs w:val="16"/>
                <w:lang w:val="en-AU"/>
              </w:rPr>
            </w:pPr>
            <w:r w:rsidRPr="00DE1D0D">
              <w:rPr>
                <w:rFonts w:cs="Arial"/>
                <w:sz w:val="16"/>
                <w:szCs w:val="16"/>
                <w:lang w:val="en-AU"/>
              </w:rPr>
              <w:t>NWAU2</w:t>
            </w:r>
            <w:r w:rsidR="00200C2C" w:rsidRPr="00DE1D0D">
              <w:rPr>
                <w:rFonts w:cs="Arial"/>
                <w:sz w:val="16"/>
                <w:szCs w:val="16"/>
                <w:lang w:val="en-AU"/>
              </w:rPr>
              <w:t>6</w:t>
            </w:r>
          </w:p>
        </w:tc>
        <w:tc>
          <w:tcPr>
            <w:tcW w:w="3119" w:type="dxa"/>
            <w:tcBorders>
              <w:bottom w:val="single" w:sz="4" w:space="0" w:color="D9D9D9" w:themeColor="background2" w:themeShade="D9"/>
            </w:tcBorders>
          </w:tcPr>
          <w:p w14:paraId="1AE33E98" w14:textId="2D9F796B" w:rsidR="004D74B3" w:rsidRPr="00DE1D0D" w:rsidRDefault="004D74B3" w:rsidP="004D74B3">
            <w:pPr>
              <w:spacing w:before="120" w:after="120"/>
              <w:rPr>
                <w:rFonts w:cs="Arial"/>
                <w:sz w:val="16"/>
                <w:szCs w:val="16"/>
                <w:lang w:val="en-AU"/>
              </w:rPr>
            </w:pPr>
            <w:r w:rsidRPr="00DE1D0D">
              <w:rPr>
                <w:rFonts w:cs="Arial"/>
                <w:sz w:val="16"/>
                <w:szCs w:val="16"/>
                <w:lang w:val="en-AU"/>
              </w:rPr>
              <w:t>National Weighted Activity Unit</w:t>
            </w:r>
          </w:p>
        </w:tc>
        <w:tc>
          <w:tcPr>
            <w:tcW w:w="3118" w:type="dxa"/>
            <w:tcBorders>
              <w:bottom w:val="single" w:sz="4" w:space="0" w:color="D9D9D9" w:themeColor="background2" w:themeShade="D9"/>
              <w:right w:val="single" w:sz="4" w:space="0" w:color="FFFFFF" w:themeColor="background2"/>
            </w:tcBorders>
          </w:tcPr>
          <w:p w14:paraId="1AE512FB" w14:textId="7A6681E8" w:rsidR="004D74B3" w:rsidRPr="00DE1D0D" w:rsidRDefault="004D74B3" w:rsidP="004D74B3">
            <w:pPr>
              <w:spacing w:before="120" w:after="120"/>
              <w:rPr>
                <w:rFonts w:cs="Arial"/>
                <w:sz w:val="16"/>
                <w:szCs w:val="16"/>
                <w:lang w:val="en-AU"/>
              </w:rPr>
            </w:pPr>
            <w:r w:rsidRPr="00DE1D0D">
              <w:rPr>
                <w:rFonts w:cs="Arial"/>
                <w:sz w:val="16"/>
                <w:szCs w:val="16"/>
                <w:lang w:val="en-AU"/>
              </w:rPr>
              <w:t>GWAU2</w:t>
            </w:r>
            <w:r w:rsidR="00403A4A" w:rsidRPr="00DE1D0D">
              <w:rPr>
                <w:rFonts w:cs="Arial"/>
                <w:sz w:val="16"/>
                <w:szCs w:val="16"/>
                <w:lang w:val="en-AU"/>
              </w:rPr>
              <w:t>6</w:t>
            </w:r>
            <w:r w:rsidRPr="00DE1D0D">
              <w:rPr>
                <w:rFonts w:cs="Arial"/>
                <w:sz w:val="16"/>
                <w:szCs w:val="16"/>
                <w:lang w:val="en-AU"/>
              </w:rPr>
              <w:t xml:space="preserve"> for in-scope patients only (that is, non Department of Veterans’ Affairs and compensable patients).</w:t>
            </w:r>
          </w:p>
        </w:tc>
      </w:tr>
    </w:tbl>
    <w:p w14:paraId="18C45DF4" w14:textId="77777777" w:rsidR="00C773DA" w:rsidRPr="00DE1D0D" w:rsidRDefault="00C773DA" w:rsidP="00DF3298">
      <w:pPr>
        <w:rPr>
          <w:lang w:val="en-AU"/>
        </w:rPr>
      </w:pPr>
    </w:p>
    <w:p w14:paraId="771D8930" w14:textId="71C00D86" w:rsidR="008A053A" w:rsidRPr="00DE1D0D" w:rsidRDefault="008A053A" w:rsidP="008A053A">
      <w:pPr>
        <w:pStyle w:val="TableFigureheading"/>
        <w:rPr>
          <w:lang w:val="en-AU"/>
        </w:rPr>
      </w:pPr>
      <w:r w:rsidRPr="00DE1D0D">
        <w:rPr>
          <w:lang w:val="en-AU"/>
        </w:rPr>
        <w:t>Table</w:t>
      </w:r>
      <w:r w:rsidR="00EE6490" w:rsidRPr="00DE1D0D">
        <w:rPr>
          <w:lang w:val="en-AU"/>
        </w:rPr>
        <w:t xml:space="preserve"> 32</w:t>
      </w:r>
      <w:r w:rsidRPr="00DE1D0D">
        <w:rPr>
          <w:lang w:val="en-AU"/>
        </w:rPr>
        <w:t>: Non-admitted: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560"/>
        <w:gridCol w:w="2551"/>
        <w:gridCol w:w="3119"/>
        <w:gridCol w:w="3118"/>
      </w:tblGrid>
      <w:tr w:rsidR="001C5C8A" w:rsidRPr="00DE1D0D" w14:paraId="65E28B5E"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71AA713A" w14:textId="77777777" w:rsidR="003558F1" w:rsidRPr="00DE1D0D" w:rsidRDefault="003558F1">
            <w:pPr>
              <w:spacing w:before="120" w:after="120"/>
              <w:rPr>
                <w:rFonts w:cs="Arial"/>
                <w:b/>
                <w:bCs/>
                <w:color w:val="FFFFFF" w:themeColor="background2"/>
                <w:szCs w:val="18"/>
                <w:lang w:val="en-AU"/>
              </w:rPr>
            </w:pPr>
            <w:r w:rsidRPr="00DE1D0D">
              <w:rPr>
                <w:rFonts w:cs="Arial"/>
                <w:b/>
                <w:bCs/>
                <w:color w:val="FFFFFF" w:themeColor="background2"/>
                <w:szCs w:val="18"/>
                <w:lang w:val="en-AU"/>
              </w:rPr>
              <w:t>Variable</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32C6C282" w14:textId="77777777" w:rsidR="003558F1" w:rsidRPr="00DE1D0D" w:rsidRDefault="003558F1">
            <w:pPr>
              <w:spacing w:before="120" w:after="120"/>
              <w:rPr>
                <w:rFonts w:cs="Arial"/>
                <w:b/>
                <w:bCs/>
                <w:color w:val="FFFFFF" w:themeColor="background2"/>
                <w:szCs w:val="18"/>
                <w:lang w:val="en-AU"/>
              </w:rPr>
            </w:pPr>
            <w:r w:rsidRPr="00DE1D0D">
              <w:rPr>
                <w:rFonts w:cs="Arial"/>
                <w:b/>
                <w:bCs/>
                <w:color w:val="FFFFFF" w:themeColor="background2"/>
                <w:szCs w:val="18"/>
                <w:lang w:val="en-AU"/>
              </w:rPr>
              <w:t>Name</w:t>
            </w:r>
          </w:p>
        </w:tc>
        <w:tc>
          <w:tcPr>
            <w:tcW w:w="3119" w:type="dxa"/>
            <w:tcBorders>
              <w:bottom w:val="single" w:sz="4" w:space="0" w:color="D9D9D9" w:themeColor="background2" w:themeShade="D9"/>
              <w:right w:val="single" w:sz="4" w:space="0" w:color="FFFFFF" w:themeColor="background2"/>
            </w:tcBorders>
            <w:shd w:val="clear" w:color="auto" w:fill="104F99" w:themeFill="accent2"/>
          </w:tcPr>
          <w:p w14:paraId="0E20BDD6" w14:textId="77777777" w:rsidR="003558F1" w:rsidRPr="00DE1D0D" w:rsidRDefault="003558F1">
            <w:pPr>
              <w:spacing w:before="120" w:after="120"/>
              <w:rPr>
                <w:rFonts w:cs="Arial"/>
                <w:b/>
                <w:bCs/>
                <w:color w:val="FFFFFF" w:themeColor="background2"/>
                <w:szCs w:val="18"/>
                <w:lang w:val="en-AU"/>
              </w:rPr>
            </w:pPr>
            <w:r w:rsidRPr="00DE1D0D">
              <w:rPr>
                <w:rFonts w:cs="Arial"/>
                <w:b/>
                <w:bCs/>
                <w:color w:val="FFFFFF" w:themeColor="background2"/>
                <w:szCs w:val="18"/>
                <w:lang w:val="en-AU"/>
              </w:rPr>
              <w:t>Description</w:t>
            </w:r>
          </w:p>
        </w:tc>
        <w:tc>
          <w:tcPr>
            <w:tcW w:w="31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191F6E98" w14:textId="77777777" w:rsidR="003558F1" w:rsidRPr="00DE1D0D" w:rsidRDefault="003558F1">
            <w:pPr>
              <w:spacing w:before="120" w:after="120"/>
              <w:rPr>
                <w:rFonts w:cs="Arial"/>
                <w:b/>
                <w:bCs/>
                <w:color w:val="FFFFFF" w:themeColor="background2"/>
                <w:szCs w:val="18"/>
                <w:lang w:val="en-AU"/>
              </w:rPr>
            </w:pPr>
            <w:r w:rsidRPr="00DE1D0D">
              <w:rPr>
                <w:rFonts w:cs="Arial"/>
                <w:b/>
                <w:bCs/>
                <w:color w:val="FFFFFF" w:themeColor="background2"/>
                <w:szCs w:val="18"/>
                <w:lang w:val="en-AU"/>
              </w:rPr>
              <w:t>Definition</w:t>
            </w:r>
          </w:p>
        </w:tc>
      </w:tr>
      <w:tr w:rsidR="00C81B32" w:rsidRPr="00DE1D0D" w14:paraId="45E0903C" w14:textId="77777777">
        <w:trPr>
          <w:trHeight w:val="20"/>
        </w:trPr>
        <w:tc>
          <w:tcPr>
            <w:tcW w:w="1560" w:type="dxa"/>
            <w:tcBorders>
              <w:right w:val="single" w:sz="4" w:space="0" w:color="FFFFFF" w:themeColor="background2"/>
            </w:tcBorders>
          </w:tcPr>
          <w:p w14:paraId="3F09804C" w14:textId="50CB6116" w:rsidR="00C81B32" w:rsidRPr="00DE1D0D" w:rsidRDefault="00C81B32" w:rsidP="00C81B32">
            <w:pPr>
              <w:spacing w:before="120" w:after="120"/>
              <w:rPr>
                <w:rFonts w:cs="Arial"/>
                <w:sz w:val="16"/>
                <w:szCs w:val="16"/>
                <w:lang w:val="en-AU"/>
              </w:rPr>
            </w:pPr>
            <w:r w:rsidRPr="00DE1D0D">
              <w:rPr>
                <w:rFonts w:cs="Arial"/>
                <w:sz w:val="16"/>
                <w:szCs w:val="16"/>
                <w:lang w:val="en-AU"/>
              </w:rPr>
              <w:t>N01</w:t>
            </w:r>
          </w:p>
        </w:tc>
        <w:tc>
          <w:tcPr>
            <w:tcW w:w="2551" w:type="dxa"/>
            <w:tcBorders>
              <w:right w:val="single" w:sz="4" w:space="0" w:color="FFFFFF" w:themeColor="background2"/>
            </w:tcBorders>
          </w:tcPr>
          <w:p w14:paraId="6A8BB3B5" w14:textId="4D3B7B60" w:rsidR="00C81B32" w:rsidRPr="00DE1D0D" w:rsidRDefault="00C81B32" w:rsidP="00C81B32">
            <w:pPr>
              <w:spacing w:before="120" w:after="120"/>
              <w:rPr>
                <w:rFonts w:cs="Arial"/>
                <w:color w:val="000000"/>
                <w:sz w:val="16"/>
                <w:szCs w:val="16"/>
                <w:lang w:val="en-AU"/>
              </w:rPr>
            </w:pPr>
            <w:r w:rsidRPr="00DE1D0D">
              <w:rPr>
                <w:rFonts w:cs="Arial"/>
                <w:sz w:val="16"/>
                <w:szCs w:val="16"/>
                <w:lang w:val="en-AU"/>
              </w:rPr>
              <w:t>clinic_pw</w:t>
            </w:r>
          </w:p>
        </w:tc>
        <w:tc>
          <w:tcPr>
            <w:tcW w:w="3119" w:type="dxa"/>
          </w:tcPr>
          <w:p w14:paraId="0C7A0744" w14:textId="51779D27" w:rsidR="00C81B32" w:rsidRPr="00DE1D0D" w:rsidRDefault="00C81B32" w:rsidP="00C81B32">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2BADCEBA" w14:textId="200B8DEB" w:rsidR="00C81B32" w:rsidRPr="00DE1D0D" w:rsidRDefault="00C81B32" w:rsidP="00C81B32">
            <w:pPr>
              <w:spacing w:before="120" w:after="120"/>
              <w:rPr>
                <w:rFonts w:cs="Arial"/>
                <w:sz w:val="16"/>
                <w:szCs w:val="16"/>
                <w:lang w:val="en-AU"/>
              </w:rPr>
            </w:pPr>
            <w:r w:rsidRPr="00DE1D0D">
              <w:rPr>
                <w:rFonts w:cs="Arial"/>
                <w:sz w:val="16"/>
                <w:szCs w:val="16"/>
                <w:lang w:val="en-AU"/>
              </w:rPr>
              <w:t>Tier 2 class price weight, taken from NWAU price weight table.</w:t>
            </w:r>
          </w:p>
        </w:tc>
      </w:tr>
      <w:tr w:rsidR="00C81B32" w:rsidRPr="00DE1D0D" w14:paraId="126B9B0C" w14:textId="77777777">
        <w:trPr>
          <w:trHeight w:val="20"/>
        </w:trPr>
        <w:tc>
          <w:tcPr>
            <w:tcW w:w="1560" w:type="dxa"/>
            <w:tcBorders>
              <w:right w:val="single" w:sz="4" w:space="0" w:color="FFFFFF" w:themeColor="background2"/>
            </w:tcBorders>
          </w:tcPr>
          <w:p w14:paraId="530A1F65" w14:textId="7DE8F191" w:rsidR="00C81B32" w:rsidRPr="00DE1D0D" w:rsidRDefault="00C81B32" w:rsidP="00C81B32">
            <w:pPr>
              <w:spacing w:before="120" w:after="120"/>
              <w:rPr>
                <w:rFonts w:cs="Arial"/>
                <w:sz w:val="16"/>
                <w:szCs w:val="16"/>
                <w:lang w:val="en-AU"/>
              </w:rPr>
            </w:pPr>
            <w:r w:rsidRPr="00DE1D0D">
              <w:rPr>
                <w:rFonts w:cs="Arial"/>
                <w:sz w:val="16"/>
                <w:szCs w:val="16"/>
                <w:lang w:val="en-AU"/>
              </w:rPr>
              <w:t>N02</w:t>
            </w:r>
          </w:p>
        </w:tc>
        <w:tc>
          <w:tcPr>
            <w:tcW w:w="2551" w:type="dxa"/>
            <w:tcBorders>
              <w:right w:val="single" w:sz="4" w:space="0" w:color="FFFFFF" w:themeColor="background2"/>
            </w:tcBorders>
          </w:tcPr>
          <w:p w14:paraId="4663381D" w14:textId="4203E274" w:rsidR="00C81B32" w:rsidRPr="00DE1D0D" w:rsidRDefault="00C81B32" w:rsidP="00C81B32">
            <w:pPr>
              <w:spacing w:before="120" w:after="120"/>
              <w:rPr>
                <w:rFonts w:cs="Arial"/>
                <w:sz w:val="16"/>
                <w:szCs w:val="16"/>
                <w:lang w:val="en-AU"/>
              </w:rPr>
            </w:pPr>
            <w:r w:rsidRPr="00DE1D0D">
              <w:rPr>
                <w:rFonts w:cs="Arial"/>
                <w:sz w:val="16"/>
                <w:szCs w:val="16"/>
                <w:lang w:val="en-AU"/>
              </w:rPr>
              <w:t>Tier2_adj_paed</w:t>
            </w:r>
          </w:p>
        </w:tc>
        <w:tc>
          <w:tcPr>
            <w:tcW w:w="3119" w:type="dxa"/>
          </w:tcPr>
          <w:p w14:paraId="676C82E1" w14:textId="4188DEDC" w:rsidR="00C81B32" w:rsidRPr="00DE1D0D" w:rsidRDefault="00C81B32" w:rsidP="00C81B32">
            <w:pPr>
              <w:spacing w:before="120" w:after="120"/>
              <w:rPr>
                <w:rFonts w:cs="Arial"/>
                <w:sz w:val="16"/>
                <w:szCs w:val="16"/>
                <w:lang w:val="en-AU"/>
              </w:rPr>
            </w:pPr>
            <w:r w:rsidRPr="00DE1D0D">
              <w:rPr>
                <w:rFonts w:cs="Arial"/>
                <w:sz w:val="16"/>
                <w:szCs w:val="16"/>
                <w:lang w:val="en-AU"/>
              </w:rPr>
              <w:t>Paediatric loading</w:t>
            </w:r>
          </w:p>
        </w:tc>
        <w:tc>
          <w:tcPr>
            <w:tcW w:w="3118" w:type="dxa"/>
            <w:tcBorders>
              <w:right w:val="single" w:sz="4" w:space="0" w:color="FFFFFF" w:themeColor="background2"/>
            </w:tcBorders>
          </w:tcPr>
          <w:p w14:paraId="459F7C2D" w14:textId="6706A9FB" w:rsidR="00C81B32" w:rsidRPr="00DE1D0D" w:rsidRDefault="00C81B32" w:rsidP="00C81B32">
            <w:pPr>
              <w:spacing w:before="120" w:after="120"/>
              <w:rPr>
                <w:rFonts w:cs="Arial"/>
                <w:sz w:val="16"/>
                <w:szCs w:val="16"/>
                <w:lang w:val="en-AU"/>
              </w:rPr>
            </w:pPr>
            <w:r w:rsidRPr="00DE1D0D">
              <w:rPr>
                <w:rFonts w:cs="Arial"/>
                <w:sz w:val="16"/>
                <w:szCs w:val="16"/>
                <w:lang w:val="en-AU"/>
              </w:rPr>
              <w:t>Tier 2 class paediatric loading, taken from NWAU price weight table.</w:t>
            </w:r>
          </w:p>
        </w:tc>
      </w:tr>
      <w:tr w:rsidR="00D04C00" w:rsidRPr="00DE1D0D" w14:paraId="3F7A52DB" w14:textId="77777777">
        <w:trPr>
          <w:trHeight w:val="20"/>
        </w:trPr>
        <w:tc>
          <w:tcPr>
            <w:tcW w:w="1560" w:type="dxa"/>
            <w:tcBorders>
              <w:right w:val="single" w:sz="4" w:space="0" w:color="FFFFFF" w:themeColor="background2"/>
            </w:tcBorders>
          </w:tcPr>
          <w:p w14:paraId="4527E6E3" w14:textId="09BBF7B2" w:rsidR="00D04C00" w:rsidRPr="00DE1D0D" w:rsidRDefault="00D04C00" w:rsidP="00D04C00">
            <w:pPr>
              <w:spacing w:before="120" w:after="120"/>
              <w:rPr>
                <w:rFonts w:cs="Arial"/>
                <w:sz w:val="16"/>
                <w:szCs w:val="16"/>
                <w:lang w:val="en-AU"/>
              </w:rPr>
            </w:pPr>
            <w:r w:rsidRPr="00DE1D0D">
              <w:rPr>
                <w:rFonts w:cs="Arial"/>
                <w:sz w:val="16"/>
                <w:szCs w:val="16"/>
                <w:lang w:val="en-AU"/>
              </w:rPr>
              <w:t>N03</w:t>
            </w:r>
          </w:p>
        </w:tc>
        <w:tc>
          <w:tcPr>
            <w:tcW w:w="2551" w:type="dxa"/>
            <w:tcBorders>
              <w:right w:val="single" w:sz="4" w:space="0" w:color="FFFFFF" w:themeColor="background2"/>
            </w:tcBorders>
          </w:tcPr>
          <w:p w14:paraId="26D16FE7" w14:textId="05C92C26" w:rsidR="00D04C00" w:rsidRPr="00DE1D0D" w:rsidRDefault="00D04C00" w:rsidP="00D04C00">
            <w:pPr>
              <w:spacing w:before="120" w:after="120"/>
              <w:rPr>
                <w:rFonts w:cs="Arial"/>
                <w:sz w:val="16"/>
                <w:szCs w:val="16"/>
                <w:lang w:val="en-AU"/>
              </w:rPr>
            </w:pPr>
            <w:r w:rsidRPr="00DE1D0D">
              <w:rPr>
                <w:rFonts w:cs="Arial"/>
                <w:sz w:val="16"/>
                <w:szCs w:val="16"/>
                <w:lang w:val="en-AU"/>
              </w:rPr>
              <w:t>_treat_remoteness</w:t>
            </w:r>
          </w:p>
        </w:tc>
        <w:tc>
          <w:tcPr>
            <w:tcW w:w="3119" w:type="dxa"/>
          </w:tcPr>
          <w:p w14:paraId="4BBEB7CD" w14:textId="0E95EB74" w:rsidR="00D04C00" w:rsidRPr="00DE1D0D" w:rsidRDefault="00D04C00" w:rsidP="00D04C00">
            <w:pPr>
              <w:spacing w:before="120" w:after="120"/>
              <w:rPr>
                <w:rFonts w:cs="Arial"/>
                <w:sz w:val="16"/>
                <w:szCs w:val="16"/>
                <w:lang w:val="en-AU"/>
              </w:rPr>
            </w:pPr>
            <w:r w:rsidRPr="00DE1D0D">
              <w:rPr>
                <w:rFonts w:cs="Arial"/>
                <w:sz w:val="16"/>
                <w:szCs w:val="16"/>
                <w:lang w:val="en-AU"/>
              </w:rPr>
              <w:t>Patient treatment remoteness area</w:t>
            </w:r>
          </w:p>
        </w:tc>
        <w:tc>
          <w:tcPr>
            <w:tcW w:w="3118" w:type="dxa"/>
            <w:tcBorders>
              <w:right w:val="single" w:sz="4" w:space="0" w:color="FFFFFF" w:themeColor="background2"/>
            </w:tcBorders>
          </w:tcPr>
          <w:p w14:paraId="6995FBE6" w14:textId="77777777" w:rsidR="006E49B5" w:rsidRPr="00DE1D0D" w:rsidRDefault="006E49B5" w:rsidP="006E49B5">
            <w:pPr>
              <w:spacing w:before="120" w:after="120"/>
              <w:rPr>
                <w:rFonts w:cs="Arial"/>
                <w:sz w:val="16"/>
                <w:szCs w:val="16"/>
                <w:lang w:val="en-AU"/>
              </w:rPr>
            </w:pPr>
            <w:r w:rsidRPr="00DE1D0D">
              <w:rPr>
                <w:rFonts w:cs="Arial"/>
                <w:sz w:val="16"/>
                <w:szCs w:val="16"/>
                <w:lang w:val="en-AU"/>
              </w:rPr>
              <w:t>2021 ASGS remoteness area category of the patient treatment location taken from the hospitals geographic location information, where:</w:t>
            </w:r>
          </w:p>
          <w:p w14:paraId="39ED8710" w14:textId="77777777" w:rsidR="006E49B5" w:rsidRPr="00DE1D0D" w:rsidRDefault="006E49B5" w:rsidP="006E49B5">
            <w:pPr>
              <w:spacing w:before="120" w:after="120"/>
              <w:rPr>
                <w:rFonts w:cs="Arial"/>
                <w:sz w:val="16"/>
                <w:szCs w:val="16"/>
                <w:lang w:val="en-AU"/>
              </w:rPr>
            </w:pPr>
            <w:r w:rsidRPr="00DE1D0D">
              <w:rPr>
                <w:rFonts w:cs="Arial"/>
                <w:sz w:val="16"/>
                <w:szCs w:val="16"/>
                <w:lang w:val="en-AU"/>
              </w:rPr>
              <w:t>0 = major city</w:t>
            </w:r>
          </w:p>
          <w:p w14:paraId="686348DA" w14:textId="77777777" w:rsidR="006E49B5" w:rsidRPr="00DE1D0D" w:rsidRDefault="006E49B5" w:rsidP="006E49B5">
            <w:pPr>
              <w:spacing w:before="120" w:after="120"/>
              <w:rPr>
                <w:rFonts w:cs="Arial"/>
                <w:sz w:val="16"/>
                <w:szCs w:val="16"/>
                <w:lang w:val="en-AU"/>
              </w:rPr>
            </w:pPr>
            <w:r w:rsidRPr="00DE1D0D">
              <w:rPr>
                <w:rFonts w:cs="Arial"/>
                <w:sz w:val="16"/>
                <w:szCs w:val="16"/>
                <w:lang w:val="en-AU"/>
              </w:rPr>
              <w:t>1 = inner regional</w:t>
            </w:r>
          </w:p>
          <w:p w14:paraId="43EEBD72" w14:textId="77777777" w:rsidR="006E49B5" w:rsidRPr="00DE1D0D" w:rsidRDefault="006E49B5" w:rsidP="006E49B5">
            <w:pPr>
              <w:spacing w:before="120" w:after="120"/>
              <w:rPr>
                <w:rFonts w:cs="Arial"/>
                <w:sz w:val="16"/>
                <w:szCs w:val="16"/>
                <w:lang w:val="en-AU"/>
              </w:rPr>
            </w:pPr>
            <w:r w:rsidRPr="00DE1D0D">
              <w:rPr>
                <w:rFonts w:cs="Arial"/>
                <w:sz w:val="16"/>
                <w:szCs w:val="16"/>
                <w:lang w:val="en-AU"/>
              </w:rPr>
              <w:t>2 = outer regional</w:t>
            </w:r>
          </w:p>
          <w:p w14:paraId="38E6879F" w14:textId="77777777" w:rsidR="006E49B5" w:rsidRPr="00DE1D0D" w:rsidRDefault="006E49B5" w:rsidP="006E49B5">
            <w:pPr>
              <w:spacing w:before="120" w:after="120"/>
              <w:rPr>
                <w:rFonts w:cs="Arial"/>
                <w:sz w:val="16"/>
                <w:szCs w:val="16"/>
                <w:lang w:val="en-AU"/>
              </w:rPr>
            </w:pPr>
            <w:r w:rsidRPr="00DE1D0D">
              <w:rPr>
                <w:rFonts w:cs="Arial"/>
                <w:sz w:val="16"/>
                <w:szCs w:val="16"/>
                <w:lang w:val="en-AU"/>
              </w:rPr>
              <w:t>3 = remote</w:t>
            </w:r>
          </w:p>
          <w:p w14:paraId="6E9E06DE" w14:textId="7EEDA3FE" w:rsidR="00D04C00" w:rsidRPr="00DE1D0D" w:rsidRDefault="006E49B5" w:rsidP="006E49B5">
            <w:pPr>
              <w:spacing w:before="120" w:after="120"/>
              <w:rPr>
                <w:rFonts w:cs="Arial"/>
                <w:sz w:val="16"/>
                <w:szCs w:val="16"/>
                <w:lang w:val="en-AU"/>
              </w:rPr>
            </w:pPr>
            <w:r w:rsidRPr="00DE1D0D">
              <w:rPr>
                <w:rFonts w:cs="Arial"/>
                <w:sz w:val="16"/>
                <w:szCs w:val="16"/>
                <w:lang w:val="en-AU"/>
              </w:rPr>
              <w:t>4 = very remote.</w:t>
            </w:r>
          </w:p>
        </w:tc>
      </w:tr>
      <w:tr w:rsidR="00774E42" w:rsidRPr="00DE1D0D" w14:paraId="35AAC7C7" w14:textId="77777777">
        <w:trPr>
          <w:trHeight w:val="20"/>
        </w:trPr>
        <w:tc>
          <w:tcPr>
            <w:tcW w:w="1560" w:type="dxa"/>
            <w:tcBorders>
              <w:right w:val="single" w:sz="4" w:space="0" w:color="FFFFFF" w:themeColor="background2"/>
            </w:tcBorders>
          </w:tcPr>
          <w:p w14:paraId="52C97E17" w14:textId="0F958F78" w:rsidR="00774E42" w:rsidRPr="00DE1D0D" w:rsidRDefault="00774E42" w:rsidP="00774E42">
            <w:pPr>
              <w:spacing w:before="120" w:after="120"/>
              <w:rPr>
                <w:rFonts w:cs="Arial"/>
                <w:sz w:val="16"/>
                <w:szCs w:val="16"/>
                <w:lang w:val="en-AU"/>
              </w:rPr>
            </w:pPr>
            <w:r w:rsidRPr="00DE1D0D">
              <w:rPr>
                <w:rFonts w:cs="Arial"/>
                <w:sz w:val="16"/>
                <w:szCs w:val="16"/>
                <w:lang w:val="en-AU"/>
              </w:rPr>
              <w:t>N04</w:t>
            </w:r>
          </w:p>
        </w:tc>
        <w:tc>
          <w:tcPr>
            <w:tcW w:w="2551" w:type="dxa"/>
            <w:tcBorders>
              <w:right w:val="single" w:sz="4" w:space="0" w:color="FFFFFF" w:themeColor="background2"/>
            </w:tcBorders>
          </w:tcPr>
          <w:p w14:paraId="16F70CBA" w14:textId="5A8B8595" w:rsidR="00774E42" w:rsidRPr="00DE1D0D" w:rsidRDefault="00774E42" w:rsidP="00774E42">
            <w:pPr>
              <w:spacing w:before="120" w:after="120"/>
              <w:rPr>
                <w:rFonts w:cs="Arial"/>
                <w:sz w:val="16"/>
                <w:szCs w:val="16"/>
                <w:lang w:val="en-AU"/>
              </w:rPr>
            </w:pPr>
            <w:r w:rsidRPr="00DE1D0D">
              <w:rPr>
                <w:rFonts w:cs="Arial"/>
                <w:sz w:val="16"/>
                <w:szCs w:val="16"/>
                <w:lang w:val="en-AU"/>
              </w:rPr>
              <w:t>adj_treat_remoteness</w:t>
            </w:r>
          </w:p>
        </w:tc>
        <w:tc>
          <w:tcPr>
            <w:tcW w:w="3119" w:type="dxa"/>
          </w:tcPr>
          <w:p w14:paraId="1EB00347" w14:textId="040A7A45" w:rsidR="00774E42" w:rsidRPr="00DE1D0D" w:rsidRDefault="00774E42" w:rsidP="00774E42">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617A8E1D" w14:textId="4AE3A234" w:rsidR="00774E42" w:rsidRPr="00DE1D0D" w:rsidRDefault="00774E42" w:rsidP="00774E42">
            <w:pPr>
              <w:spacing w:before="120" w:after="120"/>
              <w:rPr>
                <w:rFonts w:cs="Arial"/>
                <w:sz w:val="16"/>
                <w:szCs w:val="16"/>
                <w:lang w:val="en-AU"/>
              </w:rPr>
            </w:pPr>
            <w:r w:rsidRPr="00DE1D0D">
              <w:rPr>
                <w:rFonts w:cs="Arial"/>
                <w:sz w:val="16"/>
                <w:szCs w:val="16"/>
                <w:lang w:val="en-AU"/>
              </w:rPr>
              <w:t>Patient treatment remoteness adjustment.</w:t>
            </w:r>
          </w:p>
        </w:tc>
      </w:tr>
      <w:tr w:rsidR="00E92EAF" w:rsidRPr="00DE1D0D" w14:paraId="33F52864" w14:textId="77777777">
        <w:trPr>
          <w:trHeight w:val="20"/>
        </w:trPr>
        <w:tc>
          <w:tcPr>
            <w:tcW w:w="1560" w:type="dxa"/>
            <w:tcBorders>
              <w:right w:val="single" w:sz="4" w:space="0" w:color="FFFFFF" w:themeColor="background2"/>
            </w:tcBorders>
          </w:tcPr>
          <w:p w14:paraId="73BEDD94" w14:textId="5269CDD4" w:rsidR="00E92EAF" w:rsidRPr="00DE1D0D" w:rsidRDefault="00E92EAF" w:rsidP="00E92EAF">
            <w:pPr>
              <w:spacing w:before="120" w:after="120"/>
              <w:rPr>
                <w:rFonts w:cs="Arial"/>
                <w:sz w:val="16"/>
                <w:szCs w:val="16"/>
                <w:lang w:val="en-AU"/>
              </w:rPr>
            </w:pPr>
            <w:r w:rsidRPr="00DE1D0D">
              <w:rPr>
                <w:rFonts w:cs="Arial"/>
                <w:sz w:val="16"/>
                <w:szCs w:val="16"/>
                <w:lang w:val="en-AU"/>
              </w:rPr>
              <w:t>N05</w:t>
            </w:r>
          </w:p>
        </w:tc>
        <w:tc>
          <w:tcPr>
            <w:tcW w:w="2551" w:type="dxa"/>
            <w:tcBorders>
              <w:right w:val="single" w:sz="4" w:space="0" w:color="FFFFFF" w:themeColor="background2"/>
            </w:tcBorders>
          </w:tcPr>
          <w:p w14:paraId="7C47711F" w14:textId="5CF76D1A" w:rsidR="00E92EAF" w:rsidRPr="00DE1D0D" w:rsidRDefault="00E92EAF" w:rsidP="00E92EAF">
            <w:pPr>
              <w:spacing w:before="120" w:after="120"/>
              <w:rPr>
                <w:rFonts w:cs="Arial"/>
                <w:sz w:val="16"/>
                <w:szCs w:val="16"/>
                <w:lang w:val="en-AU"/>
              </w:rPr>
            </w:pPr>
            <w:r w:rsidRPr="00DE1D0D">
              <w:rPr>
                <w:rFonts w:cs="Arial"/>
                <w:sz w:val="16"/>
                <w:szCs w:val="16"/>
                <w:lang w:val="en-AU"/>
              </w:rPr>
              <w:t>_pat_remoteness</w:t>
            </w:r>
          </w:p>
        </w:tc>
        <w:tc>
          <w:tcPr>
            <w:tcW w:w="3119" w:type="dxa"/>
          </w:tcPr>
          <w:p w14:paraId="5BCBA3ED" w14:textId="6B3BC38F" w:rsidR="00E92EAF" w:rsidRPr="00DE1D0D" w:rsidRDefault="00E92EAF" w:rsidP="00E92EAF">
            <w:pPr>
              <w:spacing w:before="120" w:after="120"/>
              <w:rPr>
                <w:rFonts w:cs="Arial"/>
                <w:sz w:val="16"/>
                <w:szCs w:val="16"/>
                <w:lang w:val="en-AU"/>
              </w:rPr>
            </w:pPr>
            <w:r w:rsidRPr="00DE1D0D">
              <w:rPr>
                <w:rFonts w:cs="Arial"/>
                <w:sz w:val="16"/>
                <w:szCs w:val="16"/>
                <w:lang w:val="en-AU"/>
              </w:rPr>
              <w:t>Patient residential remoteness area</w:t>
            </w:r>
          </w:p>
        </w:tc>
        <w:tc>
          <w:tcPr>
            <w:tcW w:w="3118" w:type="dxa"/>
            <w:tcBorders>
              <w:right w:val="single" w:sz="4" w:space="0" w:color="FFFFFF" w:themeColor="background2"/>
            </w:tcBorders>
          </w:tcPr>
          <w:p w14:paraId="35EAD589" w14:textId="77777777" w:rsidR="001962CF" w:rsidRPr="00DE1D0D" w:rsidRDefault="001962CF" w:rsidP="001962CF">
            <w:pPr>
              <w:spacing w:before="120" w:after="120"/>
              <w:rPr>
                <w:rFonts w:cs="Arial"/>
                <w:sz w:val="16"/>
                <w:szCs w:val="16"/>
                <w:lang w:val="en-AU"/>
              </w:rPr>
            </w:pPr>
            <w:r w:rsidRPr="00DE1D0D">
              <w:rPr>
                <w:rFonts w:cs="Arial"/>
                <w:sz w:val="16"/>
                <w:szCs w:val="16"/>
                <w:lang w:val="en-AU"/>
              </w:rPr>
              <w:t>2021 ASGS remoteness area category of the patient’s residence as inferred from the following variables, ranked in descending order of preference: SA2, postcode, _treat_remoteness. The values of this variable are:</w:t>
            </w:r>
          </w:p>
          <w:p w14:paraId="0D0EC3F6" w14:textId="77777777" w:rsidR="001962CF" w:rsidRPr="00DE1D0D" w:rsidRDefault="001962CF" w:rsidP="001962CF">
            <w:pPr>
              <w:spacing w:before="120" w:after="120"/>
              <w:rPr>
                <w:rFonts w:cs="Arial"/>
                <w:sz w:val="16"/>
                <w:szCs w:val="16"/>
                <w:lang w:val="en-AU"/>
              </w:rPr>
            </w:pPr>
            <w:r w:rsidRPr="00DE1D0D">
              <w:rPr>
                <w:rFonts w:cs="Arial"/>
                <w:sz w:val="16"/>
                <w:szCs w:val="16"/>
                <w:lang w:val="en-AU"/>
              </w:rPr>
              <w:t>0 = major city</w:t>
            </w:r>
          </w:p>
          <w:p w14:paraId="0A806A05" w14:textId="77777777" w:rsidR="001962CF" w:rsidRPr="00DE1D0D" w:rsidRDefault="001962CF" w:rsidP="001962CF">
            <w:pPr>
              <w:spacing w:before="120" w:after="120"/>
              <w:rPr>
                <w:rFonts w:cs="Arial"/>
                <w:sz w:val="16"/>
                <w:szCs w:val="16"/>
                <w:lang w:val="en-AU"/>
              </w:rPr>
            </w:pPr>
            <w:r w:rsidRPr="00DE1D0D">
              <w:rPr>
                <w:rFonts w:cs="Arial"/>
                <w:sz w:val="16"/>
                <w:szCs w:val="16"/>
                <w:lang w:val="en-AU"/>
              </w:rPr>
              <w:t>1 = inner regional</w:t>
            </w:r>
          </w:p>
          <w:p w14:paraId="7B6FF763" w14:textId="77777777" w:rsidR="001962CF" w:rsidRPr="00DE1D0D" w:rsidRDefault="001962CF" w:rsidP="001962CF">
            <w:pPr>
              <w:spacing w:before="120" w:after="120"/>
              <w:rPr>
                <w:rFonts w:cs="Arial"/>
                <w:sz w:val="16"/>
                <w:szCs w:val="16"/>
                <w:lang w:val="en-AU"/>
              </w:rPr>
            </w:pPr>
            <w:r w:rsidRPr="00DE1D0D">
              <w:rPr>
                <w:rFonts w:cs="Arial"/>
                <w:sz w:val="16"/>
                <w:szCs w:val="16"/>
                <w:lang w:val="en-AU"/>
              </w:rPr>
              <w:lastRenderedPageBreak/>
              <w:t>2 = outer regional</w:t>
            </w:r>
          </w:p>
          <w:p w14:paraId="11728C4D" w14:textId="77777777" w:rsidR="001962CF" w:rsidRPr="00DE1D0D" w:rsidRDefault="001962CF" w:rsidP="001962CF">
            <w:pPr>
              <w:spacing w:before="120" w:after="120"/>
              <w:rPr>
                <w:rFonts w:cs="Arial"/>
                <w:sz w:val="16"/>
                <w:szCs w:val="16"/>
                <w:lang w:val="en-AU"/>
              </w:rPr>
            </w:pPr>
            <w:r w:rsidRPr="00DE1D0D">
              <w:rPr>
                <w:rFonts w:cs="Arial"/>
                <w:sz w:val="16"/>
                <w:szCs w:val="16"/>
                <w:lang w:val="en-AU"/>
              </w:rPr>
              <w:t>3 = remote</w:t>
            </w:r>
          </w:p>
          <w:p w14:paraId="2E5CAA11" w14:textId="727D18D9" w:rsidR="00E92EAF" w:rsidRPr="00DE1D0D" w:rsidRDefault="001962CF" w:rsidP="001962CF">
            <w:pPr>
              <w:spacing w:before="120" w:after="120"/>
              <w:rPr>
                <w:rFonts w:cs="Arial"/>
                <w:sz w:val="16"/>
                <w:szCs w:val="16"/>
                <w:lang w:val="en-AU"/>
              </w:rPr>
            </w:pPr>
            <w:r w:rsidRPr="00DE1D0D">
              <w:rPr>
                <w:rFonts w:cs="Arial"/>
                <w:sz w:val="16"/>
                <w:szCs w:val="16"/>
                <w:lang w:val="en-AU"/>
              </w:rPr>
              <w:t>4 = very remote.</w:t>
            </w:r>
          </w:p>
        </w:tc>
      </w:tr>
      <w:tr w:rsidR="00816423" w:rsidRPr="00DE1D0D" w14:paraId="438D3D82" w14:textId="77777777">
        <w:trPr>
          <w:trHeight w:val="20"/>
        </w:trPr>
        <w:tc>
          <w:tcPr>
            <w:tcW w:w="1560" w:type="dxa"/>
            <w:tcBorders>
              <w:right w:val="single" w:sz="4" w:space="0" w:color="FFFFFF" w:themeColor="background2"/>
            </w:tcBorders>
          </w:tcPr>
          <w:p w14:paraId="50C2F168" w14:textId="211E92D2" w:rsidR="00816423" w:rsidRPr="00DE1D0D" w:rsidRDefault="00816423" w:rsidP="00816423">
            <w:pPr>
              <w:spacing w:before="120" w:after="120"/>
              <w:rPr>
                <w:rFonts w:cs="Arial"/>
                <w:sz w:val="16"/>
                <w:szCs w:val="16"/>
                <w:lang w:val="en-AU"/>
              </w:rPr>
            </w:pPr>
            <w:r w:rsidRPr="00DE1D0D">
              <w:rPr>
                <w:rFonts w:cs="Arial"/>
                <w:sz w:val="16"/>
                <w:szCs w:val="16"/>
                <w:lang w:val="en-AU"/>
              </w:rPr>
              <w:lastRenderedPageBreak/>
              <w:t>N06</w:t>
            </w:r>
          </w:p>
        </w:tc>
        <w:tc>
          <w:tcPr>
            <w:tcW w:w="2551" w:type="dxa"/>
            <w:tcBorders>
              <w:right w:val="single" w:sz="4" w:space="0" w:color="FFFFFF" w:themeColor="background2"/>
            </w:tcBorders>
          </w:tcPr>
          <w:p w14:paraId="61B41259" w14:textId="0D3C6585" w:rsidR="00816423" w:rsidRPr="00DE1D0D" w:rsidRDefault="00816423" w:rsidP="00816423">
            <w:pPr>
              <w:spacing w:before="120" w:after="120"/>
              <w:rPr>
                <w:rFonts w:cs="Arial"/>
                <w:sz w:val="16"/>
                <w:szCs w:val="16"/>
                <w:lang w:val="en-AU"/>
              </w:rPr>
            </w:pPr>
            <w:r w:rsidRPr="00DE1D0D">
              <w:rPr>
                <w:rFonts w:cs="Arial"/>
                <w:sz w:val="16"/>
                <w:szCs w:val="16"/>
                <w:lang w:val="en-AU"/>
              </w:rPr>
              <w:t>_est_eligible_paed_flag</w:t>
            </w:r>
          </w:p>
        </w:tc>
        <w:tc>
          <w:tcPr>
            <w:tcW w:w="3119" w:type="dxa"/>
          </w:tcPr>
          <w:p w14:paraId="5430CBEE" w14:textId="24B9DDFB" w:rsidR="00816423" w:rsidRPr="00DE1D0D" w:rsidRDefault="00816423" w:rsidP="00816423">
            <w:pPr>
              <w:spacing w:before="120" w:after="120"/>
              <w:rPr>
                <w:rFonts w:cs="Arial"/>
                <w:sz w:val="16"/>
                <w:szCs w:val="16"/>
                <w:lang w:val="en-AU"/>
              </w:rPr>
            </w:pPr>
            <w:r w:rsidRPr="00DE1D0D">
              <w:rPr>
                <w:rFonts w:cs="Arial"/>
                <w:sz w:val="16"/>
                <w:szCs w:val="16"/>
                <w:lang w:val="en-AU"/>
              </w:rPr>
              <w:t>Specialist paediatric flag</w:t>
            </w:r>
          </w:p>
        </w:tc>
        <w:tc>
          <w:tcPr>
            <w:tcW w:w="3118" w:type="dxa"/>
            <w:tcBorders>
              <w:right w:val="single" w:sz="4" w:space="0" w:color="FFFFFF" w:themeColor="background2"/>
            </w:tcBorders>
          </w:tcPr>
          <w:p w14:paraId="6F0C3D01" w14:textId="663C505D" w:rsidR="00816423" w:rsidRPr="00DE1D0D" w:rsidRDefault="00816423" w:rsidP="00816423">
            <w:pPr>
              <w:spacing w:before="120" w:after="120"/>
              <w:rPr>
                <w:rFonts w:cs="Arial"/>
                <w:sz w:val="16"/>
                <w:szCs w:val="16"/>
                <w:lang w:val="en-AU"/>
              </w:rPr>
            </w:pPr>
            <w:r w:rsidRPr="00DE1D0D">
              <w:rPr>
                <w:rFonts w:cs="Arial"/>
                <w:sz w:val="16"/>
                <w:szCs w:val="16"/>
                <w:lang w:val="en-AU"/>
              </w:rPr>
              <w:t>1 if the hospital is on the specialist paediatric list, as per the NEP Determination, else 0.</w:t>
            </w:r>
          </w:p>
        </w:tc>
      </w:tr>
      <w:tr w:rsidR="00816423" w:rsidRPr="00DE1D0D" w14:paraId="7827CC87" w14:textId="77777777">
        <w:trPr>
          <w:trHeight w:val="20"/>
        </w:trPr>
        <w:tc>
          <w:tcPr>
            <w:tcW w:w="1560" w:type="dxa"/>
            <w:tcBorders>
              <w:right w:val="single" w:sz="4" w:space="0" w:color="FFFFFF" w:themeColor="background2"/>
            </w:tcBorders>
          </w:tcPr>
          <w:p w14:paraId="1C7D7EAB" w14:textId="6F7BC31B" w:rsidR="00816423" w:rsidRPr="00DE1D0D" w:rsidRDefault="00816423" w:rsidP="00816423">
            <w:pPr>
              <w:spacing w:before="120" w:after="120"/>
              <w:rPr>
                <w:rFonts w:cs="Arial"/>
                <w:sz w:val="16"/>
                <w:szCs w:val="16"/>
                <w:lang w:val="en-AU"/>
              </w:rPr>
            </w:pPr>
            <w:r w:rsidRPr="00DE1D0D">
              <w:rPr>
                <w:rFonts w:cs="Arial"/>
                <w:sz w:val="16"/>
                <w:szCs w:val="16"/>
                <w:lang w:val="en-AU"/>
              </w:rPr>
              <w:t>N07</w:t>
            </w:r>
          </w:p>
        </w:tc>
        <w:tc>
          <w:tcPr>
            <w:tcW w:w="2551" w:type="dxa"/>
            <w:tcBorders>
              <w:right w:val="single" w:sz="4" w:space="0" w:color="FFFFFF" w:themeColor="background2"/>
            </w:tcBorders>
          </w:tcPr>
          <w:p w14:paraId="157122D1" w14:textId="5AB6EC98" w:rsidR="00816423" w:rsidRPr="00DE1D0D" w:rsidRDefault="00816423" w:rsidP="00816423">
            <w:pPr>
              <w:spacing w:before="120" w:after="120"/>
              <w:rPr>
                <w:rFonts w:cs="Arial"/>
                <w:sz w:val="16"/>
                <w:szCs w:val="16"/>
                <w:lang w:val="en-AU"/>
              </w:rPr>
            </w:pPr>
            <w:r w:rsidRPr="00DE1D0D">
              <w:rPr>
                <w:rFonts w:cs="Arial"/>
                <w:sz w:val="16"/>
                <w:szCs w:val="16"/>
                <w:lang w:val="en-AU"/>
              </w:rPr>
              <w:t>_pat_eligible_paed_flag</w:t>
            </w:r>
          </w:p>
        </w:tc>
        <w:tc>
          <w:tcPr>
            <w:tcW w:w="3119" w:type="dxa"/>
          </w:tcPr>
          <w:p w14:paraId="30516459" w14:textId="369F6527" w:rsidR="00816423" w:rsidRPr="00DE1D0D" w:rsidRDefault="00816423" w:rsidP="00816423">
            <w:pPr>
              <w:spacing w:before="120" w:after="120"/>
              <w:rPr>
                <w:rFonts w:cs="Arial"/>
                <w:sz w:val="16"/>
                <w:szCs w:val="16"/>
                <w:lang w:val="en-AU"/>
              </w:rPr>
            </w:pPr>
            <w:r w:rsidRPr="00DE1D0D">
              <w:rPr>
                <w:rFonts w:cs="Arial"/>
                <w:sz w:val="16"/>
                <w:szCs w:val="16"/>
                <w:lang w:val="en-AU"/>
              </w:rPr>
              <w:t>Patient paediatric flag</w:t>
            </w:r>
          </w:p>
        </w:tc>
        <w:tc>
          <w:tcPr>
            <w:tcW w:w="3118" w:type="dxa"/>
            <w:tcBorders>
              <w:right w:val="single" w:sz="4" w:space="0" w:color="FFFFFF" w:themeColor="background2"/>
            </w:tcBorders>
          </w:tcPr>
          <w:p w14:paraId="3D837B8E" w14:textId="1F8E5CD8" w:rsidR="00816423" w:rsidRPr="00DE1D0D" w:rsidRDefault="00816423" w:rsidP="00816423">
            <w:pPr>
              <w:spacing w:before="120" w:after="120"/>
              <w:rPr>
                <w:rFonts w:cs="Arial"/>
                <w:sz w:val="16"/>
                <w:szCs w:val="16"/>
                <w:lang w:val="en-AU"/>
              </w:rPr>
            </w:pPr>
            <w:r w:rsidRPr="00DE1D0D">
              <w:rPr>
                <w:rFonts w:cs="Arial"/>
                <w:sz w:val="16"/>
                <w:szCs w:val="16"/>
                <w:lang w:val="en-AU"/>
              </w:rPr>
              <w:t>1 if _est_eligible_paed_flag is 1 and patient age &lt; 18, else 0.</w:t>
            </w:r>
          </w:p>
        </w:tc>
      </w:tr>
      <w:tr w:rsidR="00816423" w:rsidRPr="00DE1D0D" w14:paraId="0030FF31" w14:textId="77777777">
        <w:trPr>
          <w:trHeight w:val="20"/>
        </w:trPr>
        <w:tc>
          <w:tcPr>
            <w:tcW w:w="1560" w:type="dxa"/>
            <w:tcBorders>
              <w:right w:val="single" w:sz="4" w:space="0" w:color="FFFFFF" w:themeColor="background2"/>
            </w:tcBorders>
          </w:tcPr>
          <w:p w14:paraId="29DE3DFF" w14:textId="341B2CCC" w:rsidR="00816423" w:rsidRPr="00DE1D0D" w:rsidRDefault="00816423" w:rsidP="00816423">
            <w:pPr>
              <w:spacing w:before="120" w:after="120"/>
              <w:rPr>
                <w:rFonts w:cs="Arial"/>
                <w:sz w:val="16"/>
                <w:szCs w:val="16"/>
                <w:lang w:val="en-AU"/>
              </w:rPr>
            </w:pPr>
            <w:r w:rsidRPr="00DE1D0D">
              <w:rPr>
                <w:rFonts w:cs="Arial"/>
                <w:sz w:val="16"/>
                <w:szCs w:val="16"/>
                <w:lang w:val="en-AU"/>
              </w:rPr>
              <w:t>N08</w:t>
            </w:r>
          </w:p>
        </w:tc>
        <w:tc>
          <w:tcPr>
            <w:tcW w:w="2551" w:type="dxa"/>
            <w:tcBorders>
              <w:right w:val="single" w:sz="4" w:space="0" w:color="FFFFFF" w:themeColor="background2"/>
            </w:tcBorders>
          </w:tcPr>
          <w:p w14:paraId="4DFD294A" w14:textId="368B5F65" w:rsidR="00816423" w:rsidRPr="00DE1D0D" w:rsidRDefault="00816423" w:rsidP="00816423">
            <w:pPr>
              <w:spacing w:before="120" w:after="120"/>
              <w:rPr>
                <w:rFonts w:cs="Arial"/>
                <w:sz w:val="16"/>
                <w:szCs w:val="16"/>
                <w:lang w:val="en-AU"/>
              </w:rPr>
            </w:pPr>
            <w:r w:rsidRPr="00DE1D0D">
              <w:rPr>
                <w:rFonts w:cs="Arial"/>
                <w:sz w:val="16"/>
                <w:szCs w:val="16"/>
                <w:lang w:val="en-AU"/>
              </w:rPr>
              <w:t>_pat_ind_flag</w:t>
            </w:r>
          </w:p>
        </w:tc>
        <w:tc>
          <w:tcPr>
            <w:tcW w:w="3119" w:type="dxa"/>
          </w:tcPr>
          <w:p w14:paraId="0425EAEE" w14:textId="3130E506" w:rsidR="00816423" w:rsidRPr="00DE1D0D" w:rsidRDefault="00816423" w:rsidP="00816423">
            <w:pPr>
              <w:spacing w:before="120" w:after="120"/>
              <w:rPr>
                <w:rFonts w:cs="Arial"/>
                <w:sz w:val="16"/>
                <w:szCs w:val="16"/>
                <w:lang w:val="en-AU"/>
              </w:rPr>
            </w:pPr>
            <w:r w:rsidRPr="00DE1D0D">
              <w:rPr>
                <w:rFonts w:cs="Arial"/>
                <w:sz w:val="16"/>
                <w:szCs w:val="16"/>
                <w:lang w:val="en-AU"/>
              </w:rPr>
              <w:t>Indigenous patient flag</w:t>
            </w:r>
          </w:p>
        </w:tc>
        <w:tc>
          <w:tcPr>
            <w:tcW w:w="3118" w:type="dxa"/>
            <w:tcBorders>
              <w:right w:val="single" w:sz="4" w:space="0" w:color="FFFFFF" w:themeColor="background2"/>
            </w:tcBorders>
          </w:tcPr>
          <w:p w14:paraId="3DB26748" w14:textId="0CE73FA8" w:rsidR="00816423" w:rsidRPr="00DE1D0D" w:rsidRDefault="00816423" w:rsidP="00816423">
            <w:pPr>
              <w:spacing w:before="120" w:after="120"/>
              <w:rPr>
                <w:rFonts w:cs="Arial"/>
                <w:sz w:val="16"/>
                <w:szCs w:val="16"/>
                <w:lang w:val="en-AU"/>
              </w:rPr>
            </w:pPr>
            <w:r w:rsidRPr="00DE1D0D">
              <w:rPr>
                <w:rFonts w:cs="Arial"/>
                <w:sz w:val="16"/>
                <w:szCs w:val="16"/>
                <w:lang w:val="en-AU"/>
              </w:rPr>
              <w:t xml:space="preserve"> 1 if patient Indigenous status = 1, 2 or 3; else 0.</w:t>
            </w:r>
          </w:p>
        </w:tc>
      </w:tr>
      <w:tr w:rsidR="00816423" w:rsidRPr="00DE1D0D" w14:paraId="0AA540B4" w14:textId="77777777">
        <w:trPr>
          <w:trHeight w:val="20"/>
        </w:trPr>
        <w:tc>
          <w:tcPr>
            <w:tcW w:w="1560" w:type="dxa"/>
            <w:tcBorders>
              <w:right w:val="single" w:sz="4" w:space="0" w:color="FFFFFF" w:themeColor="background2"/>
            </w:tcBorders>
          </w:tcPr>
          <w:p w14:paraId="72BA9998" w14:textId="286BAED9" w:rsidR="00816423" w:rsidRPr="00DE1D0D" w:rsidRDefault="00816423" w:rsidP="00816423">
            <w:pPr>
              <w:spacing w:before="120" w:after="120"/>
              <w:rPr>
                <w:rFonts w:cs="Arial"/>
                <w:sz w:val="16"/>
                <w:szCs w:val="16"/>
                <w:lang w:val="en-AU"/>
              </w:rPr>
            </w:pPr>
            <w:r w:rsidRPr="00DE1D0D">
              <w:rPr>
                <w:rFonts w:cs="Arial"/>
                <w:sz w:val="16"/>
                <w:szCs w:val="16"/>
                <w:lang w:val="en-AU"/>
              </w:rPr>
              <w:t>N09</w:t>
            </w:r>
          </w:p>
        </w:tc>
        <w:tc>
          <w:tcPr>
            <w:tcW w:w="2551" w:type="dxa"/>
            <w:tcBorders>
              <w:right w:val="single" w:sz="4" w:space="0" w:color="FFFFFF" w:themeColor="background2"/>
            </w:tcBorders>
          </w:tcPr>
          <w:p w14:paraId="7BA34F28" w14:textId="461F8DA1" w:rsidR="00816423" w:rsidRPr="00DE1D0D" w:rsidRDefault="00816423" w:rsidP="00816423">
            <w:pPr>
              <w:spacing w:before="120" w:after="120"/>
              <w:rPr>
                <w:rFonts w:cs="Arial"/>
                <w:sz w:val="16"/>
                <w:szCs w:val="16"/>
                <w:lang w:val="en-AU"/>
              </w:rPr>
            </w:pPr>
            <w:r w:rsidRPr="00DE1D0D">
              <w:rPr>
                <w:rFonts w:cs="Arial"/>
                <w:sz w:val="16"/>
                <w:szCs w:val="16"/>
                <w:lang w:val="en-AU"/>
              </w:rPr>
              <w:t>adj_indigenous</w:t>
            </w:r>
          </w:p>
        </w:tc>
        <w:tc>
          <w:tcPr>
            <w:tcW w:w="3119" w:type="dxa"/>
          </w:tcPr>
          <w:p w14:paraId="4320B22F" w14:textId="43892850" w:rsidR="00816423" w:rsidRPr="00DE1D0D" w:rsidRDefault="00816423" w:rsidP="00816423">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58608A44" w14:textId="7FDC6232" w:rsidR="00816423" w:rsidRPr="00DE1D0D" w:rsidRDefault="00816423" w:rsidP="00816423">
            <w:pPr>
              <w:spacing w:before="120" w:after="120"/>
              <w:rPr>
                <w:rFonts w:cs="Arial"/>
                <w:sz w:val="16"/>
                <w:szCs w:val="16"/>
                <w:lang w:val="en-AU"/>
              </w:rPr>
            </w:pPr>
            <w:r w:rsidRPr="00DE1D0D">
              <w:rPr>
                <w:rFonts w:cs="Arial"/>
                <w:sz w:val="16"/>
                <w:szCs w:val="16"/>
                <w:lang w:val="en-AU"/>
              </w:rPr>
              <w:t>Indigenous adjustment.</w:t>
            </w:r>
          </w:p>
        </w:tc>
      </w:tr>
      <w:tr w:rsidR="00816423" w:rsidRPr="00DE1D0D" w14:paraId="2BA81F7A" w14:textId="77777777">
        <w:trPr>
          <w:trHeight w:val="20"/>
        </w:trPr>
        <w:tc>
          <w:tcPr>
            <w:tcW w:w="1560" w:type="dxa"/>
            <w:tcBorders>
              <w:right w:val="single" w:sz="4" w:space="0" w:color="FFFFFF" w:themeColor="background2"/>
            </w:tcBorders>
          </w:tcPr>
          <w:p w14:paraId="00AFDF62" w14:textId="44B00FE6" w:rsidR="00816423" w:rsidRPr="00DE1D0D" w:rsidRDefault="00816423" w:rsidP="00816423">
            <w:pPr>
              <w:spacing w:before="120" w:after="120"/>
              <w:rPr>
                <w:rFonts w:cs="Arial"/>
                <w:sz w:val="16"/>
                <w:szCs w:val="16"/>
                <w:lang w:val="en-AU"/>
              </w:rPr>
            </w:pPr>
            <w:r w:rsidRPr="00DE1D0D">
              <w:rPr>
                <w:rFonts w:cs="Arial"/>
                <w:sz w:val="16"/>
                <w:szCs w:val="16"/>
                <w:lang w:val="en-AU"/>
              </w:rPr>
              <w:t>N10</w:t>
            </w:r>
          </w:p>
        </w:tc>
        <w:tc>
          <w:tcPr>
            <w:tcW w:w="2551" w:type="dxa"/>
            <w:tcBorders>
              <w:right w:val="single" w:sz="4" w:space="0" w:color="FFFFFF" w:themeColor="background2"/>
            </w:tcBorders>
          </w:tcPr>
          <w:p w14:paraId="76196999" w14:textId="315ECE96" w:rsidR="00816423" w:rsidRPr="00DE1D0D" w:rsidRDefault="00816423" w:rsidP="00816423">
            <w:pPr>
              <w:spacing w:before="120" w:after="120"/>
              <w:rPr>
                <w:rFonts w:cs="Arial"/>
                <w:sz w:val="16"/>
                <w:szCs w:val="16"/>
                <w:lang w:val="en-AU"/>
              </w:rPr>
            </w:pPr>
            <w:r w:rsidRPr="00DE1D0D">
              <w:rPr>
                <w:rFonts w:cs="Arial"/>
                <w:sz w:val="16"/>
                <w:szCs w:val="16"/>
                <w:lang w:val="en-AU"/>
              </w:rPr>
              <w:t>adj_remoteness</w:t>
            </w:r>
          </w:p>
        </w:tc>
        <w:tc>
          <w:tcPr>
            <w:tcW w:w="3119" w:type="dxa"/>
          </w:tcPr>
          <w:p w14:paraId="47F4F8DC" w14:textId="1D2816C7" w:rsidR="00816423" w:rsidRPr="00DE1D0D" w:rsidRDefault="00816423" w:rsidP="00816423">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1BFBF30E" w14:textId="25FE924F" w:rsidR="00816423" w:rsidRPr="00DE1D0D" w:rsidRDefault="00816423" w:rsidP="00816423">
            <w:pPr>
              <w:spacing w:before="120" w:after="120"/>
              <w:rPr>
                <w:rFonts w:cs="Arial"/>
                <w:sz w:val="16"/>
                <w:szCs w:val="16"/>
                <w:lang w:val="en-AU"/>
              </w:rPr>
            </w:pPr>
            <w:r w:rsidRPr="00DE1D0D">
              <w:rPr>
                <w:rFonts w:cs="Arial"/>
                <w:sz w:val="16"/>
                <w:szCs w:val="16"/>
                <w:lang w:val="en-AU"/>
              </w:rPr>
              <w:t>Patient residence remoteness adjustment.</w:t>
            </w:r>
          </w:p>
        </w:tc>
      </w:tr>
      <w:tr w:rsidR="008841D0" w:rsidRPr="00DE1D0D" w14:paraId="4655CEB0" w14:textId="77777777">
        <w:trPr>
          <w:trHeight w:val="20"/>
        </w:trPr>
        <w:tc>
          <w:tcPr>
            <w:tcW w:w="1560" w:type="dxa"/>
            <w:tcBorders>
              <w:right w:val="single" w:sz="4" w:space="0" w:color="FFFFFF" w:themeColor="background2"/>
            </w:tcBorders>
          </w:tcPr>
          <w:p w14:paraId="5ADB099B" w14:textId="348A0697" w:rsidR="008841D0" w:rsidRPr="00DE1D0D" w:rsidRDefault="008841D0" w:rsidP="008841D0">
            <w:pPr>
              <w:spacing w:before="120" w:after="120"/>
              <w:rPr>
                <w:rFonts w:cs="Arial"/>
                <w:sz w:val="16"/>
                <w:szCs w:val="16"/>
                <w:lang w:val="en-AU"/>
              </w:rPr>
            </w:pPr>
            <w:r w:rsidRPr="00DE1D0D">
              <w:rPr>
                <w:rFonts w:cs="Arial"/>
                <w:sz w:val="16"/>
                <w:szCs w:val="16"/>
                <w:lang w:val="en-AU"/>
              </w:rPr>
              <w:t>N11</w:t>
            </w:r>
          </w:p>
        </w:tc>
        <w:tc>
          <w:tcPr>
            <w:tcW w:w="2551" w:type="dxa"/>
            <w:tcBorders>
              <w:right w:val="single" w:sz="4" w:space="0" w:color="FFFFFF" w:themeColor="background2"/>
            </w:tcBorders>
          </w:tcPr>
          <w:p w14:paraId="200C72C6" w14:textId="5BEAE6B9" w:rsidR="008841D0" w:rsidRPr="00DE1D0D" w:rsidRDefault="008841D0" w:rsidP="008841D0">
            <w:pPr>
              <w:spacing w:before="120" w:after="120"/>
              <w:rPr>
                <w:rFonts w:cs="Arial"/>
                <w:sz w:val="16"/>
                <w:szCs w:val="16"/>
                <w:lang w:val="en-AU"/>
              </w:rPr>
            </w:pPr>
            <w:r w:rsidRPr="00DE1D0D">
              <w:rPr>
                <w:rFonts w:cs="Arial"/>
                <w:sz w:val="16"/>
                <w:szCs w:val="16"/>
                <w:lang w:val="en-AU"/>
              </w:rPr>
              <w:t>Error_code</w:t>
            </w:r>
          </w:p>
        </w:tc>
        <w:tc>
          <w:tcPr>
            <w:tcW w:w="3119" w:type="dxa"/>
          </w:tcPr>
          <w:p w14:paraId="189BEC40" w14:textId="31A3A678" w:rsidR="008841D0" w:rsidRPr="00DE1D0D" w:rsidRDefault="008841D0" w:rsidP="008841D0">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30C31051" w14:textId="2D731113" w:rsidR="008841D0" w:rsidRPr="00DE1D0D" w:rsidRDefault="008841D0" w:rsidP="008841D0">
            <w:pPr>
              <w:spacing w:before="120" w:after="120"/>
              <w:rPr>
                <w:rFonts w:cs="Arial"/>
                <w:sz w:val="16"/>
                <w:szCs w:val="16"/>
                <w:lang w:val="en-AU"/>
              </w:rPr>
            </w:pPr>
            <w:r w:rsidRPr="00DE1D0D">
              <w:rPr>
                <w:rFonts w:cs="Arial"/>
                <w:sz w:val="16"/>
                <w:szCs w:val="16"/>
                <w:lang w:val="en-AU"/>
              </w:rPr>
              <w:t>Outlines errors in calculations.</w:t>
            </w:r>
          </w:p>
        </w:tc>
      </w:tr>
      <w:tr w:rsidR="00552887" w:rsidRPr="00DE1D0D" w14:paraId="54179084" w14:textId="77777777">
        <w:trPr>
          <w:trHeight w:val="20"/>
        </w:trPr>
        <w:tc>
          <w:tcPr>
            <w:tcW w:w="1560" w:type="dxa"/>
            <w:tcBorders>
              <w:right w:val="single" w:sz="4" w:space="0" w:color="FFFFFF" w:themeColor="background2"/>
            </w:tcBorders>
          </w:tcPr>
          <w:p w14:paraId="5346A5CF" w14:textId="734FA161" w:rsidR="00552887" w:rsidRPr="00DE1D0D" w:rsidRDefault="00552887" w:rsidP="008841D0">
            <w:pPr>
              <w:spacing w:before="120" w:after="120"/>
              <w:rPr>
                <w:rFonts w:cs="Arial"/>
                <w:sz w:val="16"/>
                <w:szCs w:val="16"/>
                <w:lang w:val="en-AU"/>
              </w:rPr>
            </w:pPr>
            <w:r w:rsidRPr="00DE1D0D">
              <w:rPr>
                <w:rFonts w:cs="Arial"/>
                <w:sz w:val="16"/>
                <w:szCs w:val="16"/>
                <w:lang w:val="en-AU"/>
              </w:rPr>
              <w:t>N12</w:t>
            </w:r>
          </w:p>
        </w:tc>
        <w:tc>
          <w:tcPr>
            <w:tcW w:w="2551" w:type="dxa"/>
            <w:tcBorders>
              <w:right w:val="single" w:sz="4" w:space="0" w:color="FFFFFF" w:themeColor="background2"/>
            </w:tcBorders>
          </w:tcPr>
          <w:p w14:paraId="5853E385" w14:textId="6CB7BA5D" w:rsidR="00552887" w:rsidRPr="00DE1D0D" w:rsidRDefault="00FF5618" w:rsidP="008841D0">
            <w:pPr>
              <w:spacing w:before="120" w:after="120"/>
              <w:rPr>
                <w:rFonts w:cs="Arial"/>
                <w:sz w:val="16"/>
                <w:szCs w:val="16"/>
                <w:lang w:val="en-AU"/>
              </w:rPr>
            </w:pPr>
            <w:r w:rsidRPr="00DE1D0D">
              <w:rPr>
                <w:rFonts w:cs="Arial"/>
                <w:sz w:val="16"/>
                <w:szCs w:val="16"/>
                <w:lang w:val="en-AU"/>
              </w:rPr>
              <w:t>pat_multiprov_flag</w:t>
            </w:r>
          </w:p>
        </w:tc>
        <w:tc>
          <w:tcPr>
            <w:tcW w:w="3119" w:type="dxa"/>
          </w:tcPr>
          <w:p w14:paraId="254C3FAF" w14:textId="71F4A9D8" w:rsidR="00552887" w:rsidRPr="00DE1D0D" w:rsidRDefault="00994740" w:rsidP="008841D0">
            <w:pPr>
              <w:spacing w:before="120" w:after="120"/>
              <w:rPr>
                <w:rFonts w:cs="Arial"/>
                <w:sz w:val="16"/>
                <w:szCs w:val="16"/>
                <w:lang w:val="en-AU"/>
              </w:rPr>
            </w:pPr>
            <w:r w:rsidRPr="00DE1D0D">
              <w:rPr>
                <w:rFonts w:cs="Arial"/>
                <w:sz w:val="16"/>
                <w:szCs w:val="16"/>
                <w:lang w:val="en-AU"/>
              </w:rPr>
              <w:t>Multidisciplinary provider flag</w:t>
            </w:r>
          </w:p>
        </w:tc>
        <w:tc>
          <w:tcPr>
            <w:tcW w:w="3118" w:type="dxa"/>
            <w:tcBorders>
              <w:right w:val="single" w:sz="4" w:space="0" w:color="FFFFFF" w:themeColor="background2"/>
            </w:tcBorders>
          </w:tcPr>
          <w:p w14:paraId="7933D24B" w14:textId="3CB10221" w:rsidR="00552887" w:rsidRPr="00DE1D0D" w:rsidRDefault="002C234A" w:rsidP="008841D0">
            <w:pPr>
              <w:spacing w:before="120" w:after="120"/>
              <w:rPr>
                <w:rFonts w:cs="Arial"/>
                <w:sz w:val="16"/>
                <w:szCs w:val="16"/>
                <w:lang w:val="en-AU"/>
              </w:rPr>
            </w:pPr>
            <w:r w:rsidRPr="00DE1D0D">
              <w:rPr>
                <w:rFonts w:cs="Arial"/>
                <w:sz w:val="16"/>
                <w:szCs w:val="16"/>
                <w:lang w:val="en-AU"/>
              </w:rPr>
              <w:t xml:space="preserve">1 if the </w:t>
            </w:r>
            <w:r w:rsidR="007E40F3" w:rsidRPr="00DE1D0D">
              <w:rPr>
                <w:rFonts w:cs="Arial"/>
                <w:sz w:val="16"/>
                <w:szCs w:val="16"/>
                <w:lang w:val="en-AU"/>
              </w:rPr>
              <w:t>service</w:t>
            </w:r>
            <w:r w:rsidR="00223B9E" w:rsidRPr="00DE1D0D">
              <w:rPr>
                <w:rFonts w:cs="Arial"/>
                <w:sz w:val="16"/>
                <w:szCs w:val="16"/>
                <w:lang w:val="en-AU"/>
              </w:rPr>
              <w:t xml:space="preserve"> event </w:t>
            </w:r>
            <w:r w:rsidR="00CE7B7D" w:rsidRPr="00DE1D0D">
              <w:rPr>
                <w:rFonts w:cs="Arial"/>
                <w:sz w:val="16"/>
                <w:szCs w:val="16"/>
                <w:lang w:val="en-AU"/>
              </w:rPr>
              <w:t xml:space="preserve">included </w:t>
            </w:r>
            <w:r w:rsidR="00BE68BF" w:rsidRPr="00DE1D0D">
              <w:rPr>
                <w:rFonts w:cs="Arial"/>
                <w:sz w:val="16"/>
                <w:szCs w:val="16"/>
                <w:lang w:val="en-AU"/>
              </w:rPr>
              <w:t>three or more healthcare providers (each of a different specialty) are present, as identified using the non</w:t>
            </w:r>
            <w:r w:rsidR="003809C0" w:rsidRPr="00DE1D0D">
              <w:rPr>
                <w:rFonts w:cs="Arial"/>
                <w:sz w:val="16"/>
                <w:szCs w:val="16"/>
                <w:lang w:val="en-AU"/>
              </w:rPr>
              <w:t>-</w:t>
            </w:r>
            <w:r w:rsidR="00BE68BF" w:rsidRPr="00DE1D0D">
              <w:rPr>
                <w:rFonts w:cs="Arial"/>
                <w:sz w:val="16"/>
                <w:szCs w:val="16"/>
                <w:lang w:val="en-AU"/>
              </w:rPr>
              <w:t xml:space="preserve">admitted ‘multiple healthcare provider indicator’ that is not assigned to the Tier 2 Non-Admitted Services Classification </w:t>
            </w:r>
            <w:r w:rsidR="009F6E76" w:rsidRPr="00DE1D0D">
              <w:rPr>
                <w:rFonts w:cs="Arial"/>
                <w:sz w:val="16"/>
                <w:szCs w:val="16"/>
                <w:lang w:val="en-AU"/>
              </w:rPr>
              <w:t>10-series and</w:t>
            </w:r>
            <w:r w:rsidR="00BE68BF" w:rsidRPr="00DE1D0D">
              <w:rPr>
                <w:rFonts w:cs="Arial"/>
                <w:sz w:val="16"/>
                <w:szCs w:val="16"/>
                <w:lang w:val="en-AU"/>
              </w:rPr>
              <w:t xml:space="preserve"> class</w:t>
            </w:r>
            <w:r w:rsidR="00223F72" w:rsidRPr="00DE1D0D">
              <w:rPr>
                <w:rFonts w:cs="Arial"/>
                <w:sz w:val="16"/>
                <w:szCs w:val="16"/>
                <w:lang w:val="en-AU"/>
              </w:rPr>
              <w:t>es</w:t>
            </w:r>
            <w:r w:rsidR="00BE68BF" w:rsidRPr="00DE1D0D">
              <w:rPr>
                <w:rFonts w:cs="Arial"/>
                <w:sz w:val="16"/>
                <w:szCs w:val="16"/>
                <w:lang w:val="en-AU"/>
              </w:rPr>
              <w:t xml:space="preserve"> 20.48 </w:t>
            </w:r>
            <w:r w:rsidR="00BE68BF" w:rsidRPr="00DE1D0D">
              <w:rPr>
                <w:rFonts w:cs="Arial"/>
                <w:i/>
                <w:iCs/>
                <w:sz w:val="16"/>
                <w:szCs w:val="16"/>
                <w:lang w:val="en-AU"/>
              </w:rPr>
              <w:t>Multidisciplinary burns clinic</w:t>
            </w:r>
            <w:r w:rsidR="00BE68BF" w:rsidRPr="00DE1D0D">
              <w:rPr>
                <w:rFonts w:cs="Arial"/>
                <w:sz w:val="16"/>
                <w:szCs w:val="16"/>
                <w:lang w:val="en-AU"/>
              </w:rPr>
              <w:t xml:space="preserve">, 20.56 </w:t>
            </w:r>
            <w:r w:rsidR="00BE68BF" w:rsidRPr="00DE1D0D">
              <w:rPr>
                <w:rFonts w:cs="Arial"/>
                <w:i/>
                <w:iCs/>
                <w:sz w:val="16"/>
                <w:szCs w:val="16"/>
                <w:lang w:val="en-AU"/>
              </w:rPr>
              <w:t>Multidisciplinary case conference - patient not present</w:t>
            </w:r>
            <w:r w:rsidR="00BE68BF" w:rsidRPr="00DE1D0D">
              <w:rPr>
                <w:rFonts w:cs="Arial"/>
                <w:sz w:val="16"/>
                <w:szCs w:val="16"/>
                <w:lang w:val="en-AU"/>
              </w:rPr>
              <w:t xml:space="preserve"> or 40.62 </w:t>
            </w:r>
            <w:r w:rsidR="00BE68BF" w:rsidRPr="00DE1D0D">
              <w:rPr>
                <w:rFonts w:cs="Arial"/>
                <w:i/>
                <w:iCs/>
                <w:sz w:val="16"/>
                <w:szCs w:val="16"/>
                <w:lang w:val="en-AU"/>
              </w:rPr>
              <w:t>Multidisciplinary case conference - patient not present</w:t>
            </w:r>
            <w:r w:rsidR="00BE68BF" w:rsidRPr="00DE1D0D">
              <w:rPr>
                <w:rFonts w:cs="Arial"/>
                <w:sz w:val="16"/>
                <w:szCs w:val="16"/>
                <w:lang w:val="en-AU"/>
              </w:rPr>
              <w:t>.</w:t>
            </w:r>
          </w:p>
        </w:tc>
      </w:tr>
      <w:tr w:rsidR="00720F0B" w:rsidRPr="00DE1D0D" w14:paraId="0698774D" w14:textId="77777777">
        <w:trPr>
          <w:trHeight w:val="20"/>
        </w:trPr>
        <w:tc>
          <w:tcPr>
            <w:tcW w:w="1560" w:type="dxa"/>
            <w:tcBorders>
              <w:right w:val="single" w:sz="4" w:space="0" w:color="FFFFFF" w:themeColor="background2"/>
            </w:tcBorders>
          </w:tcPr>
          <w:p w14:paraId="0C40E857" w14:textId="4EB7FA91" w:rsidR="00720F0B" w:rsidRPr="00DE1D0D" w:rsidRDefault="00720F0B" w:rsidP="008841D0">
            <w:pPr>
              <w:spacing w:before="120" w:after="120"/>
              <w:rPr>
                <w:rFonts w:cs="Arial"/>
                <w:sz w:val="16"/>
                <w:szCs w:val="16"/>
                <w:lang w:val="en-AU"/>
              </w:rPr>
            </w:pPr>
            <w:r w:rsidRPr="00DE1D0D">
              <w:rPr>
                <w:rFonts w:cs="Arial"/>
                <w:sz w:val="16"/>
                <w:szCs w:val="16"/>
                <w:lang w:val="en-AU"/>
              </w:rPr>
              <w:t>N13</w:t>
            </w:r>
          </w:p>
        </w:tc>
        <w:tc>
          <w:tcPr>
            <w:tcW w:w="2551" w:type="dxa"/>
            <w:tcBorders>
              <w:right w:val="single" w:sz="4" w:space="0" w:color="FFFFFF" w:themeColor="background2"/>
            </w:tcBorders>
          </w:tcPr>
          <w:p w14:paraId="311DF725" w14:textId="588AE154" w:rsidR="00720F0B" w:rsidRPr="00DE1D0D" w:rsidRDefault="009065DE" w:rsidP="008841D0">
            <w:pPr>
              <w:spacing w:before="120" w:after="120"/>
              <w:rPr>
                <w:rFonts w:cs="Arial"/>
                <w:sz w:val="16"/>
                <w:szCs w:val="16"/>
                <w:lang w:val="en-AU"/>
              </w:rPr>
            </w:pPr>
            <w:r w:rsidRPr="00DE1D0D">
              <w:rPr>
                <w:rFonts w:cs="Arial"/>
                <w:sz w:val="16"/>
                <w:szCs w:val="16"/>
                <w:lang w:val="en-AU"/>
              </w:rPr>
              <w:t>mdt_adjustment</w:t>
            </w:r>
          </w:p>
        </w:tc>
        <w:tc>
          <w:tcPr>
            <w:tcW w:w="3119" w:type="dxa"/>
          </w:tcPr>
          <w:p w14:paraId="659F205A" w14:textId="6495B710" w:rsidR="00720F0B" w:rsidRPr="00DE1D0D" w:rsidRDefault="00C9626E" w:rsidP="008841D0">
            <w:pPr>
              <w:spacing w:before="120" w:after="120"/>
              <w:rPr>
                <w:rFonts w:cs="Arial"/>
                <w:sz w:val="16"/>
                <w:szCs w:val="16"/>
                <w:lang w:val="en-AU"/>
              </w:rPr>
            </w:pPr>
            <w:r w:rsidRPr="00DE1D0D">
              <w:rPr>
                <w:rFonts w:cs="Arial"/>
                <w:sz w:val="16"/>
                <w:szCs w:val="16"/>
                <w:lang w:val="en-AU"/>
              </w:rPr>
              <w:t>See definition</w:t>
            </w:r>
          </w:p>
        </w:tc>
        <w:tc>
          <w:tcPr>
            <w:tcW w:w="3118" w:type="dxa"/>
            <w:tcBorders>
              <w:right w:val="single" w:sz="4" w:space="0" w:color="FFFFFF" w:themeColor="background2"/>
            </w:tcBorders>
          </w:tcPr>
          <w:p w14:paraId="24A91BB3" w14:textId="22CF3CF5" w:rsidR="00720F0B" w:rsidRPr="00DE1D0D" w:rsidRDefault="00C9626E" w:rsidP="008841D0">
            <w:pPr>
              <w:spacing w:before="120" w:after="120"/>
              <w:rPr>
                <w:rFonts w:cs="Arial"/>
                <w:sz w:val="16"/>
                <w:szCs w:val="16"/>
                <w:lang w:val="en-AU"/>
              </w:rPr>
            </w:pPr>
            <w:r w:rsidRPr="00DE1D0D">
              <w:rPr>
                <w:rFonts w:cs="Arial"/>
                <w:sz w:val="16"/>
                <w:szCs w:val="16"/>
                <w:lang w:val="en-AU"/>
              </w:rPr>
              <w:t xml:space="preserve">Multidisciplinary </w:t>
            </w:r>
            <w:r w:rsidR="005C11EB" w:rsidRPr="00DE1D0D">
              <w:rPr>
                <w:rFonts w:cs="Arial"/>
                <w:sz w:val="16"/>
                <w:szCs w:val="16"/>
                <w:lang w:val="en-AU"/>
              </w:rPr>
              <w:t>clinic</w:t>
            </w:r>
            <w:r w:rsidRPr="00DE1D0D">
              <w:rPr>
                <w:rFonts w:cs="Arial"/>
                <w:sz w:val="16"/>
                <w:szCs w:val="16"/>
                <w:lang w:val="en-AU"/>
              </w:rPr>
              <w:t xml:space="preserve"> adjustment</w:t>
            </w:r>
          </w:p>
        </w:tc>
      </w:tr>
      <w:tr w:rsidR="009C3FB0" w:rsidRPr="00DE1D0D" w14:paraId="2557E42F" w14:textId="77777777">
        <w:trPr>
          <w:trHeight w:val="20"/>
        </w:trPr>
        <w:tc>
          <w:tcPr>
            <w:tcW w:w="1560" w:type="dxa"/>
            <w:tcBorders>
              <w:right w:val="single" w:sz="4" w:space="0" w:color="FFFFFF" w:themeColor="background2"/>
            </w:tcBorders>
          </w:tcPr>
          <w:p w14:paraId="64E718EA" w14:textId="19C8FE21" w:rsidR="009C3FB0" w:rsidRPr="00DE1D0D" w:rsidRDefault="009C3FB0" w:rsidP="009C3FB0">
            <w:pPr>
              <w:spacing w:before="120" w:after="120"/>
              <w:rPr>
                <w:rFonts w:cs="Arial"/>
                <w:sz w:val="16"/>
                <w:szCs w:val="16"/>
                <w:lang w:val="en-AU"/>
              </w:rPr>
            </w:pPr>
            <w:r w:rsidRPr="00DE1D0D">
              <w:rPr>
                <w:rFonts w:cs="Arial"/>
                <w:sz w:val="16"/>
                <w:szCs w:val="16"/>
                <w:lang w:val="en-AU"/>
              </w:rPr>
              <w:t>N1</w:t>
            </w:r>
            <w:r w:rsidR="005C11EB" w:rsidRPr="00DE1D0D">
              <w:rPr>
                <w:rFonts w:cs="Arial"/>
                <w:sz w:val="16"/>
                <w:szCs w:val="16"/>
                <w:lang w:val="en-AU"/>
              </w:rPr>
              <w:t>4</w:t>
            </w:r>
          </w:p>
        </w:tc>
        <w:tc>
          <w:tcPr>
            <w:tcW w:w="2551" w:type="dxa"/>
            <w:tcBorders>
              <w:right w:val="single" w:sz="4" w:space="0" w:color="FFFFFF" w:themeColor="background2"/>
            </w:tcBorders>
          </w:tcPr>
          <w:p w14:paraId="10B3C731" w14:textId="5B6F7F90" w:rsidR="009C3FB0" w:rsidRPr="00DE1D0D" w:rsidRDefault="009C3FB0" w:rsidP="009C3FB0">
            <w:pPr>
              <w:spacing w:before="120" w:after="120"/>
              <w:rPr>
                <w:rFonts w:cs="Arial"/>
                <w:sz w:val="16"/>
                <w:szCs w:val="16"/>
                <w:lang w:val="en-AU"/>
              </w:rPr>
            </w:pPr>
            <w:r w:rsidRPr="00DE1D0D">
              <w:rPr>
                <w:rFonts w:cs="Arial"/>
                <w:sz w:val="16"/>
                <w:szCs w:val="16"/>
                <w:lang w:val="en-AU"/>
              </w:rPr>
              <w:t>GWAU2</w:t>
            </w:r>
            <w:r w:rsidR="003121E8" w:rsidRPr="00DE1D0D">
              <w:rPr>
                <w:rFonts w:cs="Arial"/>
                <w:sz w:val="16"/>
                <w:szCs w:val="16"/>
                <w:lang w:val="en-AU"/>
              </w:rPr>
              <w:t>6</w:t>
            </w:r>
          </w:p>
        </w:tc>
        <w:tc>
          <w:tcPr>
            <w:tcW w:w="3119" w:type="dxa"/>
          </w:tcPr>
          <w:p w14:paraId="5BED51C8" w14:textId="0E7D95B0" w:rsidR="009C3FB0" w:rsidRPr="00DE1D0D" w:rsidRDefault="009C3FB0" w:rsidP="009C3FB0">
            <w:pPr>
              <w:spacing w:before="120" w:after="120"/>
              <w:rPr>
                <w:rFonts w:cs="Arial"/>
                <w:sz w:val="16"/>
                <w:szCs w:val="16"/>
                <w:lang w:val="en-AU"/>
              </w:rPr>
            </w:pPr>
            <w:r w:rsidRPr="00DE1D0D">
              <w:rPr>
                <w:rFonts w:cs="Arial"/>
                <w:sz w:val="16"/>
                <w:szCs w:val="16"/>
                <w:lang w:val="en-AU"/>
              </w:rPr>
              <w:t>Gross Weighted Activity Unit with application of the Indigenous, patient residential remoteness, multidisciplinary clinic and treatment remoteness adjustments.</w:t>
            </w:r>
          </w:p>
        </w:tc>
        <w:tc>
          <w:tcPr>
            <w:tcW w:w="3118" w:type="dxa"/>
            <w:tcBorders>
              <w:right w:val="single" w:sz="4" w:space="0" w:color="FFFFFF" w:themeColor="background2"/>
            </w:tcBorders>
          </w:tcPr>
          <w:p w14:paraId="3A673B3A" w14:textId="33CA4923" w:rsidR="009C3FB0" w:rsidRPr="00DE1D0D" w:rsidRDefault="009C3FB0" w:rsidP="009C3FB0">
            <w:pPr>
              <w:spacing w:before="120" w:after="120"/>
              <w:rPr>
                <w:rFonts w:cs="Arial"/>
                <w:sz w:val="16"/>
                <w:szCs w:val="16"/>
                <w:lang w:val="en-AU"/>
              </w:rPr>
            </w:pPr>
            <w:r w:rsidRPr="00DE1D0D">
              <w:rPr>
                <w:rFonts w:cs="Arial"/>
                <w:sz w:val="16"/>
                <w:szCs w:val="16"/>
                <w:lang w:val="en-AU"/>
              </w:rPr>
              <w:t>clinic_pw</w:t>
            </w:r>
            <w:r w:rsidR="00BB28F1" w:rsidRPr="00DE1D0D">
              <w:rPr>
                <w:rFonts w:cs="Arial"/>
                <w:sz w:val="16"/>
                <w:szCs w:val="16"/>
                <w:lang w:val="en-AU"/>
              </w:rPr>
              <w:t xml:space="preserve"> </w:t>
            </w:r>
            <w:r w:rsidRPr="00DE1D0D">
              <w:rPr>
                <w:rFonts w:cs="Arial"/>
                <w:sz w:val="16"/>
                <w:szCs w:val="16"/>
                <w:lang w:val="en-AU"/>
              </w:rPr>
              <w:t>*</w:t>
            </w:r>
            <w:r w:rsidR="00BB28F1" w:rsidRPr="00DE1D0D">
              <w:rPr>
                <w:rFonts w:cs="Arial"/>
                <w:sz w:val="16"/>
                <w:szCs w:val="16"/>
                <w:lang w:val="en-AU"/>
              </w:rPr>
              <w:t xml:space="preserve"> </w:t>
            </w:r>
            <w:r w:rsidRPr="00DE1D0D">
              <w:rPr>
                <w:rFonts w:cs="Arial"/>
                <w:sz w:val="16"/>
                <w:szCs w:val="16"/>
                <w:lang w:val="en-AU"/>
              </w:rPr>
              <w:t>tier2_adj_paed</w:t>
            </w:r>
            <w:r w:rsidR="00BB28F1" w:rsidRPr="00DE1D0D">
              <w:rPr>
                <w:rFonts w:cs="Arial"/>
                <w:sz w:val="16"/>
                <w:szCs w:val="16"/>
                <w:lang w:val="en-AU"/>
              </w:rPr>
              <w:t xml:space="preserve"> </w:t>
            </w:r>
            <w:r w:rsidRPr="00DE1D0D">
              <w:rPr>
                <w:rFonts w:cs="Arial"/>
                <w:sz w:val="16"/>
                <w:szCs w:val="16"/>
                <w:lang w:val="en-AU"/>
              </w:rPr>
              <w:t>*</w:t>
            </w:r>
            <w:r w:rsidR="00BB28F1" w:rsidRPr="00DE1D0D">
              <w:rPr>
                <w:rFonts w:cs="Arial"/>
                <w:sz w:val="16"/>
                <w:szCs w:val="16"/>
                <w:lang w:val="en-AU"/>
              </w:rPr>
              <w:t xml:space="preserve"> </w:t>
            </w:r>
            <w:r w:rsidRPr="00DE1D0D">
              <w:rPr>
                <w:rFonts w:cs="Arial"/>
                <w:sz w:val="16"/>
                <w:szCs w:val="16"/>
                <w:lang w:val="en-AU"/>
              </w:rPr>
              <w:t>(1 + adj_indigenous + adj_remoteness + adj_multiprov)</w:t>
            </w:r>
            <w:r w:rsidR="00BB28F1" w:rsidRPr="00DE1D0D">
              <w:rPr>
                <w:rFonts w:cs="Arial"/>
                <w:sz w:val="16"/>
                <w:szCs w:val="16"/>
                <w:lang w:val="en-AU"/>
              </w:rPr>
              <w:t xml:space="preserve"> </w:t>
            </w:r>
            <w:r w:rsidRPr="00DE1D0D">
              <w:rPr>
                <w:rFonts w:cs="Arial"/>
                <w:sz w:val="16"/>
                <w:szCs w:val="16"/>
                <w:lang w:val="en-AU"/>
              </w:rPr>
              <w:t>*</w:t>
            </w:r>
            <w:r w:rsidR="00BB28F1" w:rsidRPr="00DE1D0D">
              <w:rPr>
                <w:rFonts w:cs="Arial"/>
                <w:sz w:val="16"/>
                <w:szCs w:val="16"/>
                <w:lang w:val="en-AU"/>
              </w:rPr>
              <w:t xml:space="preserve"> </w:t>
            </w:r>
            <w:r w:rsidRPr="00DE1D0D">
              <w:rPr>
                <w:rFonts w:cs="Arial"/>
                <w:sz w:val="16"/>
                <w:szCs w:val="16"/>
                <w:lang w:val="en-AU"/>
              </w:rPr>
              <w:t xml:space="preserve">(1 + adj_treat_remoteness) </w:t>
            </w:r>
          </w:p>
        </w:tc>
      </w:tr>
      <w:tr w:rsidR="00DC3650" w:rsidRPr="00DE1D0D" w14:paraId="0CDBA2EC" w14:textId="77777777">
        <w:trPr>
          <w:trHeight w:val="20"/>
        </w:trPr>
        <w:tc>
          <w:tcPr>
            <w:tcW w:w="1560" w:type="dxa"/>
            <w:tcBorders>
              <w:right w:val="single" w:sz="4" w:space="0" w:color="FFFFFF" w:themeColor="background2"/>
            </w:tcBorders>
          </w:tcPr>
          <w:p w14:paraId="37D996D2" w14:textId="345DBA44" w:rsidR="00DC3650" w:rsidRPr="00DE1D0D" w:rsidRDefault="00DC3650" w:rsidP="00DC3650">
            <w:pPr>
              <w:spacing w:before="120" w:after="120"/>
              <w:rPr>
                <w:rFonts w:cs="Arial"/>
                <w:sz w:val="16"/>
                <w:szCs w:val="16"/>
                <w:lang w:val="en-AU"/>
              </w:rPr>
            </w:pPr>
            <w:r w:rsidRPr="00DE1D0D">
              <w:rPr>
                <w:rFonts w:cs="Arial"/>
                <w:sz w:val="16"/>
                <w:szCs w:val="16"/>
                <w:lang w:val="en-AU"/>
              </w:rPr>
              <w:t>N1</w:t>
            </w:r>
            <w:r w:rsidR="005C11EB" w:rsidRPr="00DE1D0D">
              <w:rPr>
                <w:rFonts w:cs="Arial"/>
                <w:sz w:val="16"/>
                <w:szCs w:val="16"/>
                <w:lang w:val="en-AU"/>
              </w:rPr>
              <w:t>5</w:t>
            </w:r>
          </w:p>
        </w:tc>
        <w:tc>
          <w:tcPr>
            <w:tcW w:w="2551" w:type="dxa"/>
            <w:tcBorders>
              <w:right w:val="single" w:sz="4" w:space="0" w:color="FFFFFF" w:themeColor="background2"/>
            </w:tcBorders>
          </w:tcPr>
          <w:p w14:paraId="317BD586" w14:textId="590BA1CE" w:rsidR="00DC3650" w:rsidRPr="00DE1D0D" w:rsidRDefault="00DC3650" w:rsidP="00DC3650">
            <w:pPr>
              <w:spacing w:before="120" w:after="120"/>
              <w:rPr>
                <w:rFonts w:cs="Arial"/>
                <w:sz w:val="16"/>
                <w:szCs w:val="16"/>
                <w:lang w:val="en-AU"/>
              </w:rPr>
            </w:pPr>
            <w:r w:rsidRPr="00DE1D0D">
              <w:rPr>
                <w:rFonts w:cs="Arial"/>
                <w:sz w:val="16"/>
                <w:szCs w:val="16"/>
                <w:lang w:val="en-AU"/>
              </w:rPr>
              <w:t>NWAU2</w:t>
            </w:r>
            <w:r w:rsidR="003121E8" w:rsidRPr="00DE1D0D">
              <w:rPr>
                <w:rFonts w:cs="Arial"/>
                <w:sz w:val="16"/>
                <w:szCs w:val="16"/>
                <w:lang w:val="en-AU"/>
              </w:rPr>
              <w:t>6</w:t>
            </w:r>
          </w:p>
        </w:tc>
        <w:tc>
          <w:tcPr>
            <w:tcW w:w="3119" w:type="dxa"/>
          </w:tcPr>
          <w:p w14:paraId="76BB4A58" w14:textId="129A983F" w:rsidR="00DC3650" w:rsidRPr="00DE1D0D" w:rsidRDefault="00DC3650" w:rsidP="00DC3650">
            <w:pPr>
              <w:spacing w:before="120" w:after="120"/>
              <w:rPr>
                <w:rFonts w:cs="Arial"/>
                <w:sz w:val="16"/>
                <w:szCs w:val="16"/>
                <w:lang w:val="en-AU"/>
              </w:rPr>
            </w:pPr>
            <w:r w:rsidRPr="00DE1D0D">
              <w:rPr>
                <w:rFonts w:cs="Arial"/>
                <w:sz w:val="16"/>
                <w:szCs w:val="16"/>
                <w:lang w:val="en-AU"/>
              </w:rPr>
              <w:t>National Weighted Activity Unit</w:t>
            </w:r>
          </w:p>
        </w:tc>
        <w:tc>
          <w:tcPr>
            <w:tcW w:w="3118" w:type="dxa"/>
            <w:tcBorders>
              <w:right w:val="single" w:sz="4" w:space="0" w:color="FFFFFF" w:themeColor="background2"/>
            </w:tcBorders>
          </w:tcPr>
          <w:p w14:paraId="0A201BEA" w14:textId="2817D08A" w:rsidR="00DC3650" w:rsidRPr="00DE1D0D" w:rsidRDefault="00DC3650" w:rsidP="00DC3650">
            <w:pPr>
              <w:spacing w:before="120" w:after="120"/>
              <w:rPr>
                <w:rFonts w:cs="Arial"/>
                <w:sz w:val="16"/>
                <w:szCs w:val="16"/>
                <w:lang w:val="en-AU"/>
              </w:rPr>
            </w:pPr>
            <w:r w:rsidRPr="00DE1D0D">
              <w:rPr>
                <w:rFonts w:cs="Arial"/>
                <w:sz w:val="16"/>
                <w:szCs w:val="16"/>
                <w:lang w:val="en-AU"/>
              </w:rPr>
              <w:t>GWAU2</w:t>
            </w:r>
            <w:r w:rsidR="005B4928" w:rsidRPr="00DE1D0D">
              <w:rPr>
                <w:rFonts w:cs="Arial"/>
                <w:sz w:val="16"/>
                <w:szCs w:val="16"/>
                <w:lang w:val="en-AU"/>
              </w:rPr>
              <w:t>6</w:t>
            </w:r>
            <w:r w:rsidRPr="00DE1D0D">
              <w:rPr>
                <w:rFonts w:cs="Arial"/>
                <w:sz w:val="16"/>
                <w:szCs w:val="16"/>
                <w:lang w:val="en-AU"/>
              </w:rPr>
              <w:t xml:space="preserve"> for in-scope funding sources set as necessary in the template.</w:t>
            </w:r>
          </w:p>
        </w:tc>
      </w:tr>
    </w:tbl>
    <w:p w14:paraId="79C0F236" w14:textId="77777777" w:rsidR="00DC3650" w:rsidRPr="00DE1D0D" w:rsidRDefault="00DC3650" w:rsidP="00417BE0">
      <w:pPr>
        <w:rPr>
          <w:lang w:val="en-AU"/>
        </w:rPr>
      </w:pPr>
    </w:p>
    <w:p w14:paraId="4ADE0F3D" w14:textId="77777777" w:rsidR="00A97550" w:rsidRDefault="00A97550">
      <w:pPr>
        <w:spacing w:line="259" w:lineRule="auto"/>
        <w:rPr>
          <w:rFonts w:eastAsiaTheme="majorEastAsia" w:cstheme="majorBidi"/>
          <w:b/>
          <w:color w:val="104F99" w:themeColor="accent2"/>
          <w:sz w:val="36"/>
          <w:szCs w:val="26"/>
          <w:lang w:val="en-AU"/>
        </w:rPr>
      </w:pPr>
      <w:bookmarkStart w:id="78" w:name="_Ref183796406"/>
      <w:bookmarkStart w:id="79" w:name="_Toc224052130"/>
      <w:r>
        <w:rPr>
          <w:lang w:val="en-AU"/>
        </w:rPr>
        <w:br w:type="page"/>
      </w:r>
    </w:p>
    <w:p w14:paraId="6286A030" w14:textId="26BD6525" w:rsidR="002D0309" w:rsidRPr="00DE1D0D" w:rsidRDefault="00900673" w:rsidP="00900673">
      <w:pPr>
        <w:pStyle w:val="Heading2"/>
        <w:rPr>
          <w:lang w:val="en-AU"/>
        </w:rPr>
      </w:pPr>
      <w:r w:rsidRPr="00DE1D0D">
        <w:rPr>
          <w:lang w:val="en-AU"/>
        </w:rPr>
        <w:lastRenderedPageBreak/>
        <w:t>Appendix C: Summary of input data</w:t>
      </w:r>
      <w:bookmarkEnd w:id="78"/>
      <w:bookmarkEnd w:id="79"/>
    </w:p>
    <w:p w14:paraId="6D942D2D" w14:textId="1327B747" w:rsidR="008A053A" w:rsidRPr="00DE1D0D" w:rsidRDefault="008A053A" w:rsidP="008A053A">
      <w:pPr>
        <w:pStyle w:val="TableFigureheading"/>
        <w:rPr>
          <w:lang w:val="en-AU"/>
        </w:rPr>
      </w:pPr>
      <w:r w:rsidRPr="00DE1D0D">
        <w:rPr>
          <w:lang w:val="en-AU"/>
        </w:rPr>
        <w:t>Table</w:t>
      </w:r>
      <w:r w:rsidR="00EE6490" w:rsidRPr="00DE1D0D">
        <w:rPr>
          <w:lang w:val="en-AU"/>
        </w:rPr>
        <w:t xml:space="preserve"> 33</w:t>
      </w:r>
      <w:r w:rsidRPr="00DE1D0D">
        <w:rPr>
          <w:lang w:val="en-AU"/>
        </w:rPr>
        <w:t>: Summary of 202</w:t>
      </w:r>
      <w:r w:rsidR="00B7085A" w:rsidRPr="00DE1D0D">
        <w:rPr>
          <w:lang w:val="en-AU"/>
        </w:rPr>
        <w:t>2</w:t>
      </w:r>
      <w:r w:rsidRPr="00DE1D0D">
        <w:rPr>
          <w:lang w:val="en-AU"/>
        </w:rPr>
        <w:t>–2</w:t>
      </w:r>
      <w:r w:rsidR="00B7085A" w:rsidRPr="00DE1D0D">
        <w:rPr>
          <w:lang w:val="en-AU"/>
        </w:rPr>
        <w:t>3</w:t>
      </w:r>
      <w:r w:rsidRPr="00DE1D0D">
        <w:rPr>
          <w:lang w:val="en-AU"/>
        </w:rPr>
        <w:t xml:space="preserve"> and 202</w:t>
      </w:r>
      <w:r w:rsidR="00B7085A" w:rsidRPr="00DE1D0D">
        <w:rPr>
          <w:lang w:val="en-AU"/>
        </w:rPr>
        <w:t>3</w:t>
      </w:r>
      <w:r w:rsidRPr="00DE1D0D">
        <w:rPr>
          <w:lang w:val="en-AU"/>
        </w:rPr>
        <w:t>–2</w:t>
      </w:r>
      <w:r w:rsidR="00B7085A" w:rsidRPr="00DE1D0D">
        <w:rPr>
          <w:lang w:val="en-AU"/>
        </w:rPr>
        <w:t>4</w:t>
      </w:r>
      <w:r w:rsidRPr="00DE1D0D">
        <w:rPr>
          <w:lang w:val="en-AU"/>
        </w:rPr>
        <w:t xml:space="preserve"> patient-costed NHCDC data (Hospitals used for cost modelling)</w:t>
      </w:r>
    </w:p>
    <w:tbl>
      <w:tblPr>
        <w:tblStyle w:val="IHPATable"/>
        <w:tblW w:w="10309" w:type="dxa"/>
        <w:tblInd w:w="-426" w:type="dxa"/>
        <w:tblLayout w:type="fixed"/>
        <w:tblLook w:val="0020" w:firstRow="1" w:lastRow="0" w:firstColumn="0" w:lastColumn="0" w:noHBand="0" w:noVBand="0"/>
        <w:tblCaption w:val="Table 10"/>
        <w:tblDescription w:val="Ongoing seconded employees 2021"/>
      </w:tblPr>
      <w:tblGrid>
        <w:gridCol w:w="1702"/>
        <w:gridCol w:w="851"/>
        <w:gridCol w:w="938"/>
        <w:gridCol w:w="974"/>
        <w:gridCol w:w="974"/>
        <w:gridCol w:w="974"/>
        <w:gridCol w:w="974"/>
        <w:gridCol w:w="974"/>
        <w:gridCol w:w="974"/>
        <w:gridCol w:w="974"/>
      </w:tblGrid>
      <w:tr w:rsidR="00C90435" w:rsidRPr="00B005F7" w14:paraId="142D7C88" w14:textId="4036586A" w:rsidTr="5893023E">
        <w:trPr>
          <w:cnfStyle w:val="100000000000" w:firstRow="1" w:lastRow="0" w:firstColumn="0" w:lastColumn="0" w:oddVBand="0" w:evenVBand="0" w:oddHBand="0" w:evenHBand="0" w:firstRowFirstColumn="0" w:firstRowLastColumn="0" w:lastRowFirstColumn="0" w:lastRowLastColumn="0"/>
          <w:trHeight w:val="20"/>
        </w:trPr>
        <w:tc>
          <w:tcPr>
            <w:tcW w:w="1702" w:type="dxa"/>
            <w:tcBorders>
              <w:right w:val="single" w:sz="4" w:space="0" w:color="FFFFFF" w:themeColor="accent6"/>
            </w:tcBorders>
            <w:shd w:val="clear" w:color="auto" w:fill="104F99" w:themeFill="accent2"/>
          </w:tcPr>
          <w:p w14:paraId="792AA130" w14:textId="77777777" w:rsidR="00136B0C" w:rsidRPr="00DE1D0D" w:rsidRDefault="00136B0C">
            <w:pPr>
              <w:spacing w:before="120" w:after="120"/>
              <w:rPr>
                <w:rFonts w:ascii="Futura PT Book" w:hAnsi="Futura PT Book" w:cs="Futura PT Book"/>
                <w:b/>
                <w:bCs/>
                <w:color w:val="000000"/>
                <w:sz w:val="16"/>
                <w:szCs w:val="16"/>
                <w:lang w:val="en-AU"/>
              </w:rPr>
            </w:pPr>
          </w:p>
        </w:tc>
        <w:tc>
          <w:tcPr>
            <w:tcW w:w="2763" w:type="dxa"/>
            <w:gridSpan w:val="3"/>
            <w:tcBorders>
              <w:right w:val="single" w:sz="4" w:space="0" w:color="FFFFFF" w:themeColor="accent6"/>
            </w:tcBorders>
            <w:shd w:val="clear" w:color="auto" w:fill="104F99" w:themeFill="accent2"/>
          </w:tcPr>
          <w:p w14:paraId="428F72A2" w14:textId="5EE344FE" w:rsidR="00136B0C" w:rsidRPr="00B005F7" w:rsidRDefault="00136B0C" w:rsidP="00136B0C">
            <w:pPr>
              <w:spacing w:before="120" w:after="120"/>
              <w:jc w:val="center"/>
              <w:rPr>
                <w:b/>
                <w:bCs/>
                <w:color w:val="1C1C1C"/>
                <w:szCs w:val="18"/>
                <w:lang w:val="en-AU"/>
              </w:rPr>
            </w:pPr>
            <w:r w:rsidRPr="00B005F7">
              <w:rPr>
                <w:b/>
                <w:bCs/>
                <w:color w:val="FFFFFF" w:themeColor="background2"/>
                <w:szCs w:val="18"/>
                <w:lang w:val="en-AU"/>
              </w:rPr>
              <w:t>Establishments</w:t>
            </w:r>
          </w:p>
        </w:tc>
        <w:tc>
          <w:tcPr>
            <w:tcW w:w="2922" w:type="dxa"/>
            <w:gridSpan w:val="3"/>
            <w:tcBorders>
              <w:right w:val="single" w:sz="4" w:space="0" w:color="FFFFFF" w:themeColor="accent6"/>
            </w:tcBorders>
            <w:shd w:val="clear" w:color="auto" w:fill="104F99" w:themeFill="accent2"/>
          </w:tcPr>
          <w:p w14:paraId="6B713DE5" w14:textId="53868857" w:rsidR="00136B0C" w:rsidRPr="00B005F7" w:rsidRDefault="00136B0C" w:rsidP="00136B0C">
            <w:pPr>
              <w:spacing w:before="120" w:after="120"/>
              <w:jc w:val="center"/>
              <w:rPr>
                <w:b/>
                <w:bCs/>
                <w:color w:val="1C1C1C"/>
                <w:szCs w:val="18"/>
                <w:lang w:val="en-AU"/>
              </w:rPr>
            </w:pPr>
            <w:r w:rsidRPr="00B005F7">
              <w:rPr>
                <w:b/>
                <w:bCs/>
                <w:color w:val="FFFFFF" w:themeColor="background2"/>
                <w:szCs w:val="18"/>
                <w:lang w:val="en-AU"/>
              </w:rPr>
              <w:t>Activity (Separations/episodes)*</w:t>
            </w:r>
          </w:p>
        </w:tc>
        <w:tc>
          <w:tcPr>
            <w:tcW w:w="2922" w:type="dxa"/>
            <w:gridSpan w:val="3"/>
            <w:tcBorders>
              <w:right w:val="single" w:sz="4" w:space="0" w:color="FFFFFF" w:themeColor="accent6"/>
            </w:tcBorders>
            <w:shd w:val="clear" w:color="auto" w:fill="104F99" w:themeFill="accent2"/>
          </w:tcPr>
          <w:p w14:paraId="7FEAC3DA" w14:textId="454CE7D1" w:rsidR="00136B0C" w:rsidRPr="00B005F7" w:rsidRDefault="00136B0C" w:rsidP="00136B0C">
            <w:pPr>
              <w:spacing w:before="120" w:after="120"/>
              <w:jc w:val="center"/>
              <w:rPr>
                <w:b/>
                <w:bCs/>
                <w:color w:val="1C1C1C"/>
                <w:szCs w:val="18"/>
                <w:lang w:val="en-AU"/>
              </w:rPr>
            </w:pPr>
            <w:r w:rsidRPr="00B005F7">
              <w:rPr>
                <w:b/>
                <w:bCs/>
                <w:color w:val="FFFFFF" w:themeColor="background2"/>
                <w:szCs w:val="18"/>
                <w:lang w:val="en-AU"/>
              </w:rPr>
              <w:t>Total reported in-scope cost</w:t>
            </w:r>
          </w:p>
        </w:tc>
      </w:tr>
      <w:tr w:rsidR="009C112B" w:rsidRPr="00B005F7" w14:paraId="753D3A78" w14:textId="2EBB0342" w:rsidTr="00D757FD">
        <w:trPr>
          <w:trHeight w:val="20"/>
        </w:trPr>
        <w:tc>
          <w:tcPr>
            <w:tcW w:w="1702" w:type="dxa"/>
            <w:tcBorders>
              <w:right w:val="single" w:sz="4" w:space="0" w:color="FFFFFF" w:themeColor="accent6"/>
            </w:tcBorders>
            <w:shd w:val="clear" w:color="auto" w:fill="C1DAF8" w:themeFill="accent2" w:themeFillTint="33"/>
          </w:tcPr>
          <w:p w14:paraId="4235D16E" w14:textId="77777777" w:rsidR="009320D1" w:rsidRPr="00B005F7" w:rsidRDefault="009320D1" w:rsidP="009320D1">
            <w:pPr>
              <w:spacing w:before="120" w:after="120"/>
              <w:rPr>
                <w:rFonts w:ascii="Futura PT Book" w:hAnsi="Futura PT Book" w:cs="Futura PT Book"/>
                <w:b/>
                <w:bCs/>
                <w:color w:val="000000"/>
                <w:sz w:val="16"/>
                <w:szCs w:val="16"/>
                <w:lang w:val="en-AU"/>
              </w:rPr>
            </w:pPr>
          </w:p>
        </w:tc>
        <w:tc>
          <w:tcPr>
            <w:tcW w:w="851" w:type="dxa"/>
            <w:tcBorders>
              <w:right w:val="single" w:sz="4" w:space="0" w:color="FFFFFF" w:themeColor="accent6"/>
            </w:tcBorders>
            <w:shd w:val="clear" w:color="auto" w:fill="C1DAF8" w:themeFill="accent2" w:themeFillTint="33"/>
            <w:vAlign w:val="center"/>
          </w:tcPr>
          <w:p w14:paraId="25B03457" w14:textId="44B20CBE"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2022–23</w:t>
            </w:r>
          </w:p>
        </w:tc>
        <w:tc>
          <w:tcPr>
            <w:tcW w:w="938" w:type="dxa"/>
            <w:tcBorders>
              <w:right w:val="single" w:sz="4" w:space="0" w:color="FFFFFF" w:themeColor="accent6"/>
            </w:tcBorders>
            <w:shd w:val="clear" w:color="auto" w:fill="C1DAF8" w:themeFill="accent2" w:themeFillTint="33"/>
            <w:vAlign w:val="center"/>
          </w:tcPr>
          <w:p w14:paraId="73D4BD1A" w14:textId="29EDF79D"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2023–24</w:t>
            </w:r>
          </w:p>
        </w:tc>
        <w:tc>
          <w:tcPr>
            <w:tcW w:w="974" w:type="dxa"/>
            <w:tcBorders>
              <w:right w:val="single" w:sz="4" w:space="0" w:color="FFFFFF" w:themeColor="accent6"/>
            </w:tcBorders>
            <w:shd w:val="clear" w:color="auto" w:fill="C1DAF8" w:themeFill="accent2" w:themeFillTint="33"/>
            <w:vAlign w:val="center"/>
          </w:tcPr>
          <w:p w14:paraId="436783EF" w14:textId="1D8FA14C"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 Change</w:t>
            </w:r>
          </w:p>
        </w:tc>
        <w:tc>
          <w:tcPr>
            <w:tcW w:w="974" w:type="dxa"/>
            <w:tcBorders>
              <w:right w:val="single" w:sz="4" w:space="0" w:color="FFFFFF" w:themeColor="accent6"/>
            </w:tcBorders>
            <w:shd w:val="clear" w:color="auto" w:fill="C1DAF8" w:themeFill="accent2" w:themeFillTint="33"/>
            <w:vAlign w:val="center"/>
          </w:tcPr>
          <w:p w14:paraId="6F2D2F28" w14:textId="586B97A8"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2022–23</w:t>
            </w:r>
          </w:p>
        </w:tc>
        <w:tc>
          <w:tcPr>
            <w:tcW w:w="974" w:type="dxa"/>
            <w:tcBorders>
              <w:right w:val="single" w:sz="4" w:space="0" w:color="FFFFFF" w:themeColor="accent6"/>
            </w:tcBorders>
            <w:shd w:val="clear" w:color="auto" w:fill="C1DAF8" w:themeFill="accent2" w:themeFillTint="33"/>
            <w:vAlign w:val="center"/>
          </w:tcPr>
          <w:p w14:paraId="21A54601" w14:textId="215E139C"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2023–24</w:t>
            </w:r>
          </w:p>
        </w:tc>
        <w:tc>
          <w:tcPr>
            <w:tcW w:w="974" w:type="dxa"/>
            <w:tcBorders>
              <w:right w:val="single" w:sz="4" w:space="0" w:color="FFFFFF" w:themeColor="accent6"/>
            </w:tcBorders>
            <w:shd w:val="clear" w:color="auto" w:fill="C1DAF8" w:themeFill="accent2" w:themeFillTint="33"/>
            <w:vAlign w:val="center"/>
          </w:tcPr>
          <w:p w14:paraId="0425E325" w14:textId="1CC4B70D"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 Change</w:t>
            </w:r>
          </w:p>
        </w:tc>
        <w:tc>
          <w:tcPr>
            <w:tcW w:w="974" w:type="dxa"/>
            <w:tcBorders>
              <w:right w:val="single" w:sz="4" w:space="0" w:color="FFFFFF" w:themeColor="accent6"/>
            </w:tcBorders>
            <w:shd w:val="clear" w:color="auto" w:fill="C1DAF8" w:themeFill="accent2" w:themeFillTint="33"/>
            <w:vAlign w:val="center"/>
          </w:tcPr>
          <w:p w14:paraId="093044CA" w14:textId="69DA0808"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2022–23</w:t>
            </w:r>
          </w:p>
        </w:tc>
        <w:tc>
          <w:tcPr>
            <w:tcW w:w="974" w:type="dxa"/>
            <w:tcBorders>
              <w:right w:val="single" w:sz="4" w:space="0" w:color="FFFFFF" w:themeColor="accent6"/>
            </w:tcBorders>
            <w:shd w:val="clear" w:color="auto" w:fill="C1DAF8" w:themeFill="accent2" w:themeFillTint="33"/>
            <w:vAlign w:val="center"/>
          </w:tcPr>
          <w:p w14:paraId="45DF6C68" w14:textId="136E7AAE"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2023–24</w:t>
            </w:r>
          </w:p>
        </w:tc>
        <w:tc>
          <w:tcPr>
            <w:tcW w:w="974" w:type="dxa"/>
            <w:tcBorders>
              <w:right w:val="single" w:sz="4" w:space="0" w:color="FFFFFF" w:themeColor="accent6"/>
            </w:tcBorders>
            <w:shd w:val="clear" w:color="auto" w:fill="C1DAF8" w:themeFill="accent2" w:themeFillTint="33"/>
            <w:vAlign w:val="center"/>
          </w:tcPr>
          <w:p w14:paraId="5778C981" w14:textId="7410E97F"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 Change</w:t>
            </w:r>
          </w:p>
        </w:tc>
      </w:tr>
      <w:tr w:rsidR="004A54CB" w:rsidRPr="00B005F7" w14:paraId="0F1620C7" w14:textId="727D597F" w:rsidTr="00D757FD">
        <w:trPr>
          <w:trHeight w:val="20"/>
        </w:trPr>
        <w:tc>
          <w:tcPr>
            <w:tcW w:w="1702" w:type="dxa"/>
            <w:tcBorders>
              <w:right w:val="single" w:sz="4" w:space="0" w:color="FFFFFF" w:themeColor="accent6"/>
            </w:tcBorders>
            <w:vAlign w:val="center"/>
          </w:tcPr>
          <w:p w14:paraId="48F8F4D8" w14:textId="0B75F087" w:rsidR="004A54CB" w:rsidRPr="00B005F7" w:rsidRDefault="004A54CB" w:rsidP="004859E2">
            <w:pPr>
              <w:spacing w:before="120" w:after="120"/>
              <w:rPr>
                <w:rFonts w:cs="Arial"/>
                <w:color w:val="000000"/>
                <w:sz w:val="18"/>
                <w:szCs w:val="18"/>
                <w:lang w:val="en-AU"/>
              </w:rPr>
            </w:pPr>
            <w:r w:rsidRPr="00B005F7">
              <w:rPr>
                <w:rFonts w:cs="Arial"/>
                <w:sz w:val="18"/>
                <w:szCs w:val="18"/>
                <w:lang w:val="en-AU"/>
              </w:rPr>
              <w:t>Admitted acute</w:t>
            </w:r>
          </w:p>
        </w:tc>
        <w:tc>
          <w:tcPr>
            <w:tcW w:w="851" w:type="dxa"/>
            <w:tcBorders>
              <w:right w:val="single" w:sz="4" w:space="0" w:color="FFFFFF" w:themeColor="accent6"/>
            </w:tcBorders>
            <w:vAlign w:val="center"/>
          </w:tcPr>
          <w:p w14:paraId="11D5E800" w14:textId="58B15EA2" w:rsidR="004A54CB" w:rsidRPr="00B005F7" w:rsidRDefault="00E13A60" w:rsidP="004859E2">
            <w:pPr>
              <w:spacing w:before="120" w:after="120"/>
              <w:jc w:val="center"/>
              <w:rPr>
                <w:rFonts w:cs="Arial"/>
                <w:color w:val="1C1C1C"/>
                <w:sz w:val="18"/>
                <w:szCs w:val="18"/>
                <w:lang w:val="en-AU"/>
              </w:rPr>
            </w:pPr>
            <w:r w:rsidRPr="00B005F7">
              <w:rPr>
                <w:rFonts w:cs="Arial"/>
                <w:sz w:val="18"/>
                <w:szCs w:val="18"/>
                <w:lang w:val="en-AU"/>
              </w:rPr>
              <w:t>263</w:t>
            </w:r>
          </w:p>
        </w:tc>
        <w:tc>
          <w:tcPr>
            <w:tcW w:w="938" w:type="dxa"/>
            <w:tcBorders>
              <w:right w:val="single" w:sz="4" w:space="0" w:color="FFFFFF" w:themeColor="accent6"/>
            </w:tcBorders>
            <w:vAlign w:val="center"/>
          </w:tcPr>
          <w:p w14:paraId="56320032" w14:textId="0479A2AA" w:rsidR="004A54CB" w:rsidRPr="00B005F7" w:rsidRDefault="00E13A60" w:rsidP="004859E2">
            <w:pPr>
              <w:spacing w:before="120" w:after="120"/>
              <w:jc w:val="center"/>
              <w:rPr>
                <w:rFonts w:cs="Arial"/>
                <w:sz w:val="18"/>
                <w:szCs w:val="18"/>
                <w:lang w:val="en-AU"/>
              </w:rPr>
            </w:pPr>
            <w:r w:rsidRPr="00B005F7">
              <w:rPr>
                <w:rFonts w:cs="Arial"/>
                <w:sz w:val="18"/>
                <w:szCs w:val="18"/>
                <w:lang w:val="en-AU"/>
              </w:rPr>
              <w:t>268</w:t>
            </w:r>
          </w:p>
        </w:tc>
        <w:tc>
          <w:tcPr>
            <w:tcW w:w="974" w:type="dxa"/>
            <w:tcBorders>
              <w:right w:val="single" w:sz="4" w:space="0" w:color="FFFFFF" w:themeColor="accent6"/>
            </w:tcBorders>
            <w:vAlign w:val="center"/>
          </w:tcPr>
          <w:p w14:paraId="573E60D8" w14:textId="4A030F55" w:rsidR="004A54CB" w:rsidRPr="00B005F7" w:rsidRDefault="00036C32" w:rsidP="004859E2">
            <w:pPr>
              <w:spacing w:before="120" w:after="120"/>
              <w:jc w:val="center"/>
              <w:rPr>
                <w:rFonts w:cs="Arial"/>
                <w:color w:val="1C1C1C"/>
                <w:sz w:val="18"/>
                <w:szCs w:val="18"/>
                <w:lang w:val="en-AU"/>
              </w:rPr>
            </w:pPr>
            <w:r w:rsidRPr="00B005F7">
              <w:rPr>
                <w:rFonts w:cs="Arial"/>
                <w:sz w:val="18"/>
                <w:szCs w:val="18"/>
                <w:lang w:val="en-AU"/>
              </w:rPr>
              <w:t>+</w:t>
            </w:r>
            <w:r w:rsidR="00E13A60" w:rsidRPr="00B005F7">
              <w:rPr>
                <w:rFonts w:cs="Arial"/>
                <w:sz w:val="18"/>
                <w:szCs w:val="18"/>
                <w:lang w:val="en-AU"/>
              </w:rPr>
              <w:t>1.9</w:t>
            </w:r>
            <w:r w:rsidR="3F3FBA1C" w:rsidRPr="00B005F7">
              <w:rPr>
                <w:rFonts w:cs="Arial"/>
                <w:sz w:val="18"/>
                <w:szCs w:val="18"/>
                <w:lang w:val="en-AU"/>
              </w:rPr>
              <w:t>%</w:t>
            </w:r>
          </w:p>
        </w:tc>
        <w:tc>
          <w:tcPr>
            <w:tcW w:w="974" w:type="dxa"/>
            <w:tcBorders>
              <w:right w:val="single" w:sz="4" w:space="0" w:color="FFFFFF" w:themeColor="accent6"/>
            </w:tcBorders>
            <w:vAlign w:val="center"/>
          </w:tcPr>
          <w:p w14:paraId="0E1593C6" w14:textId="4D79DD4D" w:rsidR="004A54CB" w:rsidRPr="00B005F7" w:rsidRDefault="004A54CB" w:rsidP="004859E2">
            <w:pPr>
              <w:spacing w:before="120" w:after="120"/>
              <w:jc w:val="center"/>
              <w:rPr>
                <w:rFonts w:cs="Arial"/>
                <w:color w:val="1C1C1C"/>
                <w:sz w:val="18"/>
                <w:szCs w:val="18"/>
                <w:lang w:val="en-AU"/>
              </w:rPr>
            </w:pPr>
            <w:r w:rsidRPr="00B005F7">
              <w:rPr>
                <w:rFonts w:cs="Arial"/>
                <w:sz w:val="18"/>
                <w:szCs w:val="18"/>
                <w:lang w:val="en-AU"/>
              </w:rPr>
              <w:t>6.</w:t>
            </w:r>
            <w:r w:rsidR="00E13A60" w:rsidRPr="00B005F7">
              <w:rPr>
                <w:rFonts w:cs="Arial"/>
                <w:sz w:val="18"/>
                <w:szCs w:val="18"/>
                <w:lang w:val="en-AU"/>
              </w:rPr>
              <w:t>4</w:t>
            </w:r>
            <w:r w:rsidRPr="00B005F7">
              <w:rPr>
                <w:rFonts w:cs="Arial"/>
                <w:sz w:val="18"/>
                <w:szCs w:val="18"/>
                <w:lang w:val="en-AU"/>
              </w:rPr>
              <w:t>M</w:t>
            </w:r>
          </w:p>
        </w:tc>
        <w:tc>
          <w:tcPr>
            <w:tcW w:w="974" w:type="dxa"/>
            <w:tcBorders>
              <w:right w:val="single" w:sz="4" w:space="0" w:color="FFFFFF" w:themeColor="accent6"/>
            </w:tcBorders>
            <w:vAlign w:val="center"/>
          </w:tcPr>
          <w:p w14:paraId="70634DD7" w14:textId="44041D0B" w:rsidR="004A54CB" w:rsidRPr="00B005F7" w:rsidRDefault="5058C326" w:rsidP="004859E2">
            <w:pPr>
              <w:spacing w:before="120" w:after="120"/>
              <w:jc w:val="center"/>
              <w:rPr>
                <w:rFonts w:cs="Arial"/>
                <w:sz w:val="18"/>
                <w:szCs w:val="18"/>
                <w:lang w:val="en-AU"/>
              </w:rPr>
            </w:pPr>
            <w:r w:rsidRPr="00B005F7">
              <w:rPr>
                <w:rFonts w:cs="Arial"/>
                <w:sz w:val="18"/>
                <w:szCs w:val="18"/>
                <w:lang w:val="en-AU"/>
              </w:rPr>
              <w:t>6.</w:t>
            </w:r>
            <w:r w:rsidR="00E13A60" w:rsidRPr="00B005F7">
              <w:rPr>
                <w:rFonts w:cs="Arial"/>
                <w:sz w:val="18"/>
                <w:szCs w:val="18"/>
                <w:lang w:val="en-AU"/>
              </w:rPr>
              <w:t>9</w:t>
            </w:r>
            <w:r w:rsidR="2F7606F1" w:rsidRPr="00B005F7">
              <w:rPr>
                <w:rFonts w:cs="Arial"/>
                <w:sz w:val="18"/>
                <w:szCs w:val="18"/>
                <w:lang w:val="en-AU"/>
              </w:rPr>
              <w:t>M</w:t>
            </w:r>
          </w:p>
        </w:tc>
        <w:tc>
          <w:tcPr>
            <w:tcW w:w="974" w:type="dxa"/>
            <w:tcBorders>
              <w:right w:val="single" w:sz="4" w:space="0" w:color="FFFFFF" w:themeColor="accent6"/>
            </w:tcBorders>
            <w:vAlign w:val="center"/>
          </w:tcPr>
          <w:p w14:paraId="7D9880CD" w14:textId="75842ACA" w:rsidR="004A54CB" w:rsidRPr="00B005F7" w:rsidRDefault="00E91B9A" w:rsidP="004859E2">
            <w:pPr>
              <w:spacing w:before="120" w:after="120"/>
              <w:jc w:val="center"/>
              <w:rPr>
                <w:rFonts w:cs="Arial"/>
                <w:color w:val="1C1C1C"/>
                <w:sz w:val="18"/>
                <w:szCs w:val="18"/>
                <w:lang w:val="en-AU"/>
              </w:rPr>
            </w:pPr>
            <w:r w:rsidRPr="00B005F7">
              <w:rPr>
                <w:rFonts w:cs="Arial"/>
                <w:sz w:val="18"/>
                <w:szCs w:val="18"/>
                <w:lang w:val="en-AU"/>
              </w:rPr>
              <w:t>+</w:t>
            </w:r>
            <w:r w:rsidR="00E13A60" w:rsidRPr="00B005F7">
              <w:rPr>
                <w:rFonts w:cs="Arial"/>
                <w:sz w:val="18"/>
                <w:szCs w:val="18"/>
                <w:lang w:val="en-AU"/>
              </w:rPr>
              <w:t>7</w:t>
            </w:r>
            <w:r w:rsidR="2F7606F1" w:rsidRPr="00B005F7">
              <w:rPr>
                <w:rFonts w:cs="Arial"/>
                <w:sz w:val="18"/>
                <w:szCs w:val="18"/>
                <w:lang w:val="en-AU"/>
              </w:rPr>
              <w:t>.1%</w:t>
            </w:r>
          </w:p>
        </w:tc>
        <w:tc>
          <w:tcPr>
            <w:tcW w:w="974" w:type="dxa"/>
            <w:tcBorders>
              <w:right w:val="single" w:sz="4" w:space="0" w:color="FFFFFF" w:themeColor="accent6"/>
            </w:tcBorders>
            <w:vAlign w:val="center"/>
          </w:tcPr>
          <w:p w14:paraId="4042C346" w14:textId="2E58536F" w:rsidR="004A54CB" w:rsidRPr="00B005F7" w:rsidRDefault="004A54CB" w:rsidP="004859E2">
            <w:pPr>
              <w:spacing w:before="120" w:after="120"/>
              <w:jc w:val="center"/>
              <w:rPr>
                <w:rFonts w:cs="Arial"/>
                <w:color w:val="1C1C1C"/>
                <w:sz w:val="18"/>
                <w:szCs w:val="18"/>
                <w:lang w:val="en-AU"/>
              </w:rPr>
            </w:pPr>
            <w:r w:rsidRPr="00B005F7">
              <w:rPr>
                <w:rFonts w:cs="Arial"/>
                <w:sz w:val="18"/>
                <w:szCs w:val="18"/>
                <w:lang w:val="en-AU"/>
              </w:rPr>
              <w:t>$3</w:t>
            </w:r>
            <w:r w:rsidR="00E13A60" w:rsidRPr="00B005F7">
              <w:rPr>
                <w:rFonts w:cs="Arial"/>
                <w:sz w:val="18"/>
                <w:szCs w:val="18"/>
                <w:lang w:val="en-AU"/>
              </w:rPr>
              <w:t>8</w:t>
            </w:r>
            <w:r w:rsidRPr="00B005F7">
              <w:rPr>
                <w:rFonts w:cs="Arial"/>
                <w:sz w:val="18"/>
                <w:szCs w:val="18"/>
                <w:lang w:val="en-AU"/>
              </w:rPr>
              <w:t>.</w:t>
            </w:r>
            <w:r w:rsidR="00E13A60" w:rsidRPr="00B005F7">
              <w:rPr>
                <w:rFonts w:cs="Arial"/>
                <w:sz w:val="18"/>
                <w:szCs w:val="18"/>
                <w:lang w:val="en-AU"/>
              </w:rPr>
              <w:t>6</w:t>
            </w:r>
            <w:r w:rsidRPr="00B005F7">
              <w:rPr>
                <w:rFonts w:cs="Arial"/>
                <w:sz w:val="18"/>
                <w:szCs w:val="18"/>
                <w:lang w:val="en-AU"/>
              </w:rPr>
              <w:t>B</w:t>
            </w:r>
          </w:p>
        </w:tc>
        <w:tc>
          <w:tcPr>
            <w:tcW w:w="974" w:type="dxa"/>
            <w:tcBorders>
              <w:right w:val="single" w:sz="4" w:space="0" w:color="FFFFFF" w:themeColor="accent6"/>
            </w:tcBorders>
            <w:vAlign w:val="center"/>
          </w:tcPr>
          <w:p w14:paraId="50789AB3" w14:textId="1820AABA" w:rsidR="004A54CB" w:rsidRPr="00B005F7" w:rsidRDefault="004A54CB" w:rsidP="004859E2">
            <w:pPr>
              <w:spacing w:before="120" w:after="120"/>
              <w:jc w:val="center"/>
              <w:rPr>
                <w:rFonts w:cs="Arial"/>
                <w:color w:val="1C1C1C"/>
                <w:sz w:val="18"/>
                <w:szCs w:val="18"/>
                <w:lang w:val="en-AU"/>
              </w:rPr>
            </w:pPr>
            <w:r w:rsidRPr="00B005F7">
              <w:rPr>
                <w:rFonts w:cs="Arial"/>
                <w:sz w:val="18"/>
                <w:szCs w:val="18"/>
                <w:lang w:val="en-AU"/>
              </w:rPr>
              <w:t>$</w:t>
            </w:r>
            <w:r w:rsidR="00E13A60" w:rsidRPr="00B005F7">
              <w:rPr>
                <w:rFonts w:cs="Arial"/>
                <w:sz w:val="18"/>
                <w:szCs w:val="18"/>
                <w:lang w:val="en-AU"/>
              </w:rPr>
              <w:t>42.6</w:t>
            </w:r>
            <w:r w:rsidR="4C9C251C" w:rsidRPr="00B005F7">
              <w:rPr>
                <w:rFonts w:cs="Arial"/>
                <w:sz w:val="18"/>
                <w:szCs w:val="18"/>
                <w:lang w:val="en-AU"/>
              </w:rPr>
              <w:t>B</w:t>
            </w:r>
          </w:p>
        </w:tc>
        <w:tc>
          <w:tcPr>
            <w:tcW w:w="974" w:type="dxa"/>
            <w:tcBorders>
              <w:right w:val="single" w:sz="4" w:space="0" w:color="FFFFFF" w:themeColor="accent6"/>
            </w:tcBorders>
            <w:vAlign w:val="center"/>
          </w:tcPr>
          <w:p w14:paraId="4DDF49DB" w14:textId="6737F753" w:rsidR="004A54CB" w:rsidRPr="00B005F7" w:rsidRDefault="00B740F0" w:rsidP="004859E2">
            <w:pPr>
              <w:spacing w:before="120" w:after="120"/>
              <w:jc w:val="center"/>
              <w:rPr>
                <w:rFonts w:cs="Arial"/>
                <w:color w:val="1C1C1C"/>
                <w:sz w:val="18"/>
                <w:szCs w:val="18"/>
                <w:lang w:val="en-AU"/>
              </w:rPr>
            </w:pPr>
            <w:r w:rsidRPr="00B005F7">
              <w:rPr>
                <w:rFonts w:cs="Arial"/>
                <w:sz w:val="18"/>
                <w:szCs w:val="18"/>
                <w:lang w:val="en-AU"/>
              </w:rPr>
              <w:t>+</w:t>
            </w:r>
            <w:r w:rsidR="63EED6F2" w:rsidRPr="00B005F7">
              <w:rPr>
                <w:rFonts w:cs="Arial"/>
                <w:sz w:val="18"/>
                <w:szCs w:val="18"/>
                <w:lang w:val="en-AU"/>
              </w:rPr>
              <w:t>10.</w:t>
            </w:r>
            <w:r w:rsidR="00E13A60" w:rsidRPr="00B005F7">
              <w:rPr>
                <w:rFonts w:cs="Arial"/>
                <w:sz w:val="18"/>
                <w:szCs w:val="18"/>
                <w:lang w:val="en-AU"/>
              </w:rPr>
              <w:t>4</w:t>
            </w:r>
            <w:r w:rsidR="004A54CB" w:rsidRPr="00B005F7">
              <w:rPr>
                <w:rFonts w:cs="Arial"/>
                <w:sz w:val="18"/>
                <w:szCs w:val="18"/>
                <w:lang w:val="en-AU"/>
              </w:rPr>
              <w:t>%</w:t>
            </w:r>
          </w:p>
        </w:tc>
      </w:tr>
      <w:tr w:rsidR="00C221A5" w:rsidRPr="00B005F7" w14:paraId="18800292" w14:textId="73EFFB78" w:rsidTr="00D757FD">
        <w:trPr>
          <w:trHeight w:val="20"/>
        </w:trPr>
        <w:tc>
          <w:tcPr>
            <w:tcW w:w="1702" w:type="dxa"/>
            <w:tcBorders>
              <w:right w:val="single" w:sz="4" w:space="0" w:color="FFFFFF" w:themeColor="accent6"/>
            </w:tcBorders>
            <w:vAlign w:val="center"/>
          </w:tcPr>
          <w:p w14:paraId="5EF431C1" w14:textId="5766D4E6" w:rsidR="00C221A5" w:rsidRPr="00B005F7" w:rsidRDefault="00C221A5" w:rsidP="00C221A5">
            <w:pPr>
              <w:spacing w:before="120" w:after="120"/>
              <w:rPr>
                <w:rFonts w:cs="Arial"/>
                <w:color w:val="000000"/>
                <w:sz w:val="18"/>
                <w:szCs w:val="18"/>
                <w:lang w:val="en-AU"/>
              </w:rPr>
            </w:pPr>
            <w:r w:rsidRPr="00B005F7">
              <w:rPr>
                <w:rFonts w:cs="Arial"/>
                <w:sz w:val="18"/>
                <w:szCs w:val="18"/>
                <w:lang w:val="en-AU"/>
              </w:rPr>
              <w:t>Admitted mental health</w:t>
            </w:r>
          </w:p>
        </w:tc>
        <w:tc>
          <w:tcPr>
            <w:tcW w:w="851" w:type="dxa"/>
            <w:tcBorders>
              <w:right w:val="single" w:sz="4" w:space="0" w:color="FFFFFF" w:themeColor="accent6"/>
            </w:tcBorders>
            <w:vAlign w:val="center"/>
          </w:tcPr>
          <w:p w14:paraId="5925B38B" w14:textId="36F7F282" w:rsidR="00C221A5" w:rsidRPr="00B005F7" w:rsidRDefault="00C221A5" w:rsidP="00C221A5">
            <w:pPr>
              <w:spacing w:before="120" w:after="120"/>
              <w:jc w:val="center"/>
              <w:rPr>
                <w:rFonts w:cs="Arial"/>
                <w:color w:val="1C1C1C"/>
                <w:sz w:val="18"/>
                <w:szCs w:val="18"/>
                <w:lang w:val="en-AU"/>
              </w:rPr>
            </w:pPr>
            <w:r w:rsidRPr="00B005F7">
              <w:rPr>
                <w:rFonts w:cs="Arial"/>
                <w:sz w:val="18"/>
                <w:szCs w:val="18"/>
                <w:lang w:val="en-AU"/>
              </w:rPr>
              <w:t>153</w:t>
            </w:r>
          </w:p>
        </w:tc>
        <w:tc>
          <w:tcPr>
            <w:tcW w:w="938" w:type="dxa"/>
            <w:tcBorders>
              <w:right w:val="single" w:sz="4" w:space="0" w:color="FFFFFF" w:themeColor="accent6"/>
            </w:tcBorders>
            <w:vAlign w:val="center"/>
          </w:tcPr>
          <w:p w14:paraId="1665D40F" w14:textId="06504606" w:rsidR="00C221A5" w:rsidRPr="00B005F7" w:rsidRDefault="00C221A5" w:rsidP="00C221A5">
            <w:pPr>
              <w:spacing w:before="120" w:after="120"/>
              <w:jc w:val="center"/>
              <w:rPr>
                <w:rFonts w:cs="Arial"/>
                <w:color w:val="1C1C1C"/>
                <w:sz w:val="18"/>
                <w:szCs w:val="18"/>
                <w:lang w:val="en-AU"/>
              </w:rPr>
            </w:pPr>
            <w:r w:rsidRPr="00B005F7">
              <w:rPr>
                <w:rFonts w:cs="Arial"/>
                <w:sz w:val="18"/>
                <w:szCs w:val="18"/>
                <w:lang w:val="en-AU"/>
              </w:rPr>
              <w:t>158</w:t>
            </w:r>
          </w:p>
        </w:tc>
        <w:tc>
          <w:tcPr>
            <w:tcW w:w="974" w:type="dxa"/>
            <w:tcBorders>
              <w:right w:val="single" w:sz="4" w:space="0" w:color="FFFFFF" w:themeColor="accent6"/>
            </w:tcBorders>
            <w:vAlign w:val="center"/>
          </w:tcPr>
          <w:p w14:paraId="5B8500E4" w14:textId="682536D2" w:rsidR="00C221A5" w:rsidRPr="00B005F7" w:rsidRDefault="00C221A5" w:rsidP="00C221A5">
            <w:pPr>
              <w:spacing w:before="120" w:after="120"/>
              <w:jc w:val="center"/>
              <w:rPr>
                <w:rFonts w:cs="Arial"/>
                <w:color w:val="1C1C1C"/>
                <w:sz w:val="18"/>
                <w:szCs w:val="18"/>
                <w:lang w:val="en-AU"/>
              </w:rPr>
            </w:pPr>
            <w:r w:rsidRPr="00B005F7">
              <w:rPr>
                <w:rFonts w:cs="Arial"/>
                <w:sz w:val="18"/>
                <w:szCs w:val="18"/>
                <w:lang w:val="en-AU"/>
              </w:rPr>
              <w:t>+3.3%</w:t>
            </w:r>
          </w:p>
        </w:tc>
        <w:tc>
          <w:tcPr>
            <w:tcW w:w="974" w:type="dxa"/>
            <w:tcBorders>
              <w:right w:val="single" w:sz="4" w:space="0" w:color="FFFFFF" w:themeColor="accent6"/>
            </w:tcBorders>
            <w:vAlign w:val="center"/>
          </w:tcPr>
          <w:p w14:paraId="1457D4AB" w14:textId="182D5F7D" w:rsidR="00C221A5" w:rsidRPr="00B005F7" w:rsidRDefault="00C221A5" w:rsidP="00C221A5">
            <w:pPr>
              <w:spacing w:before="120" w:after="120"/>
              <w:jc w:val="center"/>
              <w:rPr>
                <w:rFonts w:cs="Arial"/>
                <w:color w:val="1C1C1C"/>
                <w:sz w:val="18"/>
                <w:szCs w:val="18"/>
                <w:lang w:val="en-AU"/>
              </w:rPr>
            </w:pPr>
            <w:r w:rsidRPr="00B005F7">
              <w:rPr>
                <w:rFonts w:cs="Arial"/>
                <w:sz w:val="18"/>
                <w:szCs w:val="18"/>
                <w:lang w:val="en-AU"/>
              </w:rPr>
              <w:t>119.3K</w:t>
            </w:r>
          </w:p>
        </w:tc>
        <w:tc>
          <w:tcPr>
            <w:tcW w:w="974" w:type="dxa"/>
            <w:tcBorders>
              <w:right w:val="single" w:sz="4" w:space="0" w:color="FFFFFF" w:themeColor="accent6"/>
            </w:tcBorders>
            <w:vAlign w:val="center"/>
          </w:tcPr>
          <w:p w14:paraId="2285E5CE" w14:textId="7D09539D" w:rsidR="00C221A5" w:rsidRPr="00B005F7" w:rsidRDefault="00C221A5" w:rsidP="00C221A5">
            <w:pPr>
              <w:spacing w:before="120" w:after="120"/>
              <w:jc w:val="center"/>
              <w:rPr>
                <w:rFonts w:cs="Arial"/>
                <w:color w:val="1C1C1C"/>
                <w:sz w:val="18"/>
                <w:szCs w:val="18"/>
                <w:lang w:val="en-AU"/>
              </w:rPr>
            </w:pPr>
            <w:r w:rsidRPr="00B005F7">
              <w:rPr>
                <w:rFonts w:cs="Arial"/>
                <w:sz w:val="18"/>
                <w:szCs w:val="18"/>
                <w:lang w:val="en-AU"/>
              </w:rPr>
              <w:t>133.3K</w:t>
            </w:r>
          </w:p>
        </w:tc>
        <w:tc>
          <w:tcPr>
            <w:tcW w:w="974" w:type="dxa"/>
            <w:tcBorders>
              <w:right w:val="single" w:sz="4" w:space="0" w:color="FFFFFF" w:themeColor="accent6"/>
            </w:tcBorders>
            <w:vAlign w:val="center"/>
          </w:tcPr>
          <w:p w14:paraId="5E6CA1C3" w14:textId="5F8DE570" w:rsidR="00C221A5" w:rsidRPr="00B005F7" w:rsidRDefault="00C221A5" w:rsidP="00C221A5">
            <w:pPr>
              <w:spacing w:before="120" w:after="120"/>
              <w:jc w:val="center"/>
              <w:rPr>
                <w:rFonts w:cs="Arial"/>
                <w:color w:val="1C1C1C"/>
                <w:sz w:val="18"/>
                <w:szCs w:val="18"/>
                <w:lang w:val="en-AU"/>
              </w:rPr>
            </w:pPr>
            <w:r w:rsidRPr="00B005F7">
              <w:rPr>
                <w:rFonts w:cs="Arial"/>
                <w:sz w:val="18"/>
                <w:szCs w:val="18"/>
                <w:lang w:val="en-AU"/>
              </w:rPr>
              <w:t>+11.8%</w:t>
            </w:r>
          </w:p>
        </w:tc>
        <w:tc>
          <w:tcPr>
            <w:tcW w:w="974" w:type="dxa"/>
            <w:tcBorders>
              <w:right w:val="single" w:sz="4" w:space="0" w:color="FFFFFF" w:themeColor="accent6"/>
            </w:tcBorders>
            <w:vAlign w:val="center"/>
          </w:tcPr>
          <w:p w14:paraId="3AD2680E" w14:textId="03025ED3" w:rsidR="00C221A5" w:rsidRPr="00B005F7" w:rsidRDefault="00C221A5" w:rsidP="00C221A5">
            <w:pPr>
              <w:spacing w:before="120" w:after="120"/>
              <w:jc w:val="center"/>
              <w:rPr>
                <w:rFonts w:cs="Arial"/>
                <w:color w:val="1C1C1C"/>
                <w:sz w:val="18"/>
                <w:szCs w:val="18"/>
                <w:lang w:val="en-AU"/>
              </w:rPr>
            </w:pPr>
            <w:r w:rsidRPr="00B005F7">
              <w:rPr>
                <w:rFonts w:cs="Arial"/>
                <w:sz w:val="18"/>
                <w:szCs w:val="18"/>
                <w:lang w:val="en-AU"/>
              </w:rPr>
              <w:t>$2.8B</w:t>
            </w:r>
          </w:p>
        </w:tc>
        <w:tc>
          <w:tcPr>
            <w:tcW w:w="974" w:type="dxa"/>
            <w:tcBorders>
              <w:right w:val="single" w:sz="4" w:space="0" w:color="FFFFFF" w:themeColor="accent6"/>
            </w:tcBorders>
            <w:vAlign w:val="center"/>
          </w:tcPr>
          <w:p w14:paraId="0E9BEA75" w14:textId="4CE6F82C" w:rsidR="00C221A5" w:rsidRPr="00B005F7" w:rsidRDefault="00C221A5" w:rsidP="00C221A5">
            <w:pPr>
              <w:spacing w:before="120" w:after="120"/>
              <w:jc w:val="center"/>
              <w:rPr>
                <w:rFonts w:cs="Arial"/>
                <w:color w:val="1C1C1C"/>
                <w:sz w:val="18"/>
                <w:szCs w:val="18"/>
                <w:lang w:val="en-AU"/>
              </w:rPr>
            </w:pPr>
            <w:r w:rsidRPr="00B005F7">
              <w:rPr>
                <w:rFonts w:cs="Arial"/>
                <w:sz w:val="18"/>
                <w:szCs w:val="18"/>
                <w:lang w:val="en-AU"/>
              </w:rPr>
              <w:t>$3.2B</w:t>
            </w:r>
          </w:p>
        </w:tc>
        <w:tc>
          <w:tcPr>
            <w:tcW w:w="974" w:type="dxa"/>
            <w:tcBorders>
              <w:right w:val="single" w:sz="4" w:space="0" w:color="FFFFFF" w:themeColor="accent6"/>
            </w:tcBorders>
            <w:vAlign w:val="center"/>
          </w:tcPr>
          <w:p w14:paraId="588F17FD" w14:textId="40A6EE01" w:rsidR="00C221A5" w:rsidRPr="00B005F7" w:rsidRDefault="00C221A5" w:rsidP="00C221A5">
            <w:pPr>
              <w:spacing w:before="120" w:after="120"/>
              <w:jc w:val="center"/>
              <w:rPr>
                <w:rFonts w:cs="Arial"/>
                <w:color w:val="1C1C1C"/>
                <w:sz w:val="18"/>
                <w:szCs w:val="18"/>
                <w:lang w:val="en-AU"/>
              </w:rPr>
            </w:pPr>
            <w:r w:rsidRPr="00B005F7">
              <w:rPr>
                <w:rFonts w:cs="Arial"/>
                <w:sz w:val="18"/>
                <w:szCs w:val="18"/>
                <w:lang w:val="en-AU"/>
              </w:rPr>
              <w:t>+14.1%</w:t>
            </w:r>
          </w:p>
        </w:tc>
      </w:tr>
      <w:tr w:rsidR="00C221A5" w:rsidRPr="00B005F7" w14:paraId="3ECB023B" w14:textId="04B9CEB2" w:rsidTr="5893023E">
        <w:trPr>
          <w:trHeight w:val="20"/>
        </w:trPr>
        <w:tc>
          <w:tcPr>
            <w:tcW w:w="1702" w:type="dxa"/>
            <w:tcBorders>
              <w:right w:val="single" w:sz="4" w:space="0" w:color="FFFFFF" w:themeColor="accent6"/>
            </w:tcBorders>
            <w:vAlign w:val="center"/>
          </w:tcPr>
          <w:p w14:paraId="01EF696B" w14:textId="77FBDF0E" w:rsidR="00C221A5" w:rsidRPr="00B005F7" w:rsidRDefault="00C221A5" w:rsidP="00C221A5">
            <w:pPr>
              <w:spacing w:before="120" w:after="120"/>
              <w:rPr>
                <w:rFonts w:cs="Arial"/>
                <w:color w:val="000000"/>
                <w:sz w:val="18"/>
                <w:szCs w:val="18"/>
                <w:lang w:val="en-AU"/>
              </w:rPr>
            </w:pPr>
            <w:r w:rsidRPr="00B005F7">
              <w:rPr>
                <w:rFonts w:cs="Arial"/>
                <w:color w:val="000000"/>
                <w:sz w:val="18"/>
                <w:szCs w:val="18"/>
                <w:lang w:val="en-AU"/>
              </w:rPr>
              <w:t>Community mental health</w:t>
            </w:r>
          </w:p>
        </w:tc>
        <w:tc>
          <w:tcPr>
            <w:tcW w:w="851" w:type="dxa"/>
            <w:tcBorders>
              <w:right w:val="single" w:sz="4" w:space="0" w:color="FFFFFF" w:themeColor="accent6"/>
            </w:tcBorders>
            <w:vAlign w:val="center"/>
          </w:tcPr>
          <w:p w14:paraId="58ABE132" w14:textId="7046B28B" w:rsidR="00C221A5" w:rsidRPr="00B005F7" w:rsidRDefault="00C221A5" w:rsidP="00C221A5">
            <w:pPr>
              <w:spacing w:before="120" w:after="120"/>
              <w:jc w:val="center"/>
              <w:rPr>
                <w:rFonts w:cs="Arial"/>
                <w:color w:val="1C1C1C"/>
                <w:sz w:val="18"/>
                <w:szCs w:val="18"/>
                <w:lang w:val="en-AU"/>
              </w:rPr>
            </w:pPr>
            <w:r w:rsidRPr="00B005F7">
              <w:rPr>
                <w:rFonts w:cs="Arial"/>
                <w:color w:val="1C1C1C"/>
                <w:sz w:val="18"/>
                <w:szCs w:val="18"/>
                <w:lang w:val="en-AU"/>
              </w:rPr>
              <w:t>246</w:t>
            </w:r>
          </w:p>
        </w:tc>
        <w:tc>
          <w:tcPr>
            <w:tcW w:w="938" w:type="dxa"/>
            <w:tcBorders>
              <w:right w:val="single" w:sz="4" w:space="0" w:color="FFFFFF" w:themeColor="accent6"/>
            </w:tcBorders>
            <w:vAlign w:val="center"/>
          </w:tcPr>
          <w:p w14:paraId="54EB2544" w14:textId="1EF89744" w:rsidR="00C221A5" w:rsidRPr="00B005F7" w:rsidRDefault="00C221A5" w:rsidP="00C221A5">
            <w:pPr>
              <w:spacing w:before="120" w:after="120"/>
              <w:jc w:val="center"/>
              <w:rPr>
                <w:rFonts w:cs="Arial"/>
                <w:color w:val="1C1C1C"/>
                <w:sz w:val="18"/>
                <w:szCs w:val="18"/>
                <w:lang w:val="en-AU"/>
              </w:rPr>
            </w:pPr>
            <w:r w:rsidRPr="00B005F7">
              <w:rPr>
                <w:rFonts w:cs="Arial"/>
                <w:color w:val="1C1C1C"/>
                <w:sz w:val="18"/>
                <w:szCs w:val="18"/>
                <w:lang w:val="en-AU"/>
              </w:rPr>
              <w:t>275</w:t>
            </w:r>
          </w:p>
        </w:tc>
        <w:tc>
          <w:tcPr>
            <w:tcW w:w="974" w:type="dxa"/>
            <w:tcBorders>
              <w:right w:val="single" w:sz="4" w:space="0" w:color="FFFFFF" w:themeColor="accent6"/>
            </w:tcBorders>
            <w:vAlign w:val="center"/>
          </w:tcPr>
          <w:p w14:paraId="5C0173F9" w14:textId="5A9B313C" w:rsidR="00C221A5" w:rsidRPr="00B005F7" w:rsidRDefault="00C221A5" w:rsidP="00C221A5">
            <w:pPr>
              <w:spacing w:before="120" w:after="120"/>
              <w:jc w:val="center"/>
              <w:rPr>
                <w:rFonts w:cs="Arial"/>
                <w:color w:val="1C1C1C"/>
                <w:sz w:val="18"/>
                <w:szCs w:val="18"/>
                <w:lang w:val="en-AU"/>
              </w:rPr>
            </w:pPr>
            <w:r w:rsidRPr="00B005F7">
              <w:rPr>
                <w:rFonts w:cs="Arial"/>
                <w:color w:val="1C1C1C"/>
                <w:sz w:val="18"/>
                <w:szCs w:val="18"/>
                <w:lang w:val="en-AU"/>
              </w:rPr>
              <w:t>+11.8%</w:t>
            </w:r>
          </w:p>
        </w:tc>
        <w:tc>
          <w:tcPr>
            <w:tcW w:w="974" w:type="dxa"/>
            <w:tcBorders>
              <w:right w:val="single" w:sz="4" w:space="0" w:color="FFFFFF" w:themeColor="accent6"/>
            </w:tcBorders>
            <w:vAlign w:val="center"/>
          </w:tcPr>
          <w:p w14:paraId="5B9051E7" w14:textId="7749A445" w:rsidR="00C221A5" w:rsidRPr="00B005F7" w:rsidRDefault="00C221A5" w:rsidP="00C221A5">
            <w:pPr>
              <w:spacing w:before="120" w:after="120"/>
              <w:jc w:val="center"/>
              <w:rPr>
                <w:rFonts w:cs="Arial"/>
                <w:color w:val="1C1C1C"/>
                <w:sz w:val="18"/>
                <w:szCs w:val="18"/>
                <w:lang w:val="en-AU"/>
              </w:rPr>
            </w:pPr>
            <w:r w:rsidRPr="00B005F7">
              <w:rPr>
                <w:rFonts w:cs="Arial"/>
                <w:color w:val="1C1C1C"/>
                <w:sz w:val="18"/>
                <w:szCs w:val="18"/>
                <w:lang w:val="en-AU"/>
              </w:rPr>
              <w:t>823.4K</w:t>
            </w:r>
          </w:p>
        </w:tc>
        <w:tc>
          <w:tcPr>
            <w:tcW w:w="974" w:type="dxa"/>
            <w:tcBorders>
              <w:right w:val="single" w:sz="4" w:space="0" w:color="FFFFFF" w:themeColor="accent6"/>
            </w:tcBorders>
            <w:vAlign w:val="center"/>
          </w:tcPr>
          <w:p w14:paraId="35105793" w14:textId="4B8431D9" w:rsidR="00C221A5" w:rsidRPr="00B005F7" w:rsidRDefault="00C221A5" w:rsidP="00C221A5">
            <w:pPr>
              <w:spacing w:before="120" w:after="120"/>
              <w:jc w:val="center"/>
              <w:rPr>
                <w:rFonts w:cs="Arial"/>
                <w:color w:val="1C1C1C"/>
                <w:sz w:val="18"/>
                <w:szCs w:val="18"/>
                <w:lang w:val="en-AU"/>
              </w:rPr>
            </w:pPr>
            <w:r w:rsidRPr="00B005F7">
              <w:rPr>
                <w:rFonts w:cs="Arial"/>
                <w:color w:val="1C1C1C"/>
                <w:sz w:val="18"/>
                <w:szCs w:val="18"/>
                <w:lang w:val="en-AU"/>
              </w:rPr>
              <w:t>1.3M</w:t>
            </w:r>
          </w:p>
        </w:tc>
        <w:tc>
          <w:tcPr>
            <w:tcW w:w="974" w:type="dxa"/>
            <w:tcBorders>
              <w:right w:val="single" w:sz="4" w:space="0" w:color="FFFFFF" w:themeColor="accent6"/>
            </w:tcBorders>
            <w:vAlign w:val="center"/>
          </w:tcPr>
          <w:p w14:paraId="644494BE" w14:textId="2662701E" w:rsidR="00C221A5" w:rsidRPr="00B005F7" w:rsidRDefault="00C221A5" w:rsidP="00C221A5">
            <w:pPr>
              <w:spacing w:before="120" w:after="120"/>
              <w:jc w:val="center"/>
              <w:rPr>
                <w:rFonts w:cs="Arial"/>
                <w:color w:val="1C1C1C"/>
                <w:sz w:val="18"/>
                <w:szCs w:val="18"/>
                <w:lang w:val="en-AU"/>
              </w:rPr>
            </w:pPr>
            <w:r w:rsidRPr="00B005F7">
              <w:rPr>
                <w:rFonts w:cs="Arial"/>
                <w:color w:val="1C1C1C"/>
                <w:sz w:val="18"/>
                <w:szCs w:val="18"/>
                <w:lang w:val="en-AU"/>
              </w:rPr>
              <w:t>+53.7%</w:t>
            </w:r>
          </w:p>
        </w:tc>
        <w:tc>
          <w:tcPr>
            <w:tcW w:w="974" w:type="dxa"/>
            <w:tcBorders>
              <w:right w:val="single" w:sz="4" w:space="0" w:color="FFFFFF" w:themeColor="accent6"/>
            </w:tcBorders>
            <w:vAlign w:val="center"/>
          </w:tcPr>
          <w:p w14:paraId="676EB85D" w14:textId="61E4FED3" w:rsidR="00C221A5" w:rsidRPr="00B005F7" w:rsidRDefault="00C221A5" w:rsidP="00C221A5">
            <w:pPr>
              <w:spacing w:before="120" w:after="120"/>
              <w:jc w:val="center"/>
              <w:rPr>
                <w:rFonts w:cs="Arial"/>
                <w:color w:val="1C1C1C"/>
                <w:sz w:val="18"/>
                <w:szCs w:val="18"/>
                <w:lang w:val="en-AU"/>
              </w:rPr>
            </w:pPr>
            <w:r w:rsidRPr="00B005F7">
              <w:rPr>
                <w:rFonts w:cs="Arial"/>
                <w:color w:val="1C1C1C"/>
                <w:sz w:val="18"/>
                <w:szCs w:val="18"/>
                <w:lang w:val="en-AU"/>
              </w:rPr>
              <w:t>$1.8B</w:t>
            </w:r>
          </w:p>
        </w:tc>
        <w:tc>
          <w:tcPr>
            <w:tcW w:w="974" w:type="dxa"/>
            <w:tcBorders>
              <w:right w:val="single" w:sz="4" w:space="0" w:color="FFFFFF" w:themeColor="accent6"/>
            </w:tcBorders>
            <w:vAlign w:val="center"/>
          </w:tcPr>
          <w:p w14:paraId="282EAAB4" w14:textId="046B424D" w:rsidR="00C221A5" w:rsidRPr="00B005F7" w:rsidRDefault="00C221A5" w:rsidP="00C221A5">
            <w:pPr>
              <w:spacing w:before="120" w:after="120"/>
              <w:jc w:val="center"/>
              <w:rPr>
                <w:rFonts w:cs="Arial"/>
                <w:color w:val="1C1C1C"/>
                <w:sz w:val="18"/>
                <w:szCs w:val="18"/>
                <w:lang w:val="en-AU"/>
              </w:rPr>
            </w:pPr>
            <w:r w:rsidRPr="00B005F7">
              <w:rPr>
                <w:rFonts w:cs="Arial"/>
                <w:color w:val="1C1C1C"/>
                <w:sz w:val="18"/>
                <w:szCs w:val="18"/>
                <w:lang w:val="en-AU"/>
              </w:rPr>
              <w:t>$3.0B</w:t>
            </w:r>
          </w:p>
        </w:tc>
        <w:tc>
          <w:tcPr>
            <w:tcW w:w="974" w:type="dxa"/>
            <w:tcBorders>
              <w:right w:val="single" w:sz="4" w:space="0" w:color="FFFFFF" w:themeColor="accent6"/>
            </w:tcBorders>
            <w:vAlign w:val="center"/>
          </w:tcPr>
          <w:p w14:paraId="673B29A0" w14:textId="7089785B" w:rsidR="00C221A5" w:rsidRPr="00B005F7" w:rsidRDefault="00C221A5" w:rsidP="00C221A5">
            <w:pPr>
              <w:spacing w:before="120" w:after="120"/>
              <w:jc w:val="center"/>
              <w:rPr>
                <w:rFonts w:cs="Arial"/>
                <w:color w:val="1C1C1C"/>
                <w:sz w:val="18"/>
                <w:szCs w:val="18"/>
                <w:lang w:val="en-AU"/>
              </w:rPr>
            </w:pPr>
            <w:r w:rsidRPr="00B005F7">
              <w:rPr>
                <w:rFonts w:cs="Arial"/>
                <w:color w:val="1C1C1C"/>
                <w:sz w:val="18"/>
                <w:szCs w:val="18"/>
                <w:lang w:val="en-AU"/>
              </w:rPr>
              <w:t>+66.4%</w:t>
            </w:r>
          </w:p>
        </w:tc>
      </w:tr>
      <w:tr w:rsidR="004859E2" w:rsidRPr="00B005F7" w14:paraId="6373599A" w14:textId="45851871" w:rsidTr="5893023E">
        <w:trPr>
          <w:trHeight w:val="20"/>
        </w:trPr>
        <w:tc>
          <w:tcPr>
            <w:tcW w:w="1702" w:type="dxa"/>
            <w:tcBorders>
              <w:right w:val="single" w:sz="4" w:space="0" w:color="FFFFFF" w:themeColor="accent6"/>
            </w:tcBorders>
            <w:vAlign w:val="center"/>
          </w:tcPr>
          <w:p w14:paraId="33E8F8DA" w14:textId="3F7C3F69" w:rsidR="004859E2" w:rsidRPr="00B005F7" w:rsidRDefault="004859E2" w:rsidP="004859E2">
            <w:pPr>
              <w:spacing w:before="120" w:after="120"/>
              <w:rPr>
                <w:rFonts w:cs="Arial"/>
                <w:color w:val="1C1C1C"/>
                <w:sz w:val="18"/>
                <w:szCs w:val="18"/>
                <w:lang w:val="en-AU"/>
              </w:rPr>
            </w:pPr>
            <w:r w:rsidRPr="00B005F7">
              <w:rPr>
                <w:rFonts w:cs="Arial"/>
                <w:sz w:val="18"/>
                <w:szCs w:val="18"/>
                <w:lang w:val="en-AU"/>
              </w:rPr>
              <w:t>Emergency</w:t>
            </w:r>
          </w:p>
        </w:tc>
        <w:tc>
          <w:tcPr>
            <w:tcW w:w="851" w:type="dxa"/>
            <w:tcBorders>
              <w:right w:val="single" w:sz="4" w:space="0" w:color="FFFFFF" w:themeColor="accent6"/>
            </w:tcBorders>
            <w:vAlign w:val="center"/>
          </w:tcPr>
          <w:p w14:paraId="0B9F92FF" w14:textId="14763940" w:rsidR="004859E2" w:rsidRPr="00B005F7" w:rsidRDefault="00592EA4" w:rsidP="004859E2">
            <w:pPr>
              <w:spacing w:before="120" w:after="120"/>
              <w:jc w:val="center"/>
              <w:rPr>
                <w:rFonts w:cs="Arial"/>
                <w:color w:val="1C1C1C"/>
                <w:sz w:val="18"/>
                <w:szCs w:val="18"/>
                <w:lang w:val="en-AU"/>
              </w:rPr>
            </w:pPr>
            <w:r w:rsidRPr="00B005F7">
              <w:rPr>
                <w:rFonts w:cs="Arial"/>
                <w:sz w:val="18"/>
                <w:szCs w:val="18"/>
                <w:lang w:val="en-AU"/>
              </w:rPr>
              <w:t>202</w:t>
            </w:r>
          </w:p>
        </w:tc>
        <w:tc>
          <w:tcPr>
            <w:tcW w:w="938" w:type="dxa"/>
            <w:tcBorders>
              <w:right w:val="single" w:sz="4" w:space="0" w:color="FFFFFF" w:themeColor="accent6"/>
            </w:tcBorders>
            <w:vAlign w:val="center"/>
          </w:tcPr>
          <w:p w14:paraId="03D70546" w14:textId="0C41F5BB" w:rsidR="004859E2" w:rsidRPr="00B005F7" w:rsidRDefault="00042245" w:rsidP="004859E2">
            <w:pPr>
              <w:spacing w:before="120" w:after="120"/>
              <w:jc w:val="center"/>
              <w:rPr>
                <w:rFonts w:cs="Arial"/>
                <w:color w:val="1C1C1C"/>
                <w:sz w:val="18"/>
                <w:szCs w:val="18"/>
                <w:lang w:val="en-AU"/>
              </w:rPr>
            </w:pPr>
            <w:r w:rsidRPr="00B005F7">
              <w:rPr>
                <w:rFonts w:cs="Arial"/>
                <w:sz w:val="18"/>
                <w:szCs w:val="18"/>
                <w:lang w:val="en-AU"/>
              </w:rPr>
              <w:t>211</w:t>
            </w:r>
          </w:p>
        </w:tc>
        <w:tc>
          <w:tcPr>
            <w:tcW w:w="974" w:type="dxa"/>
            <w:tcBorders>
              <w:right w:val="single" w:sz="4" w:space="0" w:color="FFFFFF" w:themeColor="accent6"/>
            </w:tcBorders>
            <w:vAlign w:val="center"/>
          </w:tcPr>
          <w:p w14:paraId="6AF21097" w14:textId="0CA14B17" w:rsidR="004859E2" w:rsidRPr="00B005F7" w:rsidRDefault="00042245" w:rsidP="004859E2">
            <w:pPr>
              <w:spacing w:before="120" w:after="120"/>
              <w:jc w:val="center"/>
              <w:rPr>
                <w:rFonts w:cs="Arial"/>
                <w:color w:val="1C1C1C"/>
                <w:sz w:val="18"/>
                <w:szCs w:val="18"/>
                <w:lang w:val="en-AU"/>
              </w:rPr>
            </w:pPr>
            <w:r w:rsidRPr="00B005F7">
              <w:rPr>
                <w:rFonts w:cs="Arial"/>
                <w:sz w:val="18"/>
                <w:szCs w:val="18"/>
                <w:lang w:val="en-AU"/>
              </w:rPr>
              <w:t>+4</w:t>
            </w:r>
            <w:r w:rsidR="07D68142" w:rsidRPr="00B005F7">
              <w:rPr>
                <w:rFonts w:cs="Arial"/>
                <w:sz w:val="18"/>
                <w:szCs w:val="18"/>
                <w:lang w:val="en-AU"/>
              </w:rPr>
              <w:t>.</w:t>
            </w:r>
            <w:r w:rsidRPr="00B005F7">
              <w:rPr>
                <w:rFonts w:cs="Arial"/>
                <w:sz w:val="18"/>
                <w:szCs w:val="18"/>
                <w:lang w:val="en-AU"/>
              </w:rPr>
              <w:t>5</w:t>
            </w:r>
            <w:r w:rsidR="004859E2" w:rsidRPr="00B005F7">
              <w:rPr>
                <w:rFonts w:cs="Arial"/>
                <w:sz w:val="18"/>
                <w:szCs w:val="18"/>
                <w:lang w:val="en-AU"/>
              </w:rPr>
              <w:t>%</w:t>
            </w:r>
          </w:p>
        </w:tc>
        <w:tc>
          <w:tcPr>
            <w:tcW w:w="974" w:type="dxa"/>
            <w:tcBorders>
              <w:right w:val="single" w:sz="4" w:space="0" w:color="FFFFFF" w:themeColor="accent6"/>
            </w:tcBorders>
            <w:vAlign w:val="center"/>
          </w:tcPr>
          <w:p w14:paraId="550045CE" w14:textId="4B3D1D86" w:rsidR="004859E2" w:rsidRPr="00B005F7" w:rsidRDefault="004859E2" w:rsidP="004859E2">
            <w:pPr>
              <w:spacing w:before="120" w:after="120"/>
              <w:jc w:val="center"/>
              <w:rPr>
                <w:rFonts w:cs="Arial"/>
                <w:color w:val="1C1C1C"/>
                <w:sz w:val="18"/>
                <w:szCs w:val="18"/>
                <w:lang w:val="en-AU"/>
              </w:rPr>
            </w:pPr>
            <w:r w:rsidRPr="00B005F7">
              <w:rPr>
                <w:rFonts w:cs="Arial"/>
                <w:sz w:val="18"/>
                <w:szCs w:val="18"/>
                <w:lang w:val="en-AU"/>
              </w:rPr>
              <w:t>8.</w:t>
            </w:r>
            <w:r w:rsidR="00042245" w:rsidRPr="00B005F7">
              <w:rPr>
                <w:rFonts w:cs="Arial"/>
                <w:sz w:val="18"/>
                <w:szCs w:val="18"/>
                <w:lang w:val="en-AU"/>
              </w:rPr>
              <w:t>3</w:t>
            </w:r>
            <w:r w:rsidRPr="00B005F7">
              <w:rPr>
                <w:rFonts w:cs="Arial"/>
                <w:sz w:val="18"/>
                <w:szCs w:val="18"/>
                <w:lang w:val="en-AU"/>
              </w:rPr>
              <w:t>M</w:t>
            </w:r>
          </w:p>
        </w:tc>
        <w:tc>
          <w:tcPr>
            <w:tcW w:w="974" w:type="dxa"/>
            <w:tcBorders>
              <w:right w:val="single" w:sz="4" w:space="0" w:color="FFFFFF" w:themeColor="accent6"/>
            </w:tcBorders>
            <w:vAlign w:val="center"/>
          </w:tcPr>
          <w:p w14:paraId="3407CD70" w14:textId="2C79EA61" w:rsidR="004859E2" w:rsidRPr="00B005F7" w:rsidRDefault="004859E2" w:rsidP="004859E2">
            <w:pPr>
              <w:spacing w:before="120" w:after="120"/>
              <w:jc w:val="center"/>
              <w:rPr>
                <w:rFonts w:cs="Arial"/>
                <w:color w:val="1C1C1C"/>
                <w:sz w:val="18"/>
                <w:szCs w:val="18"/>
                <w:lang w:val="en-AU"/>
              </w:rPr>
            </w:pPr>
            <w:r w:rsidRPr="00B005F7">
              <w:rPr>
                <w:rFonts w:cs="Arial"/>
                <w:sz w:val="18"/>
                <w:szCs w:val="18"/>
                <w:lang w:val="en-AU"/>
              </w:rPr>
              <w:t>8.</w:t>
            </w:r>
            <w:r w:rsidR="00042245" w:rsidRPr="00B005F7">
              <w:rPr>
                <w:rFonts w:cs="Arial"/>
                <w:sz w:val="18"/>
                <w:szCs w:val="18"/>
                <w:lang w:val="en-AU"/>
              </w:rPr>
              <w:t>7</w:t>
            </w:r>
            <w:r w:rsidRPr="00B005F7">
              <w:rPr>
                <w:rFonts w:cs="Arial"/>
                <w:sz w:val="18"/>
                <w:szCs w:val="18"/>
                <w:lang w:val="en-AU"/>
              </w:rPr>
              <w:t>M</w:t>
            </w:r>
          </w:p>
        </w:tc>
        <w:tc>
          <w:tcPr>
            <w:tcW w:w="974" w:type="dxa"/>
            <w:tcBorders>
              <w:right w:val="single" w:sz="4" w:space="0" w:color="FFFFFF" w:themeColor="accent6"/>
            </w:tcBorders>
            <w:vAlign w:val="center"/>
          </w:tcPr>
          <w:p w14:paraId="528F759A" w14:textId="35D829B4" w:rsidR="004859E2" w:rsidRPr="00B005F7" w:rsidRDefault="00CE6B4F" w:rsidP="004859E2">
            <w:pPr>
              <w:spacing w:before="120" w:after="120"/>
              <w:jc w:val="center"/>
              <w:rPr>
                <w:rFonts w:cs="Arial"/>
                <w:color w:val="1C1C1C"/>
                <w:sz w:val="18"/>
                <w:szCs w:val="18"/>
                <w:lang w:val="en-AU"/>
              </w:rPr>
            </w:pPr>
            <w:r w:rsidRPr="00B005F7">
              <w:rPr>
                <w:rFonts w:cs="Arial"/>
                <w:sz w:val="18"/>
                <w:szCs w:val="18"/>
                <w:lang w:val="en-AU"/>
              </w:rPr>
              <w:t>+</w:t>
            </w:r>
            <w:r w:rsidR="00042245" w:rsidRPr="00B005F7">
              <w:rPr>
                <w:rFonts w:cs="Arial"/>
                <w:sz w:val="18"/>
                <w:szCs w:val="18"/>
                <w:lang w:val="en-AU"/>
              </w:rPr>
              <w:t>5</w:t>
            </w:r>
            <w:r w:rsidR="54930C37" w:rsidRPr="00B005F7">
              <w:rPr>
                <w:rFonts w:cs="Arial"/>
                <w:sz w:val="18"/>
                <w:szCs w:val="18"/>
                <w:lang w:val="en-AU"/>
              </w:rPr>
              <w:t>.</w:t>
            </w:r>
            <w:r w:rsidR="00042245" w:rsidRPr="00B005F7">
              <w:rPr>
                <w:rFonts w:cs="Arial"/>
                <w:sz w:val="18"/>
                <w:szCs w:val="18"/>
                <w:lang w:val="en-AU"/>
              </w:rPr>
              <w:t>0</w:t>
            </w:r>
            <w:r w:rsidR="004859E2" w:rsidRPr="00B005F7">
              <w:rPr>
                <w:rFonts w:cs="Arial"/>
                <w:sz w:val="18"/>
                <w:szCs w:val="18"/>
                <w:lang w:val="en-AU"/>
              </w:rPr>
              <w:t>%</w:t>
            </w:r>
          </w:p>
        </w:tc>
        <w:tc>
          <w:tcPr>
            <w:tcW w:w="974" w:type="dxa"/>
            <w:tcBorders>
              <w:right w:val="single" w:sz="4" w:space="0" w:color="FFFFFF" w:themeColor="accent6"/>
            </w:tcBorders>
            <w:vAlign w:val="center"/>
          </w:tcPr>
          <w:p w14:paraId="517AD7B0" w14:textId="523EEABF" w:rsidR="004859E2" w:rsidRPr="00B005F7" w:rsidRDefault="004859E2" w:rsidP="004859E2">
            <w:pPr>
              <w:spacing w:before="120" w:after="120"/>
              <w:jc w:val="center"/>
              <w:rPr>
                <w:rFonts w:cs="Arial"/>
                <w:color w:val="1C1C1C"/>
                <w:sz w:val="18"/>
                <w:szCs w:val="18"/>
                <w:lang w:val="en-AU"/>
              </w:rPr>
            </w:pPr>
            <w:r w:rsidRPr="00B005F7">
              <w:rPr>
                <w:rFonts w:cs="Arial"/>
                <w:sz w:val="18"/>
                <w:szCs w:val="18"/>
                <w:lang w:val="en-AU"/>
              </w:rPr>
              <w:t>$</w:t>
            </w:r>
            <w:r w:rsidR="00B740F0" w:rsidRPr="00B005F7">
              <w:rPr>
                <w:rFonts w:cs="Arial"/>
                <w:sz w:val="18"/>
                <w:szCs w:val="18"/>
                <w:lang w:val="en-AU"/>
              </w:rPr>
              <w:t>7</w:t>
            </w:r>
            <w:r w:rsidRPr="00B005F7">
              <w:rPr>
                <w:rFonts w:cs="Arial"/>
                <w:sz w:val="18"/>
                <w:szCs w:val="18"/>
                <w:lang w:val="en-AU"/>
              </w:rPr>
              <w:t>.</w:t>
            </w:r>
            <w:r w:rsidR="00042245" w:rsidRPr="00B005F7">
              <w:rPr>
                <w:rFonts w:cs="Arial"/>
                <w:sz w:val="18"/>
                <w:szCs w:val="18"/>
                <w:lang w:val="en-AU"/>
              </w:rPr>
              <w:t>9</w:t>
            </w:r>
            <w:r w:rsidRPr="00B005F7">
              <w:rPr>
                <w:rFonts w:cs="Arial"/>
                <w:sz w:val="18"/>
                <w:szCs w:val="18"/>
                <w:lang w:val="en-AU"/>
              </w:rPr>
              <w:t>B</w:t>
            </w:r>
          </w:p>
        </w:tc>
        <w:tc>
          <w:tcPr>
            <w:tcW w:w="974" w:type="dxa"/>
            <w:tcBorders>
              <w:right w:val="single" w:sz="4" w:space="0" w:color="FFFFFF" w:themeColor="accent6"/>
            </w:tcBorders>
            <w:vAlign w:val="center"/>
          </w:tcPr>
          <w:p w14:paraId="4873689C" w14:textId="6D3FAFC0" w:rsidR="004859E2" w:rsidRPr="00B005F7" w:rsidRDefault="004859E2" w:rsidP="004859E2">
            <w:pPr>
              <w:spacing w:before="120" w:after="120"/>
              <w:jc w:val="center"/>
              <w:rPr>
                <w:rFonts w:cs="Arial"/>
                <w:color w:val="1C1C1C"/>
                <w:sz w:val="18"/>
                <w:szCs w:val="18"/>
                <w:lang w:val="en-AU"/>
              </w:rPr>
            </w:pPr>
            <w:r w:rsidRPr="00B005F7">
              <w:rPr>
                <w:rFonts w:cs="Arial"/>
                <w:sz w:val="18"/>
                <w:szCs w:val="18"/>
                <w:lang w:val="en-AU"/>
              </w:rPr>
              <w:t>$</w:t>
            </w:r>
            <w:r w:rsidR="00042245" w:rsidRPr="00B005F7">
              <w:rPr>
                <w:rFonts w:cs="Arial"/>
                <w:sz w:val="18"/>
                <w:szCs w:val="18"/>
                <w:lang w:val="en-AU"/>
              </w:rPr>
              <w:t>8</w:t>
            </w:r>
            <w:r w:rsidRPr="00B005F7">
              <w:rPr>
                <w:rFonts w:cs="Arial"/>
                <w:sz w:val="18"/>
                <w:szCs w:val="18"/>
                <w:lang w:val="en-AU"/>
              </w:rPr>
              <w:t>.</w:t>
            </w:r>
            <w:r w:rsidR="00042245" w:rsidRPr="00B005F7">
              <w:rPr>
                <w:rFonts w:cs="Arial"/>
                <w:sz w:val="18"/>
                <w:szCs w:val="18"/>
                <w:lang w:val="en-AU"/>
              </w:rPr>
              <w:t>9</w:t>
            </w:r>
            <w:r w:rsidRPr="00B005F7">
              <w:rPr>
                <w:rFonts w:cs="Arial"/>
                <w:sz w:val="18"/>
                <w:szCs w:val="18"/>
                <w:lang w:val="en-AU"/>
              </w:rPr>
              <w:t>B</w:t>
            </w:r>
          </w:p>
        </w:tc>
        <w:tc>
          <w:tcPr>
            <w:tcW w:w="974" w:type="dxa"/>
            <w:tcBorders>
              <w:right w:val="single" w:sz="4" w:space="0" w:color="FFFFFF" w:themeColor="accent6"/>
            </w:tcBorders>
            <w:vAlign w:val="center"/>
          </w:tcPr>
          <w:p w14:paraId="1E077F78" w14:textId="29278A4B" w:rsidR="004859E2" w:rsidRPr="00B005F7" w:rsidRDefault="00B740F0" w:rsidP="004859E2">
            <w:pPr>
              <w:spacing w:before="120" w:after="120"/>
              <w:jc w:val="center"/>
              <w:rPr>
                <w:rFonts w:cs="Arial"/>
                <w:color w:val="1C1C1C"/>
                <w:sz w:val="18"/>
                <w:szCs w:val="18"/>
                <w:lang w:val="en-AU"/>
              </w:rPr>
            </w:pPr>
            <w:r w:rsidRPr="00B005F7">
              <w:rPr>
                <w:rFonts w:cs="Arial"/>
                <w:sz w:val="18"/>
                <w:szCs w:val="18"/>
                <w:lang w:val="en-AU"/>
              </w:rPr>
              <w:t>+</w:t>
            </w:r>
            <w:r w:rsidR="30F73900" w:rsidRPr="00B005F7">
              <w:rPr>
                <w:rFonts w:cs="Arial"/>
                <w:sz w:val="18"/>
                <w:szCs w:val="18"/>
                <w:lang w:val="en-AU"/>
              </w:rPr>
              <w:t>1</w:t>
            </w:r>
            <w:r w:rsidR="00042245" w:rsidRPr="00B005F7">
              <w:rPr>
                <w:rFonts w:cs="Arial"/>
                <w:sz w:val="18"/>
                <w:szCs w:val="18"/>
                <w:lang w:val="en-AU"/>
              </w:rPr>
              <w:t>3</w:t>
            </w:r>
            <w:r w:rsidR="30F73900" w:rsidRPr="00B005F7">
              <w:rPr>
                <w:rFonts w:cs="Arial"/>
                <w:sz w:val="18"/>
                <w:szCs w:val="18"/>
                <w:lang w:val="en-AU"/>
              </w:rPr>
              <w:t>.</w:t>
            </w:r>
            <w:r w:rsidR="00042245" w:rsidRPr="00B005F7">
              <w:rPr>
                <w:rFonts w:cs="Arial"/>
                <w:sz w:val="18"/>
                <w:szCs w:val="18"/>
                <w:lang w:val="en-AU"/>
              </w:rPr>
              <w:t>2</w:t>
            </w:r>
            <w:r w:rsidR="004859E2" w:rsidRPr="00B005F7">
              <w:rPr>
                <w:rFonts w:cs="Arial"/>
                <w:sz w:val="18"/>
                <w:szCs w:val="18"/>
                <w:lang w:val="en-AU"/>
              </w:rPr>
              <w:t>%</w:t>
            </w:r>
          </w:p>
        </w:tc>
      </w:tr>
      <w:tr w:rsidR="004859E2" w:rsidRPr="00B005F7" w14:paraId="67E57EB2" w14:textId="7646EC33" w:rsidTr="5893023E">
        <w:trPr>
          <w:trHeight w:val="20"/>
        </w:trPr>
        <w:tc>
          <w:tcPr>
            <w:tcW w:w="1702" w:type="dxa"/>
            <w:tcBorders>
              <w:right w:val="single" w:sz="4" w:space="0" w:color="FFFFFF" w:themeColor="accent6"/>
            </w:tcBorders>
            <w:vAlign w:val="center"/>
          </w:tcPr>
          <w:p w14:paraId="65B164C8" w14:textId="42B09D59" w:rsidR="004859E2" w:rsidRPr="00B005F7" w:rsidRDefault="004859E2" w:rsidP="004859E2">
            <w:pPr>
              <w:spacing w:before="120" w:after="120"/>
              <w:rPr>
                <w:rFonts w:cs="Arial"/>
                <w:color w:val="1C1C1C"/>
                <w:sz w:val="18"/>
                <w:szCs w:val="18"/>
                <w:lang w:val="en-AU"/>
              </w:rPr>
            </w:pPr>
            <w:r w:rsidRPr="00B005F7">
              <w:rPr>
                <w:rFonts w:cs="Arial"/>
                <w:sz w:val="18"/>
                <w:szCs w:val="18"/>
                <w:lang w:val="en-AU"/>
              </w:rPr>
              <w:t>Non-admitted</w:t>
            </w:r>
          </w:p>
        </w:tc>
        <w:tc>
          <w:tcPr>
            <w:tcW w:w="851" w:type="dxa"/>
            <w:tcBorders>
              <w:right w:val="single" w:sz="4" w:space="0" w:color="FFFFFF" w:themeColor="accent6"/>
            </w:tcBorders>
            <w:vAlign w:val="center"/>
          </w:tcPr>
          <w:p w14:paraId="61744211" w14:textId="19B244D6" w:rsidR="004859E2" w:rsidRPr="00B005F7" w:rsidRDefault="007C47A5" w:rsidP="004859E2">
            <w:pPr>
              <w:spacing w:before="120" w:after="120"/>
              <w:jc w:val="center"/>
              <w:rPr>
                <w:rFonts w:cs="Arial"/>
                <w:color w:val="1C1C1C"/>
                <w:sz w:val="18"/>
                <w:szCs w:val="18"/>
                <w:lang w:val="en-AU"/>
              </w:rPr>
            </w:pPr>
            <w:r w:rsidRPr="00B005F7">
              <w:rPr>
                <w:rFonts w:cs="Arial"/>
                <w:sz w:val="18"/>
                <w:szCs w:val="18"/>
                <w:lang w:val="en-AU"/>
              </w:rPr>
              <w:t>293</w:t>
            </w:r>
          </w:p>
        </w:tc>
        <w:tc>
          <w:tcPr>
            <w:tcW w:w="938" w:type="dxa"/>
            <w:tcBorders>
              <w:right w:val="single" w:sz="4" w:space="0" w:color="FFFFFF" w:themeColor="accent6"/>
            </w:tcBorders>
            <w:vAlign w:val="center"/>
          </w:tcPr>
          <w:p w14:paraId="44177837" w14:textId="6FD404A9" w:rsidR="004859E2" w:rsidRPr="00B005F7" w:rsidRDefault="007C47A5" w:rsidP="004859E2">
            <w:pPr>
              <w:spacing w:before="120" w:after="120"/>
              <w:jc w:val="center"/>
              <w:rPr>
                <w:rFonts w:cs="Arial"/>
                <w:sz w:val="18"/>
                <w:szCs w:val="18"/>
                <w:lang w:val="en-AU"/>
              </w:rPr>
            </w:pPr>
            <w:r w:rsidRPr="00B005F7">
              <w:rPr>
                <w:rFonts w:cs="Arial"/>
                <w:sz w:val="18"/>
                <w:szCs w:val="18"/>
                <w:lang w:val="en-AU"/>
              </w:rPr>
              <w:t>308</w:t>
            </w:r>
          </w:p>
        </w:tc>
        <w:tc>
          <w:tcPr>
            <w:tcW w:w="974" w:type="dxa"/>
            <w:tcBorders>
              <w:right w:val="single" w:sz="4" w:space="0" w:color="FFFFFF" w:themeColor="accent6"/>
            </w:tcBorders>
            <w:vAlign w:val="center"/>
          </w:tcPr>
          <w:p w14:paraId="536BC15A" w14:textId="060749FA" w:rsidR="004859E2" w:rsidRPr="00B005F7" w:rsidRDefault="007C47A5" w:rsidP="004859E2">
            <w:pPr>
              <w:spacing w:before="120" w:after="120"/>
              <w:jc w:val="center"/>
              <w:rPr>
                <w:rFonts w:eastAsia="Arial" w:cs="Arial"/>
                <w:sz w:val="18"/>
                <w:szCs w:val="18"/>
                <w:lang w:val="en-AU"/>
              </w:rPr>
            </w:pPr>
            <w:r w:rsidRPr="00B005F7">
              <w:rPr>
                <w:rFonts w:cs="Arial"/>
                <w:sz w:val="18"/>
                <w:szCs w:val="18"/>
                <w:lang w:val="en-AU"/>
              </w:rPr>
              <w:t>+5.</w:t>
            </w:r>
            <w:r w:rsidR="00E91B9A" w:rsidRPr="00B005F7">
              <w:rPr>
                <w:rFonts w:cs="Arial"/>
                <w:sz w:val="18"/>
                <w:szCs w:val="18"/>
                <w:lang w:val="en-AU"/>
              </w:rPr>
              <w:t>1</w:t>
            </w:r>
            <w:r w:rsidR="0CBE573F" w:rsidRPr="00B005F7">
              <w:rPr>
                <w:rFonts w:cs="Arial"/>
                <w:sz w:val="18"/>
                <w:szCs w:val="18"/>
                <w:lang w:val="en-AU"/>
              </w:rPr>
              <w:t>%</w:t>
            </w:r>
          </w:p>
        </w:tc>
        <w:tc>
          <w:tcPr>
            <w:tcW w:w="974" w:type="dxa"/>
            <w:tcBorders>
              <w:right w:val="single" w:sz="4" w:space="0" w:color="FFFFFF" w:themeColor="accent6"/>
            </w:tcBorders>
            <w:vAlign w:val="center"/>
          </w:tcPr>
          <w:p w14:paraId="0BCA8D7A" w14:textId="4AA73501" w:rsidR="004859E2" w:rsidRPr="00B005F7" w:rsidRDefault="005F79B1" w:rsidP="004859E2">
            <w:pPr>
              <w:spacing w:before="120" w:after="120"/>
              <w:jc w:val="center"/>
              <w:rPr>
                <w:rFonts w:cs="Arial"/>
                <w:color w:val="1C1C1C"/>
                <w:sz w:val="18"/>
                <w:szCs w:val="18"/>
                <w:lang w:val="en-AU"/>
              </w:rPr>
            </w:pPr>
            <w:r w:rsidRPr="00B005F7">
              <w:rPr>
                <w:rFonts w:cs="Arial"/>
                <w:sz w:val="18"/>
                <w:szCs w:val="18"/>
                <w:lang w:val="en-AU"/>
              </w:rPr>
              <w:t>28.4</w:t>
            </w:r>
            <w:r w:rsidR="004859E2" w:rsidRPr="00B005F7">
              <w:rPr>
                <w:rFonts w:cs="Arial"/>
                <w:sz w:val="18"/>
                <w:szCs w:val="18"/>
                <w:lang w:val="en-AU"/>
              </w:rPr>
              <w:t>M</w:t>
            </w:r>
          </w:p>
        </w:tc>
        <w:tc>
          <w:tcPr>
            <w:tcW w:w="974" w:type="dxa"/>
            <w:tcBorders>
              <w:right w:val="single" w:sz="4" w:space="0" w:color="FFFFFF" w:themeColor="accent6"/>
            </w:tcBorders>
            <w:vAlign w:val="center"/>
          </w:tcPr>
          <w:p w14:paraId="752A4C4E" w14:textId="4AF17E3F" w:rsidR="004859E2" w:rsidRPr="00B005F7" w:rsidRDefault="00E91B9A" w:rsidP="004859E2">
            <w:pPr>
              <w:spacing w:before="120" w:after="120"/>
              <w:jc w:val="center"/>
              <w:rPr>
                <w:rFonts w:eastAsia="Arial" w:cs="Arial"/>
                <w:sz w:val="18"/>
                <w:szCs w:val="18"/>
                <w:lang w:val="en-AU"/>
              </w:rPr>
            </w:pPr>
            <w:r w:rsidRPr="00B005F7">
              <w:rPr>
                <w:rFonts w:cs="Arial"/>
                <w:sz w:val="18"/>
                <w:szCs w:val="18"/>
                <w:lang w:val="en-AU"/>
              </w:rPr>
              <w:t>30.</w:t>
            </w:r>
            <w:r w:rsidR="009F43AB" w:rsidRPr="00B005F7">
              <w:rPr>
                <w:rFonts w:cs="Arial"/>
                <w:sz w:val="18"/>
                <w:szCs w:val="18"/>
                <w:lang w:val="en-AU"/>
              </w:rPr>
              <w:t>4</w:t>
            </w:r>
            <w:r w:rsidR="0FBFD15C" w:rsidRPr="00B005F7">
              <w:rPr>
                <w:rFonts w:cs="Arial"/>
                <w:sz w:val="18"/>
                <w:szCs w:val="18"/>
                <w:lang w:val="en-AU"/>
              </w:rPr>
              <w:t>M</w:t>
            </w:r>
          </w:p>
        </w:tc>
        <w:tc>
          <w:tcPr>
            <w:tcW w:w="974" w:type="dxa"/>
            <w:tcBorders>
              <w:right w:val="single" w:sz="4" w:space="0" w:color="FFFFFF" w:themeColor="accent6"/>
            </w:tcBorders>
            <w:vAlign w:val="center"/>
          </w:tcPr>
          <w:p w14:paraId="4377B751" w14:textId="12216ED9" w:rsidR="004859E2" w:rsidRPr="00B005F7" w:rsidRDefault="00E91B9A" w:rsidP="004859E2">
            <w:pPr>
              <w:spacing w:before="120" w:after="120"/>
              <w:jc w:val="center"/>
              <w:rPr>
                <w:rFonts w:cs="Arial"/>
                <w:color w:val="1C1C1C"/>
                <w:sz w:val="18"/>
                <w:szCs w:val="18"/>
                <w:lang w:val="en-AU"/>
              </w:rPr>
            </w:pPr>
            <w:r w:rsidRPr="00B005F7">
              <w:rPr>
                <w:rFonts w:cs="Arial"/>
                <w:sz w:val="18"/>
                <w:szCs w:val="18"/>
                <w:lang w:val="en-AU"/>
              </w:rPr>
              <w:t>+7.</w:t>
            </w:r>
            <w:r w:rsidR="0069312B" w:rsidRPr="00B005F7">
              <w:rPr>
                <w:rFonts w:cs="Arial"/>
                <w:sz w:val="18"/>
                <w:szCs w:val="18"/>
                <w:lang w:val="en-AU"/>
              </w:rPr>
              <w:t>2</w:t>
            </w:r>
            <w:r w:rsidR="752370E7" w:rsidRPr="00B005F7">
              <w:rPr>
                <w:rFonts w:cs="Arial"/>
                <w:sz w:val="18"/>
                <w:szCs w:val="18"/>
                <w:lang w:val="en-AU"/>
              </w:rPr>
              <w:t>%</w:t>
            </w:r>
          </w:p>
        </w:tc>
        <w:tc>
          <w:tcPr>
            <w:tcW w:w="974" w:type="dxa"/>
            <w:tcBorders>
              <w:right w:val="single" w:sz="4" w:space="0" w:color="FFFFFF" w:themeColor="accent6"/>
            </w:tcBorders>
            <w:vAlign w:val="center"/>
          </w:tcPr>
          <w:p w14:paraId="47B922D3" w14:textId="13C95847" w:rsidR="004859E2" w:rsidRPr="00B005F7" w:rsidRDefault="004859E2" w:rsidP="004859E2">
            <w:pPr>
              <w:spacing w:before="120" w:after="120"/>
              <w:jc w:val="center"/>
              <w:rPr>
                <w:rFonts w:cs="Arial"/>
                <w:color w:val="1C1C1C"/>
                <w:sz w:val="18"/>
                <w:szCs w:val="18"/>
                <w:lang w:val="en-AU"/>
              </w:rPr>
            </w:pPr>
            <w:r w:rsidRPr="00B005F7">
              <w:rPr>
                <w:rFonts w:cs="Arial"/>
                <w:sz w:val="18"/>
                <w:szCs w:val="18"/>
                <w:lang w:val="en-AU"/>
              </w:rPr>
              <w:t>$</w:t>
            </w:r>
            <w:r w:rsidR="00B740F0" w:rsidRPr="00B005F7">
              <w:rPr>
                <w:rFonts w:cs="Arial"/>
                <w:sz w:val="18"/>
                <w:szCs w:val="18"/>
                <w:lang w:val="en-AU"/>
              </w:rPr>
              <w:t>10.</w:t>
            </w:r>
            <w:r w:rsidR="00E91B9A" w:rsidRPr="00B005F7">
              <w:rPr>
                <w:rFonts w:cs="Arial"/>
                <w:sz w:val="18"/>
                <w:szCs w:val="18"/>
                <w:lang w:val="en-AU"/>
              </w:rPr>
              <w:t>9</w:t>
            </w:r>
            <w:r w:rsidRPr="00B005F7">
              <w:rPr>
                <w:rFonts w:cs="Arial"/>
                <w:sz w:val="18"/>
                <w:szCs w:val="18"/>
                <w:lang w:val="en-AU"/>
              </w:rPr>
              <w:t>B</w:t>
            </w:r>
          </w:p>
        </w:tc>
        <w:tc>
          <w:tcPr>
            <w:tcW w:w="974" w:type="dxa"/>
            <w:tcBorders>
              <w:right w:val="single" w:sz="4" w:space="0" w:color="FFFFFF" w:themeColor="accent6"/>
            </w:tcBorders>
            <w:vAlign w:val="center"/>
          </w:tcPr>
          <w:p w14:paraId="31CB4978" w14:textId="681ECF59" w:rsidR="004859E2" w:rsidRPr="00B005F7" w:rsidRDefault="004859E2" w:rsidP="004859E2">
            <w:pPr>
              <w:spacing w:before="120" w:after="120"/>
              <w:jc w:val="center"/>
              <w:rPr>
                <w:rFonts w:cs="Arial"/>
                <w:color w:val="1C1C1C"/>
                <w:sz w:val="18"/>
                <w:szCs w:val="18"/>
                <w:lang w:val="en-AU"/>
              </w:rPr>
            </w:pPr>
            <w:r w:rsidRPr="00B005F7">
              <w:rPr>
                <w:rFonts w:cs="Arial"/>
                <w:sz w:val="18"/>
                <w:szCs w:val="18"/>
                <w:lang w:val="en-AU"/>
              </w:rPr>
              <w:t>$1</w:t>
            </w:r>
            <w:r w:rsidR="00E91B9A" w:rsidRPr="00B005F7">
              <w:rPr>
                <w:rFonts w:cs="Arial"/>
                <w:sz w:val="18"/>
                <w:szCs w:val="18"/>
                <w:lang w:val="en-AU"/>
              </w:rPr>
              <w:t>2.2</w:t>
            </w:r>
            <w:r w:rsidRPr="00B005F7">
              <w:rPr>
                <w:rFonts w:cs="Arial"/>
                <w:sz w:val="18"/>
                <w:szCs w:val="18"/>
                <w:lang w:val="en-AU"/>
              </w:rPr>
              <w:t>B</w:t>
            </w:r>
          </w:p>
        </w:tc>
        <w:tc>
          <w:tcPr>
            <w:tcW w:w="974" w:type="dxa"/>
            <w:tcBorders>
              <w:right w:val="single" w:sz="4" w:space="0" w:color="FFFFFF" w:themeColor="accent6"/>
            </w:tcBorders>
            <w:vAlign w:val="center"/>
          </w:tcPr>
          <w:p w14:paraId="19E048D5" w14:textId="3FF42696" w:rsidR="004859E2" w:rsidRPr="00B005F7" w:rsidRDefault="27038E33" w:rsidP="004859E2">
            <w:pPr>
              <w:spacing w:before="120" w:after="120"/>
              <w:jc w:val="center"/>
              <w:rPr>
                <w:rFonts w:cs="Arial"/>
                <w:color w:val="1C1C1C"/>
                <w:sz w:val="18"/>
                <w:szCs w:val="18"/>
                <w:lang w:val="en-AU"/>
              </w:rPr>
            </w:pPr>
            <w:r w:rsidRPr="00B005F7">
              <w:rPr>
                <w:rFonts w:cs="Arial"/>
                <w:sz w:val="18"/>
                <w:szCs w:val="18"/>
                <w:lang w:val="en-AU"/>
              </w:rPr>
              <w:t>+</w:t>
            </w:r>
            <w:r w:rsidR="00E91B9A" w:rsidRPr="00B005F7">
              <w:rPr>
                <w:rFonts w:cs="Arial"/>
                <w:sz w:val="18"/>
                <w:szCs w:val="18"/>
                <w:lang w:val="en-AU"/>
              </w:rPr>
              <w:t>12.1</w:t>
            </w:r>
            <w:r w:rsidR="004859E2" w:rsidRPr="00B005F7">
              <w:rPr>
                <w:rFonts w:cs="Arial"/>
                <w:sz w:val="18"/>
                <w:szCs w:val="18"/>
                <w:lang w:val="en-AU"/>
              </w:rPr>
              <w:t>%</w:t>
            </w:r>
          </w:p>
        </w:tc>
      </w:tr>
      <w:tr w:rsidR="00A36A6F" w:rsidRPr="00DE1D0D" w14:paraId="250B558F" w14:textId="052A4693" w:rsidTr="5893023E">
        <w:trPr>
          <w:trHeight w:val="20"/>
        </w:trPr>
        <w:tc>
          <w:tcPr>
            <w:tcW w:w="1702" w:type="dxa"/>
            <w:tcBorders>
              <w:right w:val="single" w:sz="4" w:space="0" w:color="FFFFFF" w:themeColor="accent6"/>
            </w:tcBorders>
            <w:vAlign w:val="center"/>
          </w:tcPr>
          <w:p w14:paraId="014377E7" w14:textId="0BF6DD8A" w:rsidR="00A36A6F" w:rsidRPr="00B005F7" w:rsidRDefault="00A36A6F" w:rsidP="00A36A6F">
            <w:pPr>
              <w:spacing w:before="120" w:after="120"/>
              <w:rPr>
                <w:rFonts w:cs="Arial"/>
                <w:color w:val="1C1C1C"/>
                <w:sz w:val="18"/>
                <w:szCs w:val="18"/>
                <w:lang w:val="en-AU"/>
              </w:rPr>
            </w:pPr>
            <w:r w:rsidRPr="00B005F7">
              <w:rPr>
                <w:rFonts w:cs="Arial"/>
                <w:sz w:val="18"/>
                <w:szCs w:val="18"/>
                <w:lang w:val="en-AU"/>
              </w:rPr>
              <w:t>Subacute</w:t>
            </w:r>
          </w:p>
        </w:tc>
        <w:tc>
          <w:tcPr>
            <w:tcW w:w="851" w:type="dxa"/>
            <w:tcBorders>
              <w:right w:val="single" w:sz="4" w:space="0" w:color="FFFFFF" w:themeColor="accent6"/>
            </w:tcBorders>
            <w:vAlign w:val="center"/>
          </w:tcPr>
          <w:p w14:paraId="145B77A4" w14:textId="3A9F5EE5" w:rsidR="00A36A6F" w:rsidRPr="00B005F7" w:rsidRDefault="00A36A6F" w:rsidP="00A36A6F">
            <w:pPr>
              <w:spacing w:before="120" w:after="120"/>
              <w:jc w:val="center"/>
              <w:rPr>
                <w:rFonts w:cs="Arial"/>
                <w:sz w:val="18"/>
                <w:szCs w:val="18"/>
                <w:lang w:val="en-AU"/>
              </w:rPr>
            </w:pPr>
            <w:r w:rsidRPr="00B005F7">
              <w:rPr>
                <w:rFonts w:cs="Arial"/>
                <w:sz w:val="18"/>
                <w:szCs w:val="18"/>
                <w:lang w:val="en-AU"/>
              </w:rPr>
              <w:t>248</w:t>
            </w:r>
          </w:p>
        </w:tc>
        <w:tc>
          <w:tcPr>
            <w:tcW w:w="938" w:type="dxa"/>
            <w:tcBorders>
              <w:right w:val="single" w:sz="4" w:space="0" w:color="FFFFFF" w:themeColor="accent6"/>
            </w:tcBorders>
            <w:vAlign w:val="center"/>
          </w:tcPr>
          <w:p w14:paraId="14099431" w14:textId="4E8C40E5" w:rsidR="00A36A6F" w:rsidRPr="00B005F7" w:rsidRDefault="00A36A6F" w:rsidP="00A36A6F">
            <w:pPr>
              <w:spacing w:before="120" w:after="120"/>
              <w:jc w:val="center"/>
              <w:rPr>
                <w:rFonts w:cs="Arial"/>
                <w:color w:val="1C1C1C"/>
                <w:sz w:val="18"/>
                <w:szCs w:val="18"/>
                <w:lang w:val="en-AU"/>
              </w:rPr>
            </w:pPr>
            <w:r w:rsidRPr="00B005F7">
              <w:rPr>
                <w:rFonts w:cs="Arial"/>
                <w:sz w:val="18"/>
                <w:szCs w:val="18"/>
                <w:lang w:val="en-AU"/>
              </w:rPr>
              <w:t>251</w:t>
            </w:r>
          </w:p>
        </w:tc>
        <w:tc>
          <w:tcPr>
            <w:tcW w:w="974" w:type="dxa"/>
            <w:tcBorders>
              <w:right w:val="single" w:sz="4" w:space="0" w:color="FFFFFF" w:themeColor="accent6"/>
            </w:tcBorders>
            <w:vAlign w:val="center"/>
          </w:tcPr>
          <w:p w14:paraId="4E86D0F6" w14:textId="73B17AE9" w:rsidR="00A36A6F" w:rsidRPr="00B005F7" w:rsidRDefault="00A36A6F" w:rsidP="00A36A6F">
            <w:pPr>
              <w:spacing w:before="120" w:after="120"/>
              <w:jc w:val="center"/>
              <w:rPr>
                <w:rFonts w:cs="Arial"/>
                <w:sz w:val="18"/>
                <w:szCs w:val="18"/>
                <w:lang w:val="en-AU"/>
              </w:rPr>
            </w:pPr>
            <w:r w:rsidRPr="00B005F7">
              <w:rPr>
                <w:rFonts w:cs="Arial"/>
                <w:sz w:val="18"/>
                <w:szCs w:val="18"/>
                <w:lang w:val="en-AU"/>
              </w:rPr>
              <w:t>+1.2%</w:t>
            </w:r>
          </w:p>
        </w:tc>
        <w:tc>
          <w:tcPr>
            <w:tcW w:w="974" w:type="dxa"/>
            <w:tcBorders>
              <w:right w:val="single" w:sz="4" w:space="0" w:color="FFFFFF" w:themeColor="accent6"/>
            </w:tcBorders>
            <w:vAlign w:val="center"/>
          </w:tcPr>
          <w:p w14:paraId="3E9E0101" w14:textId="7A8B7049" w:rsidR="00A36A6F" w:rsidRPr="00B005F7" w:rsidRDefault="00A36A6F" w:rsidP="00A36A6F">
            <w:pPr>
              <w:spacing w:before="120" w:after="120"/>
              <w:jc w:val="center"/>
              <w:rPr>
                <w:rFonts w:cs="Arial"/>
                <w:sz w:val="18"/>
                <w:szCs w:val="18"/>
                <w:lang w:val="en-AU"/>
              </w:rPr>
            </w:pPr>
            <w:r w:rsidRPr="00B005F7">
              <w:rPr>
                <w:rFonts w:cs="Arial"/>
                <w:sz w:val="18"/>
                <w:szCs w:val="18"/>
                <w:lang w:val="en-AU"/>
              </w:rPr>
              <w:t>187.7K</w:t>
            </w:r>
          </w:p>
        </w:tc>
        <w:tc>
          <w:tcPr>
            <w:tcW w:w="974" w:type="dxa"/>
            <w:tcBorders>
              <w:right w:val="single" w:sz="4" w:space="0" w:color="FFFFFF" w:themeColor="accent6"/>
            </w:tcBorders>
            <w:vAlign w:val="center"/>
          </w:tcPr>
          <w:p w14:paraId="05DD99AA" w14:textId="371C082F" w:rsidR="00A36A6F" w:rsidRPr="00B005F7" w:rsidRDefault="00A36A6F" w:rsidP="00A36A6F">
            <w:pPr>
              <w:spacing w:before="120" w:after="120"/>
              <w:jc w:val="center"/>
              <w:rPr>
                <w:rFonts w:cs="Arial"/>
                <w:sz w:val="18"/>
                <w:szCs w:val="18"/>
                <w:lang w:val="en-AU"/>
              </w:rPr>
            </w:pPr>
            <w:r w:rsidRPr="00B005F7">
              <w:rPr>
                <w:rFonts w:cs="Arial"/>
                <w:sz w:val="18"/>
                <w:szCs w:val="18"/>
                <w:lang w:val="en-AU"/>
              </w:rPr>
              <w:t>191.8K</w:t>
            </w:r>
          </w:p>
        </w:tc>
        <w:tc>
          <w:tcPr>
            <w:tcW w:w="974" w:type="dxa"/>
            <w:tcBorders>
              <w:right w:val="single" w:sz="4" w:space="0" w:color="FFFFFF" w:themeColor="accent6"/>
            </w:tcBorders>
            <w:vAlign w:val="center"/>
          </w:tcPr>
          <w:p w14:paraId="7427CDFA" w14:textId="50FE8347" w:rsidR="00A36A6F" w:rsidRPr="00B005F7" w:rsidRDefault="00A36A6F" w:rsidP="00A36A6F">
            <w:pPr>
              <w:spacing w:before="120" w:after="120"/>
              <w:jc w:val="center"/>
              <w:rPr>
                <w:rFonts w:cs="Arial"/>
                <w:sz w:val="18"/>
                <w:szCs w:val="18"/>
                <w:lang w:val="en-AU"/>
              </w:rPr>
            </w:pPr>
            <w:r w:rsidRPr="00B005F7">
              <w:rPr>
                <w:rFonts w:cs="Arial"/>
                <w:sz w:val="18"/>
                <w:szCs w:val="18"/>
                <w:lang w:val="en-AU"/>
              </w:rPr>
              <w:t>+2.2%</w:t>
            </w:r>
          </w:p>
        </w:tc>
        <w:tc>
          <w:tcPr>
            <w:tcW w:w="974" w:type="dxa"/>
            <w:tcBorders>
              <w:right w:val="single" w:sz="4" w:space="0" w:color="FFFFFF" w:themeColor="accent6"/>
            </w:tcBorders>
            <w:vAlign w:val="center"/>
          </w:tcPr>
          <w:p w14:paraId="7C9F364A" w14:textId="2D0362CA" w:rsidR="00A36A6F" w:rsidRPr="00B005F7" w:rsidRDefault="00A36A6F" w:rsidP="00A36A6F">
            <w:pPr>
              <w:spacing w:before="120" w:after="120"/>
              <w:jc w:val="center"/>
              <w:rPr>
                <w:rFonts w:cs="Arial"/>
                <w:color w:val="1C1C1C"/>
                <w:sz w:val="18"/>
                <w:szCs w:val="18"/>
                <w:lang w:val="en-AU"/>
              </w:rPr>
            </w:pPr>
            <w:r w:rsidRPr="00B005F7">
              <w:rPr>
                <w:rFonts w:cs="Arial"/>
                <w:sz w:val="18"/>
                <w:szCs w:val="18"/>
                <w:lang w:val="en-AU"/>
              </w:rPr>
              <w:t>$3.6B</w:t>
            </w:r>
          </w:p>
        </w:tc>
        <w:tc>
          <w:tcPr>
            <w:tcW w:w="974" w:type="dxa"/>
            <w:tcBorders>
              <w:right w:val="single" w:sz="4" w:space="0" w:color="FFFFFF" w:themeColor="accent6"/>
            </w:tcBorders>
            <w:vAlign w:val="center"/>
          </w:tcPr>
          <w:p w14:paraId="69C684B0" w14:textId="531F8B1D" w:rsidR="00A36A6F" w:rsidRPr="00B005F7" w:rsidRDefault="00A36A6F" w:rsidP="00A36A6F">
            <w:pPr>
              <w:spacing w:before="120" w:after="120"/>
              <w:jc w:val="center"/>
              <w:rPr>
                <w:rFonts w:cs="Arial"/>
                <w:color w:val="1C1C1C"/>
                <w:sz w:val="18"/>
                <w:szCs w:val="18"/>
                <w:lang w:val="en-AU"/>
              </w:rPr>
            </w:pPr>
            <w:r w:rsidRPr="00B005F7">
              <w:rPr>
                <w:rFonts w:cs="Arial"/>
                <w:sz w:val="18"/>
                <w:szCs w:val="18"/>
                <w:lang w:val="en-AU"/>
              </w:rPr>
              <w:t>$4.2B</w:t>
            </w:r>
          </w:p>
        </w:tc>
        <w:tc>
          <w:tcPr>
            <w:tcW w:w="974" w:type="dxa"/>
            <w:tcBorders>
              <w:right w:val="single" w:sz="4" w:space="0" w:color="FFFFFF" w:themeColor="accent6"/>
            </w:tcBorders>
            <w:vAlign w:val="center"/>
          </w:tcPr>
          <w:p w14:paraId="41E225A8" w14:textId="0F1174D9" w:rsidR="00A36A6F" w:rsidRPr="00B005F7" w:rsidRDefault="00A36A6F" w:rsidP="00A36A6F">
            <w:pPr>
              <w:spacing w:before="120" w:after="120"/>
              <w:jc w:val="center"/>
              <w:rPr>
                <w:rFonts w:cs="Arial"/>
                <w:color w:val="1C1C1C"/>
                <w:sz w:val="18"/>
                <w:szCs w:val="18"/>
                <w:lang w:val="en-AU"/>
              </w:rPr>
            </w:pPr>
            <w:r w:rsidRPr="00B005F7">
              <w:rPr>
                <w:rFonts w:cs="Arial"/>
                <w:sz w:val="18"/>
                <w:szCs w:val="18"/>
                <w:lang w:val="en-AU"/>
              </w:rPr>
              <w:t>+16.2%</w:t>
            </w:r>
          </w:p>
        </w:tc>
      </w:tr>
    </w:tbl>
    <w:p w14:paraId="5BC2850B" w14:textId="4A3C7027" w:rsidR="00581AE0" w:rsidRPr="00DE1D0D" w:rsidRDefault="007141BA" w:rsidP="007141BA">
      <w:pPr>
        <w:rPr>
          <w:lang w:val="en-AU"/>
        </w:rPr>
      </w:pPr>
      <w:r w:rsidRPr="00DE1D0D">
        <w:rPr>
          <w:lang w:val="en-AU"/>
        </w:rPr>
        <w:t>Note: Only the NHCDC activity is used in the non-admitted cost model.</w:t>
      </w:r>
    </w:p>
    <w:p w14:paraId="13329AC6" w14:textId="0EE6F555" w:rsidR="008A053A" w:rsidRPr="00DE1D0D" w:rsidRDefault="008A053A" w:rsidP="008A053A">
      <w:pPr>
        <w:pStyle w:val="TableFigureheading"/>
        <w:rPr>
          <w:lang w:val="en-AU"/>
        </w:rPr>
      </w:pPr>
      <w:r w:rsidRPr="00DE1D0D">
        <w:rPr>
          <w:lang w:val="en-AU"/>
        </w:rPr>
        <w:t>Table</w:t>
      </w:r>
      <w:r w:rsidR="00EE6490" w:rsidRPr="00DE1D0D">
        <w:rPr>
          <w:lang w:val="en-AU"/>
        </w:rPr>
        <w:t xml:space="preserve"> 34</w:t>
      </w:r>
      <w:r w:rsidRPr="00DE1D0D">
        <w:rPr>
          <w:lang w:val="en-AU"/>
        </w:rPr>
        <w:t>: Summary of 202</w:t>
      </w:r>
      <w:r w:rsidR="009320D1" w:rsidRPr="00DE1D0D">
        <w:rPr>
          <w:lang w:val="en-AU"/>
        </w:rPr>
        <w:t>2</w:t>
      </w:r>
      <w:r w:rsidRPr="00DE1D0D">
        <w:rPr>
          <w:lang w:val="en-AU"/>
        </w:rPr>
        <w:t>–2</w:t>
      </w:r>
      <w:r w:rsidR="009320D1" w:rsidRPr="00DE1D0D">
        <w:rPr>
          <w:lang w:val="en-AU"/>
        </w:rPr>
        <w:t>3</w:t>
      </w:r>
      <w:r w:rsidRPr="00DE1D0D">
        <w:rPr>
          <w:lang w:val="en-AU"/>
        </w:rPr>
        <w:t xml:space="preserve"> and 202</w:t>
      </w:r>
      <w:r w:rsidR="009320D1" w:rsidRPr="00DE1D0D">
        <w:rPr>
          <w:lang w:val="en-AU"/>
        </w:rPr>
        <w:t>3</w:t>
      </w:r>
      <w:r w:rsidRPr="00DE1D0D">
        <w:rPr>
          <w:lang w:val="en-AU"/>
        </w:rPr>
        <w:t>–2</w:t>
      </w:r>
      <w:r w:rsidR="009320D1" w:rsidRPr="00DE1D0D">
        <w:rPr>
          <w:lang w:val="en-AU"/>
        </w:rPr>
        <w:t>4</w:t>
      </w:r>
      <w:r w:rsidRPr="00DE1D0D">
        <w:rPr>
          <w:lang w:val="en-AU"/>
        </w:rPr>
        <w:t xml:space="preserve"> population data (Hospitals used for cost modelling)</w:t>
      </w:r>
    </w:p>
    <w:tbl>
      <w:tblPr>
        <w:tblStyle w:val="IHPATable"/>
        <w:tblW w:w="7387" w:type="dxa"/>
        <w:tblLayout w:type="fixed"/>
        <w:tblLook w:val="0020" w:firstRow="1" w:lastRow="0" w:firstColumn="0" w:lastColumn="0" w:noHBand="0" w:noVBand="0"/>
        <w:tblCaption w:val="Table 10"/>
        <w:tblDescription w:val="Ongoing seconded employees 2021"/>
      </w:tblPr>
      <w:tblGrid>
        <w:gridCol w:w="1702"/>
        <w:gridCol w:w="851"/>
        <w:gridCol w:w="938"/>
        <w:gridCol w:w="974"/>
        <w:gridCol w:w="974"/>
        <w:gridCol w:w="974"/>
        <w:gridCol w:w="974"/>
      </w:tblGrid>
      <w:tr w:rsidR="00817001" w:rsidRPr="00B005F7" w14:paraId="763A2E62" w14:textId="77777777" w:rsidTr="3E0D521A">
        <w:trPr>
          <w:cnfStyle w:val="100000000000" w:firstRow="1" w:lastRow="0" w:firstColumn="0" w:lastColumn="0" w:oddVBand="0" w:evenVBand="0" w:oddHBand="0" w:evenHBand="0" w:firstRowFirstColumn="0" w:firstRowLastColumn="0" w:lastRowFirstColumn="0" w:lastRowLastColumn="0"/>
          <w:trHeight w:val="20"/>
        </w:trPr>
        <w:tc>
          <w:tcPr>
            <w:tcW w:w="1702" w:type="dxa"/>
            <w:tcBorders>
              <w:right w:val="single" w:sz="4" w:space="0" w:color="FFFFFF" w:themeColor="accent6"/>
            </w:tcBorders>
            <w:shd w:val="clear" w:color="auto" w:fill="104F99" w:themeFill="accent2"/>
          </w:tcPr>
          <w:p w14:paraId="398655DF" w14:textId="77777777" w:rsidR="00817001" w:rsidRPr="00DE1D0D" w:rsidRDefault="00817001">
            <w:pPr>
              <w:spacing w:before="120" w:after="120"/>
              <w:rPr>
                <w:rFonts w:ascii="Futura PT Book" w:hAnsi="Futura PT Book" w:cs="Futura PT Book"/>
                <w:b/>
                <w:bCs/>
                <w:color w:val="000000"/>
                <w:sz w:val="16"/>
                <w:szCs w:val="16"/>
                <w:lang w:val="en-AU"/>
              </w:rPr>
            </w:pPr>
          </w:p>
        </w:tc>
        <w:tc>
          <w:tcPr>
            <w:tcW w:w="2763" w:type="dxa"/>
            <w:gridSpan w:val="3"/>
            <w:tcBorders>
              <w:right w:val="single" w:sz="4" w:space="0" w:color="FFFFFF" w:themeColor="accent6"/>
            </w:tcBorders>
            <w:shd w:val="clear" w:color="auto" w:fill="104F99" w:themeFill="accent2"/>
          </w:tcPr>
          <w:p w14:paraId="71992207" w14:textId="77777777" w:rsidR="00817001" w:rsidRPr="00B005F7" w:rsidRDefault="00817001">
            <w:pPr>
              <w:spacing w:before="120" w:after="120"/>
              <w:jc w:val="center"/>
              <w:rPr>
                <w:b/>
                <w:bCs/>
                <w:color w:val="1C1C1C"/>
                <w:szCs w:val="18"/>
                <w:lang w:val="en-AU"/>
              </w:rPr>
            </w:pPr>
            <w:r w:rsidRPr="00B005F7">
              <w:rPr>
                <w:b/>
                <w:bCs/>
                <w:color w:val="FFFFFF" w:themeColor="background2"/>
                <w:szCs w:val="18"/>
                <w:lang w:val="en-AU"/>
              </w:rPr>
              <w:t>Establishments</w:t>
            </w:r>
          </w:p>
        </w:tc>
        <w:tc>
          <w:tcPr>
            <w:tcW w:w="2922" w:type="dxa"/>
            <w:gridSpan w:val="3"/>
            <w:tcBorders>
              <w:right w:val="single" w:sz="4" w:space="0" w:color="FFFFFF" w:themeColor="accent6"/>
            </w:tcBorders>
            <w:shd w:val="clear" w:color="auto" w:fill="104F99" w:themeFill="accent2"/>
          </w:tcPr>
          <w:p w14:paraId="1ABB5477" w14:textId="77777777" w:rsidR="00817001" w:rsidRPr="00B005F7" w:rsidRDefault="00817001">
            <w:pPr>
              <w:spacing w:before="120" w:after="120"/>
              <w:jc w:val="center"/>
              <w:rPr>
                <w:b/>
                <w:bCs/>
                <w:color w:val="1C1C1C"/>
                <w:szCs w:val="18"/>
                <w:lang w:val="en-AU"/>
              </w:rPr>
            </w:pPr>
            <w:r w:rsidRPr="00B005F7">
              <w:rPr>
                <w:b/>
                <w:bCs/>
                <w:color w:val="FFFFFF" w:themeColor="background2"/>
                <w:szCs w:val="18"/>
                <w:lang w:val="en-AU"/>
              </w:rPr>
              <w:t>Activity (Separations/episodes)*</w:t>
            </w:r>
          </w:p>
        </w:tc>
      </w:tr>
      <w:tr w:rsidR="009320D1" w:rsidRPr="00B005F7" w14:paraId="07405474" w14:textId="77777777" w:rsidTr="00D757FD">
        <w:trPr>
          <w:trHeight w:val="20"/>
        </w:trPr>
        <w:tc>
          <w:tcPr>
            <w:tcW w:w="1702" w:type="dxa"/>
            <w:tcBorders>
              <w:right w:val="single" w:sz="4" w:space="0" w:color="FFFFFF" w:themeColor="accent6"/>
            </w:tcBorders>
            <w:shd w:val="clear" w:color="auto" w:fill="C1DAF8" w:themeFill="accent2" w:themeFillTint="33"/>
          </w:tcPr>
          <w:p w14:paraId="31126DBF" w14:textId="77777777" w:rsidR="009320D1" w:rsidRPr="00B005F7" w:rsidRDefault="009320D1" w:rsidP="009320D1">
            <w:pPr>
              <w:spacing w:before="120" w:after="120"/>
              <w:rPr>
                <w:rFonts w:ascii="Futura PT Book" w:hAnsi="Futura PT Book" w:cs="Futura PT Book"/>
                <w:b/>
                <w:bCs/>
                <w:color w:val="000000"/>
                <w:sz w:val="16"/>
                <w:szCs w:val="16"/>
                <w:lang w:val="en-AU"/>
              </w:rPr>
            </w:pPr>
          </w:p>
        </w:tc>
        <w:tc>
          <w:tcPr>
            <w:tcW w:w="851" w:type="dxa"/>
            <w:tcBorders>
              <w:right w:val="single" w:sz="4" w:space="0" w:color="FFFFFF" w:themeColor="accent6"/>
            </w:tcBorders>
            <w:shd w:val="clear" w:color="auto" w:fill="C1DAF8" w:themeFill="accent2" w:themeFillTint="33"/>
            <w:vAlign w:val="center"/>
          </w:tcPr>
          <w:p w14:paraId="2B0913E0" w14:textId="6A789DBB"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2022–23</w:t>
            </w:r>
          </w:p>
        </w:tc>
        <w:tc>
          <w:tcPr>
            <w:tcW w:w="938" w:type="dxa"/>
            <w:tcBorders>
              <w:right w:val="single" w:sz="4" w:space="0" w:color="FFFFFF" w:themeColor="accent6"/>
            </w:tcBorders>
            <w:shd w:val="clear" w:color="auto" w:fill="C1DAF8" w:themeFill="accent2" w:themeFillTint="33"/>
            <w:vAlign w:val="center"/>
          </w:tcPr>
          <w:p w14:paraId="164C49E6" w14:textId="53E48CA4"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2023–24</w:t>
            </w:r>
          </w:p>
        </w:tc>
        <w:tc>
          <w:tcPr>
            <w:tcW w:w="974" w:type="dxa"/>
            <w:tcBorders>
              <w:right w:val="single" w:sz="4" w:space="0" w:color="FFFFFF" w:themeColor="accent6"/>
            </w:tcBorders>
            <w:shd w:val="clear" w:color="auto" w:fill="C1DAF8" w:themeFill="accent2" w:themeFillTint="33"/>
            <w:vAlign w:val="center"/>
          </w:tcPr>
          <w:p w14:paraId="07BBC803" w14:textId="77777777"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 Change</w:t>
            </w:r>
          </w:p>
        </w:tc>
        <w:tc>
          <w:tcPr>
            <w:tcW w:w="974" w:type="dxa"/>
            <w:tcBorders>
              <w:right w:val="single" w:sz="4" w:space="0" w:color="FFFFFF" w:themeColor="accent6"/>
            </w:tcBorders>
            <w:shd w:val="clear" w:color="auto" w:fill="C1DAF8" w:themeFill="accent2" w:themeFillTint="33"/>
            <w:vAlign w:val="center"/>
          </w:tcPr>
          <w:p w14:paraId="49F4CB32" w14:textId="0EDD4456"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2022–23</w:t>
            </w:r>
          </w:p>
        </w:tc>
        <w:tc>
          <w:tcPr>
            <w:tcW w:w="974" w:type="dxa"/>
            <w:tcBorders>
              <w:right w:val="single" w:sz="4" w:space="0" w:color="FFFFFF" w:themeColor="accent6"/>
            </w:tcBorders>
            <w:shd w:val="clear" w:color="auto" w:fill="C1DAF8" w:themeFill="accent2" w:themeFillTint="33"/>
            <w:vAlign w:val="center"/>
          </w:tcPr>
          <w:p w14:paraId="4F24082B" w14:textId="0310A1BC"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2023–24</w:t>
            </w:r>
          </w:p>
        </w:tc>
        <w:tc>
          <w:tcPr>
            <w:tcW w:w="974" w:type="dxa"/>
            <w:tcBorders>
              <w:right w:val="single" w:sz="4" w:space="0" w:color="FFFFFF" w:themeColor="accent6"/>
            </w:tcBorders>
            <w:shd w:val="clear" w:color="auto" w:fill="C1DAF8" w:themeFill="accent2" w:themeFillTint="33"/>
            <w:vAlign w:val="center"/>
          </w:tcPr>
          <w:p w14:paraId="345A2CA5" w14:textId="77777777"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 Change</w:t>
            </w:r>
          </w:p>
        </w:tc>
      </w:tr>
      <w:tr w:rsidR="00590123" w:rsidRPr="00B005F7" w14:paraId="3E67223D" w14:textId="77777777" w:rsidTr="00D757FD">
        <w:trPr>
          <w:trHeight w:val="20"/>
        </w:trPr>
        <w:tc>
          <w:tcPr>
            <w:tcW w:w="1702" w:type="dxa"/>
            <w:tcBorders>
              <w:right w:val="single" w:sz="4" w:space="0" w:color="FFFFFF" w:themeColor="accent6"/>
            </w:tcBorders>
            <w:vAlign w:val="center"/>
          </w:tcPr>
          <w:p w14:paraId="49F49515" w14:textId="77777777" w:rsidR="00590123" w:rsidRPr="00B005F7" w:rsidRDefault="00590123" w:rsidP="00590123">
            <w:pPr>
              <w:spacing w:before="120" w:after="120"/>
              <w:rPr>
                <w:rFonts w:cs="Arial"/>
                <w:color w:val="000000"/>
                <w:sz w:val="18"/>
                <w:szCs w:val="18"/>
                <w:lang w:val="en-AU"/>
              </w:rPr>
            </w:pPr>
            <w:r w:rsidRPr="00B005F7">
              <w:rPr>
                <w:rFonts w:cs="Arial"/>
                <w:sz w:val="18"/>
                <w:szCs w:val="18"/>
                <w:lang w:val="en-AU"/>
              </w:rPr>
              <w:t>Admitted acute</w:t>
            </w:r>
          </w:p>
        </w:tc>
        <w:tc>
          <w:tcPr>
            <w:tcW w:w="851" w:type="dxa"/>
            <w:tcBorders>
              <w:right w:val="single" w:sz="4" w:space="0" w:color="FFFFFF" w:themeColor="accent6"/>
            </w:tcBorders>
          </w:tcPr>
          <w:p w14:paraId="47082BE5" w14:textId="0324DD09" w:rsidR="00590123" w:rsidRPr="00B005F7" w:rsidRDefault="00590123" w:rsidP="00590123">
            <w:pPr>
              <w:spacing w:before="120" w:after="120"/>
              <w:jc w:val="center"/>
              <w:rPr>
                <w:rFonts w:cs="Arial"/>
                <w:color w:val="1C1C1C"/>
                <w:sz w:val="18"/>
                <w:szCs w:val="18"/>
                <w:lang w:val="en-AU"/>
              </w:rPr>
            </w:pPr>
            <w:r w:rsidRPr="00B005F7">
              <w:rPr>
                <w:sz w:val="18"/>
                <w:szCs w:val="18"/>
                <w:lang w:val="en-AU"/>
              </w:rPr>
              <w:t>27</w:t>
            </w:r>
            <w:r w:rsidR="00E91B9A" w:rsidRPr="00B005F7">
              <w:rPr>
                <w:sz w:val="18"/>
                <w:szCs w:val="18"/>
                <w:lang w:val="en-AU"/>
              </w:rPr>
              <w:t>5</w:t>
            </w:r>
          </w:p>
        </w:tc>
        <w:tc>
          <w:tcPr>
            <w:tcW w:w="938" w:type="dxa"/>
            <w:tcBorders>
              <w:right w:val="single" w:sz="4" w:space="0" w:color="FFFFFF" w:themeColor="accent6"/>
            </w:tcBorders>
          </w:tcPr>
          <w:p w14:paraId="1F88C982" w14:textId="5FD147D9" w:rsidR="00590123" w:rsidRPr="00B005F7" w:rsidRDefault="27EE5E8E" w:rsidP="00590123">
            <w:pPr>
              <w:spacing w:before="120" w:after="120"/>
              <w:jc w:val="center"/>
              <w:rPr>
                <w:sz w:val="18"/>
                <w:szCs w:val="18"/>
                <w:lang w:val="en-AU"/>
              </w:rPr>
            </w:pPr>
            <w:r w:rsidRPr="00B005F7">
              <w:rPr>
                <w:sz w:val="18"/>
                <w:szCs w:val="18"/>
                <w:lang w:val="en-AU"/>
              </w:rPr>
              <w:t>2</w:t>
            </w:r>
            <w:r w:rsidR="00E91B9A" w:rsidRPr="00B005F7">
              <w:rPr>
                <w:sz w:val="18"/>
                <w:szCs w:val="18"/>
                <w:lang w:val="en-AU"/>
              </w:rPr>
              <w:t>75</w:t>
            </w:r>
          </w:p>
        </w:tc>
        <w:tc>
          <w:tcPr>
            <w:tcW w:w="974" w:type="dxa"/>
            <w:tcBorders>
              <w:right w:val="single" w:sz="4" w:space="0" w:color="FFFFFF" w:themeColor="accent6"/>
            </w:tcBorders>
          </w:tcPr>
          <w:p w14:paraId="5DA7477B" w14:textId="0358AEF6" w:rsidR="00590123" w:rsidRPr="00B005F7" w:rsidRDefault="009476E5" w:rsidP="00590123">
            <w:pPr>
              <w:spacing w:before="120" w:after="120"/>
              <w:jc w:val="center"/>
              <w:rPr>
                <w:rFonts w:cs="Arial"/>
                <w:color w:val="1C1C1C"/>
                <w:sz w:val="18"/>
                <w:szCs w:val="18"/>
                <w:lang w:val="en-AU"/>
              </w:rPr>
            </w:pPr>
            <w:r w:rsidRPr="00B005F7">
              <w:rPr>
                <w:sz w:val="18"/>
                <w:szCs w:val="18"/>
                <w:lang w:val="en-AU"/>
              </w:rPr>
              <w:t>0.0</w:t>
            </w:r>
            <w:r w:rsidR="00590123" w:rsidRPr="00B005F7">
              <w:rPr>
                <w:sz w:val="18"/>
                <w:szCs w:val="18"/>
                <w:lang w:val="en-AU"/>
              </w:rPr>
              <w:t>%</w:t>
            </w:r>
          </w:p>
        </w:tc>
        <w:tc>
          <w:tcPr>
            <w:tcW w:w="974" w:type="dxa"/>
            <w:tcBorders>
              <w:right w:val="single" w:sz="4" w:space="0" w:color="FFFFFF" w:themeColor="accent6"/>
            </w:tcBorders>
          </w:tcPr>
          <w:p w14:paraId="756E2FEB" w14:textId="219E125B" w:rsidR="00590123" w:rsidRPr="00B005F7" w:rsidRDefault="002759AF" w:rsidP="00590123">
            <w:pPr>
              <w:spacing w:before="120" w:after="120"/>
              <w:jc w:val="center"/>
              <w:rPr>
                <w:rFonts w:cs="Arial"/>
                <w:color w:val="1C1C1C"/>
                <w:sz w:val="18"/>
                <w:szCs w:val="18"/>
                <w:lang w:val="en-AU"/>
              </w:rPr>
            </w:pPr>
            <w:r w:rsidRPr="00B005F7">
              <w:rPr>
                <w:sz w:val="18"/>
                <w:szCs w:val="18"/>
                <w:lang w:val="en-AU"/>
              </w:rPr>
              <w:t>6.</w:t>
            </w:r>
            <w:r w:rsidR="009476E5" w:rsidRPr="00B005F7">
              <w:rPr>
                <w:sz w:val="18"/>
                <w:szCs w:val="18"/>
                <w:lang w:val="en-AU"/>
              </w:rPr>
              <w:t>6</w:t>
            </w:r>
            <w:r w:rsidR="00590123" w:rsidRPr="00B005F7">
              <w:rPr>
                <w:sz w:val="18"/>
                <w:szCs w:val="18"/>
                <w:lang w:val="en-AU"/>
              </w:rPr>
              <w:t>M</w:t>
            </w:r>
          </w:p>
        </w:tc>
        <w:tc>
          <w:tcPr>
            <w:tcW w:w="974" w:type="dxa"/>
            <w:tcBorders>
              <w:right w:val="single" w:sz="4" w:space="0" w:color="FFFFFF" w:themeColor="accent6"/>
            </w:tcBorders>
          </w:tcPr>
          <w:p w14:paraId="1F313C57" w14:textId="64720734" w:rsidR="00590123" w:rsidRPr="00B005F7" w:rsidRDefault="00590123" w:rsidP="00590123">
            <w:pPr>
              <w:spacing w:before="120" w:after="120"/>
              <w:jc w:val="center"/>
              <w:rPr>
                <w:rFonts w:cs="Arial"/>
                <w:color w:val="1C1C1C"/>
                <w:sz w:val="18"/>
                <w:szCs w:val="18"/>
                <w:lang w:val="en-AU"/>
              </w:rPr>
            </w:pPr>
            <w:r w:rsidRPr="00B005F7">
              <w:rPr>
                <w:sz w:val="18"/>
                <w:szCs w:val="18"/>
                <w:lang w:val="en-AU"/>
              </w:rPr>
              <w:t>6.</w:t>
            </w:r>
            <w:r w:rsidR="009476E5" w:rsidRPr="00B005F7">
              <w:rPr>
                <w:sz w:val="18"/>
                <w:szCs w:val="18"/>
                <w:lang w:val="en-AU"/>
              </w:rPr>
              <w:t>9</w:t>
            </w:r>
            <w:r w:rsidRPr="00B005F7">
              <w:rPr>
                <w:sz w:val="18"/>
                <w:szCs w:val="18"/>
                <w:lang w:val="en-AU"/>
              </w:rPr>
              <w:t>M</w:t>
            </w:r>
          </w:p>
        </w:tc>
        <w:tc>
          <w:tcPr>
            <w:tcW w:w="974" w:type="dxa"/>
            <w:tcBorders>
              <w:right w:val="single" w:sz="4" w:space="0" w:color="FFFFFF" w:themeColor="accent6"/>
            </w:tcBorders>
          </w:tcPr>
          <w:p w14:paraId="3EE493B9" w14:textId="57CB49A5" w:rsidR="00590123" w:rsidRPr="00B005F7" w:rsidRDefault="00B32D40" w:rsidP="00590123">
            <w:pPr>
              <w:spacing w:before="120" w:after="120"/>
              <w:jc w:val="center"/>
              <w:rPr>
                <w:rFonts w:cs="Arial"/>
                <w:color w:val="1C1C1C"/>
                <w:sz w:val="18"/>
                <w:szCs w:val="18"/>
                <w:lang w:val="en-AU"/>
              </w:rPr>
            </w:pPr>
            <w:r w:rsidRPr="00B005F7">
              <w:rPr>
                <w:sz w:val="18"/>
                <w:szCs w:val="18"/>
                <w:lang w:val="en-AU"/>
              </w:rPr>
              <w:t>+</w:t>
            </w:r>
            <w:r w:rsidR="009476E5" w:rsidRPr="00B005F7">
              <w:rPr>
                <w:sz w:val="18"/>
                <w:szCs w:val="18"/>
                <w:lang w:val="en-AU"/>
              </w:rPr>
              <w:t>5.2</w:t>
            </w:r>
            <w:r w:rsidR="00590123" w:rsidRPr="00B005F7">
              <w:rPr>
                <w:sz w:val="18"/>
                <w:szCs w:val="18"/>
                <w:lang w:val="en-AU"/>
              </w:rPr>
              <w:t>%</w:t>
            </w:r>
          </w:p>
        </w:tc>
      </w:tr>
      <w:tr w:rsidR="00D45ACA" w:rsidRPr="00B005F7" w14:paraId="663F82E3" w14:textId="77777777" w:rsidTr="00D757FD">
        <w:trPr>
          <w:trHeight w:val="20"/>
        </w:trPr>
        <w:tc>
          <w:tcPr>
            <w:tcW w:w="1702" w:type="dxa"/>
            <w:tcBorders>
              <w:right w:val="single" w:sz="4" w:space="0" w:color="FFFFFF" w:themeColor="accent6"/>
            </w:tcBorders>
            <w:vAlign w:val="center"/>
          </w:tcPr>
          <w:p w14:paraId="1599662A" w14:textId="77777777" w:rsidR="00D45ACA" w:rsidRPr="00B005F7" w:rsidRDefault="00D45ACA" w:rsidP="00D45ACA">
            <w:pPr>
              <w:spacing w:before="120" w:after="120"/>
              <w:rPr>
                <w:rFonts w:cs="Arial"/>
                <w:color w:val="000000"/>
                <w:sz w:val="18"/>
                <w:szCs w:val="18"/>
                <w:lang w:val="en-AU"/>
              </w:rPr>
            </w:pPr>
            <w:r w:rsidRPr="00B005F7">
              <w:rPr>
                <w:rFonts w:cs="Arial"/>
                <w:sz w:val="18"/>
                <w:szCs w:val="18"/>
                <w:lang w:val="en-AU"/>
              </w:rPr>
              <w:t>Admitted mental health</w:t>
            </w:r>
          </w:p>
        </w:tc>
        <w:tc>
          <w:tcPr>
            <w:tcW w:w="851" w:type="dxa"/>
            <w:tcBorders>
              <w:right w:val="single" w:sz="4" w:space="0" w:color="FFFFFF" w:themeColor="accent6"/>
            </w:tcBorders>
          </w:tcPr>
          <w:p w14:paraId="38F1113B" w14:textId="1642CEC4" w:rsidR="00D45ACA" w:rsidRPr="00B005F7" w:rsidRDefault="00D45ACA" w:rsidP="00D45ACA">
            <w:pPr>
              <w:spacing w:before="120" w:after="120"/>
              <w:jc w:val="center"/>
              <w:rPr>
                <w:rFonts w:cs="Arial"/>
                <w:color w:val="1C1C1C"/>
                <w:sz w:val="18"/>
                <w:szCs w:val="18"/>
                <w:lang w:val="en-AU"/>
              </w:rPr>
            </w:pPr>
            <w:r w:rsidRPr="00B005F7">
              <w:rPr>
                <w:sz w:val="18"/>
                <w:szCs w:val="18"/>
                <w:lang w:val="en-AU"/>
              </w:rPr>
              <w:t>185</w:t>
            </w:r>
          </w:p>
        </w:tc>
        <w:tc>
          <w:tcPr>
            <w:tcW w:w="938" w:type="dxa"/>
            <w:tcBorders>
              <w:right w:val="single" w:sz="4" w:space="0" w:color="FFFFFF" w:themeColor="accent6"/>
            </w:tcBorders>
          </w:tcPr>
          <w:p w14:paraId="132ED236" w14:textId="3A6DE14D" w:rsidR="00D45ACA" w:rsidRPr="00B005F7" w:rsidRDefault="00D45ACA" w:rsidP="00D45ACA">
            <w:pPr>
              <w:spacing w:before="120" w:after="120"/>
              <w:jc w:val="center"/>
              <w:rPr>
                <w:rFonts w:cs="Arial"/>
                <w:color w:val="1C1C1C"/>
                <w:sz w:val="18"/>
                <w:szCs w:val="18"/>
                <w:lang w:val="en-AU"/>
              </w:rPr>
            </w:pPr>
            <w:r w:rsidRPr="00B005F7">
              <w:rPr>
                <w:sz w:val="18"/>
                <w:szCs w:val="18"/>
                <w:lang w:val="en-AU"/>
              </w:rPr>
              <w:t>184</w:t>
            </w:r>
          </w:p>
        </w:tc>
        <w:tc>
          <w:tcPr>
            <w:tcW w:w="974" w:type="dxa"/>
            <w:tcBorders>
              <w:right w:val="single" w:sz="4" w:space="0" w:color="FFFFFF" w:themeColor="accent6"/>
            </w:tcBorders>
          </w:tcPr>
          <w:p w14:paraId="064329ED" w14:textId="6EE34B54" w:rsidR="00D45ACA" w:rsidRPr="00B005F7" w:rsidRDefault="00D45ACA" w:rsidP="00D45ACA">
            <w:pPr>
              <w:spacing w:before="120" w:after="120"/>
              <w:jc w:val="center"/>
              <w:rPr>
                <w:rFonts w:cs="Arial"/>
                <w:color w:val="1C1C1C"/>
                <w:sz w:val="18"/>
                <w:szCs w:val="18"/>
                <w:lang w:val="en-AU"/>
              </w:rPr>
            </w:pPr>
            <w:r w:rsidRPr="00B005F7">
              <w:rPr>
                <w:sz w:val="18"/>
                <w:szCs w:val="18"/>
                <w:lang w:val="en-AU"/>
              </w:rPr>
              <w:t>-0.5%</w:t>
            </w:r>
          </w:p>
        </w:tc>
        <w:tc>
          <w:tcPr>
            <w:tcW w:w="974" w:type="dxa"/>
            <w:tcBorders>
              <w:right w:val="single" w:sz="4" w:space="0" w:color="FFFFFF" w:themeColor="accent6"/>
            </w:tcBorders>
          </w:tcPr>
          <w:p w14:paraId="59AC2770" w14:textId="11CF3990" w:rsidR="00D45ACA" w:rsidRPr="00B005F7" w:rsidRDefault="00D45ACA" w:rsidP="00D45ACA">
            <w:pPr>
              <w:spacing w:before="120" w:after="120"/>
              <w:jc w:val="center"/>
              <w:rPr>
                <w:rFonts w:cs="Arial"/>
                <w:color w:val="1C1C1C"/>
                <w:sz w:val="18"/>
                <w:szCs w:val="18"/>
                <w:lang w:val="en-AU"/>
              </w:rPr>
            </w:pPr>
            <w:r w:rsidRPr="00B005F7">
              <w:rPr>
                <w:sz w:val="18"/>
                <w:szCs w:val="18"/>
                <w:lang w:val="en-AU"/>
              </w:rPr>
              <w:t>149.4K</w:t>
            </w:r>
          </w:p>
        </w:tc>
        <w:tc>
          <w:tcPr>
            <w:tcW w:w="974" w:type="dxa"/>
            <w:tcBorders>
              <w:right w:val="single" w:sz="4" w:space="0" w:color="FFFFFF" w:themeColor="accent6"/>
            </w:tcBorders>
          </w:tcPr>
          <w:p w14:paraId="3C71D253" w14:textId="109D98C5" w:rsidR="00D45ACA" w:rsidRPr="00B005F7" w:rsidRDefault="00D45ACA" w:rsidP="00D45ACA">
            <w:pPr>
              <w:spacing w:before="120" w:after="120"/>
              <w:jc w:val="center"/>
              <w:rPr>
                <w:rFonts w:cs="Arial"/>
                <w:color w:val="1C1C1C"/>
                <w:sz w:val="18"/>
                <w:szCs w:val="18"/>
                <w:lang w:val="en-AU"/>
              </w:rPr>
            </w:pPr>
            <w:r w:rsidRPr="00B005F7">
              <w:rPr>
                <w:sz w:val="18"/>
                <w:szCs w:val="18"/>
                <w:lang w:val="en-AU"/>
              </w:rPr>
              <w:t>160.5K</w:t>
            </w:r>
          </w:p>
        </w:tc>
        <w:tc>
          <w:tcPr>
            <w:tcW w:w="974" w:type="dxa"/>
            <w:tcBorders>
              <w:right w:val="single" w:sz="4" w:space="0" w:color="FFFFFF" w:themeColor="accent6"/>
            </w:tcBorders>
          </w:tcPr>
          <w:p w14:paraId="759E7D6F" w14:textId="0A036DDB" w:rsidR="00D45ACA" w:rsidRPr="00B005F7" w:rsidRDefault="00D45ACA" w:rsidP="00D45ACA">
            <w:pPr>
              <w:spacing w:before="120" w:after="120"/>
              <w:jc w:val="center"/>
              <w:rPr>
                <w:rFonts w:cs="Arial"/>
                <w:color w:val="1C1C1C"/>
                <w:sz w:val="18"/>
                <w:szCs w:val="18"/>
                <w:lang w:val="en-AU"/>
              </w:rPr>
            </w:pPr>
            <w:r w:rsidRPr="00B005F7">
              <w:rPr>
                <w:sz w:val="18"/>
                <w:szCs w:val="18"/>
                <w:lang w:val="en-AU"/>
              </w:rPr>
              <w:t>+7.5%</w:t>
            </w:r>
          </w:p>
        </w:tc>
      </w:tr>
      <w:tr w:rsidR="00D45ACA" w:rsidRPr="00B005F7" w14:paraId="1F95F8D5" w14:textId="77777777" w:rsidTr="3E0D521A">
        <w:trPr>
          <w:trHeight w:val="20"/>
        </w:trPr>
        <w:tc>
          <w:tcPr>
            <w:tcW w:w="1702" w:type="dxa"/>
            <w:tcBorders>
              <w:right w:val="single" w:sz="4" w:space="0" w:color="FFFFFF" w:themeColor="accent6"/>
            </w:tcBorders>
            <w:vAlign w:val="center"/>
          </w:tcPr>
          <w:p w14:paraId="2D8D2485" w14:textId="77777777" w:rsidR="00D45ACA" w:rsidRPr="00B005F7" w:rsidRDefault="00D45ACA" w:rsidP="00D45ACA">
            <w:pPr>
              <w:spacing w:before="120" w:after="120"/>
              <w:rPr>
                <w:rFonts w:cs="Arial"/>
                <w:color w:val="000000"/>
                <w:sz w:val="18"/>
                <w:szCs w:val="18"/>
                <w:lang w:val="en-AU"/>
              </w:rPr>
            </w:pPr>
            <w:r w:rsidRPr="00B005F7">
              <w:rPr>
                <w:rFonts w:cs="Arial"/>
                <w:color w:val="000000"/>
                <w:sz w:val="18"/>
                <w:szCs w:val="18"/>
                <w:lang w:val="en-AU"/>
              </w:rPr>
              <w:t>Community mental health</w:t>
            </w:r>
          </w:p>
        </w:tc>
        <w:tc>
          <w:tcPr>
            <w:tcW w:w="851" w:type="dxa"/>
            <w:tcBorders>
              <w:right w:val="single" w:sz="4" w:space="0" w:color="FFFFFF" w:themeColor="accent6"/>
            </w:tcBorders>
            <w:vAlign w:val="center"/>
          </w:tcPr>
          <w:p w14:paraId="1ABEC4EE" w14:textId="7148CA6A" w:rsidR="00D45ACA" w:rsidRPr="00B005F7" w:rsidRDefault="00D45ACA" w:rsidP="00D45ACA">
            <w:pPr>
              <w:spacing w:before="120" w:after="120"/>
              <w:jc w:val="center"/>
              <w:rPr>
                <w:rFonts w:cs="Arial"/>
                <w:color w:val="1C1C1C"/>
                <w:sz w:val="18"/>
                <w:szCs w:val="18"/>
                <w:lang w:val="en-AU"/>
              </w:rPr>
            </w:pPr>
            <w:r w:rsidRPr="00B005F7">
              <w:rPr>
                <w:rFonts w:cs="Arial"/>
                <w:color w:val="1C1C1C"/>
                <w:sz w:val="18"/>
                <w:szCs w:val="18"/>
                <w:lang w:val="en-AU"/>
              </w:rPr>
              <w:t>274</w:t>
            </w:r>
          </w:p>
        </w:tc>
        <w:tc>
          <w:tcPr>
            <w:tcW w:w="938" w:type="dxa"/>
            <w:tcBorders>
              <w:right w:val="single" w:sz="4" w:space="0" w:color="FFFFFF" w:themeColor="accent6"/>
            </w:tcBorders>
            <w:vAlign w:val="center"/>
          </w:tcPr>
          <w:p w14:paraId="2395A44C" w14:textId="245821D5" w:rsidR="00D45ACA" w:rsidRPr="00B005F7" w:rsidRDefault="00D45ACA" w:rsidP="00D45ACA">
            <w:pPr>
              <w:spacing w:before="120" w:after="120"/>
              <w:jc w:val="center"/>
              <w:rPr>
                <w:rFonts w:cs="Arial"/>
                <w:color w:val="1C1C1C"/>
                <w:sz w:val="18"/>
                <w:szCs w:val="18"/>
                <w:lang w:val="en-AU"/>
              </w:rPr>
            </w:pPr>
            <w:r w:rsidRPr="00B005F7">
              <w:rPr>
                <w:rFonts w:cs="Arial"/>
                <w:color w:val="1C1C1C"/>
                <w:sz w:val="18"/>
                <w:szCs w:val="18"/>
                <w:lang w:val="en-AU"/>
              </w:rPr>
              <w:t>296</w:t>
            </w:r>
          </w:p>
        </w:tc>
        <w:tc>
          <w:tcPr>
            <w:tcW w:w="974" w:type="dxa"/>
            <w:tcBorders>
              <w:right w:val="single" w:sz="4" w:space="0" w:color="FFFFFF" w:themeColor="accent6"/>
            </w:tcBorders>
            <w:vAlign w:val="center"/>
          </w:tcPr>
          <w:p w14:paraId="3ECCB62D" w14:textId="5684E2C4" w:rsidR="00D45ACA" w:rsidRPr="00B005F7" w:rsidRDefault="00D45ACA" w:rsidP="00D45ACA">
            <w:pPr>
              <w:spacing w:before="120" w:after="120"/>
              <w:jc w:val="center"/>
              <w:rPr>
                <w:rFonts w:cs="Arial"/>
                <w:color w:val="1C1C1C"/>
                <w:sz w:val="18"/>
                <w:szCs w:val="18"/>
                <w:lang w:val="en-AU"/>
              </w:rPr>
            </w:pPr>
            <w:r w:rsidRPr="00B005F7">
              <w:rPr>
                <w:rFonts w:cs="Arial"/>
                <w:color w:val="1C1C1C"/>
                <w:sz w:val="18"/>
                <w:szCs w:val="18"/>
                <w:lang w:val="en-AU"/>
              </w:rPr>
              <w:t>+8.0%</w:t>
            </w:r>
          </w:p>
        </w:tc>
        <w:tc>
          <w:tcPr>
            <w:tcW w:w="974" w:type="dxa"/>
            <w:tcBorders>
              <w:right w:val="single" w:sz="4" w:space="0" w:color="FFFFFF" w:themeColor="accent6"/>
            </w:tcBorders>
            <w:vAlign w:val="center"/>
          </w:tcPr>
          <w:p w14:paraId="4E75A986" w14:textId="6849594A" w:rsidR="00D45ACA" w:rsidRPr="00B005F7" w:rsidRDefault="00D45ACA" w:rsidP="00D45ACA">
            <w:pPr>
              <w:spacing w:before="120" w:after="120"/>
              <w:jc w:val="center"/>
              <w:rPr>
                <w:rFonts w:cs="Arial"/>
                <w:color w:val="1C1C1C"/>
                <w:sz w:val="18"/>
                <w:szCs w:val="18"/>
                <w:lang w:val="en-AU"/>
              </w:rPr>
            </w:pPr>
            <w:r w:rsidRPr="00B005F7">
              <w:rPr>
                <w:rFonts w:cs="Arial"/>
                <w:color w:val="1C1C1C"/>
                <w:sz w:val="18"/>
                <w:szCs w:val="18"/>
                <w:lang w:val="en-AU"/>
              </w:rPr>
              <w:t>1.3M</w:t>
            </w:r>
          </w:p>
        </w:tc>
        <w:tc>
          <w:tcPr>
            <w:tcW w:w="974" w:type="dxa"/>
            <w:tcBorders>
              <w:right w:val="single" w:sz="4" w:space="0" w:color="FFFFFF" w:themeColor="accent6"/>
            </w:tcBorders>
            <w:vAlign w:val="center"/>
          </w:tcPr>
          <w:p w14:paraId="12F556F8" w14:textId="7532FD69" w:rsidR="00D45ACA" w:rsidRPr="00B005F7" w:rsidRDefault="00D45ACA" w:rsidP="00D45ACA">
            <w:pPr>
              <w:spacing w:before="120" w:after="120"/>
              <w:jc w:val="center"/>
              <w:rPr>
                <w:rFonts w:cs="Arial"/>
                <w:color w:val="1C1C1C"/>
                <w:sz w:val="18"/>
                <w:szCs w:val="18"/>
                <w:lang w:val="en-AU"/>
              </w:rPr>
            </w:pPr>
            <w:r w:rsidRPr="00B005F7">
              <w:rPr>
                <w:rFonts w:cs="Arial"/>
                <w:color w:val="1C1C1C"/>
                <w:sz w:val="18"/>
                <w:szCs w:val="18"/>
                <w:lang w:val="en-AU"/>
              </w:rPr>
              <w:t>1.4M</w:t>
            </w:r>
          </w:p>
        </w:tc>
        <w:tc>
          <w:tcPr>
            <w:tcW w:w="974" w:type="dxa"/>
            <w:tcBorders>
              <w:right w:val="single" w:sz="4" w:space="0" w:color="FFFFFF" w:themeColor="accent6"/>
            </w:tcBorders>
            <w:vAlign w:val="center"/>
          </w:tcPr>
          <w:p w14:paraId="69162109" w14:textId="25DC7227" w:rsidR="00D45ACA" w:rsidRPr="00B005F7" w:rsidRDefault="00D45ACA" w:rsidP="00D45ACA">
            <w:pPr>
              <w:spacing w:before="120" w:after="120"/>
              <w:jc w:val="center"/>
              <w:rPr>
                <w:rFonts w:cs="Arial"/>
                <w:color w:val="1C1C1C"/>
                <w:sz w:val="18"/>
                <w:szCs w:val="18"/>
                <w:lang w:val="en-AU"/>
              </w:rPr>
            </w:pPr>
            <w:r w:rsidRPr="00B005F7">
              <w:rPr>
                <w:rFonts w:cs="Arial"/>
                <w:color w:val="1C1C1C"/>
                <w:sz w:val="18"/>
                <w:szCs w:val="18"/>
                <w:lang w:val="en-AU"/>
              </w:rPr>
              <w:t>+15.6%</w:t>
            </w:r>
          </w:p>
        </w:tc>
      </w:tr>
      <w:tr w:rsidR="00D34268" w:rsidRPr="00B005F7" w14:paraId="2E7A88F5" w14:textId="77777777" w:rsidTr="3E0D521A">
        <w:trPr>
          <w:trHeight w:val="20"/>
        </w:trPr>
        <w:tc>
          <w:tcPr>
            <w:tcW w:w="1702" w:type="dxa"/>
            <w:tcBorders>
              <w:right w:val="single" w:sz="4" w:space="0" w:color="FFFFFF" w:themeColor="accent6"/>
            </w:tcBorders>
            <w:vAlign w:val="center"/>
          </w:tcPr>
          <w:p w14:paraId="5777C756" w14:textId="77777777" w:rsidR="00D34268" w:rsidRPr="00B005F7" w:rsidRDefault="00D34268" w:rsidP="00D34268">
            <w:pPr>
              <w:spacing w:before="120" w:after="120"/>
              <w:rPr>
                <w:rFonts w:cs="Arial"/>
                <w:color w:val="1C1C1C"/>
                <w:sz w:val="18"/>
                <w:szCs w:val="18"/>
                <w:lang w:val="en-AU"/>
              </w:rPr>
            </w:pPr>
            <w:r w:rsidRPr="00B005F7">
              <w:rPr>
                <w:rFonts w:cs="Arial"/>
                <w:sz w:val="18"/>
                <w:szCs w:val="18"/>
                <w:lang w:val="en-AU"/>
              </w:rPr>
              <w:t>Emergency</w:t>
            </w:r>
          </w:p>
        </w:tc>
        <w:tc>
          <w:tcPr>
            <w:tcW w:w="851" w:type="dxa"/>
            <w:tcBorders>
              <w:right w:val="single" w:sz="4" w:space="0" w:color="FFFFFF" w:themeColor="accent6"/>
            </w:tcBorders>
          </w:tcPr>
          <w:p w14:paraId="292724C8" w14:textId="63E166A2" w:rsidR="00D34268" w:rsidRPr="00B005F7" w:rsidRDefault="00D34268" w:rsidP="00D34268">
            <w:pPr>
              <w:spacing w:before="120" w:after="120"/>
              <w:jc w:val="center"/>
              <w:rPr>
                <w:rFonts w:cs="Arial"/>
                <w:color w:val="1C1C1C"/>
                <w:sz w:val="18"/>
                <w:szCs w:val="18"/>
                <w:lang w:val="en-AU"/>
              </w:rPr>
            </w:pPr>
            <w:r w:rsidRPr="00B005F7">
              <w:rPr>
                <w:sz w:val="18"/>
                <w:szCs w:val="18"/>
                <w:lang w:val="en-AU"/>
              </w:rPr>
              <w:t>211</w:t>
            </w:r>
          </w:p>
        </w:tc>
        <w:tc>
          <w:tcPr>
            <w:tcW w:w="938" w:type="dxa"/>
            <w:tcBorders>
              <w:right w:val="single" w:sz="4" w:space="0" w:color="FFFFFF" w:themeColor="accent6"/>
            </w:tcBorders>
          </w:tcPr>
          <w:p w14:paraId="5DBACDC4" w14:textId="6AE9F41B" w:rsidR="00D34268" w:rsidRPr="00B005F7" w:rsidRDefault="00D34268" w:rsidP="00D34268">
            <w:pPr>
              <w:spacing w:before="120" w:after="120"/>
              <w:jc w:val="center"/>
              <w:rPr>
                <w:sz w:val="18"/>
                <w:szCs w:val="18"/>
                <w:lang w:val="en-AU"/>
              </w:rPr>
            </w:pPr>
            <w:r w:rsidRPr="00B005F7">
              <w:rPr>
                <w:sz w:val="18"/>
                <w:szCs w:val="18"/>
                <w:lang w:val="en-AU"/>
              </w:rPr>
              <w:t>219</w:t>
            </w:r>
          </w:p>
        </w:tc>
        <w:tc>
          <w:tcPr>
            <w:tcW w:w="974" w:type="dxa"/>
            <w:tcBorders>
              <w:right w:val="single" w:sz="4" w:space="0" w:color="FFFFFF" w:themeColor="accent6"/>
            </w:tcBorders>
          </w:tcPr>
          <w:p w14:paraId="6274D27C" w14:textId="2C0115B0" w:rsidR="00D34268" w:rsidRPr="00B005F7" w:rsidRDefault="00D34268" w:rsidP="00D34268">
            <w:pPr>
              <w:spacing w:before="120" w:after="120"/>
              <w:jc w:val="center"/>
              <w:rPr>
                <w:rFonts w:eastAsia="Arial" w:cs="Arial"/>
                <w:sz w:val="18"/>
                <w:szCs w:val="18"/>
                <w:lang w:val="en-AU"/>
              </w:rPr>
            </w:pPr>
            <w:r w:rsidRPr="00B005F7">
              <w:rPr>
                <w:sz w:val="18"/>
                <w:szCs w:val="18"/>
                <w:lang w:val="en-AU"/>
              </w:rPr>
              <w:t>+3.8%</w:t>
            </w:r>
          </w:p>
        </w:tc>
        <w:tc>
          <w:tcPr>
            <w:tcW w:w="974" w:type="dxa"/>
            <w:tcBorders>
              <w:right w:val="single" w:sz="4" w:space="0" w:color="FFFFFF" w:themeColor="accent6"/>
            </w:tcBorders>
          </w:tcPr>
          <w:p w14:paraId="36BBC9AC" w14:textId="4C18DA0C" w:rsidR="00D34268" w:rsidRPr="00B005F7" w:rsidRDefault="00D34268" w:rsidP="00D34268">
            <w:pPr>
              <w:spacing w:before="120" w:after="120"/>
              <w:jc w:val="center"/>
              <w:rPr>
                <w:rFonts w:cs="Arial"/>
                <w:color w:val="1C1C1C"/>
                <w:sz w:val="18"/>
                <w:szCs w:val="18"/>
                <w:lang w:val="en-AU"/>
              </w:rPr>
            </w:pPr>
            <w:r w:rsidRPr="00B005F7">
              <w:rPr>
                <w:sz w:val="18"/>
                <w:szCs w:val="18"/>
                <w:lang w:val="en-AU"/>
              </w:rPr>
              <w:t>8.8M</w:t>
            </w:r>
          </w:p>
        </w:tc>
        <w:tc>
          <w:tcPr>
            <w:tcW w:w="974" w:type="dxa"/>
            <w:tcBorders>
              <w:right w:val="single" w:sz="4" w:space="0" w:color="FFFFFF" w:themeColor="accent6"/>
            </w:tcBorders>
          </w:tcPr>
          <w:p w14:paraId="5D34912B" w14:textId="5A4390EA" w:rsidR="00D34268" w:rsidRPr="00B005F7" w:rsidRDefault="00D34268" w:rsidP="00D34268">
            <w:pPr>
              <w:spacing w:before="120" w:after="120"/>
              <w:jc w:val="center"/>
              <w:rPr>
                <w:rFonts w:cs="Arial"/>
                <w:color w:val="1C1C1C"/>
                <w:sz w:val="18"/>
                <w:szCs w:val="18"/>
                <w:lang w:val="en-AU"/>
              </w:rPr>
            </w:pPr>
            <w:r w:rsidRPr="00B005F7">
              <w:rPr>
                <w:sz w:val="18"/>
                <w:szCs w:val="18"/>
                <w:lang w:val="en-AU"/>
              </w:rPr>
              <w:t>9.1M</w:t>
            </w:r>
          </w:p>
        </w:tc>
        <w:tc>
          <w:tcPr>
            <w:tcW w:w="974" w:type="dxa"/>
            <w:tcBorders>
              <w:right w:val="single" w:sz="4" w:space="0" w:color="FFFFFF" w:themeColor="accent6"/>
            </w:tcBorders>
          </w:tcPr>
          <w:p w14:paraId="44B1F59D" w14:textId="0637147B" w:rsidR="00D34268" w:rsidRPr="00B005F7" w:rsidRDefault="00D34268" w:rsidP="00D34268">
            <w:pPr>
              <w:spacing w:before="120" w:after="120"/>
              <w:jc w:val="center"/>
              <w:rPr>
                <w:sz w:val="18"/>
                <w:szCs w:val="18"/>
                <w:lang w:val="en-AU"/>
              </w:rPr>
            </w:pPr>
            <w:r w:rsidRPr="00B005F7">
              <w:rPr>
                <w:sz w:val="18"/>
                <w:szCs w:val="18"/>
                <w:lang w:val="en-AU"/>
              </w:rPr>
              <w:t>+3.8%</w:t>
            </w:r>
          </w:p>
        </w:tc>
      </w:tr>
      <w:tr w:rsidR="00700FEF" w:rsidRPr="00B005F7" w14:paraId="50BA0AF9" w14:textId="77777777" w:rsidTr="3E0D521A">
        <w:trPr>
          <w:trHeight w:val="20"/>
        </w:trPr>
        <w:tc>
          <w:tcPr>
            <w:tcW w:w="1702" w:type="dxa"/>
            <w:tcBorders>
              <w:right w:val="single" w:sz="4" w:space="0" w:color="FFFFFF" w:themeColor="accent6"/>
            </w:tcBorders>
            <w:vAlign w:val="center"/>
          </w:tcPr>
          <w:p w14:paraId="2DE4FD91" w14:textId="77777777" w:rsidR="00700FEF" w:rsidRPr="00B005F7" w:rsidRDefault="00700FEF" w:rsidP="00700FEF">
            <w:pPr>
              <w:spacing w:before="120" w:after="120"/>
              <w:rPr>
                <w:rFonts w:cs="Arial"/>
                <w:color w:val="1C1C1C"/>
                <w:sz w:val="18"/>
                <w:szCs w:val="18"/>
                <w:lang w:val="en-AU"/>
              </w:rPr>
            </w:pPr>
            <w:r w:rsidRPr="00B005F7">
              <w:rPr>
                <w:rFonts w:cs="Arial"/>
                <w:sz w:val="18"/>
                <w:szCs w:val="18"/>
                <w:lang w:val="en-AU"/>
              </w:rPr>
              <w:t>Non-admitted</w:t>
            </w:r>
          </w:p>
        </w:tc>
        <w:tc>
          <w:tcPr>
            <w:tcW w:w="851" w:type="dxa"/>
            <w:tcBorders>
              <w:right w:val="single" w:sz="4" w:space="0" w:color="FFFFFF" w:themeColor="accent6"/>
            </w:tcBorders>
            <w:shd w:val="clear" w:color="auto" w:fill="C1DAF8" w:themeFill="accent2" w:themeFillTint="33"/>
          </w:tcPr>
          <w:p w14:paraId="44E05FFE" w14:textId="09FA8AE6" w:rsidR="00700FEF" w:rsidRPr="00B005F7" w:rsidRDefault="00700FEF" w:rsidP="00700FEF">
            <w:pPr>
              <w:spacing w:before="120" w:after="120"/>
              <w:jc w:val="center"/>
              <w:rPr>
                <w:rFonts w:cs="Arial"/>
                <w:color w:val="1C1C1C"/>
                <w:sz w:val="18"/>
                <w:szCs w:val="18"/>
                <w:lang w:val="en-AU"/>
              </w:rPr>
            </w:pPr>
            <w:r w:rsidRPr="00B005F7">
              <w:rPr>
                <w:sz w:val="18"/>
                <w:szCs w:val="18"/>
                <w:lang w:val="en-AU"/>
              </w:rPr>
              <w:t xml:space="preserve"> </w:t>
            </w:r>
          </w:p>
        </w:tc>
        <w:tc>
          <w:tcPr>
            <w:tcW w:w="938" w:type="dxa"/>
            <w:tcBorders>
              <w:right w:val="single" w:sz="4" w:space="0" w:color="FFFFFF" w:themeColor="accent6"/>
            </w:tcBorders>
            <w:shd w:val="clear" w:color="auto" w:fill="C1DAF8" w:themeFill="accent2" w:themeFillTint="33"/>
          </w:tcPr>
          <w:p w14:paraId="6ECF7594" w14:textId="40C8EAF5" w:rsidR="00700FEF" w:rsidRPr="00B005F7" w:rsidRDefault="00700FEF" w:rsidP="00700FEF">
            <w:pPr>
              <w:spacing w:before="120" w:after="120"/>
              <w:jc w:val="center"/>
              <w:rPr>
                <w:rFonts w:cs="Arial"/>
                <w:color w:val="1C1C1C"/>
                <w:sz w:val="18"/>
                <w:szCs w:val="18"/>
                <w:lang w:val="en-AU"/>
              </w:rPr>
            </w:pPr>
            <w:r w:rsidRPr="00B005F7">
              <w:rPr>
                <w:sz w:val="18"/>
                <w:szCs w:val="18"/>
                <w:lang w:val="en-AU"/>
              </w:rPr>
              <w:t xml:space="preserve"> </w:t>
            </w:r>
          </w:p>
        </w:tc>
        <w:tc>
          <w:tcPr>
            <w:tcW w:w="974" w:type="dxa"/>
            <w:tcBorders>
              <w:right w:val="single" w:sz="4" w:space="0" w:color="FFFFFF" w:themeColor="accent6"/>
            </w:tcBorders>
            <w:shd w:val="clear" w:color="auto" w:fill="C1DAF8" w:themeFill="accent2" w:themeFillTint="33"/>
          </w:tcPr>
          <w:p w14:paraId="27DE9498" w14:textId="1D52D9B3" w:rsidR="00700FEF" w:rsidRPr="00B005F7" w:rsidRDefault="00700FEF" w:rsidP="00700FEF">
            <w:pPr>
              <w:spacing w:before="120" w:after="120"/>
              <w:jc w:val="center"/>
              <w:rPr>
                <w:rFonts w:cs="Arial"/>
                <w:color w:val="1C1C1C"/>
                <w:sz w:val="18"/>
                <w:szCs w:val="18"/>
                <w:lang w:val="en-AU"/>
              </w:rPr>
            </w:pPr>
            <w:r w:rsidRPr="00B005F7">
              <w:rPr>
                <w:sz w:val="18"/>
                <w:szCs w:val="18"/>
                <w:lang w:val="en-AU"/>
              </w:rPr>
              <w:t xml:space="preserve"> </w:t>
            </w:r>
          </w:p>
        </w:tc>
        <w:tc>
          <w:tcPr>
            <w:tcW w:w="974" w:type="dxa"/>
            <w:tcBorders>
              <w:right w:val="single" w:sz="4" w:space="0" w:color="FFFFFF" w:themeColor="accent6"/>
            </w:tcBorders>
            <w:shd w:val="clear" w:color="auto" w:fill="C1DAF8" w:themeFill="accent2" w:themeFillTint="33"/>
          </w:tcPr>
          <w:p w14:paraId="20F75F5E" w14:textId="6ECC2815" w:rsidR="00700FEF" w:rsidRPr="00B005F7" w:rsidRDefault="00700FEF" w:rsidP="00700FEF">
            <w:pPr>
              <w:spacing w:before="120" w:after="120"/>
              <w:jc w:val="center"/>
              <w:rPr>
                <w:rFonts w:cs="Arial"/>
                <w:color w:val="1C1C1C"/>
                <w:sz w:val="18"/>
                <w:szCs w:val="18"/>
                <w:lang w:val="en-AU"/>
              </w:rPr>
            </w:pPr>
            <w:r w:rsidRPr="00B005F7">
              <w:rPr>
                <w:sz w:val="18"/>
                <w:szCs w:val="18"/>
                <w:lang w:val="en-AU"/>
              </w:rPr>
              <w:t xml:space="preserve"> </w:t>
            </w:r>
          </w:p>
        </w:tc>
        <w:tc>
          <w:tcPr>
            <w:tcW w:w="974" w:type="dxa"/>
            <w:tcBorders>
              <w:right w:val="single" w:sz="4" w:space="0" w:color="FFFFFF" w:themeColor="accent6"/>
            </w:tcBorders>
            <w:shd w:val="clear" w:color="auto" w:fill="C1DAF8" w:themeFill="accent2" w:themeFillTint="33"/>
          </w:tcPr>
          <w:p w14:paraId="4D124BF3" w14:textId="644D6248" w:rsidR="00700FEF" w:rsidRPr="00B005F7" w:rsidRDefault="00700FEF" w:rsidP="00700FEF">
            <w:pPr>
              <w:spacing w:before="120" w:after="120"/>
              <w:jc w:val="center"/>
              <w:rPr>
                <w:rFonts w:cs="Arial"/>
                <w:color w:val="1C1C1C"/>
                <w:sz w:val="18"/>
                <w:szCs w:val="18"/>
                <w:lang w:val="en-AU"/>
              </w:rPr>
            </w:pPr>
            <w:r w:rsidRPr="00B005F7">
              <w:rPr>
                <w:sz w:val="18"/>
                <w:szCs w:val="18"/>
                <w:lang w:val="en-AU"/>
              </w:rPr>
              <w:t xml:space="preserve"> </w:t>
            </w:r>
          </w:p>
        </w:tc>
        <w:tc>
          <w:tcPr>
            <w:tcW w:w="974" w:type="dxa"/>
            <w:tcBorders>
              <w:right w:val="single" w:sz="4" w:space="0" w:color="FFFFFF" w:themeColor="accent6"/>
            </w:tcBorders>
            <w:shd w:val="clear" w:color="auto" w:fill="C1DAF8" w:themeFill="accent2" w:themeFillTint="33"/>
          </w:tcPr>
          <w:p w14:paraId="51F888F6" w14:textId="76A0FF97" w:rsidR="00700FEF" w:rsidRPr="00B005F7" w:rsidRDefault="00700FEF" w:rsidP="00700FEF">
            <w:pPr>
              <w:spacing w:before="120" w:after="120"/>
              <w:jc w:val="center"/>
              <w:rPr>
                <w:rFonts w:cs="Arial"/>
                <w:color w:val="1C1C1C"/>
                <w:sz w:val="18"/>
                <w:szCs w:val="18"/>
                <w:lang w:val="en-AU"/>
              </w:rPr>
            </w:pPr>
            <w:r w:rsidRPr="00B005F7">
              <w:rPr>
                <w:sz w:val="18"/>
                <w:szCs w:val="18"/>
                <w:lang w:val="en-AU"/>
              </w:rPr>
              <w:t xml:space="preserve"> </w:t>
            </w:r>
          </w:p>
        </w:tc>
      </w:tr>
      <w:tr w:rsidR="005658E8" w:rsidRPr="00DE1D0D" w14:paraId="4C4C6E5C" w14:textId="77777777" w:rsidTr="3E0D521A">
        <w:trPr>
          <w:trHeight w:val="20"/>
        </w:trPr>
        <w:tc>
          <w:tcPr>
            <w:tcW w:w="1702" w:type="dxa"/>
            <w:tcBorders>
              <w:right w:val="single" w:sz="4" w:space="0" w:color="FFFFFF" w:themeColor="accent6"/>
            </w:tcBorders>
            <w:vAlign w:val="center"/>
          </w:tcPr>
          <w:p w14:paraId="0C43C27C" w14:textId="77777777" w:rsidR="005658E8" w:rsidRPr="00B005F7" w:rsidRDefault="005658E8" w:rsidP="005658E8">
            <w:pPr>
              <w:spacing w:before="120" w:after="120"/>
              <w:rPr>
                <w:rFonts w:cs="Arial"/>
                <w:color w:val="1C1C1C"/>
                <w:sz w:val="18"/>
                <w:szCs w:val="18"/>
                <w:lang w:val="en-AU"/>
              </w:rPr>
            </w:pPr>
            <w:r w:rsidRPr="00B005F7">
              <w:rPr>
                <w:rFonts w:cs="Arial"/>
                <w:sz w:val="18"/>
                <w:szCs w:val="18"/>
                <w:lang w:val="en-AU"/>
              </w:rPr>
              <w:t>Subacute</w:t>
            </w:r>
          </w:p>
        </w:tc>
        <w:tc>
          <w:tcPr>
            <w:tcW w:w="851" w:type="dxa"/>
            <w:tcBorders>
              <w:right w:val="single" w:sz="4" w:space="0" w:color="FFFFFF" w:themeColor="accent6"/>
            </w:tcBorders>
          </w:tcPr>
          <w:p w14:paraId="1E88C23A" w14:textId="7B94A11C" w:rsidR="005658E8" w:rsidRPr="00B005F7" w:rsidRDefault="005658E8" w:rsidP="005658E8">
            <w:pPr>
              <w:spacing w:before="120" w:after="120"/>
              <w:jc w:val="center"/>
              <w:rPr>
                <w:rFonts w:cs="Arial"/>
                <w:color w:val="1C1C1C"/>
                <w:sz w:val="18"/>
                <w:szCs w:val="18"/>
                <w:lang w:val="en-AU"/>
              </w:rPr>
            </w:pPr>
            <w:r w:rsidRPr="00B005F7">
              <w:rPr>
                <w:sz w:val="18"/>
                <w:szCs w:val="18"/>
                <w:lang w:val="en-AU"/>
              </w:rPr>
              <w:t>260</w:t>
            </w:r>
          </w:p>
        </w:tc>
        <w:tc>
          <w:tcPr>
            <w:tcW w:w="938" w:type="dxa"/>
            <w:tcBorders>
              <w:right w:val="single" w:sz="4" w:space="0" w:color="FFFFFF" w:themeColor="accent6"/>
            </w:tcBorders>
          </w:tcPr>
          <w:p w14:paraId="7F8FE0DE" w14:textId="5EB1EF11" w:rsidR="005658E8" w:rsidRPr="00B005F7" w:rsidRDefault="005658E8" w:rsidP="005658E8">
            <w:pPr>
              <w:spacing w:before="120" w:after="120"/>
              <w:jc w:val="center"/>
              <w:rPr>
                <w:sz w:val="18"/>
                <w:szCs w:val="18"/>
                <w:lang w:val="en-AU"/>
              </w:rPr>
            </w:pPr>
            <w:r w:rsidRPr="00B005F7">
              <w:rPr>
                <w:sz w:val="18"/>
                <w:szCs w:val="18"/>
                <w:lang w:val="en-AU"/>
              </w:rPr>
              <w:t>257</w:t>
            </w:r>
          </w:p>
        </w:tc>
        <w:tc>
          <w:tcPr>
            <w:tcW w:w="974" w:type="dxa"/>
            <w:tcBorders>
              <w:right w:val="single" w:sz="4" w:space="0" w:color="FFFFFF" w:themeColor="accent6"/>
            </w:tcBorders>
          </w:tcPr>
          <w:p w14:paraId="4DB28E86" w14:textId="43ABA0B3" w:rsidR="005658E8" w:rsidRPr="00B005F7" w:rsidRDefault="005658E8" w:rsidP="005658E8">
            <w:pPr>
              <w:spacing w:before="120" w:after="120"/>
              <w:jc w:val="center"/>
              <w:rPr>
                <w:sz w:val="18"/>
                <w:szCs w:val="18"/>
                <w:lang w:val="en-AU"/>
              </w:rPr>
            </w:pPr>
            <w:r w:rsidRPr="00B005F7">
              <w:rPr>
                <w:sz w:val="18"/>
                <w:szCs w:val="18"/>
                <w:lang w:val="en-AU"/>
              </w:rPr>
              <w:t>-1.2%</w:t>
            </w:r>
          </w:p>
        </w:tc>
        <w:tc>
          <w:tcPr>
            <w:tcW w:w="974" w:type="dxa"/>
            <w:tcBorders>
              <w:right w:val="single" w:sz="4" w:space="0" w:color="FFFFFF" w:themeColor="accent6"/>
            </w:tcBorders>
          </w:tcPr>
          <w:p w14:paraId="5612777B" w14:textId="125979D3" w:rsidR="005658E8" w:rsidRPr="00B005F7" w:rsidRDefault="005658E8" w:rsidP="005658E8">
            <w:pPr>
              <w:spacing w:before="120" w:after="120"/>
              <w:jc w:val="center"/>
              <w:rPr>
                <w:rFonts w:cs="Arial"/>
                <w:color w:val="1C1C1C"/>
                <w:sz w:val="18"/>
                <w:szCs w:val="18"/>
                <w:lang w:val="en-AU"/>
              </w:rPr>
            </w:pPr>
            <w:r w:rsidRPr="00B005F7">
              <w:rPr>
                <w:sz w:val="18"/>
                <w:szCs w:val="18"/>
                <w:lang w:val="en-AU"/>
              </w:rPr>
              <w:t>206.8K</w:t>
            </w:r>
          </w:p>
        </w:tc>
        <w:tc>
          <w:tcPr>
            <w:tcW w:w="974" w:type="dxa"/>
            <w:tcBorders>
              <w:right w:val="single" w:sz="4" w:space="0" w:color="FFFFFF" w:themeColor="accent6"/>
            </w:tcBorders>
          </w:tcPr>
          <w:p w14:paraId="1D7E8A7E" w14:textId="4D2E802D" w:rsidR="005658E8" w:rsidRPr="00B005F7" w:rsidRDefault="005658E8" w:rsidP="005658E8">
            <w:pPr>
              <w:spacing w:before="120" w:after="120"/>
              <w:jc w:val="center"/>
              <w:rPr>
                <w:rFonts w:eastAsia="Arial" w:cs="Arial"/>
                <w:sz w:val="18"/>
                <w:szCs w:val="18"/>
                <w:lang w:val="en-AU"/>
              </w:rPr>
            </w:pPr>
            <w:r w:rsidRPr="00B005F7">
              <w:rPr>
                <w:sz w:val="18"/>
                <w:szCs w:val="18"/>
                <w:lang w:val="en-AU"/>
              </w:rPr>
              <w:t>222.4K</w:t>
            </w:r>
          </w:p>
        </w:tc>
        <w:tc>
          <w:tcPr>
            <w:tcW w:w="974" w:type="dxa"/>
            <w:tcBorders>
              <w:right w:val="single" w:sz="4" w:space="0" w:color="FFFFFF" w:themeColor="accent6"/>
            </w:tcBorders>
          </w:tcPr>
          <w:p w14:paraId="1A93D154" w14:textId="47857DF4" w:rsidR="005658E8" w:rsidRPr="00B005F7" w:rsidRDefault="005658E8" w:rsidP="005658E8">
            <w:pPr>
              <w:spacing w:before="120" w:after="120"/>
              <w:jc w:val="center"/>
              <w:rPr>
                <w:rFonts w:eastAsia="Arial" w:cs="Arial"/>
                <w:sz w:val="18"/>
                <w:szCs w:val="18"/>
                <w:lang w:val="en-AU"/>
              </w:rPr>
            </w:pPr>
            <w:r w:rsidRPr="00B005F7">
              <w:rPr>
                <w:sz w:val="18"/>
                <w:szCs w:val="18"/>
                <w:lang w:val="en-AU"/>
              </w:rPr>
              <w:t>+7.5%</w:t>
            </w:r>
          </w:p>
        </w:tc>
      </w:tr>
    </w:tbl>
    <w:p w14:paraId="7047B566" w14:textId="5F34C1E1" w:rsidR="00D06D09" w:rsidRPr="00DE1D0D" w:rsidRDefault="00D06D09" w:rsidP="00817001">
      <w:pPr>
        <w:rPr>
          <w:lang w:val="en-AU"/>
        </w:rPr>
      </w:pPr>
      <w:r w:rsidRPr="00DE1D0D">
        <w:rPr>
          <w:lang w:val="en-AU"/>
        </w:rPr>
        <w:br w:type="page"/>
      </w:r>
    </w:p>
    <w:p w14:paraId="78FF9648" w14:textId="0BAFD302" w:rsidR="008A053A" w:rsidRPr="00DE1D0D" w:rsidRDefault="008A053A" w:rsidP="008A053A">
      <w:pPr>
        <w:pStyle w:val="TableFigureheading"/>
        <w:rPr>
          <w:lang w:val="en-AU"/>
        </w:rPr>
      </w:pPr>
      <w:r w:rsidRPr="00DE1D0D">
        <w:rPr>
          <w:lang w:val="en-AU"/>
        </w:rPr>
        <w:lastRenderedPageBreak/>
        <w:t>Table</w:t>
      </w:r>
      <w:r w:rsidR="00EE6490" w:rsidRPr="00DE1D0D">
        <w:rPr>
          <w:lang w:val="en-AU"/>
        </w:rPr>
        <w:t xml:space="preserve"> 35</w:t>
      </w:r>
      <w:r w:rsidRPr="00DE1D0D">
        <w:rPr>
          <w:lang w:val="en-AU"/>
        </w:rPr>
        <w:t>: Costed (NHCDC) sample as proportion of total population</w:t>
      </w:r>
    </w:p>
    <w:tbl>
      <w:tblPr>
        <w:tblStyle w:val="IHPATable"/>
        <w:tblW w:w="5439" w:type="dxa"/>
        <w:tblLayout w:type="fixed"/>
        <w:tblLook w:val="0020" w:firstRow="1" w:lastRow="0" w:firstColumn="0" w:lastColumn="0" w:noHBand="0" w:noVBand="0"/>
        <w:tblCaption w:val="Table 10"/>
        <w:tblDescription w:val="Ongoing seconded employees 2021"/>
      </w:tblPr>
      <w:tblGrid>
        <w:gridCol w:w="1702"/>
        <w:gridCol w:w="851"/>
        <w:gridCol w:w="938"/>
        <w:gridCol w:w="974"/>
        <w:gridCol w:w="974"/>
      </w:tblGrid>
      <w:tr w:rsidR="00051B25" w:rsidRPr="00B005F7" w14:paraId="3094BA1C" w14:textId="77777777" w:rsidTr="5E6FCF47">
        <w:trPr>
          <w:cnfStyle w:val="100000000000" w:firstRow="1" w:lastRow="0" w:firstColumn="0" w:lastColumn="0" w:oddVBand="0" w:evenVBand="0" w:oddHBand="0" w:evenHBand="0" w:firstRowFirstColumn="0" w:firstRowLastColumn="0" w:lastRowFirstColumn="0" w:lastRowLastColumn="0"/>
          <w:trHeight w:val="20"/>
        </w:trPr>
        <w:tc>
          <w:tcPr>
            <w:tcW w:w="1702" w:type="dxa"/>
            <w:tcBorders>
              <w:right w:val="single" w:sz="4" w:space="0" w:color="FFFFFF" w:themeColor="accent6"/>
            </w:tcBorders>
            <w:shd w:val="clear" w:color="auto" w:fill="104F99" w:themeFill="accent2"/>
          </w:tcPr>
          <w:p w14:paraId="4273EA09" w14:textId="77777777" w:rsidR="00051B25" w:rsidRPr="00DE1D0D" w:rsidRDefault="00051B25">
            <w:pPr>
              <w:spacing w:before="120" w:after="120"/>
              <w:rPr>
                <w:rFonts w:ascii="Futura PT Book" w:hAnsi="Futura PT Book" w:cs="Futura PT Book"/>
                <w:b/>
                <w:bCs/>
                <w:color w:val="000000"/>
                <w:sz w:val="16"/>
                <w:szCs w:val="16"/>
                <w:lang w:val="en-AU"/>
              </w:rPr>
            </w:pPr>
          </w:p>
        </w:tc>
        <w:tc>
          <w:tcPr>
            <w:tcW w:w="1789" w:type="dxa"/>
            <w:gridSpan w:val="2"/>
            <w:tcBorders>
              <w:right w:val="single" w:sz="4" w:space="0" w:color="FFFFFF" w:themeColor="accent6"/>
            </w:tcBorders>
            <w:shd w:val="clear" w:color="auto" w:fill="104F99" w:themeFill="accent2"/>
            <w:vAlign w:val="center"/>
          </w:tcPr>
          <w:p w14:paraId="6236FD57" w14:textId="25466657" w:rsidR="00051B25" w:rsidRPr="00B005F7" w:rsidRDefault="00051B25">
            <w:pPr>
              <w:spacing w:before="120" w:after="120"/>
              <w:jc w:val="center"/>
              <w:rPr>
                <w:b/>
                <w:bCs/>
                <w:color w:val="FFFFFF" w:themeColor="background2"/>
                <w:szCs w:val="18"/>
                <w:lang w:val="en-AU"/>
              </w:rPr>
            </w:pPr>
            <w:r w:rsidRPr="00B005F7">
              <w:rPr>
                <w:b/>
                <w:bCs/>
                <w:color w:val="FFFFFF" w:themeColor="background2"/>
                <w:szCs w:val="18"/>
                <w:lang w:val="en-AU"/>
              </w:rPr>
              <w:t>Establishments</w:t>
            </w:r>
          </w:p>
        </w:tc>
        <w:tc>
          <w:tcPr>
            <w:tcW w:w="1948" w:type="dxa"/>
            <w:gridSpan w:val="2"/>
            <w:tcBorders>
              <w:right w:val="single" w:sz="4" w:space="0" w:color="FFFFFF" w:themeColor="accent6"/>
            </w:tcBorders>
            <w:shd w:val="clear" w:color="auto" w:fill="104F99" w:themeFill="accent2"/>
            <w:vAlign w:val="center"/>
          </w:tcPr>
          <w:p w14:paraId="488850E8" w14:textId="7FF313F0" w:rsidR="00051B25" w:rsidRPr="00B005F7" w:rsidRDefault="00051B25">
            <w:pPr>
              <w:spacing w:before="120" w:after="120"/>
              <w:jc w:val="center"/>
              <w:rPr>
                <w:b/>
                <w:bCs/>
                <w:color w:val="FFFFFF" w:themeColor="background2"/>
                <w:szCs w:val="18"/>
                <w:lang w:val="en-AU"/>
              </w:rPr>
            </w:pPr>
            <w:r w:rsidRPr="00B005F7">
              <w:rPr>
                <w:b/>
                <w:bCs/>
                <w:color w:val="FFFFFF" w:themeColor="background2"/>
                <w:szCs w:val="18"/>
                <w:lang w:val="en-AU"/>
              </w:rPr>
              <w:t>Activity (separations)</w:t>
            </w:r>
          </w:p>
        </w:tc>
      </w:tr>
      <w:tr w:rsidR="009320D1" w:rsidRPr="00B005F7" w14:paraId="7DD5A304" w14:textId="77777777" w:rsidTr="00D757FD">
        <w:trPr>
          <w:trHeight w:val="20"/>
        </w:trPr>
        <w:tc>
          <w:tcPr>
            <w:tcW w:w="1702" w:type="dxa"/>
            <w:tcBorders>
              <w:right w:val="single" w:sz="4" w:space="0" w:color="FFFFFF" w:themeColor="accent6"/>
            </w:tcBorders>
            <w:shd w:val="clear" w:color="auto" w:fill="C1DAF8" w:themeFill="accent2" w:themeFillTint="33"/>
          </w:tcPr>
          <w:p w14:paraId="6D6176F3" w14:textId="77777777" w:rsidR="009320D1" w:rsidRPr="00B005F7" w:rsidRDefault="009320D1" w:rsidP="009320D1">
            <w:pPr>
              <w:spacing w:before="120" w:after="120"/>
              <w:rPr>
                <w:rFonts w:ascii="Futura PT Book" w:hAnsi="Futura PT Book" w:cs="Futura PT Book"/>
                <w:b/>
                <w:bCs/>
                <w:color w:val="000000"/>
                <w:sz w:val="16"/>
                <w:szCs w:val="16"/>
                <w:lang w:val="en-AU"/>
              </w:rPr>
            </w:pPr>
          </w:p>
        </w:tc>
        <w:tc>
          <w:tcPr>
            <w:tcW w:w="851" w:type="dxa"/>
            <w:tcBorders>
              <w:right w:val="single" w:sz="4" w:space="0" w:color="FFFFFF" w:themeColor="accent6"/>
            </w:tcBorders>
            <w:shd w:val="clear" w:color="auto" w:fill="C1DAF8" w:themeFill="accent2" w:themeFillTint="33"/>
            <w:vAlign w:val="center"/>
          </w:tcPr>
          <w:p w14:paraId="4F1D3479" w14:textId="5DD95704"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2022–23</w:t>
            </w:r>
          </w:p>
        </w:tc>
        <w:tc>
          <w:tcPr>
            <w:tcW w:w="938" w:type="dxa"/>
            <w:tcBorders>
              <w:right w:val="single" w:sz="4" w:space="0" w:color="FFFFFF" w:themeColor="accent6"/>
            </w:tcBorders>
            <w:shd w:val="clear" w:color="auto" w:fill="C1DAF8" w:themeFill="accent2" w:themeFillTint="33"/>
            <w:vAlign w:val="center"/>
          </w:tcPr>
          <w:p w14:paraId="2E72EAE3" w14:textId="7C0CC37E"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2023–24</w:t>
            </w:r>
          </w:p>
        </w:tc>
        <w:tc>
          <w:tcPr>
            <w:tcW w:w="974" w:type="dxa"/>
            <w:tcBorders>
              <w:right w:val="single" w:sz="4" w:space="0" w:color="FFFFFF" w:themeColor="accent6"/>
            </w:tcBorders>
            <w:shd w:val="clear" w:color="auto" w:fill="C1DAF8" w:themeFill="accent2" w:themeFillTint="33"/>
            <w:vAlign w:val="center"/>
          </w:tcPr>
          <w:p w14:paraId="532917DD" w14:textId="4FE4635F"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2022–23</w:t>
            </w:r>
          </w:p>
        </w:tc>
        <w:tc>
          <w:tcPr>
            <w:tcW w:w="974" w:type="dxa"/>
            <w:tcBorders>
              <w:right w:val="single" w:sz="4" w:space="0" w:color="FFFFFF" w:themeColor="accent6"/>
            </w:tcBorders>
            <w:shd w:val="clear" w:color="auto" w:fill="C1DAF8" w:themeFill="accent2" w:themeFillTint="33"/>
            <w:vAlign w:val="center"/>
          </w:tcPr>
          <w:p w14:paraId="6A855897" w14:textId="2E72BDCC" w:rsidR="009320D1" w:rsidRPr="00B005F7" w:rsidRDefault="009320D1" w:rsidP="009320D1">
            <w:pPr>
              <w:spacing w:before="120" w:after="120"/>
              <w:jc w:val="center"/>
              <w:rPr>
                <w:b/>
                <w:bCs/>
                <w:color w:val="1C1C1C"/>
                <w:sz w:val="16"/>
                <w:szCs w:val="16"/>
                <w:lang w:val="en-AU"/>
              </w:rPr>
            </w:pPr>
            <w:r w:rsidRPr="00B005F7">
              <w:rPr>
                <w:b/>
                <w:bCs/>
                <w:color w:val="1C1C1C"/>
                <w:sz w:val="16"/>
                <w:szCs w:val="16"/>
                <w:lang w:val="en-AU"/>
              </w:rPr>
              <w:t>2023–24</w:t>
            </w:r>
          </w:p>
        </w:tc>
      </w:tr>
      <w:tr w:rsidR="00466C52" w:rsidRPr="00B005F7" w14:paraId="7EF2E490" w14:textId="77777777" w:rsidTr="00D757FD">
        <w:trPr>
          <w:trHeight w:val="20"/>
        </w:trPr>
        <w:tc>
          <w:tcPr>
            <w:tcW w:w="1702" w:type="dxa"/>
            <w:tcBorders>
              <w:right w:val="single" w:sz="4" w:space="0" w:color="FFFFFF" w:themeColor="accent6"/>
            </w:tcBorders>
          </w:tcPr>
          <w:p w14:paraId="07DBBA08" w14:textId="197F506F" w:rsidR="00466C52" w:rsidRPr="00B005F7" w:rsidRDefault="00466C52" w:rsidP="00466C52">
            <w:pPr>
              <w:spacing w:before="120" w:after="120"/>
              <w:rPr>
                <w:rFonts w:cs="Arial"/>
                <w:color w:val="000000"/>
                <w:sz w:val="18"/>
                <w:szCs w:val="18"/>
                <w:lang w:val="en-AU"/>
              </w:rPr>
            </w:pPr>
            <w:r w:rsidRPr="00B005F7">
              <w:rPr>
                <w:sz w:val="18"/>
                <w:szCs w:val="18"/>
                <w:lang w:val="en-AU"/>
              </w:rPr>
              <w:t>Admitted acute</w:t>
            </w:r>
          </w:p>
        </w:tc>
        <w:tc>
          <w:tcPr>
            <w:tcW w:w="851" w:type="dxa"/>
            <w:tcBorders>
              <w:right w:val="single" w:sz="4" w:space="0" w:color="FFFFFF" w:themeColor="accent6"/>
            </w:tcBorders>
          </w:tcPr>
          <w:p w14:paraId="137C75D6" w14:textId="5B4088F8" w:rsidR="00466C52" w:rsidRPr="00B005F7" w:rsidRDefault="00466C52" w:rsidP="00466C52">
            <w:pPr>
              <w:spacing w:before="120" w:after="120"/>
              <w:jc w:val="center"/>
              <w:rPr>
                <w:rFonts w:cs="Arial"/>
                <w:color w:val="1C1C1C"/>
                <w:sz w:val="18"/>
                <w:szCs w:val="18"/>
                <w:lang w:val="en-AU"/>
              </w:rPr>
            </w:pPr>
            <w:r w:rsidRPr="00B005F7">
              <w:rPr>
                <w:sz w:val="18"/>
                <w:szCs w:val="18"/>
                <w:lang w:val="en-AU"/>
              </w:rPr>
              <w:t>9</w:t>
            </w:r>
            <w:r w:rsidR="009476E5" w:rsidRPr="00B005F7">
              <w:rPr>
                <w:sz w:val="18"/>
                <w:szCs w:val="18"/>
                <w:lang w:val="en-AU"/>
              </w:rPr>
              <w:t>5</w:t>
            </w:r>
            <w:r w:rsidRPr="00B005F7">
              <w:rPr>
                <w:sz w:val="18"/>
                <w:szCs w:val="18"/>
                <w:lang w:val="en-AU"/>
              </w:rPr>
              <w:t>.</w:t>
            </w:r>
            <w:r w:rsidR="00EF30C2" w:rsidRPr="00B005F7">
              <w:rPr>
                <w:sz w:val="18"/>
                <w:szCs w:val="18"/>
                <w:lang w:val="en-AU"/>
              </w:rPr>
              <w:t>6</w:t>
            </w:r>
            <w:r w:rsidRPr="00B005F7">
              <w:rPr>
                <w:sz w:val="18"/>
                <w:szCs w:val="18"/>
                <w:lang w:val="en-AU"/>
              </w:rPr>
              <w:t>%</w:t>
            </w:r>
          </w:p>
        </w:tc>
        <w:tc>
          <w:tcPr>
            <w:tcW w:w="938" w:type="dxa"/>
            <w:tcBorders>
              <w:right w:val="single" w:sz="4" w:space="0" w:color="FFFFFF" w:themeColor="accent6"/>
            </w:tcBorders>
          </w:tcPr>
          <w:p w14:paraId="28C15DAC" w14:textId="27FA2391" w:rsidR="00466C52" w:rsidRPr="00B005F7" w:rsidRDefault="65FC26AD" w:rsidP="00466C52">
            <w:pPr>
              <w:spacing w:before="120" w:after="120"/>
              <w:jc w:val="center"/>
              <w:rPr>
                <w:rFonts w:cs="Arial"/>
                <w:color w:val="1C1C1C"/>
                <w:sz w:val="18"/>
                <w:szCs w:val="18"/>
                <w:lang w:val="en-AU"/>
              </w:rPr>
            </w:pPr>
            <w:r w:rsidRPr="00B005F7">
              <w:rPr>
                <w:sz w:val="18"/>
                <w:szCs w:val="18"/>
                <w:lang w:val="en-AU"/>
              </w:rPr>
              <w:t>9</w:t>
            </w:r>
            <w:r w:rsidR="00EF30C2" w:rsidRPr="00B005F7">
              <w:rPr>
                <w:sz w:val="18"/>
                <w:szCs w:val="18"/>
                <w:lang w:val="en-AU"/>
              </w:rPr>
              <w:t>7</w:t>
            </w:r>
            <w:r w:rsidR="021C907F" w:rsidRPr="00B005F7">
              <w:rPr>
                <w:sz w:val="18"/>
                <w:szCs w:val="18"/>
                <w:lang w:val="en-AU"/>
              </w:rPr>
              <w:t>.</w:t>
            </w:r>
            <w:r w:rsidR="00EF30C2" w:rsidRPr="00B005F7">
              <w:rPr>
                <w:sz w:val="18"/>
                <w:szCs w:val="18"/>
                <w:lang w:val="en-AU"/>
              </w:rPr>
              <w:t>5</w:t>
            </w:r>
            <w:r w:rsidR="00466C52" w:rsidRPr="00B005F7">
              <w:rPr>
                <w:sz w:val="18"/>
                <w:szCs w:val="18"/>
                <w:lang w:val="en-AU"/>
              </w:rPr>
              <w:t>%</w:t>
            </w:r>
          </w:p>
        </w:tc>
        <w:tc>
          <w:tcPr>
            <w:tcW w:w="974" w:type="dxa"/>
            <w:tcBorders>
              <w:right w:val="single" w:sz="4" w:space="0" w:color="FFFFFF" w:themeColor="accent6"/>
            </w:tcBorders>
          </w:tcPr>
          <w:p w14:paraId="564B7E9E" w14:textId="5D0CB23F" w:rsidR="00466C52" w:rsidRPr="00B005F7" w:rsidRDefault="002759AF" w:rsidP="00466C52">
            <w:pPr>
              <w:spacing w:before="120" w:after="120"/>
              <w:jc w:val="center"/>
              <w:rPr>
                <w:rFonts w:cs="Arial"/>
                <w:color w:val="1C1C1C"/>
                <w:sz w:val="18"/>
                <w:szCs w:val="18"/>
                <w:lang w:val="en-AU"/>
              </w:rPr>
            </w:pPr>
            <w:r w:rsidRPr="00B005F7">
              <w:rPr>
                <w:sz w:val="18"/>
                <w:szCs w:val="18"/>
                <w:lang w:val="en-AU"/>
              </w:rPr>
              <w:t>9</w:t>
            </w:r>
            <w:r w:rsidR="00EF30C2" w:rsidRPr="00B005F7">
              <w:rPr>
                <w:sz w:val="18"/>
                <w:szCs w:val="18"/>
                <w:lang w:val="en-AU"/>
              </w:rPr>
              <w:t>7</w:t>
            </w:r>
            <w:r w:rsidRPr="00B005F7">
              <w:rPr>
                <w:sz w:val="18"/>
                <w:szCs w:val="18"/>
                <w:lang w:val="en-AU"/>
              </w:rPr>
              <w:t>.</w:t>
            </w:r>
            <w:r w:rsidR="00EF30C2" w:rsidRPr="00B005F7">
              <w:rPr>
                <w:sz w:val="18"/>
                <w:szCs w:val="18"/>
                <w:lang w:val="en-AU"/>
              </w:rPr>
              <w:t>5</w:t>
            </w:r>
            <w:r w:rsidR="00466C52" w:rsidRPr="00B005F7">
              <w:rPr>
                <w:sz w:val="18"/>
                <w:szCs w:val="18"/>
                <w:lang w:val="en-AU"/>
              </w:rPr>
              <w:t>%</w:t>
            </w:r>
          </w:p>
        </w:tc>
        <w:tc>
          <w:tcPr>
            <w:tcW w:w="974" w:type="dxa"/>
            <w:tcBorders>
              <w:right w:val="single" w:sz="4" w:space="0" w:color="FFFFFF" w:themeColor="accent6"/>
            </w:tcBorders>
          </w:tcPr>
          <w:p w14:paraId="29456A29" w14:textId="19B425F7" w:rsidR="00466C52" w:rsidRPr="00B005F7" w:rsidRDefault="00466C52" w:rsidP="00466C52">
            <w:pPr>
              <w:spacing w:before="120" w:after="120"/>
              <w:jc w:val="center"/>
              <w:rPr>
                <w:rFonts w:cs="Arial"/>
                <w:color w:val="1C1C1C"/>
                <w:sz w:val="18"/>
                <w:szCs w:val="18"/>
                <w:lang w:val="en-AU"/>
              </w:rPr>
            </w:pPr>
            <w:r w:rsidRPr="00B005F7">
              <w:rPr>
                <w:sz w:val="18"/>
                <w:szCs w:val="18"/>
                <w:lang w:val="en-AU"/>
              </w:rPr>
              <w:t>9</w:t>
            </w:r>
            <w:r w:rsidR="00EF30C2" w:rsidRPr="00B005F7">
              <w:rPr>
                <w:sz w:val="18"/>
                <w:szCs w:val="18"/>
                <w:lang w:val="en-AU"/>
              </w:rPr>
              <w:t>9</w:t>
            </w:r>
            <w:r w:rsidRPr="00B005F7">
              <w:rPr>
                <w:sz w:val="18"/>
                <w:szCs w:val="18"/>
                <w:lang w:val="en-AU"/>
              </w:rPr>
              <w:t>.</w:t>
            </w:r>
            <w:r w:rsidR="00EF30C2" w:rsidRPr="00B005F7">
              <w:rPr>
                <w:sz w:val="18"/>
                <w:szCs w:val="18"/>
                <w:lang w:val="en-AU"/>
              </w:rPr>
              <w:t>3</w:t>
            </w:r>
            <w:r w:rsidRPr="00B005F7">
              <w:rPr>
                <w:sz w:val="18"/>
                <w:szCs w:val="18"/>
                <w:lang w:val="en-AU"/>
              </w:rPr>
              <w:t>%</w:t>
            </w:r>
          </w:p>
        </w:tc>
      </w:tr>
      <w:tr w:rsidR="00965F64" w:rsidRPr="00B005F7" w14:paraId="1B2E948A" w14:textId="77777777" w:rsidTr="00D757FD">
        <w:trPr>
          <w:trHeight w:val="20"/>
        </w:trPr>
        <w:tc>
          <w:tcPr>
            <w:tcW w:w="1702" w:type="dxa"/>
            <w:tcBorders>
              <w:right w:val="single" w:sz="4" w:space="0" w:color="FFFFFF" w:themeColor="accent6"/>
            </w:tcBorders>
          </w:tcPr>
          <w:p w14:paraId="4737540F" w14:textId="479A0106" w:rsidR="00965F64" w:rsidRPr="00B005F7" w:rsidRDefault="00965F64" w:rsidP="00965F64">
            <w:pPr>
              <w:spacing w:before="120" w:after="120"/>
              <w:rPr>
                <w:rFonts w:cs="Arial"/>
                <w:color w:val="000000"/>
                <w:sz w:val="18"/>
                <w:szCs w:val="18"/>
                <w:lang w:val="en-AU"/>
              </w:rPr>
            </w:pPr>
            <w:r w:rsidRPr="00B005F7">
              <w:rPr>
                <w:sz w:val="18"/>
                <w:szCs w:val="18"/>
                <w:lang w:val="en-AU"/>
              </w:rPr>
              <w:t>Admitted mental health</w:t>
            </w:r>
          </w:p>
        </w:tc>
        <w:tc>
          <w:tcPr>
            <w:tcW w:w="851" w:type="dxa"/>
            <w:tcBorders>
              <w:right w:val="single" w:sz="4" w:space="0" w:color="FFFFFF" w:themeColor="accent6"/>
            </w:tcBorders>
          </w:tcPr>
          <w:p w14:paraId="30A0A515" w14:textId="234860C7" w:rsidR="00965F64" w:rsidRPr="00B005F7" w:rsidRDefault="00965F64" w:rsidP="00965F64">
            <w:pPr>
              <w:spacing w:before="120" w:after="120"/>
              <w:jc w:val="center"/>
              <w:rPr>
                <w:rFonts w:cs="Arial"/>
                <w:color w:val="1C1C1C"/>
                <w:sz w:val="18"/>
                <w:szCs w:val="18"/>
                <w:lang w:val="en-AU"/>
              </w:rPr>
            </w:pPr>
            <w:r w:rsidRPr="00B005F7">
              <w:rPr>
                <w:sz w:val="18"/>
                <w:szCs w:val="18"/>
                <w:lang w:val="en-AU"/>
              </w:rPr>
              <w:t>82.7%</w:t>
            </w:r>
          </w:p>
        </w:tc>
        <w:tc>
          <w:tcPr>
            <w:tcW w:w="938" w:type="dxa"/>
            <w:tcBorders>
              <w:right w:val="single" w:sz="4" w:space="0" w:color="FFFFFF" w:themeColor="accent6"/>
            </w:tcBorders>
          </w:tcPr>
          <w:p w14:paraId="1DE9E41B" w14:textId="10F34FDB" w:rsidR="00965F64" w:rsidRPr="00B005F7" w:rsidRDefault="00965F64" w:rsidP="00965F64">
            <w:pPr>
              <w:spacing w:before="120" w:after="120"/>
              <w:jc w:val="center"/>
              <w:rPr>
                <w:rFonts w:cs="Arial"/>
                <w:color w:val="1C1C1C"/>
                <w:sz w:val="18"/>
                <w:szCs w:val="18"/>
                <w:lang w:val="en-AU"/>
              </w:rPr>
            </w:pPr>
            <w:r w:rsidRPr="00B005F7">
              <w:rPr>
                <w:sz w:val="18"/>
                <w:szCs w:val="18"/>
                <w:lang w:val="en-AU"/>
              </w:rPr>
              <w:t>85.9%</w:t>
            </w:r>
          </w:p>
        </w:tc>
        <w:tc>
          <w:tcPr>
            <w:tcW w:w="974" w:type="dxa"/>
            <w:tcBorders>
              <w:right w:val="single" w:sz="4" w:space="0" w:color="FFFFFF" w:themeColor="accent6"/>
            </w:tcBorders>
          </w:tcPr>
          <w:p w14:paraId="3730B322" w14:textId="1E91B8DB" w:rsidR="00965F64" w:rsidRPr="00B005F7" w:rsidRDefault="00965F64" w:rsidP="00965F64">
            <w:pPr>
              <w:spacing w:before="120" w:after="120"/>
              <w:jc w:val="center"/>
              <w:rPr>
                <w:rFonts w:cs="Arial"/>
                <w:color w:val="1C1C1C"/>
                <w:sz w:val="18"/>
                <w:szCs w:val="18"/>
                <w:lang w:val="en-AU"/>
              </w:rPr>
            </w:pPr>
            <w:r w:rsidRPr="00B005F7">
              <w:rPr>
                <w:sz w:val="18"/>
                <w:szCs w:val="18"/>
                <w:lang w:val="en-AU"/>
              </w:rPr>
              <w:t>79.8%</w:t>
            </w:r>
          </w:p>
        </w:tc>
        <w:tc>
          <w:tcPr>
            <w:tcW w:w="974" w:type="dxa"/>
            <w:tcBorders>
              <w:right w:val="single" w:sz="4" w:space="0" w:color="FFFFFF" w:themeColor="accent6"/>
            </w:tcBorders>
          </w:tcPr>
          <w:p w14:paraId="6254FC7C" w14:textId="1D17CB98" w:rsidR="00965F64" w:rsidRPr="00B005F7" w:rsidRDefault="00965F64" w:rsidP="00965F64">
            <w:pPr>
              <w:spacing w:before="120" w:after="120"/>
              <w:jc w:val="center"/>
              <w:rPr>
                <w:rFonts w:cs="Arial"/>
                <w:color w:val="1C1C1C"/>
                <w:sz w:val="18"/>
                <w:szCs w:val="18"/>
                <w:lang w:val="en-AU"/>
              </w:rPr>
            </w:pPr>
            <w:r w:rsidRPr="00B005F7">
              <w:rPr>
                <w:sz w:val="18"/>
                <w:szCs w:val="18"/>
                <w:lang w:val="en-AU"/>
              </w:rPr>
              <w:t>83.1%</w:t>
            </w:r>
          </w:p>
        </w:tc>
      </w:tr>
      <w:tr w:rsidR="00965F64" w:rsidRPr="00B005F7" w14:paraId="52E11D6C" w14:textId="77777777" w:rsidTr="5E6FCF47">
        <w:trPr>
          <w:trHeight w:val="20"/>
        </w:trPr>
        <w:tc>
          <w:tcPr>
            <w:tcW w:w="1702" w:type="dxa"/>
            <w:tcBorders>
              <w:right w:val="single" w:sz="4" w:space="0" w:color="FFFFFF" w:themeColor="accent6"/>
            </w:tcBorders>
            <w:vAlign w:val="center"/>
          </w:tcPr>
          <w:p w14:paraId="65052A8D" w14:textId="77777777" w:rsidR="00965F64" w:rsidRPr="00B005F7" w:rsidRDefault="00965F64" w:rsidP="00965F64">
            <w:pPr>
              <w:spacing w:before="120" w:after="120"/>
              <w:rPr>
                <w:rFonts w:cs="Arial"/>
                <w:color w:val="000000"/>
                <w:sz w:val="18"/>
                <w:szCs w:val="18"/>
                <w:lang w:val="en-AU"/>
              </w:rPr>
            </w:pPr>
            <w:r w:rsidRPr="00B005F7">
              <w:rPr>
                <w:rFonts w:cs="Arial"/>
                <w:color w:val="000000"/>
                <w:sz w:val="18"/>
                <w:szCs w:val="18"/>
                <w:lang w:val="en-AU"/>
              </w:rPr>
              <w:t>Community mental health</w:t>
            </w:r>
          </w:p>
        </w:tc>
        <w:tc>
          <w:tcPr>
            <w:tcW w:w="851" w:type="dxa"/>
            <w:tcBorders>
              <w:right w:val="single" w:sz="4" w:space="0" w:color="FFFFFF" w:themeColor="accent6"/>
            </w:tcBorders>
            <w:vAlign w:val="center"/>
          </w:tcPr>
          <w:p w14:paraId="123E5AD0" w14:textId="1B6BD40B" w:rsidR="00965F64" w:rsidRPr="00B005F7" w:rsidRDefault="00965F64" w:rsidP="00965F64">
            <w:pPr>
              <w:spacing w:before="120" w:after="120"/>
              <w:jc w:val="center"/>
              <w:rPr>
                <w:rFonts w:cs="Arial"/>
                <w:color w:val="1C1C1C"/>
                <w:sz w:val="18"/>
                <w:szCs w:val="18"/>
                <w:lang w:val="en-AU"/>
              </w:rPr>
            </w:pPr>
            <w:r w:rsidRPr="00B005F7">
              <w:rPr>
                <w:rFonts w:cs="Arial"/>
                <w:color w:val="1C1C1C"/>
                <w:sz w:val="18"/>
                <w:szCs w:val="18"/>
                <w:lang w:val="en-AU"/>
              </w:rPr>
              <w:t>89.8%</w:t>
            </w:r>
          </w:p>
        </w:tc>
        <w:tc>
          <w:tcPr>
            <w:tcW w:w="938" w:type="dxa"/>
            <w:tcBorders>
              <w:right w:val="single" w:sz="4" w:space="0" w:color="FFFFFF" w:themeColor="accent6"/>
            </w:tcBorders>
            <w:vAlign w:val="center"/>
          </w:tcPr>
          <w:p w14:paraId="7D2E8D23" w14:textId="5FAD3D25" w:rsidR="00965F64" w:rsidRPr="00B005F7" w:rsidRDefault="00965F64" w:rsidP="00965F64">
            <w:pPr>
              <w:spacing w:before="120" w:after="120"/>
              <w:jc w:val="center"/>
              <w:rPr>
                <w:rFonts w:cs="Arial"/>
                <w:color w:val="1C1C1C"/>
                <w:sz w:val="18"/>
                <w:szCs w:val="18"/>
                <w:lang w:val="en-AU"/>
              </w:rPr>
            </w:pPr>
            <w:r w:rsidRPr="00B005F7">
              <w:rPr>
                <w:rFonts w:cs="Arial"/>
                <w:color w:val="1C1C1C"/>
                <w:sz w:val="18"/>
                <w:szCs w:val="18"/>
                <w:lang w:val="en-AU"/>
              </w:rPr>
              <w:t>92.9%</w:t>
            </w:r>
          </w:p>
        </w:tc>
        <w:tc>
          <w:tcPr>
            <w:tcW w:w="974" w:type="dxa"/>
            <w:tcBorders>
              <w:right w:val="single" w:sz="4" w:space="0" w:color="FFFFFF" w:themeColor="accent6"/>
            </w:tcBorders>
            <w:vAlign w:val="center"/>
          </w:tcPr>
          <w:p w14:paraId="02A14D91" w14:textId="36395627" w:rsidR="00965F64" w:rsidRPr="00B005F7" w:rsidRDefault="00965F64" w:rsidP="00965F64">
            <w:pPr>
              <w:spacing w:before="120" w:after="120"/>
              <w:jc w:val="center"/>
              <w:rPr>
                <w:rFonts w:cs="Arial"/>
                <w:color w:val="1C1C1C"/>
                <w:sz w:val="18"/>
                <w:szCs w:val="18"/>
                <w:lang w:val="en-AU"/>
              </w:rPr>
            </w:pPr>
            <w:r w:rsidRPr="00B005F7">
              <w:rPr>
                <w:rFonts w:cs="Arial"/>
                <w:color w:val="1C1C1C"/>
                <w:sz w:val="18"/>
                <w:szCs w:val="18"/>
                <w:lang w:val="en-AU"/>
              </w:rPr>
              <w:t>65.8%</w:t>
            </w:r>
          </w:p>
        </w:tc>
        <w:tc>
          <w:tcPr>
            <w:tcW w:w="974" w:type="dxa"/>
            <w:tcBorders>
              <w:right w:val="single" w:sz="4" w:space="0" w:color="FFFFFF" w:themeColor="accent6"/>
            </w:tcBorders>
            <w:vAlign w:val="center"/>
          </w:tcPr>
          <w:p w14:paraId="01295612" w14:textId="48C64E66" w:rsidR="00965F64" w:rsidRPr="00B005F7" w:rsidRDefault="00965F64" w:rsidP="00965F64">
            <w:pPr>
              <w:spacing w:before="120" w:after="120"/>
              <w:jc w:val="center"/>
              <w:rPr>
                <w:rFonts w:cs="Arial"/>
                <w:color w:val="1C1C1C"/>
                <w:sz w:val="18"/>
                <w:szCs w:val="18"/>
                <w:lang w:val="en-AU"/>
              </w:rPr>
            </w:pPr>
            <w:r w:rsidRPr="00B005F7">
              <w:rPr>
                <w:rFonts w:cs="Arial"/>
                <w:color w:val="1C1C1C"/>
                <w:sz w:val="18"/>
                <w:szCs w:val="18"/>
                <w:lang w:val="en-AU"/>
              </w:rPr>
              <w:t>87.5%</w:t>
            </w:r>
          </w:p>
        </w:tc>
      </w:tr>
      <w:tr w:rsidR="00A41510" w:rsidRPr="00B005F7" w14:paraId="0A539ED0" w14:textId="77777777" w:rsidTr="5E6FCF47">
        <w:trPr>
          <w:trHeight w:val="20"/>
        </w:trPr>
        <w:tc>
          <w:tcPr>
            <w:tcW w:w="1702" w:type="dxa"/>
            <w:tcBorders>
              <w:right w:val="single" w:sz="4" w:space="0" w:color="FFFFFF" w:themeColor="accent6"/>
            </w:tcBorders>
          </w:tcPr>
          <w:p w14:paraId="213287EC" w14:textId="39BAC91C" w:rsidR="00A41510" w:rsidRPr="00B005F7" w:rsidRDefault="00A41510" w:rsidP="00A41510">
            <w:pPr>
              <w:spacing w:before="120" w:after="120"/>
              <w:rPr>
                <w:rFonts w:cs="Arial"/>
                <w:color w:val="1C1C1C"/>
                <w:sz w:val="18"/>
                <w:szCs w:val="18"/>
                <w:lang w:val="en-AU"/>
              </w:rPr>
            </w:pPr>
            <w:r w:rsidRPr="00B005F7">
              <w:rPr>
                <w:sz w:val="18"/>
                <w:szCs w:val="18"/>
                <w:lang w:val="en-AU"/>
              </w:rPr>
              <w:t>Emergency</w:t>
            </w:r>
          </w:p>
        </w:tc>
        <w:tc>
          <w:tcPr>
            <w:tcW w:w="851" w:type="dxa"/>
            <w:tcBorders>
              <w:right w:val="single" w:sz="4" w:space="0" w:color="FFFFFF" w:themeColor="accent6"/>
            </w:tcBorders>
          </w:tcPr>
          <w:p w14:paraId="2A953610" w14:textId="45BC68AF" w:rsidR="00A41510" w:rsidRPr="00B005F7" w:rsidRDefault="00A41510" w:rsidP="00A41510">
            <w:pPr>
              <w:spacing w:before="120" w:after="120"/>
              <w:jc w:val="center"/>
              <w:rPr>
                <w:rFonts w:cs="Arial"/>
                <w:color w:val="1C1C1C"/>
                <w:sz w:val="18"/>
                <w:szCs w:val="18"/>
                <w:lang w:val="en-AU"/>
              </w:rPr>
            </w:pPr>
            <w:r w:rsidRPr="00B005F7">
              <w:rPr>
                <w:sz w:val="18"/>
                <w:szCs w:val="18"/>
                <w:lang w:val="en-AU"/>
              </w:rPr>
              <w:t>95.7%</w:t>
            </w:r>
          </w:p>
        </w:tc>
        <w:tc>
          <w:tcPr>
            <w:tcW w:w="938" w:type="dxa"/>
            <w:tcBorders>
              <w:right w:val="single" w:sz="4" w:space="0" w:color="FFFFFF" w:themeColor="accent6"/>
            </w:tcBorders>
          </w:tcPr>
          <w:p w14:paraId="3947C8AC" w14:textId="342D01D5" w:rsidR="00A41510" w:rsidRPr="00B005F7" w:rsidRDefault="00A41510" w:rsidP="00A41510">
            <w:pPr>
              <w:spacing w:before="120" w:after="120"/>
              <w:jc w:val="center"/>
              <w:rPr>
                <w:rFonts w:eastAsia="Arial" w:cs="Arial"/>
                <w:sz w:val="18"/>
                <w:szCs w:val="18"/>
                <w:lang w:val="en-AU"/>
              </w:rPr>
            </w:pPr>
            <w:r w:rsidRPr="00B005F7">
              <w:rPr>
                <w:sz w:val="18"/>
                <w:szCs w:val="18"/>
                <w:lang w:val="en-AU"/>
              </w:rPr>
              <w:t>96.3%</w:t>
            </w:r>
          </w:p>
        </w:tc>
        <w:tc>
          <w:tcPr>
            <w:tcW w:w="974" w:type="dxa"/>
            <w:tcBorders>
              <w:right w:val="single" w:sz="4" w:space="0" w:color="FFFFFF" w:themeColor="accent6"/>
            </w:tcBorders>
          </w:tcPr>
          <w:p w14:paraId="637B0E9B" w14:textId="0C7C149E" w:rsidR="00A41510" w:rsidRPr="00B005F7" w:rsidRDefault="00A41510" w:rsidP="00A41510">
            <w:pPr>
              <w:spacing w:before="120" w:after="120"/>
              <w:jc w:val="center"/>
              <w:rPr>
                <w:rFonts w:cs="Arial"/>
                <w:color w:val="1C1C1C"/>
                <w:sz w:val="18"/>
                <w:szCs w:val="18"/>
                <w:lang w:val="en-AU"/>
              </w:rPr>
            </w:pPr>
            <w:r w:rsidRPr="00B005F7">
              <w:rPr>
                <w:sz w:val="18"/>
                <w:szCs w:val="18"/>
                <w:lang w:val="en-AU"/>
              </w:rPr>
              <w:t>93.9%</w:t>
            </w:r>
          </w:p>
        </w:tc>
        <w:tc>
          <w:tcPr>
            <w:tcW w:w="974" w:type="dxa"/>
            <w:tcBorders>
              <w:right w:val="single" w:sz="4" w:space="0" w:color="FFFFFF" w:themeColor="accent6"/>
            </w:tcBorders>
          </w:tcPr>
          <w:p w14:paraId="02EC4F17" w14:textId="3410FD50" w:rsidR="00A41510" w:rsidRPr="00B005F7" w:rsidRDefault="00A41510" w:rsidP="00A41510">
            <w:pPr>
              <w:spacing w:before="120" w:after="120"/>
              <w:jc w:val="center"/>
              <w:rPr>
                <w:rFonts w:cs="Arial"/>
                <w:color w:val="1C1C1C"/>
                <w:sz w:val="18"/>
                <w:szCs w:val="18"/>
                <w:lang w:val="en-AU"/>
              </w:rPr>
            </w:pPr>
            <w:r w:rsidRPr="00B005F7">
              <w:rPr>
                <w:sz w:val="18"/>
                <w:szCs w:val="18"/>
                <w:lang w:val="en-AU"/>
              </w:rPr>
              <w:t>95.0%</w:t>
            </w:r>
          </w:p>
        </w:tc>
      </w:tr>
      <w:tr w:rsidR="007408F0" w:rsidRPr="00B005F7" w14:paraId="7335A536" w14:textId="77777777" w:rsidTr="5E6FCF47">
        <w:trPr>
          <w:trHeight w:val="20"/>
        </w:trPr>
        <w:tc>
          <w:tcPr>
            <w:tcW w:w="1702" w:type="dxa"/>
            <w:tcBorders>
              <w:right w:val="single" w:sz="4" w:space="0" w:color="FFFFFF" w:themeColor="accent6"/>
            </w:tcBorders>
          </w:tcPr>
          <w:p w14:paraId="4500494F" w14:textId="363D5C0D" w:rsidR="007408F0" w:rsidRPr="00B005F7" w:rsidRDefault="007408F0" w:rsidP="007408F0">
            <w:pPr>
              <w:spacing w:before="120" w:after="120"/>
              <w:rPr>
                <w:rFonts w:cs="Arial"/>
                <w:color w:val="1C1C1C"/>
                <w:sz w:val="18"/>
                <w:szCs w:val="18"/>
                <w:lang w:val="en-AU"/>
              </w:rPr>
            </w:pPr>
            <w:r w:rsidRPr="00B005F7">
              <w:rPr>
                <w:sz w:val="18"/>
                <w:szCs w:val="18"/>
                <w:lang w:val="en-AU"/>
              </w:rPr>
              <w:t>Non-admitted</w:t>
            </w:r>
          </w:p>
        </w:tc>
        <w:tc>
          <w:tcPr>
            <w:tcW w:w="851" w:type="dxa"/>
            <w:tcBorders>
              <w:right w:val="single" w:sz="4" w:space="0" w:color="FFFFFF" w:themeColor="accent6"/>
            </w:tcBorders>
            <w:shd w:val="clear" w:color="auto" w:fill="C1DAF8" w:themeFill="accent2" w:themeFillTint="33"/>
          </w:tcPr>
          <w:p w14:paraId="37093AEF" w14:textId="27235229" w:rsidR="007408F0" w:rsidRPr="00B005F7" w:rsidRDefault="007408F0" w:rsidP="007408F0">
            <w:pPr>
              <w:spacing w:before="120" w:after="120"/>
              <w:jc w:val="center"/>
              <w:rPr>
                <w:rFonts w:cs="Arial"/>
                <w:color w:val="1C1C1C"/>
                <w:sz w:val="18"/>
                <w:szCs w:val="18"/>
                <w:lang w:val="en-AU"/>
              </w:rPr>
            </w:pPr>
            <w:r w:rsidRPr="00B005F7">
              <w:rPr>
                <w:sz w:val="18"/>
                <w:szCs w:val="18"/>
                <w:lang w:val="en-AU"/>
              </w:rPr>
              <w:t xml:space="preserve"> </w:t>
            </w:r>
          </w:p>
        </w:tc>
        <w:tc>
          <w:tcPr>
            <w:tcW w:w="938" w:type="dxa"/>
            <w:tcBorders>
              <w:right w:val="single" w:sz="4" w:space="0" w:color="FFFFFF" w:themeColor="accent6"/>
            </w:tcBorders>
            <w:shd w:val="clear" w:color="auto" w:fill="C1DAF8" w:themeFill="accent2" w:themeFillTint="33"/>
          </w:tcPr>
          <w:p w14:paraId="7826B77D" w14:textId="3D98B686" w:rsidR="007408F0" w:rsidRPr="00B005F7" w:rsidRDefault="007408F0" w:rsidP="007408F0">
            <w:pPr>
              <w:spacing w:before="120" w:after="120"/>
              <w:jc w:val="center"/>
              <w:rPr>
                <w:rFonts w:cs="Arial"/>
                <w:color w:val="1C1C1C"/>
                <w:sz w:val="18"/>
                <w:szCs w:val="18"/>
                <w:lang w:val="en-AU"/>
              </w:rPr>
            </w:pPr>
            <w:r w:rsidRPr="00B005F7">
              <w:rPr>
                <w:sz w:val="18"/>
                <w:szCs w:val="18"/>
                <w:lang w:val="en-AU"/>
              </w:rPr>
              <w:t xml:space="preserve"> </w:t>
            </w:r>
          </w:p>
        </w:tc>
        <w:tc>
          <w:tcPr>
            <w:tcW w:w="974" w:type="dxa"/>
            <w:tcBorders>
              <w:right w:val="single" w:sz="4" w:space="0" w:color="FFFFFF" w:themeColor="accent6"/>
            </w:tcBorders>
            <w:shd w:val="clear" w:color="auto" w:fill="C1DAF8" w:themeFill="accent2" w:themeFillTint="33"/>
          </w:tcPr>
          <w:p w14:paraId="2163A5F9" w14:textId="3D2EED52" w:rsidR="007408F0" w:rsidRPr="00B005F7" w:rsidRDefault="007408F0" w:rsidP="007408F0">
            <w:pPr>
              <w:spacing w:before="120" w:after="120"/>
              <w:jc w:val="center"/>
              <w:rPr>
                <w:rFonts w:cs="Arial"/>
                <w:color w:val="1C1C1C"/>
                <w:sz w:val="18"/>
                <w:szCs w:val="18"/>
                <w:lang w:val="en-AU"/>
              </w:rPr>
            </w:pPr>
            <w:r w:rsidRPr="00B005F7">
              <w:rPr>
                <w:sz w:val="18"/>
                <w:szCs w:val="18"/>
                <w:lang w:val="en-AU"/>
              </w:rPr>
              <w:t xml:space="preserve"> </w:t>
            </w:r>
          </w:p>
        </w:tc>
        <w:tc>
          <w:tcPr>
            <w:tcW w:w="974" w:type="dxa"/>
            <w:tcBorders>
              <w:right w:val="single" w:sz="4" w:space="0" w:color="FFFFFF" w:themeColor="accent6"/>
            </w:tcBorders>
            <w:shd w:val="clear" w:color="auto" w:fill="C1DAF8" w:themeFill="accent2" w:themeFillTint="33"/>
          </w:tcPr>
          <w:p w14:paraId="06E2FCCE" w14:textId="2CBD6707" w:rsidR="007408F0" w:rsidRPr="00B005F7" w:rsidRDefault="007408F0" w:rsidP="007408F0">
            <w:pPr>
              <w:spacing w:before="120" w:after="120"/>
              <w:jc w:val="center"/>
              <w:rPr>
                <w:rFonts w:cs="Arial"/>
                <w:color w:val="1C1C1C"/>
                <w:sz w:val="18"/>
                <w:szCs w:val="18"/>
                <w:lang w:val="en-AU"/>
              </w:rPr>
            </w:pPr>
            <w:r w:rsidRPr="00B005F7">
              <w:rPr>
                <w:sz w:val="18"/>
                <w:szCs w:val="18"/>
                <w:lang w:val="en-AU"/>
              </w:rPr>
              <w:t xml:space="preserve"> </w:t>
            </w:r>
          </w:p>
        </w:tc>
      </w:tr>
      <w:tr w:rsidR="00EE2EBD" w:rsidRPr="00DE1D0D" w14:paraId="21847DDA" w14:textId="77777777" w:rsidTr="5E6FCF47">
        <w:trPr>
          <w:trHeight w:val="20"/>
        </w:trPr>
        <w:tc>
          <w:tcPr>
            <w:tcW w:w="1702" w:type="dxa"/>
            <w:tcBorders>
              <w:right w:val="single" w:sz="4" w:space="0" w:color="FFFFFF" w:themeColor="accent6"/>
            </w:tcBorders>
          </w:tcPr>
          <w:p w14:paraId="6C100C90" w14:textId="4DAB32AC" w:rsidR="00EE2EBD" w:rsidRPr="00B005F7" w:rsidRDefault="00EE2EBD" w:rsidP="00EE2EBD">
            <w:pPr>
              <w:spacing w:before="120" w:after="120"/>
              <w:rPr>
                <w:rFonts w:cs="Arial"/>
                <w:color w:val="1C1C1C"/>
                <w:sz w:val="18"/>
                <w:szCs w:val="18"/>
                <w:lang w:val="en-AU"/>
              </w:rPr>
            </w:pPr>
            <w:r w:rsidRPr="00B005F7">
              <w:rPr>
                <w:sz w:val="18"/>
                <w:szCs w:val="18"/>
                <w:lang w:val="en-AU"/>
              </w:rPr>
              <w:t>Subacute</w:t>
            </w:r>
          </w:p>
        </w:tc>
        <w:tc>
          <w:tcPr>
            <w:tcW w:w="851" w:type="dxa"/>
            <w:tcBorders>
              <w:right w:val="single" w:sz="4" w:space="0" w:color="FFFFFF" w:themeColor="accent6"/>
            </w:tcBorders>
          </w:tcPr>
          <w:p w14:paraId="3EBEEB92" w14:textId="4BAA8730" w:rsidR="00EE2EBD" w:rsidRPr="00B005F7" w:rsidRDefault="00EE2EBD" w:rsidP="00EE2EBD">
            <w:pPr>
              <w:spacing w:before="120" w:after="120"/>
              <w:jc w:val="center"/>
              <w:rPr>
                <w:rFonts w:cs="Arial"/>
                <w:color w:val="1C1C1C"/>
                <w:sz w:val="18"/>
                <w:szCs w:val="18"/>
                <w:lang w:val="en-AU"/>
              </w:rPr>
            </w:pPr>
            <w:r w:rsidRPr="00B005F7">
              <w:rPr>
                <w:sz w:val="18"/>
                <w:szCs w:val="18"/>
                <w:lang w:val="en-AU"/>
              </w:rPr>
              <w:t>95.4%</w:t>
            </w:r>
          </w:p>
        </w:tc>
        <w:tc>
          <w:tcPr>
            <w:tcW w:w="938" w:type="dxa"/>
            <w:tcBorders>
              <w:right w:val="single" w:sz="4" w:space="0" w:color="FFFFFF" w:themeColor="accent6"/>
            </w:tcBorders>
          </w:tcPr>
          <w:p w14:paraId="3D60123C" w14:textId="71D2BBFF" w:rsidR="00EE2EBD" w:rsidRPr="00B005F7" w:rsidRDefault="00EE2EBD" w:rsidP="00EE2EBD">
            <w:pPr>
              <w:spacing w:before="120" w:after="120"/>
              <w:jc w:val="center"/>
              <w:rPr>
                <w:rFonts w:cs="Arial"/>
                <w:color w:val="1C1C1C"/>
                <w:sz w:val="18"/>
                <w:szCs w:val="18"/>
                <w:lang w:val="en-AU"/>
              </w:rPr>
            </w:pPr>
            <w:r w:rsidRPr="00B005F7">
              <w:rPr>
                <w:sz w:val="18"/>
                <w:szCs w:val="18"/>
                <w:lang w:val="en-AU"/>
              </w:rPr>
              <w:t>97.7%</w:t>
            </w:r>
          </w:p>
        </w:tc>
        <w:tc>
          <w:tcPr>
            <w:tcW w:w="974" w:type="dxa"/>
            <w:tcBorders>
              <w:right w:val="single" w:sz="4" w:space="0" w:color="FFFFFF" w:themeColor="accent6"/>
            </w:tcBorders>
          </w:tcPr>
          <w:p w14:paraId="3D34CAB0" w14:textId="0EC275AF" w:rsidR="00EE2EBD" w:rsidRPr="00B005F7" w:rsidRDefault="00EE2EBD" w:rsidP="00EE2EBD">
            <w:pPr>
              <w:spacing w:before="120" w:after="120"/>
              <w:jc w:val="center"/>
              <w:rPr>
                <w:rFonts w:cs="Arial"/>
                <w:color w:val="1C1C1C"/>
                <w:sz w:val="18"/>
                <w:szCs w:val="18"/>
                <w:lang w:val="en-AU"/>
              </w:rPr>
            </w:pPr>
            <w:r w:rsidRPr="00B005F7">
              <w:rPr>
                <w:sz w:val="18"/>
                <w:szCs w:val="18"/>
                <w:lang w:val="en-AU"/>
              </w:rPr>
              <w:t>90.8%</w:t>
            </w:r>
          </w:p>
        </w:tc>
        <w:tc>
          <w:tcPr>
            <w:tcW w:w="974" w:type="dxa"/>
            <w:tcBorders>
              <w:right w:val="single" w:sz="4" w:space="0" w:color="FFFFFF" w:themeColor="accent6"/>
            </w:tcBorders>
          </w:tcPr>
          <w:p w14:paraId="2D509050" w14:textId="30B4E2CD" w:rsidR="00EE2EBD" w:rsidRPr="00B005F7" w:rsidRDefault="00EE2EBD" w:rsidP="00EE2EBD">
            <w:pPr>
              <w:spacing w:before="120" w:after="120"/>
              <w:jc w:val="center"/>
              <w:rPr>
                <w:rFonts w:cs="Arial"/>
                <w:color w:val="1C1C1C"/>
                <w:sz w:val="18"/>
                <w:szCs w:val="18"/>
                <w:lang w:val="en-AU"/>
              </w:rPr>
            </w:pPr>
            <w:r w:rsidRPr="00B005F7">
              <w:rPr>
                <w:sz w:val="18"/>
                <w:szCs w:val="18"/>
                <w:lang w:val="en-AU"/>
              </w:rPr>
              <w:t>86.2%</w:t>
            </w:r>
          </w:p>
        </w:tc>
      </w:tr>
    </w:tbl>
    <w:p w14:paraId="1896B25A" w14:textId="1D1CF4A4" w:rsidR="00A804F1" w:rsidRPr="00DE1D0D" w:rsidRDefault="00D4272F" w:rsidP="00D4272F">
      <w:pPr>
        <w:rPr>
          <w:lang w:val="en-AU"/>
        </w:rPr>
      </w:pPr>
      <w:r w:rsidRPr="00DE1D0D">
        <w:rPr>
          <w:lang w:val="en-AU"/>
        </w:rPr>
        <w:t>Note: Only the NHCDC activity is used in the non-admitted cost model.</w:t>
      </w:r>
    </w:p>
    <w:p w14:paraId="2DC9CB06" w14:textId="77777777" w:rsidR="00D4272F" w:rsidRPr="00DE1D0D" w:rsidRDefault="00D4272F" w:rsidP="00D4272F">
      <w:pPr>
        <w:rPr>
          <w:lang w:val="en-AU"/>
        </w:rPr>
      </w:pPr>
    </w:p>
    <w:p w14:paraId="59BC9871" w14:textId="77777777" w:rsidR="00D4272F" w:rsidRPr="00DE1D0D" w:rsidRDefault="00D4272F" w:rsidP="00D4272F">
      <w:pPr>
        <w:rPr>
          <w:lang w:val="en-AU"/>
        </w:rPr>
      </w:pPr>
    </w:p>
    <w:p w14:paraId="79218653" w14:textId="162B2434" w:rsidR="00D4272F" w:rsidRPr="00DE1D0D" w:rsidRDefault="00D4272F">
      <w:pPr>
        <w:spacing w:line="259" w:lineRule="auto"/>
        <w:rPr>
          <w:lang w:val="en-AU"/>
        </w:rPr>
      </w:pPr>
      <w:r w:rsidRPr="00DE1D0D">
        <w:rPr>
          <w:lang w:val="en-AU"/>
        </w:rPr>
        <w:br w:type="page"/>
      </w:r>
    </w:p>
    <w:p w14:paraId="101890B9" w14:textId="06B27BC2" w:rsidR="00D4272F" w:rsidRPr="00DE1D0D" w:rsidRDefault="00AE764C" w:rsidP="00BB1296">
      <w:pPr>
        <w:pStyle w:val="Heading2"/>
        <w:rPr>
          <w:lang w:val="en-AU"/>
        </w:rPr>
      </w:pPr>
      <w:bookmarkStart w:id="80" w:name="_Ref183796411"/>
      <w:bookmarkStart w:id="81" w:name="_Toc224052131"/>
      <w:r w:rsidRPr="00DE1D0D">
        <w:rPr>
          <w:lang w:val="en-AU"/>
        </w:rPr>
        <w:lastRenderedPageBreak/>
        <w:t>Appendix D: List of AR-DRGs adopting the L1.5 H1.5 methodology</w:t>
      </w:r>
      <w:bookmarkEnd w:id="80"/>
      <w:bookmarkEnd w:id="81"/>
    </w:p>
    <w:p w14:paraId="055B6BD6" w14:textId="4FACB86D" w:rsidR="008A053A" w:rsidRPr="00DE1D0D" w:rsidRDefault="008A053A" w:rsidP="008A053A">
      <w:pPr>
        <w:pStyle w:val="TableFigureheading"/>
        <w:rPr>
          <w:lang w:val="en-AU"/>
        </w:rPr>
      </w:pPr>
      <w:r w:rsidRPr="00DE1D0D">
        <w:rPr>
          <w:lang w:val="en-AU"/>
        </w:rPr>
        <w:t>Table</w:t>
      </w:r>
      <w:r w:rsidR="00EE6490" w:rsidRPr="00DE1D0D">
        <w:rPr>
          <w:lang w:val="en-AU"/>
        </w:rPr>
        <w:t xml:space="preserve"> 36</w:t>
      </w:r>
      <w:r w:rsidRPr="00DE1D0D">
        <w:rPr>
          <w:lang w:val="en-AU"/>
        </w:rPr>
        <w:t>: List of AR-DRGs adopting the L1.5 H1.5 methodology</w:t>
      </w:r>
    </w:p>
    <w:tbl>
      <w:tblPr>
        <w:tblStyle w:val="IHPATable"/>
        <w:tblW w:w="10207" w:type="dxa"/>
        <w:tblInd w:w="-426" w:type="dxa"/>
        <w:tblLayout w:type="fixed"/>
        <w:tblLook w:val="0020" w:firstRow="1" w:lastRow="0" w:firstColumn="0" w:lastColumn="0" w:noHBand="0" w:noVBand="0"/>
        <w:tblCaption w:val="Table 10"/>
        <w:tblDescription w:val="Ongoing seconded employees 2021"/>
      </w:tblPr>
      <w:tblGrid>
        <w:gridCol w:w="1560"/>
        <w:gridCol w:w="8647"/>
      </w:tblGrid>
      <w:tr w:rsidR="00BB1296" w:rsidRPr="00DE1D0D" w14:paraId="278B7642" w14:textId="77777777" w:rsidTr="002C573D">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1119D4FB" w14:textId="77DA668B" w:rsidR="00BB1296" w:rsidRPr="00DE1D0D" w:rsidRDefault="00EE1DC4" w:rsidP="009E73DC">
            <w:pPr>
              <w:spacing w:before="120" w:after="120"/>
              <w:jc w:val="center"/>
              <w:rPr>
                <w:rFonts w:cs="Arial"/>
                <w:b/>
                <w:bCs/>
                <w:color w:val="FFFFFF" w:themeColor="background2"/>
                <w:szCs w:val="18"/>
                <w:lang w:val="en-AU"/>
              </w:rPr>
            </w:pPr>
            <w:r w:rsidRPr="00DE1D0D">
              <w:rPr>
                <w:rFonts w:cs="Arial"/>
                <w:b/>
                <w:bCs/>
                <w:color w:val="FFFFFF" w:themeColor="background2"/>
                <w:szCs w:val="18"/>
                <w:lang w:val="en-AU"/>
              </w:rPr>
              <w:t>AR-DRG</w:t>
            </w:r>
          </w:p>
        </w:tc>
        <w:tc>
          <w:tcPr>
            <w:tcW w:w="8647" w:type="dxa"/>
            <w:tcBorders>
              <w:bottom w:val="single" w:sz="4" w:space="0" w:color="D9D9D9" w:themeColor="background2" w:themeShade="D9"/>
              <w:right w:val="single" w:sz="4" w:space="0" w:color="FFFFFF" w:themeColor="background2"/>
            </w:tcBorders>
            <w:shd w:val="clear" w:color="auto" w:fill="104F99" w:themeFill="accent2"/>
          </w:tcPr>
          <w:p w14:paraId="270C58DB" w14:textId="7AEFF9DB" w:rsidR="00BB1296" w:rsidRPr="00DE1D0D" w:rsidRDefault="00EE1DC4">
            <w:pPr>
              <w:spacing w:before="120" w:after="120"/>
              <w:rPr>
                <w:rFonts w:cs="Arial"/>
                <w:b/>
                <w:bCs/>
                <w:color w:val="FFFFFF" w:themeColor="background2"/>
                <w:szCs w:val="18"/>
                <w:lang w:val="en-AU"/>
              </w:rPr>
            </w:pPr>
            <w:r w:rsidRPr="00DE1D0D">
              <w:rPr>
                <w:rFonts w:cs="Arial"/>
                <w:b/>
                <w:bCs/>
                <w:color w:val="FFFFFF" w:themeColor="background2"/>
                <w:szCs w:val="18"/>
                <w:lang w:val="en-AU"/>
              </w:rPr>
              <w:t>Description</w:t>
            </w:r>
          </w:p>
        </w:tc>
      </w:tr>
      <w:tr w:rsidR="00F95FA2" w:rsidRPr="00DE1D0D" w14:paraId="1E4DDF64" w14:textId="77777777">
        <w:trPr>
          <w:trHeight w:val="20"/>
        </w:trPr>
        <w:tc>
          <w:tcPr>
            <w:tcW w:w="1560" w:type="dxa"/>
            <w:tcBorders>
              <w:right w:val="single" w:sz="4" w:space="0" w:color="FFFFFF" w:themeColor="background2"/>
            </w:tcBorders>
            <w:vAlign w:val="center"/>
          </w:tcPr>
          <w:p w14:paraId="2C448856" w14:textId="5351C40D" w:rsidR="00F95FA2" w:rsidRPr="00DE1D0D" w:rsidRDefault="00F95FA2" w:rsidP="00F95FA2">
            <w:pPr>
              <w:spacing w:before="120" w:after="120"/>
              <w:jc w:val="center"/>
              <w:rPr>
                <w:rFonts w:cs="Arial"/>
                <w:sz w:val="18"/>
                <w:szCs w:val="18"/>
                <w:lang w:val="en-AU"/>
              </w:rPr>
            </w:pPr>
            <w:r w:rsidRPr="00DE1D0D">
              <w:rPr>
                <w:rFonts w:cs="Arial"/>
                <w:sz w:val="20"/>
                <w:szCs w:val="20"/>
                <w:lang w:val="en-AU"/>
              </w:rPr>
              <w:t>E76A</w:t>
            </w:r>
          </w:p>
        </w:tc>
        <w:tc>
          <w:tcPr>
            <w:tcW w:w="8647" w:type="dxa"/>
            <w:tcBorders>
              <w:right w:val="single" w:sz="4" w:space="0" w:color="FFFFFF" w:themeColor="background2"/>
            </w:tcBorders>
            <w:vAlign w:val="center"/>
          </w:tcPr>
          <w:p w14:paraId="5C2F1439" w14:textId="02DB04FD" w:rsidR="00F95FA2" w:rsidRPr="00DE1D0D" w:rsidRDefault="00F95FA2" w:rsidP="00F95FA2">
            <w:pPr>
              <w:spacing w:before="120" w:after="120"/>
              <w:rPr>
                <w:rFonts w:cs="Arial"/>
                <w:color w:val="000000"/>
                <w:sz w:val="18"/>
                <w:szCs w:val="18"/>
                <w:lang w:val="en-AU"/>
              </w:rPr>
            </w:pPr>
            <w:r w:rsidRPr="00DE1D0D">
              <w:rPr>
                <w:rFonts w:cs="Arial"/>
                <w:sz w:val="20"/>
                <w:szCs w:val="20"/>
                <w:lang w:val="en-AU"/>
              </w:rPr>
              <w:t>Respiratory tuberculosis, major complexity</w:t>
            </w:r>
          </w:p>
        </w:tc>
      </w:tr>
      <w:tr w:rsidR="00F95FA2" w:rsidRPr="00DE1D0D" w14:paraId="34A1D61F" w14:textId="77777777">
        <w:trPr>
          <w:trHeight w:val="20"/>
        </w:trPr>
        <w:tc>
          <w:tcPr>
            <w:tcW w:w="1560" w:type="dxa"/>
            <w:tcBorders>
              <w:right w:val="single" w:sz="4" w:space="0" w:color="FFFFFF" w:themeColor="background2"/>
            </w:tcBorders>
            <w:vAlign w:val="center"/>
          </w:tcPr>
          <w:p w14:paraId="2C7FBDD2" w14:textId="275AFE5B" w:rsidR="00F95FA2" w:rsidRPr="00DE1D0D" w:rsidRDefault="00F95FA2" w:rsidP="00F95FA2">
            <w:pPr>
              <w:spacing w:before="120" w:after="120"/>
              <w:jc w:val="center"/>
              <w:rPr>
                <w:rFonts w:cs="Arial"/>
                <w:sz w:val="18"/>
                <w:szCs w:val="18"/>
                <w:lang w:val="en-AU"/>
              </w:rPr>
            </w:pPr>
            <w:r w:rsidRPr="00DE1D0D">
              <w:rPr>
                <w:rFonts w:cs="Arial"/>
                <w:sz w:val="20"/>
                <w:szCs w:val="20"/>
                <w:lang w:val="en-AU"/>
              </w:rPr>
              <w:t>F61A</w:t>
            </w:r>
          </w:p>
        </w:tc>
        <w:tc>
          <w:tcPr>
            <w:tcW w:w="8647" w:type="dxa"/>
            <w:tcBorders>
              <w:right w:val="single" w:sz="4" w:space="0" w:color="FFFFFF" w:themeColor="background2"/>
            </w:tcBorders>
            <w:vAlign w:val="center"/>
          </w:tcPr>
          <w:p w14:paraId="3BA1E77F" w14:textId="68DCB57C" w:rsidR="00F95FA2" w:rsidRPr="00DE1D0D" w:rsidRDefault="00F95FA2" w:rsidP="00F95FA2">
            <w:pPr>
              <w:spacing w:before="120" w:after="120"/>
              <w:rPr>
                <w:rFonts w:cs="Arial"/>
                <w:sz w:val="18"/>
                <w:szCs w:val="18"/>
                <w:lang w:val="en-AU"/>
              </w:rPr>
            </w:pPr>
            <w:r w:rsidRPr="00DE1D0D">
              <w:rPr>
                <w:rFonts w:cs="Arial"/>
                <w:sz w:val="20"/>
                <w:szCs w:val="20"/>
                <w:lang w:val="en-AU"/>
              </w:rPr>
              <w:t>Infective endocarditis, major complexity</w:t>
            </w:r>
          </w:p>
        </w:tc>
      </w:tr>
      <w:tr w:rsidR="00F95FA2" w:rsidRPr="00DE1D0D" w14:paraId="6E8B45B6" w14:textId="77777777">
        <w:trPr>
          <w:trHeight w:val="20"/>
        </w:trPr>
        <w:tc>
          <w:tcPr>
            <w:tcW w:w="1560" w:type="dxa"/>
            <w:tcBorders>
              <w:right w:val="single" w:sz="4" w:space="0" w:color="FFFFFF" w:themeColor="background2"/>
            </w:tcBorders>
            <w:vAlign w:val="center"/>
          </w:tcPr>
          <w:p w14:paraId="3FA030F6" w14:textId="762B5160" w:rsidR="00F95FA2" w:rsidRPr="00DE1D0D" w:rsidRDefault="00F95FA2" w:rsidP="00F95FA2">
            <w:pPr>
              <w:spacing w:before="120" w:after="120"/>
              <w:jc w:val="center"/>
              <w:rPr>
                <w:rFonts w:cs="Arial"/>
                <w:sz w:val="18"/>
                <w:szCs w:val="18"/>
                <w:lang w:val="en-AU"/>
              </w:rPr>
            </w:pPr>
            <w:r w:rsidRPr="00DE1D0D">
              <w:rPr>
                <w:rFonts w:cs="Arial"/>
                <w:sz w:val="20"/>
                <w:szCs w:val="20"/>
                <w:lang w:val="en-AU"/>
              </w:rPr>
              <w:t>I32A</w:t>
            </w:r>
          </w:p>
        </w:tc>
        <w:tc>
          <w:tcPr>
            <w:tcW w:w="8647" w:type="dxa"/>
            <w:tcBorders>
              <w:right w:val="single" w:sz="4" w:space="0" w:color="FFFFFF" w:themeColor="background2"/>
            </w:tcBorders>
            <w:vAlign w:val="center"/>
          </w:tcPr>
          <w:p w14:paraId="7F833510" w14:textId="76DDCF53" w:rsidR="00F95FA2" w:rsidRPr="00DE1D0D" w:rsidRDefault="00F95FA2" w:rsidP="00F95FA2">
            <w:pPr>
              <w:spacing w:before="120" w:after="120"/>
              <w:rPr>
                <w:rFonts w:cs="Arial"/>
                <w:sz w:val="18"/>
                <w:szCs w:val="18"/>
                <w:lang w:val="en-AU"/>
              </w:rPr>
            </w:pPr>
            <w:r w:rsidRPr="00DE1D0D">
              <w:rPr>
                <w:rFonts w:cs="Arial"/>
                <w:sz w:val="20"/>
                <w:szCs w:val="20"/>
                <w:lang w:val="en-AU"/>
              </w:rPr>
              <w:t>Revision of knee replacement, major complexity</w:t>
            </w:r>
          </w:p>
        </w:tc>
      </w:tr>
      <w:tr w:rsidR="00F95FA2" w:rsidRPr="00DE1D0D" w14:paraId="6562D95A" w14:textId="77777777">
        <w:trPr>
          <w:trHeight w:val="20"/>
        </w:trPr>
        <w:tc>
          <w:tcPr>
            <w:tcW w:w="1560" w:type="dxa"/>
            <w:tcBorders>
              <w:right w:val="single" w:sz="4" w:space="0" w:color="FFFFFF" w:themeColor="background2"/>
            </w:tcBorders>
            <w:vAlign w:val="center"/>
          </w:tcPr>
          <w:p w14:paraId="6FFE39CC" w14:textId="3667A24E" w:rsidR="00F95FA2" w:rsidRPr="00DE1D0D" w:rsidRDefault="00F95FA2" w:rsidP="00F95FA2">
            <w:pPr>
              <w:spacing w:before="120" w:after="120"/>
              <w:jc w:val="center"/>
              <w:rPr>
                <w:rFonts w:cs="Arial"/>
                <w:sz w:val="18"/>
                <w:szCs w:val="18"/>
                <w:lang w:val="en-AU"/>
              </w:rPr>
            </w:pPr>
            <w:r w:rsidRPr="00DE1D0D">
              <w:rPr>
                <w:rFonts w:cs="Arial"/>
                <w:sz w:val="20"/>
                <w:szCs w:val="20"/>
                <w:lang w:val="en-AU"/>
              </w:rPr>
              <w:t>P04A</w:t>
            </w:r>
          </w:p>
        </w:tc>
        <w:tc>
          <w:tcPr>
            <w:tcW w:w="8647" w:type="dxa"/>
            <w:tcBorders>
              <w:right w:val="single" w:sz="4" w:space="0" w:color="FFFFFF" w:themeColor="background2"/>
            </w:tcBorders>
            <w:vAlign w:val="center"/>
          </w:tcPr>
          <w:p w14:paraId="06FC297E" w14:textId="40CA6D9E" w:rsidR="00F95FA2" w:rsidRPr="00DE1D0D" w:rsidRDefault="00F95FA2" w:rsidP="00F95FA2">
            <w:pPr>
              <w:spacing w:before="120" w:after="120"/>
              <w:rPr>
                <w:rFonts w:cs="Arial"/>
                <w:sz w:val="18"/>
                <w:szCs w:val="18"/>
                <w:lang w:val="en-AU"/>
              </w:rPr>
            </w:pPr>
            <w:r w:rsidRPr="00DE1D0D">
              <w:rPr>
                <w:rFonts w:cs="Arial"/>
                <w:sz w:val="20"/>
                <w:szCs w:val="20"/>
                <w:lang w:val="en-AU"/>
              </w:rPr>
              <w:t>Neonate, admission weight 1500-1999g with significant General Intervention or ventilatory support 96 hours or more, major complexity</w:t>
            </w:r>
          </w:p>
        </w:tc>
      </w:tr>
      <w:tr w:rsidR="00F95FA2" w:rsidRPr="00DE1D0D" w14:paraId="2DA97DB4" w14:textId="77777777">
        <w:trPr>
          <w:trHeight w:val="20"/>
        </w:trPr>
        <w:tc>
          <w:tcPr>
            <w:tcW w:w="1560" w:type="dxa"/>
            <w:tcBorders>
              <w:right w:val="single" w:sz="4" w:space="0" w:color="FFFFFF" w:themeColor="background2"/>
            </w:tcBorders>
            <w:vAlign w:val="center"/>
          </w:tcPr>
          <w:p w14:paraId="1C39325B" w14:textId="30DC13BA" w:rsidR="00F95FA2" w:rsidRPr="00DE1D0D" w:rsidRDefault="00F95FA2" w:rsidP="00F95FA2">
            <w:pPr>
              <w:spacing w:before="120" w:after="120"/>
              <w:jc w:val="center"/>
              <w:rPr>
                <w:rFonts w:cs="Arial"/>
                <w:sz w:val="18"/>
                <w:szCs w:val="18"/>
                <w:lang w:val="en-AU"/>
              </w:rPr>
            </w:pPr>
            <w:r w:rsidRPr="00DE1D0D">
              <w:rPr>
                <w:rFonts w:cs="Arial"/>
                <w:sz w:val="20"/>
                <w:szCs w:val="20"/>
                <w:lang w:val="en-AU"/>
              </w:rPr>
              <w:t>P05A</w:t>
            </w:r>
          </w:p>
        </w:tc>
        <w:tc>
          <w:tcPr>
            <w:tcW w:w="8647" w:type="dxa"/>
            <w:tcBorders>
              <w:right w:val="single" w:sz="4" w:space="0" w:color="FFFFFF" w:themeColor="background2"/>
            </w:tcBorders>
            <w:vAlign w:val="center"/>
          </w:tcPr>
          <w:p w14:paraId="594D8CAC" w14:textId="05ED8B6F" w:rsidR="00F95FA2" w:rsidRPr="00DE1D0D" w:rsidRDefault="00F95FA2" w:rsidP="00F95FA2">
            <w:pPr>
              <w:spacing w:before="120" w:after="120"/>
              <w:rPr>
                <w:rFonts w:cs="Arial"/>
                <w:sz w:val="18"/>
                <w:szCs w:val="18"/>
                <w:lang w:val="en-AU"/>
              </w:rPr>
            </w:pPr>
            <w:r w:rsidRPr="00DE1D0D">
              <w:rPr>
                <w:rFonts w:cs="Arial"/>
                <w:sz w:val="20"/>
                <w:szCs w:val="20"/>
                <w:lang w:val="en-AU"/>
              </w:rPr>
              <w:t>Neonate, admission weight 2000-2499g with significant General Intervention or ventilatory support 96 hours or more, major complexity</w:t>
            </w:r>
          </w:p>
        </w:tc>
      </w:tr>
      <w:tr w:rsidR="00F95FA2" w:rsidRPr="00DE1D0D" w14:paraId="594274EF" w14:textId="77777777">
        <w:trPr>
          <w:trHeight w:val="20"/>
        </w:trPr>
        <w:tc>
          <w:tcPr>
            <w:tcW w:w="1560" w:type="dxa"/>
            <w:tcBorders>
              <w:right w:val="single" w:sz="4" w:space="0" w:color="FFFFFF" w:themeColor="background2"/>
            </w:tcBorders>
            <w:vAlign w:val="center"/>
          </w:tcPr>
          <w:p w14:paraId="5A483E7A" w14:textId="050AD208" w:rsidR="00F95FA2" w:rsidRPr="00DE1D0D" w:rsidRDefault="00F95FA2" w:rsidP="00F95FA2">
            <w:pPr>
              <w:spacing w:before="120" w:after="120"/>
              <w:jc w:val="center"/>
              <w:rPr>
                <w:rFonts w:cs="Arial"/>
                <w:sz w:val="18"/>
                <w:szCs w:val="18"/>
                <w:lang w:val="en-AU"/>
              </w:rPr>
            </w:pPr>
            <w:r w:rsidRPr="00DE1D0D">
              <w:rPr>
                <w:rFonts w:cs="Arial"/>
                <w:sz w:val="20"/>
                <w:szCs w:val="20"/>
                <w:lang w:val="en-AU"/>
              </w:rPr>
              <w:t>P05B</w:t>
            </w:r>
          </w:p>
        </w:tc>
        <w:tc>
          <w:tcPr>
            <w:tcW w:w="8647" w:type="dxa"/>
            <w:tcBorders>
              <w:right w:val="single" w:sz="4" w:space="0" w:color="FFFFFF" w:themeColor="background2"/>
            </w:tcBorders>
            <w:vAlign w:val="center"/>
          </w:tcPr>
          <w:p w14:paraId="2091B13A" w14:textId="0B2832EF" w:rsidR="00F95FA2" w:rsidRPr="00DE1D0D" w:rsidRDefault="00F95FA2" w:rsidP="00F95FA2">
            <w:pPr>
              <w:spacing w:before="120" w:after="120"/>
              <w:rPr>
                <w:rFonts w:cs="Arial"/>
                <w:sz w:val="18"/>
                <w:szCs w:val="18"/>
                <w:lang w:val="en-AU"/>
              </w:rPr>
            </w:pPr>
            <w:r w:rsidRPr="00DE1D0D">
              <w:rPr>
                <w:rFonts w:cs="Arial"/>
                <w:sz w:val="20"/>
                <w:szCs w:val="20"/>
                <w:lang w:val="en-AU"/>
              </w:rPr>
              <w:t>Neonate, admission weight 2000-2499g with significant General Intervention or ventilatory support 96 hours or more, minor complexity</w:t>
            </w:r>
          </w:p>
        </w:tc>
      </w:tr>
      <w:tr w:rsidR="00F95FA2" w:rsidRPr="00DE1D0D" w14:paraId="40B1BBBF" w14:textId="77777777">
        <w:trPr>
          <w:trHeight w:val="20"/>
        </w:trPr>
        <w:tc>
          <w:tcPr>
            <w:tcW w:w="1560" w:type="dxa"/>
            <w:tcBorders>
              <w:right w:val="single" w:sz="4" w:space="0" w:color="FFFFFF" w:themeColor="background2"/>
            </w:tcBorders>
            <w:vAlign w:val="center"/>
          </w:tcPr>
          <w:p w14:paraId="658CE2D1" w14:textId="2036ACE1" w:rsidR="00F95FA2" w:rsidRPr="00DE1D0D" w:rsidRDefault="00F95FA2" w:rsidP="00F95FA2">
            <w:pPr>
              <w:spacing w:before="120" w:after="120"/>
              <w:jc w:val="center"/>
              <w:rPr>
                <w:rFonts w:cs="Arial"/>
                <w:sz w:val="18"/>
                <w:szCs w:val="18"/>
                <w:lang w:val="en-AU"/>
              </w:rPr>
            </w:pPr>
            <w:r w:rsidRPr="00DE1D0D">
              <w:rPr>
                <w:rFonts w:cs="Arial"/>
                <w:sz w:val="20"/>
                <w:szCs w:val="20"/>
                <w:lang w:val="en-AU"/>
              </w:rPr>
              <w:t>P06B</w:t>
            </w:r>
          </w:p>
        </w:tc>
        <w:tc>
          <w:tcPr>
            <w:tcW w:w="8647" w:type="dxa"/>
            <w:tcBorders>
              <w:right w:val="single" w:sz="4" w:space="0" w:color="FFFFFF" w:themeColor="background2"/>
            </w:tcBorders>
            <w:vAlign w:val="center"/>
          </w:tcPr>
          <w:p w14:paraId="68E65EA4" w14:textId="6C92F419" w:rsidR="00F95FA2" w:rsidRPr="00DE1D0D" w:rsidRDefault="00F95FA2" w:rsidP="00F95FA2">
            <w:pPr>
              <w:spacing w:before="120" w:after="120"/>
              <w:rPr>
                <w:rFonts w:cs="Arial"/>
                <w:sz w:val="18"/>
                <w:szCs w:val="18"/>
                <w:lang w:val="en-AU"/>
              </w:rPr>
            </w:pPr>
            <w:r w:rsidRPr="00DE1D0D">
              <w:rPr>
                <w:rFonts w:cs="Arial"/>
                <w:sz w:val="20"/>
                <w:szCs w:val="20"/>
                <w:lang w:val="en-AU"/>
              </w:rPr>
              <w:t>Neonate, admission weight 2500g or more with significant General Intervention or ventilatory support 96 hours or more, minor complexity</w:t>
            </w:r>
          </w:p>
        </w:tc>
      </w:tr>
      <w:tr w:rsidR="00F95FA2" w:rsidRPr="00DE1D0D" w14:paraId="23E4DD5A" w14:textId="77777777">
        <w:trPr>
          <w:trHeight w:val="20"/>
        </w:trPr>
        <w:tc>
          <w:tcPr>
            <w:tcW w:w="1560" w:type="dxa"/>
            <w:tcBorders>
              <w:right w:val="single" w:sz="4" w:space="0" w:color="FFFFFF" w:themeColor="background2"/>
            </w:tcBorders>
            <w:vAlign w:val="center"/>
          </w:tcPr>
          <w:p w14:paraId="7D7C6E37" w14:textId="5CAB6468" w:rsidR="00F95FA2" w:rsidRPr="00DE1D0D" w:rsidRDefault="00F95FA2" w:rsidP="00F95FA2">
            <w:pPr>
              <w:spacing w:before="120" w:after="120"/>
              <w:jc w:val="center"/>
              <w:rPr>
                <w:rFonts w:cs="Arial"/>
                <w:sz w:val="18"/>
                <w:szCs w:val="18"/>
                <w:lang w:val="en-AU"/>
              </w:rPr>
            </w:pPr>
            <w:r w:rsidRPr="00DE1D0D">
              <w:rPr>
                <w:rFonts w:cs="Arial"/>
                <w:sz w:val="20"/>
                <w:szCs w:val="20"/>
                <w:lang w:val="en-AU"/>
              </w:rPr>
              <w:t>P62A</w:t>
            </w:r>
          </w:p>
        </w:tc>
        <w:tc>
          <w:tcPr>
            <w:tcW w:w="8647" w:type="dxa"/>
            <w:tcBorders>
              <w:right w:val="single" w:sz="4" w:space="0" w:color="FFFFFF" w:themeColor="background2"/>
            </w:tcBorders>
            <w:vAlign w:val="center"/>
          </w:tcPr>
          <w:p w14:paraId="299D4066" w14:textId="3637D767" w:rsidR="00F95FA2" w:rsidRPr="00DE1D0D" w:rsidRDefault="00F95FA2" w:rsidP="00F95FA2">
            <w:pPr>
              <w:spacing w:before="120" w:after="120"/>
              <w:rPr>
                <w:rFonts w:cs="Arial"/>
                <w:sz w:val="18"/>
                <w:szCs w:val="18"/>
                <w:lang w:val="en-AU"/>
              </w:rPr>
            </w:pPr>
            <w:r w:rsidRPr="00DE1D0D">
              <w:rPr>
                <w:rFonts w:cs="Arial"/>
                <w:sz w:val="20"/>
                <w:szCs w:val="20"/>
                <w:lang w:val="en-AU"/>
              </w:rPr>
              <w:t>Neonate, admission weight 750-999g without significant General Intervention, major complexity</w:t>
            </w:r>
          </w:p>
        </w:tc>
      </w:tr>
      <w:tr w:rsidR="00F95FA2" w:rsidRPr="00DE1D0D" w14:paraId="2C8CE8F4" w14:textId="77777777">
        <w:trPr>
          <w:trHeight w:val="20"/>
        </w:trPr>
        <w:tc>
          <w:tcPr>
            <w:tcW w:w="1560" w:type="dxa"/>
            <w:tcBorders>
              <w:right w:val="single" w:sz="4" w:space="0" w:color="FFFFFF" w:themeColor="background2"/>
            </w:tcBorders>
            <w:vAlign w:val="center"/>
          </w:tcPr>
          <w:p w14:paraId="1E0C93A0" w14:textId="174F5A4B" w:rsidR="00F95FA2" w:rsidRPr="00DE1D0D" w:rsidRDefault="00F95FA2" w:rsidP="00F95FA2">
            <w:pPr>
              <w:spacing w:before="120" w:after="120"/>
              <w:jc w:val="center"/>
              <w:rPr>
                <w:rFonts w:cs="Arial"/>
                <w:sz w:val="18"/>
                <w:szCs w:val="18"/>
                <w:lang w:val="en-AU"/>
              </w:rPr>
            </w:pPr>
            <w:r w:rsidRPr="00DE1D0D">
              <w:rPr>
                <w:rFonts w:cs="Arial"/>
                <w:sz w:val="20"/>
                <w:szCs w:val="20"/>
                <w:lang w:val="en-AU"/>
              </w:rPr>
              <w:t>R01A</w:t>
            </w:r>
          </w:p>
        </w:tc>
        <w:tc>
          <w:tcPr>
            <w:tcW w:w="8647" w:type="dxa"/>
            <w:tcBorders>
              <w:right w:val="single" w:sz="4" w:space="0" w:color="FFFFFF" w:themeColor="background2"/>
            </w:tcBorders>
            <w:vAlign w:val="center"/>
          </w:tcPr>
          <w:p w14:paraId="63881101" w14:textId="5A47BAD9" w:rsidR="00F95FA2" w:rsidRPr="00DE1D0D" w:rsidRDefault="00F95FA2" w:rsidP="00F95FA2">
            <w:pPr>
              <w:spacing w:before="120" w:after="120"/>
              <w:rPr>
                <w:rFonts w:cs="Arial"/>
                <w:sz w:val="18"/>
                <w:szCs w:val="18"/>
                <w:lang w:val="en-AU"/>
              </w:rPr>
            </w:pPr>
            <w:r w:rsidRPr="00DE1D0D">
              <w:rPr>
                <w:rFonts w:cs="Arial"/>
                <w:sz w:val="20"/>
                <w:szCs w:val="20"/>
                <w:lang w:val="en-AU"/>
              </w:rPr>
              <w:t>Lymphoma and leukaemia with major General Intervention, major complexity</w:t>
            </w:r>
          </w:p>
        </w:tc>
      </w:tr>
      <w:tr w:rsidR="00F95FA2" w:rsidRPr="00DE1D0D" w14:paraId="5E86D5E3" w14:textId="77777777">
        <w:trPr>
          <w:trHeight w:val="20"/>
        </w:trPr>
        <w:tc>
          <w:tcPr>
            <w:tcW w:w="1560" w:type="dxa"/>
            <w:tcBorders>
              <w:right w:val="single" w:sz="4" w:space="0" w:color="FFFFFF" w:themeColor="background2"/>
            </w:tcBorders>
            <w:vAlign w:val="center"/>
          </w:tcPr>
          <w:p w14:paraId="34D19496" w14:textId="0CD7FB3D" w:rsidR="00F95FA2" w:rsidRPr="00DE1D0D" w:rsidRDefault="00F95FA2" w:rsidP="00F95FA2">
            <w:pPr>
              <w:spacing w:before="120" w:after="120"/>
              <w:jc w:val="center"/>
              <w:rPr>
                <w:rFonts w:cs="Arial"/>
                <w:sz w:val="18"/>
                <w:szCs w:val="18"/>
                <w:lang w:val="en-AU"/>
              </w:rPr>
            </w:pPr>
            <w:r w:rsidRPr="00DE1D0D">
              <w:rPr>
                <w:rFonts w:cs="Arial"/>
                <w:sz w:val="20"/>
                <w:szCs w:val="20"/>
                <w:lang w:val="en-AU"/>
              </w:rPr>
              <w:t>R05A</w:t>
            </w:r>
          </w:p>
        </w:tc>
        <w:tc>
          <w:tcPr>
            <w:tcW w:w="8647" w:type="dxa"/>
            <w:tcBorders>
              <w:right w:val="single" w:sz="4" w:space="0" w:color="FFFFFF" w:themeColor="background2"/>
            </w:tcBorders>
            <w:vAlign w:val="center"/>
          </w:tcPr>
          <w:p w14:paraId="673DFDF4" w14:textId="54CE15EC" w:rsidR="00F95FA2" w:rsidRPr="00DE1D0D" w:rsidRDefault="00F95FA2" w:rsidP="00F95FA2">
            <w:pPr>
              <w:spacing w:before="120" w:after="120"/>
              <w:rPr>
                <w:rFonts w:cs="Arial"/>
                <w:sz w:val="18"/>
                <w:szCs w:val="18"/>
                <w:lang w:val="en-AU"/>
              </w:rPr>
            </w:pPr>
            <w:r w:rsidRPr="00DE1D0D">
              <w:rPr>
                <w:rFonts w:cs="Arial"/>
                <w:sz w:val="20"/>
                <w:szCs w:val="20"/>
                <w:lang w:val="en-AU"/>
              </w:rPr>
              <w:t>Other haematopoietic stem cell transplantation, age 16 years or less, or major complexity</w:t>
            </w:r>
          </w:p>
        </w:tc>
      </w:tr>
      <w:tr w:rsidR="00F95FA2" w:rsidRPr="00DE1D0D" w14:paraId="5DFDA4D3" w14:textId="77777777">
        <w:trPr>
          <w:trHeight w:val="20"/>
        </w:trPr>
        <w:tc>
          <w:tcPr>
            <w:tcW w:w="1560" w:type="dxa"/>
            <w:tcBorders>
              <w:right w:val="single" w:sz="4" w:space="0" w:color="FFFFFF" w:themeColor="background2"/>
            </w:tcBorders>
            <w:vAlign w:val="center"/>
          </w:tcPr>
          <w:p w14:paraId="75C83D34" w14:textId="012BD282" w:rsidR="00F95FA2" w:rsidRPr="00DE1D0D" w:rsidRDefault="00F95FA2" w:rsidP="00F95FA2">
            <w:pPr>
              <w:spacing w:before="120" w:after="120"/>
              <w:jc w:val="center"/>
              <w:rPr>
                <w:rFonts w:cs="Arial"/>
                <w:sz w:val="18"/>
                <w:szCs w:val="18"/>
                <w:lang w:val="en-AU"/>
              </w:rPr>
            </w:pPr>
            <w:r w:rsidRPr="00DE1D0D">
              <w:rPr>
                <w:rFonts w:cs="Arial"/>
                <w:sz w:val="20"/>
                <w:szCs w:val="20"/>
                <w:lang w:val="en-AU"/>
              </w:rPr>
              <w:t>R06A</w:t>
            </w:r>
          </w:p>
        </w:tc>
        <w:tc>
          <w:tcPr>
            <w:tcW w:w="8647" w:type="dxa"/>
            <w:tcBorders>
              <w:right w:val="single" w:sz="4" w:space="0" w:color="FFFFFF" w:themeColor="background2"/>
            </w:tcBorders>
            <w:vAlign w:val="center"/>
          </w:tcPr>
          <w:p w14:paraId="1DE0E8A2" w14:textId="09377B8E" w:rsidR="00F95FA2" w:rsidRPr="00DE1D0D" w:rsidRDefault="00F95FA2" w:rsidP="00F95FA2">
            <w:pPr>
              <w:spacing w:before="120" w:after="120"/>
              <w:rPr>
                <w:rFonts w:cs="Arial"/>
                <w:sz w:val="18"/>
                <w:szCs w:val="18"/>
                <w:lang w:val="en-AU"/>
              </w:rPr>
            </w:pPr>
            <w:r w:rsidRPr="00DE1D0D">
              <w:rPr>
                <w:rFonts w:cs="Arial"/>
                <w:sz w:val="20"/>
                <w:szCs w:val="20"/>
                <w:lang w:val="en-AU"/>
              </w:rPr>
              <w:t>Autologous haematopoietic stem cell transplantation, major complexity</w:t>
            </w:r>
          </w:p>
        </w:tc>
      </w:tr>
      <w:tr w:rsidR="00F95FA2" w:rsidRPr="00DE1D0D" w14:paraId="516AA14C" w14:textId="77777777">
        <w:trPr>
          <w:trHeight w:val="20"/>
        </w:trPr>
        <w:tc>
          <w:tcPr>
            <w:tcW w:w="1560" w:type="dxa"/>
            <w:tcBorders>
              <w:right w:val="single" w:sz="4" w:space="0" w:color="FFFFFF" w:themeColor="background2"/>
            </w:tcBorders>
            <w:vAlign w:val="center"/>
          </w:tcPr>
          <w:p w14:paraId="66A9273D" w14:textId="308B9E27" w:rsidR="00F95FA2" w:rsidRPr="00DE1D0D" w:rsidRDefault="00F95FA2" w:rsidP="00F95FA2">
            <w:pPr>
              <w:spacing w:before="120" w:after="120"/>
              <w:jc w:val="center"/>
              <w:rPr>
                <w:rFonts w:cs="Arial"/>
                <w:sz w:val="18"/>
                <w:szCs w:val="18"/>
                <w:lang w:val="en-AU"/>
              </w:rPr>
            </w:pPr>
            <w:r w:rsidRPr="00DE1D0D">
              <w:rPr>
                <w:rFonts w:cs="Arial"/>
                <w:sz w:val="20"/>
                <w:szCs w:val="20"/>
                <w:lang w:val="en-AU"/>
              </w:rPr>
              <w:t>R60A</w:t>
            </w:r>
          </w:p>
        </w:tc>
        <w:tc>
          <w:tcPr>
            <w:tcW w:w="8647" w:type="dxa"/>
            <w:tcBorders>
              <w:right w:val="single" w:sz="4" w:space="0" w:color="FFFFFF" w:themeColor="background2"/>
            </w:tcBorders>
            <w:vAlign w:val="center"/>
          </w:tcPr>
          <w:p w14:paraId="02534148" w14:textId="773EF98C" w:rsidR="00F95FA2" w:rsidRPr="00DE1D0D" w:rsidRDefault="00F95FA2" w:rsidP="00F95FA2">
            <w:pPr>
              <w:spacing w:before="120" w:after="120"/>
              <w:rPr>
                <w:rFonts w:cs="Arial"/>
                <w:sz w:val="18"/>
                <w:szCs w:val="18"/>
                <w:lang w:val="en-AU"/>
              </w:rPr>
            </w:pPr>
            <w:r w:rsidRPr="00DE1D0D">
              <w:rPr>
                <w:rFonts w:cs="Arial"/>
                <w:sz w:val="20"/>
                <w:szCs w:val="20"/>
                <w:lang w:val="en-AU"/>
              </w:rPr>
              <w:t>Acute leukaemia, major complexity</w:t>
            </w:r>
          </w:p>
        </w:tc>
      </w:tr>
      <w:tr w:rsidR="00F95FA2" w:rsidRPr="00DE1D0D" w14:paraId="7B9718A4" w14:textId="77777777">
        <w:trPr>
          <w:trHeight w:val="20"/>
        </w:trPr>
        <w:tc>
          <w:tcPr>
            <w:tcW w:w="1560" w:type="dxa"/>
            <w:tcBorders>
              <w:right w:val="single" w:sz="4" w:space="0" w:color="FFFFFF" w:themeColor="background2"/>
            </w:tcBorders>
            <w:vAlign w:val="center"/>
          </w:tcPr>
          <w:p w14:paraId="02BAD38E" w14:textId="45F85AF8" w:rsidR="00F95FA2" w:rsidRPr="00DE1D0D" w:rsidRDefault="00F95FA2" w:rsidP="00F95FA2">
            <w:pPr>
              <w:spacing w:before="120" w:after="120"/>
              <w:jc w:val="center"/>
              <w:rPr>
                <w:rFonts w:cs="Arial"/>
                <w:sz w:val="18"/>
                <w:szCs w:val="18"/>
                <w:lang w:val="en-AU"/>
              </w:rPr>
            </w:pPr>
            <w:r w:rsidRPr="00DE1D0D">
              <w:rPr>
                <w:rFonts w:cs="Arial"/>
                <w:sz w:val="20"/>
                <w:szCs w:val="20"/>
                <w:lang w:val="en-AU"/>
              </w:rPr>
              <w:t>R62A</w:t>
            </w:r>
          </w:p>
        </w:tc>
        <w:tc>
          <w:tcPr>
            <w:tcW w:w="8647" w:type="dxa"/>
            <w:tcBorders>
              <w:right w:val="single" w:sz="4" w:space="0" w:color="FFFFFF" w:themeColor="background2"/>
            </w:tcBorders>
            <w:vAlign w:val="center"/>
          </w:tcPr>
          <w:p w14:paraId="54529420" w14:textId="63C6BBED" w:rsidR="00F95FA2" w:rsidRPr="00DE1D0D" w:rsidRDefault="00F95FA2" w:rsidP="00F95FA2">
            <w:pPr>
              <w:spacing w:before="120" w:after="120"/>
              <w:rPr>
                <w:rFonts w:cs="Arial"/>
                <w:sz w:val="18"/>
                <w:szCs w:val="18"/>
                <w:lang w:val="en-AU"/>
              </w:rPr>
            </w:pPr>
            <w:r w:rsidRPr="00DE1D0D">
              <w:rPr>
                <w:rFonts w:cs="Arial"/>
                <w:sz w:val="20"/>
                <w:szCs w:val="20"/>
                <w:lang w:val="en-AU"/>
              </w:rPr>
              <w:t>Other neoplastic disorders, major complexity</w:t>
            </w:r>
          </w:p>
        </w:tc>
      </w:tr>
      <w:tr w:rsidR="00F95FA2" w:rsidRPr="00DE1D0D" w14:paraId="78A4B321" w14:textId="77777777">
        <w:trPr>
          <w:trHeight w:val="20"/>
        </w:trPr>
        <w:tc>
          <w:tcPr>
            <w:tcW w:w="1560" w:type="dxa"/>
            <w:tcBorders>
              <w:right w:val="single" w:sz="4" w:space="0" w:color="FFFFFF" w:themeColor="background2"/>
            </w:tcBorders>
            <w:vAlign w:val="center"/>
          </w:tcPr>
          <w:p w14:paraId="0376EB67" w14:textId="5A245926" w:rsidR="00F95FA2" w:rsidRPr="00DE1D0D" w:rsidRDefault="00F95FA2" w:rsidP="00F95FA2">
            <w:pPr>
              <w:spacing w:before="120" w:after="120"/>
              <w:jc w:val="center"/>
              <w:rPr>
                <w:rFonts w:cs="Arial"/>
                <w:sz w:val="18"/>
                <w:szCs w:val="18"/>
                <w:lang w:val="en-AU"/>
              </w:rPr>
            </w:pPr>
            <w:r w:rsidRPr="00DE1D0D">
              <w:rPr>
                <w:rFonts w:cs="Arial"/>
                <w:sz w:val="20"/>
                <w:szCs w:val="20"/>
                <w:lang w:val="en-AU"/>
              </w:rPr>
              <w:t>T64A</w:t>
            </w:r>
          </w:p>
        </w:tc>
        <w:tc>
          <w:tcPr>
            <w:tcW w:w="8647" w:type="dxa"/>
            <w:tcBorders>
              <w:right w:val="single" w:sz="4" w:space="0" w:color="FFFFFF" w:themeColor="background2"/>
            </w:tcBorders>
            <w:vAlign w:val="center"/>
          </w:tcPr>
          <w:p w14:paraId="043176BC" w14:textId="3F7CEFC8" w:rsidR="00F95FA2" w:rsidRPr="00DE1D0D" w:rsidRDefault="00F95FA2" w:rsidP="00F95FA2">
            <w:pPr>
              <w:spacing w:before="120" w:after="120"/>
              <w:rPr>
                <w:rFonts w:cs="Arial"/>
                <w:sz w:val="18"/>
                <w:szCs w:val="18"/>
                <w:lang w:val="en-AU"/>
              </w:rPr>
            </w:pPr>
            <w:r w:rsidRPr="00DE1D0D">
              <w:rPr>
                <w:rFonts w:cs="Arial"/>
                <w:sz w:val="20"/>
                <w:szCs w:val="20"/>
                <w:lang w:val="en-AU"/>
              </w:rPr>
              <w:t>Other infectious and parasitic diseases, major complexity</w:t>
            </w:r>
          </w:p>
        </w:tc>
      </w:tr>
      <w:tr w:rsidR="00F95FA2" w:rsidRPr="00DE1D0D" w14:paraId="231DB057" w14:textId="77777777">
        <w:trPr>
          <w:trHeight w:val="20"/>
        </w:trPr>
        <w:tc>
          <w:tcPr>
            <w:tcW w:w="1560" w:type="dxa"/>
            <w:tcBorders>
              <w:right w:val="single" w:sz="4" w:space="0" w:color="FFFFFF" w:themeColor="background2"/>
            </w:tcBorders>
            <w:vAlign w:val="center"/>
          </w:tcPr>
          <w:p w14:paraId="438523AD" w14:textId="3707917E" w:rsidR="00F95FA2" w:rsidRPr="00DE1D0D" w:rsidRDefault="00F95FA2" w:rsidP="00F95FA2">
            <w:pPr>
              <w:spacing w:before="120" w:after="120"/>
              <w:jc w:val="center"/>
              <w:rPr>
                <w:rFonts w:cs="Arial"/>
                <w:sz w:val="18"/>
                <w:szCs w:val="18"/>
                <w:lang w:val="en-AU"/>
              </w:rPr>
            </w:pPr>
            <w:r w:rsidRPr="00DE1D0D">
              <w:rPr>
                <w:rFonts w:cs="Arial"/>
                <w:sz w:val="20"/>
                <w:szCs w:val="20"/>
                <w:lang w:val="en-AU"/>
              </w:rPr>
              <w:t>U69A</w:t>
            </w:r>
          </w:p>
        </w:tc>
        <w:tc>
          <w:tcPr>
            <w:tcW w:w="8647" w:type="dxa"/>
            <w:tcBorders>
              <w:right w:val="single" w:sz="4" w:space="0" w:color="FFFFFF" w:themeColor="background2"/>
            </w:tcBorders>
            <w:vAlign w:val="center"/>
          </w:tcPr>
          <w:p w14:paraId="65B67119" w14:textId="38654D57" w:rsidR="00F95FA2" w:rsidRPr="00DE1D0D" w:rsidRDefault="00F95FA2" w:rsidP="00F95FA2">
            <w:pPr>
              <w:spacing w:before="120" w:after="120"/>
              <w:rPr>
                <w:rFonts w:cs="Arial"/>
                <w:sz w:val="18"/>
                <w:szCs w:val="18"/>
                <w:lang w:val="en-AU"/>
              </w:rPr>
            </w:pPr>
            <w:r w:rsidRPr="00DE1D0D">
              <w:rPr>
                <w:rFonts w:cs="Arial"/>
                <w:sz w:val="20"/>
                <w:szCs w:val="20"/>
                <w:lang w:val="en-AU"/>
              </w:rPr>
              <w:t>Mental health and behavioural disorders in the postnatal period, major complexity</w:t>
            </w:r>
          </w:p>
        </w:tc>
      </w:tr>
      <w:tr w:rsidR="006B5353" w:rsidRPr="00DE1D0D" w14:paraId="2796347C" w14:textId="77777777">
        <w:trPr>
          <w:trHeight w:val="20"/>
        </w:trPr>
        <w:tc>
          <w:tcPr>
            <w:tcW w:w="1560" w:type="dxa"/>
            <w:tcBorders>
              <w:right w:val="single" w:sz="4" w:space="0" w:color="FFFFFF" w:themeColor="background2"/>
            </w:tcBorders>
            <w:vAlign w:val="center"/>
          </w:tcPr>
          <w:p w14:paraId="4B556565" w14:textId="13D7EA44" w:rsidR="006B5353" w:rsidRPr="00DE1D0D" w:rsidRDefault="006B5353" w:rsidP="006B5353">
            <w:pPr>
              <w:spacing w:before="120" w:after="120"/>
              <w:jc w:val="center"/>
              <w:rPr>
                <w:rFonts w:cs="Arial"/>
                <w:sz w:val="18"/>
                <w:szCs w:val="18"/>
                <w:lang w:val="en-AU"/>
              </w:rPr>
            </w:pPr>
            <w:r w:rsidRPr="00DE1D0D">
              <w:rPr>
                <w:rFonts w:cs="Arial"/>
                <w:sz w:val="20"/>
                <w:szCs w:val="20"/>
                <w:lang w:val="en-AU"/>
              </w:rPr>
              <w:t>Y02A</w:t>
            </w:r>
          </w:p>
        </w:tc>
        <w:tc>
          <w:tcPr>
            <w:tcW w:w="8647" w:type="dxa"/>
            <w:tcBorders>
              <w:right w:val="single" w:sz="4" w:space="0" w:color="FFFFFF" w:themeColor="background2"/>
            </w:tcBorders>
            <w:vAlign w:val="center"/>
          </w:tcPr>
          <w:p w14:paraId="261FA8A9" w14:textId="5D42E401" w:rsidR="006B5353" w:rsidRPr="00DE1D0D" w:rsidRDefault="006B5353" w:rsidP="006B5353">
            <w:pPr>
              <w:spacing w:before="120" w:after="120"/>
              <w:rPr>
                <w:rFonts w:cs="Arial"/>
                <w:sz w:val="18"/>
                <w:szCs w:val="18"/>
                <w:lang w:val="en-AU"/>
              </w:rPr>
            </w:pPr>
            <w:r w:rsidRPr="00DE1D0D">
              <w:rPr>
                <w:rFonts w:cs="Arial"/>
                <w:sz w:val="20"/>
                <w:szCs w:val="20"/>
                <w:lang w:val="en-AU"/>
              </w:rPr>
              <w:t>Skin grafts for other burns, major complexity</w:t>
            </w:r>
          </w:p>
        </w:tc>
      </w:tr>
      <w:tr w:rsidR="006B5353" w:rsidRPr="00DE1D0D" w14:paraId="51A1DEAB" w14:textId="77777777" w:rsidTr="002C573D">
        <w:trPr>
          <w:trHeight w:val="20"/>
        </w:trPr>
        <w:tc>
          <w:tcPr>
            <w:tcW w:w="1560" w:type="dxa"/>
            <w:tcBorders>
              <w:right w:val="single" w:sz="4" w:space="0" w:color="FFFFFF" w:themeColor="background2"/>
            </w:tcBorders>
          </w:tcPr>
          <w:p w14:paraId="5156EAAC" w14:textId="2164721B" w:rsidR="006B5353" w:rsidRPr="00DE1D0D" w:rsidRDefault="006B5353" w:rsidP="006B5353">
            <w:pPr>
              <w:spacing w:before="120" w:after="120"/>
              <w:jc w:val="center"/>
              <w:rPr>
                <w:rFonts w:cs="Arial"/>
                <w:sz w:val="18"/>
                <w:szCs w:val="18"/>
                <w:lang w:val="en-AU"/>
              </w:rPr>
            </w:pPr>
          </w:p>
        </w:tc>
        <w:tc>
          <w:tcPr>
            <w:tcW w:w="8647" w:type="dxa"/>
            <w:tcBorders>
              <w:right w:val="single" w:sz="4" w:space="0" w:color="FFFFFF" w:themeColor="background2"/>
            </w:tcBorders>
          </w:tcPr>
          <w:p w14:paraId="0E75A0AE" w14:textId="2B13605C" w:rsidR="006B5353" w:rsidRPr="00DE1D0D" w:rsidRDefault="006B5353" w:rsidP="006B5353">
            <w:pPr>
              <w:spacing w:before="120" w:after="120"/>
              <w:rPr>
                <w:rFonts w:cs="Arial"/>
                <w:sz w:val="18"/>
                <w:szCs w:val="18"/>
                <w:lang w:val="en-AU"/>
              </w:rPr>
            </w:pPr>
          </w:p>
        </w:tc>
      </w:tr>
    </w:tbl>
    <w:p w14:paraId="4A9E7A75" w14:textId="77777777" w:rsidR="00BB1296" w:rsidRPr="00DE1D0D" w:rsidRDefault="00BB1296" w:rsidP="00D4272F">
      <w:pPr>
        <w:rPr>
          <w:lang w:val="en-AU"/>
        </w:rPr>
      </w:pPr>
    </w:p>
    <w:p w14:paraId="7F0E168B" w14:textId="77777777" w:rsidR="00B24268" w:rsidRPr="00DE1D0D" w:rsidRDefault="00B24268">
      <w:pPr>
        <w:spacing w:line="259" w:lineRule="auto"/>
        <w:rPr>
          <w:lang w:val="en-AU"/>
        </w:rPr>
        <w:sectPr w:rsidR="00B24268" w:rsidRPr="00DE1D0D" w:rsidSect="00493FE8">
          <w:pgSz w:w="11906" w:h="16838" w:code="9"/>
          <w:pgMar w:top="1440" w:right="1080" w:bottom="1440" w:left="1080" w:header="708" w:footer="708" w:gutter="0"/>
          <w:cols w:space="720"/>
          <w:docGrid w:linePitch="360"/>
        </w:sectPr>
      </w:pPr>
    </w:p>
    <w:p w14:paraId="2C7E0BBB" w14:textId="379F7028" w:rsidR="00A804F1" w:rsidRPr="00DE1D0D" w:rsidRDefault="00970FC1" w:rsidP="001964FC">
      <w:pPr>
        <w:pStyle w:val="Heading2"/>
        <w:rPr>
          <w:lang w:val="en-AU"/>
        </w:rPr>
      </w:pPr>
      <w:bookmarkStart w:id="82" w:name="_Ref183796414"/>
      <w:bookmarkStart w:id="83" w:name="_Toc224052132"/>
      <w:r w:rsidRPr="00DE1D0D">
        <w:rPr>
          <w:lang w:val="en-AU"/>
        </w:rPr>
        <w:lastRenderedPageBreak/>
        <w:t>Appendix E: NEC2</w:t>
      </w:r>
      <w:r w:rsidR="006F0312" w:rsidRPr="00DE1D0D">
        <w:rPr>
          <w:lang w:val="en-AU"/>
        </w:rPr>
        <w:t>6</w:t>
      </w:r>
      <w:r w:rsidRPr="00DE1D0D">
        <w:rPr>
          <w:lang w:val="en-AU"/>
        </w:rPr>
        <w:t xml:space="preserve"> data preparation</w:t>
      </w:r>
      <w:bookmarkEnd w:id="82"/>
      <w:bookmarkEnd w:id="83"/>
    </w:p>
    <w:p w14:paraId="0705E382" w14:textId="0524CB91" w:rsidR="0074480E" w:rsidRPr="00DE1D0D" w:rsidRDefault="0074480E" w:rsidP="0074480E">
      <w:pPr>
        <w:pStyle w:val="TableFigureheading"/>
        <w:rPr>
          <w:lang w:val="en-AU"/>
        </w:rPr>
      </w:pPr>
      <w:r w:rsidRPr="00DE1D0D">
        <w:rPr>
          <w:lang w:val="en-AU"/>
        </w:rPr>
        <w:t xml:space="preserve">Figure </w:t>
      </w:r>
      <w:r w:rsidRPr="00DE1D0D">
        <w:rPr>
          <w:lang w:val="en-AU"/>
        </w:rPr>
        <w:fldChar w:fldCharType="begin"/>
      </w:r>
      <w:r w:rsidRPr="00DE1D0D">
        <w:rPr>
          <w:lang w:val="en-AU"/>
        </w:rPr>
        <w:instrText xml:space="preserve"> SEQ Figure \* ARABIC </w:instrText>
      </w:r>
      <w:r w:rsidRPr="00DE1D0D">
        <w:rPr>
          <w:lang w:val="en-AU"/>
        </w:rPr>
        <w:fldChar w:fldCharType="separate"/>
      </w:r>
      <w:r w:rsidR="00F57FD2">
        <w:rPr>
          <w:noProof/>
          <w:lang w:val="en-AU"/>
        </w:rPr>
        <w:t>11</w:t>
      </w:r>
      <w:r w:rsidRPr="00DE1D0D">
        <w:rPr>
          <w:lang w:val="en-AU"/>
        </w:rPr>
        <w:fldChar w:fldCharType="end"/>
      </w:r>
      <w:r w:rsidRPr="00DE1D0D">
        <w:rPr>
          <w:lang w:val="en-AU"/>
        </w:rPr>
        <w:t>: National Efficient Cost 202</w:t>
      </w:r>
      <w:r w:rsidR="006F0312" w:rsidRPr="00DE1D0D">
        <w:rPr>
          <w:lang w:val="en-AU"/>
        </w:rPr>
        <w:t>6</w:t>
      </w:r>
      <w:r w:rsidRPr="00DE1D0D">
        <w:rPr>
          <w:lang w:val="en-AU"/>
        </w:rPr>
        <w:t>–2</w:t>
      </w:r>
      <w:r w:rsidR="006F0312" w:rsidRPr="00DE1D0D">
        <w:rPr>
          <w:lang w:val="en-AU"/>
        </w:rPr>
        <w:t>7</w:t>
      </w:r>
      <w:r w:rsidRPr="00DE1D0D">
        <w:rPr>
          <w:lang w:val="en-AU"/>
        </w:rPr>
        <w:t xml:space="preserve"> data preparation</w:t>
      </w:r>
    </w:p>
    <w:p w14:paraId="60B4001B" w14:textId="49FDD37A" w:rsidR="00B24268" w:rsidRPr="00DE1D0D" w:rsidRDefault="00B24268">
      <w:pPr>
        <w:spacing w:line="259" w:lineRule="auto"/>
        <w:rPr>
          <w:lang w:val="en-AU"/>
        </w:rPr>
      </w:pPr>
      <w:r w:rsidRPr="00DE1D0D">
        <w:rPr>
          <w:noProof/>
          <w:lang w:val="en-AU"/>
        </w:rPr>
        <w:drawing>
          <wp:inline distT="0" distB="0" distL="0" distR="0" wp14:anchorId="29A6BAB3" wp14:editId="77F8B1D4">
            <wp:extent cx="8820150" cy="3921277"/>
            <wp:effectExtent l="0" t="0" r="0" b="3175"/>
            <wp:docPr id="39536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45411" cy="3932507"/>
                    </a:xfrm>
                    <a:prstGeom prst="rect">
                      <a:avLst/>
                    </a:prstGeom>
                    <a:noFill/>
                  </pic:spPr>
                </pic:pic>
              </a:graphicData>
            </a:graphic>
          </wp:inline>
        </w:drawing>
      </w:r>
    </w:p>
    <w:p w14:paraId="4438FBDD" w14:textId="77777777" w:rsidR="00B24268" w:rsidRPr="00DE1D0D" w:rsidRDefault="00B24268">
      <w:pPr>
        <w:spacing w:line="259" w:lineRule="auto"/>
        <w:rPr>
          <w:lang w:val="en-AU"/>
        </w:rPr>
      </w:pPr>
    </w:p>
    <w:p w14:paraId="7E4C829D" w14:textId="77777777" w:rsidR="00B24268" w:rsidRPr="00DE1D0D" w:rsidRDefault="00B24268">
      <w:pPr>
        <w:spacing w:line="259" w:lineRule="auto"/>
        <w:rPr>
          <w:lang w:val="en-AU"/>
        </w:rPr>
        <w:sectPr w:rsidR="00B24268" w:rsidRPr="00DE1D0D" w:rsidSect="00B24268">
          <w:pgSz w:w="16838" w:h="11906" w:orient="landscape" w:code="9"/>
          <w:pgMar w:top="1080" w:right="1440" w:bottom="1080" w:left="1440" w:header="708" w:footer="708" w:gutter="0"/>
          <w:cols w:space="720"/>
          <w:docGrid w:linePitch="360"/>
        </w:sectPr>
      </w:pPr>
    </w:p>
    <w:p w14:paraId="43E78540" w14:textId="77777777" w:rsidR="00502A09" w:rsidRPr="00DE1D0D" w:rsidRDefault="00502A09" w:rsidP="00502A09">
      <w:pPr>
        <w:spacing w:after="360"/>
        <w:rPr>
          <w:color w:val="FFFFFF" w:themeColor="background2"/>
          <w:lang w:val="en-AU"/>
        </w:rPr>
      </w:pPr>
      <w:r w:rsidRPr="00DE1D0D">
        <w:rPr>
          <w:noProof/>
          <w:color w:val="FFFFFF" w:themeColor="background2"/>
          <w:lang w:val="en-AU"/>
        </w:rPr>
        <w:lastRenderedPageBreak/>
        <w:drawing>
          <wp:inline distT="0" distB="0" distL="0" distR="0" wp14:anchorId="21264862" wp14:editId="36EEE817">
            <wp:extent cx="1764880" cy="396484"/>
            <wp:effectExtent l="0" t="0" r="6985" b="3810"/>
            <wp:docPr id="107" name="Graphic 10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ndependent Health and Aged Care Pricing Authority logo"/>
                    <pic:cNvPicPr>
                      <a:picLocks noChangeAspect="1" noChangeArrowheads="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1764880" cy="396484"/>
                    </a:xfrm>
                    <a:prstGeom prst="rect">
                      <a:avLst/>
                    </a:prstGeom>
                  </pic:spPr>
                </pic:pic>
              </a:graphicData>
            </a:graphic>
          </wp:inline>
        </w:drawing>
      </w:r>
    </w:p>
    <w:p w14:paraId="23EFB534" w14:textId="77777777" w:rsidR="00502A09" w:rsidRPr="00DE1D0D" w:rsidRDefault="00502A09" w:rsidP="00502A09">
      <w:pPr>
        <w:spacing w:after="360"/>
        <w:rPr>
          <w:color w:val="FFFFFF" w:themeColor="background2"/>
          <w:lang w:val="en-AU"/>
        </w:rPr>
      </w:pPr>
      <w:r w:rsidRPr="00DE1D0D">
        <w:rPr>
          <w:color w:val="FFFFFF" w:themeColor="background2"/>
          <w:lang w:val="en-AU"/>
        </w:rPr>
        <w:t>Independent Health and Aged Care Pricing Authority</w:t>
      </w:r>
    </w:p>
    <w:p w14:paraId="3E075446" w14:textId="77777777" w:rsidR="00502A09" w:rsidRPr="00DE1D0D" w:rsidRDefault="00183129" w:rsidP="00502A09">
      <w:pPr>
        <w:spacing w:after="360"/>
        <w:rPr>
          <w:color w:val="54C1AF" w:themeColor="background1"/>
          <w:lang w:val="en-AU"/>
        </w:rPr>
      </w:pPr>
      <w:r w:rsidRPr="00DE1D0D">
        <w:rPr>
          <w:color w:val="54C1AF" w:themeColor="background1"/>
          <w:lang w:val="en-AU"/>
        </w:rPr>
        <w:t xml:space="preserve">Eora Nation, </w:t>
      </w:r>
      <w:r w:rsidR="00502A09" w:rsidRPr="00DE1D0D">
        <w:rPr>
          <w:color w:val="54C1AF" w:themeColor="background1"/>
          <w:lang w:val="en-AU"/>
        </w:rPr>
        <w:t xml:space="preserve">Level </w:t>
      </w:r>
      <w:r w:rsidR="007403BC" w:rsidRPr="00DE1D0D">
        <w:rPr>
          <w:color w:val="54C1AF" w:themeColor="background1"/>
          <w:lang w:val="en-AU"/>
        </w:rPr>
        <w:t>12</w:t>
      </w:r>
      <w:r w:rsidR="00502A09" w:rsidRPr="00DE1D0D">
        <w:rPr>
          <w:color w:val="54C1AF" w:themeColor="background1"/>
          <w:lang w:val="en-AU"/>
        </w:rPr>
        <w:t>, 1 Oxford Street</w:t>
      </w:r>
      <w:r w:rsidR="00502A09" w:rsidRPr="00DE1D0D">
        <w:rPr>
          <w:color w:val="54C1AF" w:themeColor="background1"/>
          <w:lang w:val="en-AU"/>
        </w:rPr>
        <w:br/>
        <w:t>Sydney NSW 2000</w:t>
      </w:r>
    </w:p>
    <w:p w14:paraId="3A38C6BD" w14:textId="589AADE4" w:rsidR="00502A09" w:rsidRPr="00DE1D0D" w:rsidRDefault="00502A09" w:rsidP="00502A09">
      <w:pPr>
        <w:spacing w:after="360"/>
        <w:rPr>
          <w:color w:val="FFFFFF" w:themeColor="background2"/>
          <w:lang w:val="en-AU"/>
        </w:rPr>
      </w:pPr>
      <w:r w:rsidRPr="00DE1D0D">
        <w:rPr>
          <w:color w:val="FFFFFF" w:themeColor="background2"/>
          <w:lang w:val="en-AU"/>
        </w:rPr>
        <w:t xml:space="preserve">Phone </w:t>
      </w:r>
      <w:r w:rsidRPr="00DE1D0D">
        <w:rPr>
          <w:color w:val="54C1AF" w:themeColor="background1"/>
          <w:lang w:val="en-AU"/>
        </w:rPr>
        <w:t>02 8215 1100</w:t>
      </w:r>
      <w:r w:rsidRPr="00DE1D0D">
        <w:rPr>
          <w:color w:val="FFFFFF" w:themeColor="background2"/>
          <w:lang w:val="en-AU"/>
        </w:rPr>
        <w:br/>
        <w:t xml:space="preserve">Email </w:t>
      </w:r>
      <w:hyperlink r:id="rId36" w:history="1">
        <w:r w:rsidR="00276510" w:rsidRPr="00DE1D0D">
          <w:rPr>
            <w:rStyle w:val="Hyperlink"/>
            <w:color w:val="FFFFFF" w:themeColor="background2"/>
            <w:lang w:val="en-AU"/>
          </w:rPr>
          <w:t>enquiries.ihacpa@ihacpa.gov.au</w:t>
        </w:r>
      </w:hyperlink>
    </w:p>
    <w:p w14:paraId="2F2D1B2D" w14:textId="4FEEAD66" w:rsidR="006E351D" w:rsidRPr="00DE1D0D" w:rsidRDefault="00502A09" w:rsidP="00F95700">
      <w:pPr>
        <w:spacing w:after="360"/>
        <w:rPr>
          <w:color w:val="FFFFFF" w:themeColor="background2"/>
          <w:lang w:val="en-AU"/>
        </w:rPr>
      </w:pPr>
      <w:hyperlink r:id="rId37" w:history="1">
        <w:r w:rsidRPr="00DE1D0D">
          <w:rPr>
            <w:rStyle w:val="Hyperlink"/>
            <w:color w:val="FFFFFF" w:themeColor="background2"/>
            <w:lang w:val="en-AU"/>
          </w:rPr>
          <w:t>www.ih</w:t>
        </w:r>
        <w:r w:rsidR="007403BC" w:rsidRPr="00DE1D0D">
          <w:rPr>
            <w:rStyle w:val="Hyperlink"/>
            <w:color w:val="FFFFFF" w:themeColor="background2"/>
            <w:lang w:val="en-AU"/>
          </w:rPr>
          <w:t>ac</w:t>
        </w:r>
        <w:r w:rsidRPr="00DE1D0D">
          <w:rPr>
            <w:rStyle w:val="Hyperlink"/>
            <w:color w:val="FFFFFF" w:themeColor="background2"/>
            <w:lang w:val="en-AU"/>
          </w:rPr>
          <w:t>pa.gov.au</w:t>
        </w:r>
      </w:hyperlink>
    </w:p>
    <w:p w14:paraId="70785101" w14:textId="77777777" w:rsidR="00502A09" w:rsidRPr="00DE1D0D" w:rsidRDefault="00502A09" w:rsidP="000E32ED">
      <w:pPr>
        <w:spacing w:after="360"/>
        <w:rPr>
          <w:color w:val="104F99" w:themeColor="accent2"/>
          <w:lang w:val="en-AU"/>
        </w:rPr>
      </w:pPr>
    </w:p>
    <w:sectPr w:rsidR="00502A09" w:rsidRPr="00DE1D0D" w:rsidSect="00C5503B">
      <w:headerReference w:type="default" r:id="rId38"/>
      <w:footerReference w:type="default" r:id="rId39"/>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4E2FA" w14:textId="77777777" w:rsidR="00F95FFB" w:rsidRDefault="00F95FFB" w:rsidP="00DC0458">
      <w:pPr>
        <w:spacing w:after="0" w:line="240" w:lineRule="auto"/>
      </w:pPr>
      <w:r>
        <w:separator/>
      </w:r>
    </w:p>
  </w:endnote>
  <w:endnote w:type="continuationSeparator" w:id="0">
    <w:p w14:paraId="21C00F9F" w14:textId="77777777" w:rsidR="00F95FFB" w:rsidRDefault="00F95FFB" w:rsidP="00DC0458">
      <w:pPr>
        <w:spacing w:after="0" w:line="240" w:lineRule="auto"/>
      </w:pPr>
      <w:r>
        <w:continuationSeparator/>
      </w:r>
    </w:p>
  </w:endnote>
  <w:endnote w:type="continuationNotice" w:id="1">
    <w:p w14:paraId="60B69726" w14:textId="77777777" w:rsidR="00F95FFB" w:rsidRDefault="00F95F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regular">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Josefin Sans Bold">
    <w:charset w:val="00"/>
    <w:family w:val="auto"/>
    <w:pitch w:val="variable"/>
    <w:sig w:usb0="A00000FF" w:usb1="4000204B" w:usb2="00000000" w:usb3="00000000" w:csb0="00000193" w:csb1="00000000"/>
  </w:font>
  <w:font w:name="Fira Sans">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utura PT Book">
    <w:altName w:val="Calibri"/>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D564" w14:textId="3B6BC64D" w:rsidR="005E7F32" w:rsidRDefault="005E7F32">
    <w:pPr>
      <w:pStyle w:val="Footer"/>
    </w:pPr>
    <w:r>
      <w:rPr>
        <w:noProof/>
      </w:rPr>
      <mc:AlternateContent>
        <mc:Choice Requires="wps">
          <w:drawing>
            <wp:anchor distT="0" distB="0" distL="0" distR="0" simplePos="0" relativeHeight="251658248" behindDoc="0" locked="0" layoutInCell="1" allowOverlap="1" wp14:anchorId="30A33E1B" wp14:editId="636EB02A">
              <wp:simplePos x="635" y="635"/>
              <wp:positionH relativeFrom="page">
                <wp:align>center</wp:align>
              </wp:positionH>
              <wp:positionV relativeFrom="page">
                <wp:align>bottom</wp:align>
              </wp:positionV>
              <wp:extent cx="551815" cy="414020"/>
              <wp:effectExtent l="0" t="0" r="635" b="0"/>
              <wp:wrapNone/>
              <wp:docPr id="32817332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2C51EF56" w14:textId="5E5792ED"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A33E1B" id="_x0000_t202" coordsize="21600,21600" o:spt="202" path="m,l,21600r21600,l21600,xe">
              <v:stroke joinstyle="miter"/>
              <v:path gradientshapeok="t" o:connecttype="rect"/>
            </v:shapetype>
            <v:shape id="Text Box 7" o:spid="_x0000_s1134" type="#_x0000_t202" alt="OFFICIAL" style="position:absolute;margin-left:0;margin-top:0;width:43.45pt;height:3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L+DgIAABwEAAAOAAAAZHJzL2Uyb0RvYy54bWysU01v2zAMvQ/YfxB0X2wHzdAZcYqsRYYB&#10;QVsgHXpWZCk2IIsCpcTOfv0oJU66bqdhF5kmKX689zS/GzrDDgp9C7bixSTnTFkJdWt3Ff/xsvp0&#10;y5kPwtbCgFUVPyrP7xYfP8x7V6opNGBqhYyKWF/2ruJNCK7MMi8b1Qk/AacsBTVgJwL94i6rUfRU&#10;vTPZNM8/Zz1g7RCk8p68D6cgX6T6WisZnrT2KjBTcZotpBPTuY1ntpiLcofCNa08jyH+YYpOtJaa&#10;Xko9iCDYHts/SnWtRPCgw0RCl4HWrVRpB9qmyN9ts2mEU2kXAse7C0z+/5WVj4eNe0YWhq8wEIER&#10;kN750pMz7jNo7OKXJmUUJwiPF9jUEJgk52xW3BYzziSFboqbfJpgza6XHfrwTUHHolFxJFYSWOKw&#10;9oEaUuqYEntZWLXGJGaM/c1BidGTXSeMVhi2A2vrik/H6bdQH2kphBPf3slVS63XwodngUQw7UGi&#10;DU90aAN9xeFscdYA/vybP+YT7hTlrCfBVNySojkz3y3xEbU1Gjga22QUX/JZTnG77+6BZFjQi3Ay&#10;meTFYEZTI3SvJOdlbEQhYSW1q/h2NO/DSbn0HKRaLlMSyciJsLYbJ2PpCFfE8mV4FejOgAdi6hFG&#10;NYnyHe6n3HjTu+U+EPqJlAjtCcgz4iTBxNX5uUSNv/1PWddHvfgFAAD//wMAUEsDBBQABgAIAAAA&#10;IQBwRQu32wAAAAMBAAAPAAAAZHJzL2Rvd25yZXYueG1sTI9Ba8JAEIXvBf/DMkJvdWPEYNNsRISe&#10;LAW1l97W3TFJm50N2YnGf99tL/Uy8HiP974p1qNrxQX70HhSMJ8lIJCMtw1VCj6Or08rEIE1Wd16&#10;QgU3DLAuJw+Fzq2/0h4vB65ELKGQawU1c5dLGUyNToeZ75Cid/a90xxlX0nb62ssd61MkySTTjcU&#10;F2rd4bZG830YnILlnt+GdzouPsf09rXrtmZx3hmlHqfj5gUE48j/YfjFj+hQRqaTH8gG0SqIj/Df&#10;jd4qewZxUpAtU5BlIe/Zyx8AAAD//wMAUEsBAi0AFAAGAAgAAAAhALaDOJL+AAAA4QEAABMAAAAA&#10;AAAAAAAAAAAAAAAAAFtDb250ZW50X1R5cGVzXS54bWxQSwECLQAUAAYACAAAACEAOP0h/9YAAACU&#10;AQAACwAAAAAAAAAAAAAAAAAvAQAAX3JlbHMvLnJlbHNQSwECLQAUAAYACAAAACEABCWy/g4CAAAc&#10;BAAADgAAAAAAAAAAAAAAAAAuAgAAZHJzL2Uyb0RvYy54bWxQSwECLQAUAAYACAAAACEAcEULt9sA&#10;AAADAQAADwAAAAAAAAAAAAAAAABoBAAAZHJzL2Rvd25yZXYueG1sUEsFBgAAAAAEAAQA8wAAAHAF&#10;AAAAAA==&#10;" filled="f" stroked="f">
              <v:textbox style="mso-fit-shape-to-text:t" inset="0,0,0,15pt">
                <w:txbxContent>
                  <w:p w14:paraId="2C51EF56" w14:textId="5E5792ED"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49C9" w14:textId="64C535F2" w:rsidR="005E7F32" w:rsidRDefault="005E7F32">
    <w:pPr>
      <w:pStyle w:val="Footer"/>
    </w:pPr>
    <w:r>
      <w:rPr>
        <w:noProof/>
      </w:rPr>
      <mc:AlternateContent>
        <mc:Choice Requires="wps">
          <w:drawing>
            <wp:anchor distT="0" distB="0" distL="0" distR="0" simplePos="0" relativeHeight="251658249" behindDoc="0" locked="0" layoutInCell="1" allowOverlap="1" wp14:anchorId="7CB380FE" wp14:editId="5054E7D1">
              <wp:simplePos x="685800" y="10086975"/>
              <wp:positionH relativeFrom="page">
                <wp:align>center</wp:align>
              </wp:positionH>
              <wp:positionV relativeFrom="page">
                <wp:align>bottom</wp:align>
              </wp:positionV>
              <wp:extent cx="551815" cy="414020"/>
              <wp:effectExtent l="0" t="0" r="635" b="0"/>
              <wp:wrapNone/>
              <wp:docPr id="60345088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7005E9E7" w14:textId="2DEB32F0"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B380FE" id="_x0000_t202" coordsize="21600,21600" o:spt="202" path="m,l,21600r21600,l21600,xe">
              <v:stroke joinstyle="miter"/>
              <v:path gradientshapeok="t" o:connecttype="rect"/>
            </v:shapetype>
            <v:shape id="Text Box 8" o:spid="_x0000_s1135" type="#_x0000_t202" alt="OFFICIAL" style="position:absolute;margin-left:0;margin-top:0;width:43.45pt;height:3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DDDwIAABwEAAAOAAAAZHJzL2Uyb0RvYy54bWysU01v2zAMvQ/YfxB0X2xnzdAZcYqsRYYB&#10;QVsgHXpWZCk2YIkCpcTOfv0oJU62bqdhF5kmKX689zS/G0zHDgp9C7bixSTnTFkJdWt3Ff/+svpw&#10;y5kPwtaiA6sqflSe3y3ev5v3rlRTaKCrFTIqYn3Zu4o3Ibgyy7xslBF+Ak5ZCmpAIwL94i6rUfRU&#10;3XTZNM8/ZT1g7RCk8p68D6cgX6T6WisZnrT2KrCu4jRbSCemcxvPbDEX5Q6Fa1p5HkP8wxRGtJaa&#10;Xko9iCDYHts/SplWInjQYSLBZKB1K1XagbYp8jfbbBrhVNqFwPHuApP/f2Xl42HjnpGF4QsMRGAE&#10;pHe+9OSM+wwaTfzSpIziBOHxApsaApPknM2K22LGmaTQTXGTTxOs2fWyQx++KjAsGhVHYiWBJQ5r&#10;H6ghpY4psZeFVdt1iZnO/uagxOjJrhNGKwzbgbV1xT+O02+hPtJSCCe+vZOrllqvhQ/PAolg2oNE&#10;G57o0B30FYezxVkD+ONv/phPuFOUs54EU3FLiuas+2aJj6it0cDR2Caj+JzPcorbvbkHkmFBL8LJ&#10;ZJIXQzeaGsG8kpyXsRGFhJXUruLb0bwPJ+XSc5BquUxJJCMnwtpunIylI1wRy5fhVaA7Ax6IqUcY&#10;1STKN7ifcuNN75b7QOgnUiK0JyDPiJMEE1fn5xI1/ut/yro+6sVPAAAA//8DAFBLAwQUAAYACAAA&#10;ACEAcEULt9sAAAADAQAADwAAAGRycy9kb3ducmV2LnhtbEyPQWvCQBCF7wX/wzJCb3VjxGDTbESE&#10;niwFtZfe1t0xSZudDdmJxn/fbS/1MvB4j/e+Kdaja8UF+9B4UjCfJSCQjLcNVQo+jq9PKxCBNVnd&#10;ekIFNwywLicPhc6tv9IeLweuRCyhkGsFNXOXSxlMjU6Hme+Qonf2vdMcZV9J2+trLHetTJMkk043&#10;FBdq3eG2RvN9GJyC5Z7fhnc6Lj7H9Pa167Zmcd4ZpR6n4+YFBOPI/2H4xY/oUEamkx/IBtEqiI/w&#10;343eKnsGcVKQLVOQZSHv2csfAAAA//8DAFBLAQItABQABgAIAAAAIQC2gziS/gAAAOEBAAATAAAA&#10;AAAAAAAAAAAAAAAAAABbQ29udGVudF9UeXBlc10ueG1sUEsBAi0AFAAGAAgAAAAhADj9If/WAAAA&#10;lAEAAAsAAAAAAAAAAAAAAAAALwEAAF9yZWxzLy5yZWxzUEsBAi0AFAAGAAgAAAAhAGmaAMMPAgAA&#10;HAQAAA4AAAAAAAAAAAAAAAAALgIAAGRycy9lMm9Eb2MueG1sUEsBAi0AFAAGAAgAAAAhAHBFC7fb&#10;AAAAAwEAAA8AAAAAAAAAAAAAAAAAaQQAAGRycy9kb3ducmV2LnhtbFBLBQYAAAAABAAEAPMAAABx&#10;BQAAAAA=&#10;" filled="f" stroked="f">
              <v:textbox style="mso-fit-shape-to-text:t" inset="0,0,0,15pt">
                <w:txbxContent>
                  <w:p w14:paraId="7005E9E7" w14:textId="2DEB32F0"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F67F" w14:textId="717619C3" w:rsidR="005E7F32" w:rsidRDefault="005E7F32">
    <w:pPr>
      <w:pStyle w:val="Footer"/>
    </w:pPr>
    <w:r>
      <w:rPr>
        <w:noProof/>
      </w:rPr>
      <mc:AlternateContent>
        <mc:Choice Requires="wps">
          <w:drawing>
            <wp:anchor distT="0" distB="0" distL="0" distR="0" simplePos="0" relativeHeight="251658247" behindDoc="0" locked="0" layoutInCell="1" allowOverlap="1" wp14:anchorId="5AC7359D" wp14:editId="337CF2A4">
              <wp:simplePos x="635" y="635"/>
              <wp:positionH relativeFrom="page">
                <wp:align>center</wp:align>
              </wp:positionH>
              <wp:positionV relativeFrom="page">
                <wp:align>bottom</wp:align>
              </wp:positionV>
              <wp:extent cx="551815" cy="414020"/>
              <wp:effectExtent l="0" t="0" r="635" b="0"/>
              <wp:wrapNone/>
              <wp:docPr id="60154491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6333A19A" w14:textId="4ECB8096"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7359D" id="_x0000_t202" coordsize="21600,21600" o:spt="202" path="m,l,21600r21600,l21600,xe">
              <v:stroke joinstyle="miter"/>
              <v:path gradientshapeok="t" o:connecttype="rect"/>
            </v:shapetype>
            <v:shape id="Text Box 6" o:spid="_x0000_s1137" type="#_x0000_t202" alt="OFFICIAL" style="position:absolute;margin-left:0;margin-top:0;width:43.45pt;height:3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9ODgIAABwEAAAOAAAAZHJzL2Uyb0RvYy54bWysU01v2zAMvQ/YfxB0X2wHzdAZcYqsRYYB&#10;QVsgHXpWZCk2IIsCpcTOfv0oJU66bqdhF5kmKX689zS/GzrDDgp9C7bixSTnTFkJdWt3Ff/xsvp0&#10;y5kPwtbCgFUVPyrP7xYfP8x7V6opNGBqhYyKWF/2ruJNCK7MMi8b1Qk/AacsBTVgJwL94i6rUfRU&#10;vTPZNM8/Zz1g7RCk8p68D6cgX6T6WisZnrT2KjBTcZotpBPTuY1ntpiLcofCNa08jyH+YYpOtJaa&#10;Xko9iCDYHts/SnWtRPCgw0RCl4HWrVRpB9qmyN9ts2mEU2kXAse7C0z+/5WVj4eNe0YWhq8wEIER&#10;kN750pMz7jNo7OKXJmUUJwiPF9jUEJgk52xW3BYzziSFboqbfJpgza6XHfrwTUHHolFxJFYSWOKw&#10;9oEaUuqYEntZWLXGJGaM/c1BidGTXSeMVhi2A2trGmScfgv1kZZCOPHtnVy11HotfHgWSATTHiTa&#10;8ESHNtBXHM4WZw3gz7/5Yz7hTlHOehJMxS0pmjPz3RIfUVujgaOxTUbxJZ/lFLf77h5IhgW9CCeT&#10;SV4MZjQ1QvdKcl7GRhQSVlK7im9H8z6clEvPQarlMiWRjJwIa7txMpaOcEUsX4ZXge4MeCCmHmFU&#10;kyjf4X7KjTe9W+4DoZ9IidCegDwjThJMXJ2fS9T42/+UdX3Ui18AAAD//wMAUEsDBBQABgAIAAAA&#10;IQBwRQu32wAAAAMBAAAPAAAAZHJzL2Rvd25yZXYueG1sTI9Ba8JAEIXvBf/DMkJvdWPEYNNsRISe&#10;LAW1l97W3TFJm50N2YnGf99tL/Uy8HiP974p1qNrxQX70HhSMJ8lIJCMtw1VCj6Or08rEIE1Wd16&#10;QgU3DLAuJw+Fzq2/0h4vB65ELKGQawU1c5dLGUyNToeZ75Cid/a90xxlX0nb62ssd61MkySTTjcU&#10;F2rd4bZG830YnILlnt+GdzouPsf09rXrtmZx3hmlHqfj5gUE48j/YfjFj+hQRqaTH8gG0SqIj/Df&#10;jd4qewZxUpAtU5BlIe/Zyx8AAAD//wMAUEsBAi0AFAAGAAgAAAAhALaDOJL+AAAA4QEAABMAAAAA&#10;AAAAAAAAAAAAAAAAAFtDb250ZW50X1R5cGVzXS54bWxQSwECLQAUAAYACAAAACEAOP0h/9YAAACU&#10;AQAACwAAAAAAAAAAAAAAAAAvAQAAX3JlbHMvLnJlbHNQSwECLQAUAAYACAAAACEABxmvTg4CAAAc&#10;BAAADgAAAAAAAAAAAAAAAAAuAgAAZHJzL2Uyb0RvYy54bWxQSwECLQAUAAYACAAAACEAcEULt9sA&#10;AAADAQAADwAAAAAAAAAAAAAAAABoBAAAZHJzL2Rvd25yZXYueG1sUEsFBgAAAAAEAAQA8wAAAHAF&#10;AAAAAA==&#10;" filled="f" stroked="f">
              <v:textbox style="mso-fit-shape-to-text:t" inset="0,0,0,15pt">
                <w:txbxContent>
                  <w:p w14:paraId="6333A19A" w14:textId="4ECB8096"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53F" w14:textId="04E489BA" w:rsidR="00493FE8" w:rsidRPr="008A6225" w:rsidRDefault="005E7F32" w:rsidP="00E24D0E">
    <w:pPr>
      <w:pStyle w:val="Footer"/>
      <w:tabs>
        <w:tab w:val="clear" w:pos="4680"/>
        <w:tab w:val="clear" w:pos="9360"/>
        <w:tab w:val="center" w:pos="9498"/>
        <w:tab w:val="right" w:pos="9746"/>
      </w:tabs>
      <w:rPr>
        <w:b/>
      </w:rPr>
    </w:pPr>
    <w:r>
      <w:rPr>
        <w:b/>
        <w:bCs/>
        <w:noProof/>
      </w:rPr>
      <mc:AlternateContent>
        <mc:Choice Requires="wps">
          <w:drawing>
            <wp:anchor distT="0" distB="0" distL="0" distR="0" simplePos="0" relativeHeight="251658250" behindDoc="0" locked="0" layoutInCell="1" allowOverlap="1" wp14:anchorId="4155E1EC" wp14:editId="57D0BF4E">
              <wp:simplePos x="685800" y="10077450"/>
              <wp:positionH relativeFrom="page">
                <wp:align>center</wp:align>
              </wp:positionH>
              <wp:positionV relativeFrom="page">
                <wp:align>bottom</wp:align>
              </wp:positionV>
              <wp:extent cx="551815" cy="414020"/>
              <wp:effectExtent l="0" t="0" r="635" b="0"/>
              <wp:wrapNone/>
              <wp:docPr id="116877254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29F9C407" w14:textId="6DE20566"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55E1EC" id="_x0000_t202" coordsize="21600,21600" o:spt="202" path="m,l,21600r21600,l21600,xe">
              <v:stroke joinstyle="miter"/>
              <v:path gradientshapeok="t" o:connecttype="rect"/>
            </v:shapetype>
            <v:shape id="Text Box 9" o:spid="_x0000_s1139" type="#_x0000_t202" alt="OFFICIAL" style="position:absolute;margin-left:0;margin-top:0;width:43.45pt;height:32.6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o1DwIAABwEAAAOAAAAZHJzL2Uyb0RvYy54bWysU01v2zAMvQ/YfxB0X2wHzdYZcYqsRYYB&#10;QVsgHXpWZCk2YIkCpcTOfv0oJU62bqdhF5kmKX689zS/G0zHDgp9C7bixSTnTFkJdWt3Ff/+svpw&#10;y5kPwtaiA6sqflSe3y3ev5v3rlRTaKCrFTIqYn3Zu4o3Ibgyy7xslBF+Ak5ZCmpAIwL94i6rUfRU&#10;3XTZNM8/Zj1g7RCk8p68D6cgX6T6WisZnrT2KrCu4jRbSCemcxvPbDEX5Q6Fa1p5HkP8wxRGtJaa&#10;Xko9iCDYHts/SplWInjQYSLBZKB1K1XagbYp8jfbbBrhVNqFwPHuApP/f2Xl42HjnpGF4QsMRGAE&#10;pHe+9OSM+wwaTfzSpIziBOHxApsaApPknM2K22LGmaTQTXGTTxOs2fWyQx++KjAsGhVHYiWBJQ5r&#10;H6ghpY4psZeFVdt1iZnO/uagxOjJrhNGKwzbgbV1xT+N02+hPtJSCCe+vZOrllqvhQ/PAolg2oNE&#10;G57o0B30FYezxVkD+ONv/phPuFOUs54EU3FLiuas+2aJj6it0cDR2Caj+JzPcorbvbkHkmFBL8LJ&#10;ZJIXQzeaGsG8kpyXsRGFhJXUruLb0bwPJ+XSc5BquUxJJCMnwtpunIylI1wRy5fhVaA7Ax6IqUcY&#10;1STKN7ifcuNN75b7QOgnUiK0JyDPiJMEE1fn5xI1/ut/yro+6sVPAAAA//8DAFBLAwQUAAYACAAA&#10;ACEAcEULt9sAAAADAQAADwAAAGRycy9kb3ducmV2LnhtbEyPQWvCQBCF7wX/wzJCb3VjxGDTbESE&#10;niwFtZfe1t0xSZudDdmJxn/fbS/1MvB4j/e+Kdaja8UF+9B4UjCfJSCQjLcNVQo+jq9PKxCBNVnd&#10;ekIFNwywLicPhc6tv9IeLweuRCyhkGsFNXOXSxlMjU6Hme+Qonf2vdMcZV9J2+trLHetTJMkk043&#10;FBdq3eG2RvN9GJyC5Z7fhnc6Lj7H9Pa167Zmcd4ZpR6n4+YFBOPI/2H4xY/oUEamkx/IBtEqiI/w&#10;343eKnsGcVKQLVOQZSHv2csfAAAA//8DAFBLAQItABQABgAIAAAAIQC2gziS/gAAAOEBAAATAAAA&#10;AAAAAAAAAAAAAAAAAABbQ29udGVudF9UeXBlc10ueG1sUEsBAi0AFAAGAAgAAAAhADj9If/WAAAA&#10;lAEAAAsAAAAAAAAAAAAAAAAALwEAAF9yZWxzLy5yZWxzUEsBAi0AFAAGAAgAAAAhAN1nyjUPAgAA&#10;HAQAAA4AAAAAAAAAAAAAAAAALgIAAGRycy9lMm9Eb2MueG1sUEsBAi0AFAAGAAgAAAAhAHBFC7fb&#10;AAAAAwEAAA8AAAAAAAAAAAAAAAAAaQQAAGRycy9kb3ducmV2LnhtbFBLBQYAAAAABAAEAPMAAABx&#10;BQAAAAA=&#10;" filled="f" stroked="f">
              <v:textbox style="mso-fit-shape-to-text:t" inset="0,0,0,15pt">
                <w:txbxContent>
                  <w:p w14:paraId="29F9C407" w14:textId="6DE20566"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r w:rsidR="0073142B">
      <w:rPr>
        <w:b/>
        <w:bCs/>
      </w:rPr>
      <w:t xml:space="preserve">National Pricing Model Technical </w:t>
    </w:r>
    <w:r w:rsidR="0073142B" w:rsidRPr="00B36CAF">
      <w:rPr>
        <w:b/>
        <w:bCs/>
      </w:rPr>
      <w:t>Specifications</w:t>
    </w:r>
    <w:r w:rsidR="00596E0B" w:rsidRPr="00B36CAF">
      <w:rPr>
        <w:b/>
        <w:bCs/>
      </w:rPr>
      <w:t xml:space="preserve"> 202</w:t>
    </w:r>
    <w:r w:rsidR="00C16EBC" w:rsidRPr="00B36CAF">
      <w:rPr>
        <w:b/>
        <w:bCs/>
      </w:rPr>
      <w:t>6</w:t>
    </w:r>
    <w:r w:rsidR="00B02FDA">
      <w:rPr>
        <w:b/>
        <w:bCs/>
      </w:rPr>
      <w:t>–27</w:t>
    </w:r>
    <w:r w:rsidR="00493FE8">
      <w:tab/>
    </w:r>
    <w:r w:rsidR="00493FE8">
      <w:fldChar w:fldCharType="begin"/>
    </w:r>
    <w:r w:rsidR="00493FE8">
      <w:instrText xml:space="preserve"> PAGE   \* MERGEFORMAT </w:instrText>
    </w:r>
    <w:r w:rsidR="00493FE8">
      <w:fldChar w:fldCharType="separate"/>
    </w:r>
    <w:r w:rsidR="00493FE8">
      <w:rPr>
        <w:noProof/>
      </w:rPr>
      <w:t>1</w:t>
    </w:r>
    <w:r w:rsidR="00493FE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8AB99" w14:textId="2A2034FA" w:rsidR="00502A09" w:rsidRPr="00502A09" w:rsidRDefault="005E7F32" w:rsidP="00502A09">
    <w:pPr>
      <w:pStyle w:val="Footer"/>
    </w:pPr>
    <w:r>
      <w:rPr>
        <w:noProof/>
      </w:rPr>
      <mc:AlternateContent>
        <mc:Choice Requires="wps">
          <w:drawing>
            <wp:anchor distT="0" distB="0" distL="0" distR="0" simplePos="0" relativeHeight="251658251" behindDoc="0" locked="0" layoutInCell="1" allowOverlap="1" wp14:anchorId="309D1B56" wp14:editId="5AF31B47">
              <wp:simplePos x="635" y="635"/>
              <wp:positionH relativeFrom="page">
                <wp:align>center</wp:align>
              </wp:positionH>
              <wp:positionV relativeFrom="page">
                <wp:align>bottom</wp:align>
              </wp:positionV>
              <wp:extent cx="551815" cy="414020"/>
              <wp:effectExtent l="0" t="0" r="635" b="0"/>
              <wp:wrapNone/>
              <wp:docPr id="173645392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12EC665E" w14:textId="121FF0F4"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D1B56" id="_x0000_t202" coordsize="21600,21600" o:spt="202" path="m,l,21600r21600,l21600,xe">
              <v:stroke joinstyle="miter"/>
              <v:path gradientshapeok="t" o:connecttype="rect"/>
            </v:shapetype>
            <v:shape id="Text Box 10" o:spid="_x0000_s1141" type="#_x0000_t202" alt="OFFICIAL" style="position:absolute;margin-left:0;margin-top:0;width:43.45pt;height:32.6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GODgIAABwEAAAOAAAAZHJzL2Uyb0RvYy54bWysU01v2zAMvQ/YfxB0X2wHzdAacYqsRYYB&#10;QVsgHXpWZCk2IIsCpcTOfv0oJU62bqdhF5kmKX689zS/HzrDDgp9C7bixSTnTFkJdWt3Ff/+uvp0&#10;y5kPwtbCgFUVPyrP7xcfP8x7V6opNGBqhYyKWF/2ruJNCK7MMi8b1Qk/AacsBTVgJwL94i6rUfRU&#10;vTPZNM8/Zz1g7RCk8p68j6cgX6T6WisZnrX2KjBTcZotpBPTuY1ntpiLcofCNa08jyH+YYpOtJaa&#10;Xko9iiDYHts/SnWtRPCgw0RCl4HWrVRpB9qmyN9ts2mEU2kXAse7C0z+/5WVT4eNe0EWhi8wEIER&#10;kN750pMz7jNo7OKXJmUUJwiPF9jUEJgk52xW3BYzziSFboqbfJpgza6XHfrwVUHHolFxJFYSWOKw&#10;9oEaUuqYEntZWLXGJGaM/c1BidGTXSeMVhi2A2vrit+N02+hPtJSCCe+vZOrllqvhQ8vAolg2oNE&#10;G57p0Ab6isPZ4qwB/PE3f8wn3CnKWU+CqbglRXNmvlniI2prNHA0tsko7vJZTnG77x6AZFjQi3Ay&#10;meTFYEZTI3RvJOdlbEQhYSW1q/h2NB/CSbn0HKRaLlMSyciJsLYbJ2PpCFfE8nV4E+jOgAdi6glG&#10;NYnyHe6n3HjTu+U+EPqJlAjtCcgz4iTBxNX5uUSN//qfsq6PevETAAD//wMAUEsDBBQABgAIAAAA&#10;IQBwRQu32wAAAAMBAAAPAAAAZHJzL2Rvd25yZXYueG1sTI9Ba8JAEIXvBf/DMkJvdWPEYNNsRISe&#10;LAW1l97W3TFJm50N2YnGf99tL/Uy8HiP974p1qNrxQX70HhSMJ8lIJCMtw1VCj6Or08rEIE1Wd16&#10;QgU3DLAuJw+Fzq2/0h4vB65ELKGQawU1c5dLGUyNToeZ75Cid/a90xxlX0nb62ssd61MkySTTjcU&#10;F2rd4bZG830YnILlnt+GdzouPsf09rXrtmZx3hmlHqfj5gUE48j/YfjFj+hQRqaTH8gG0SqIj/Df&#10;jd4qewZxUpAtU5BlIe/Zyx8AAAD//wMAUEsBAi0AFAAGAAgAAAAhALaDOJL+AAAA4QEAABMAAAAA&#10;AAAAAAAAAAAAAAAAAFtDb250ZW50X1R5cGVzXS54bWxQSwECLQAUAAYACAAAACEAOP0h/9YAAACU&#10;AQAACwAAAAAAAAAAAAAAAAAvAQAAX3JlbHMvLnJlbHNQSwECLQAUAAYACAAAACEAmhmBjg4CAAAc&#10;BAAADgAAAAAAAAAAAAAAAAAuAgAAZHJzL2Uyb0RvYy54bWxQSwECLQAUAAYACAAAACEAcEULt9sA&#10;AAADAQAADwAAAAAAAAAAAAAAAABoBAAAZHJzL2Rvd25yZXYueG1sUEsFBgAAAAAEAAQA8wAAAHAF&#10;AAAAAA==&#10;" filled="f" stroked="f">
              <v:textbox style="mso-fit-shape-to-text:t" inset="0,0,0,15pt">
                <w:txbxContent>
                  <w:p w14:paraId="12EC665E" w14:textId="121FF0F4"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D59D8" w14:textId="77777777" w:rsidR="00F95FFB" w:rsidRDefault="00F95FFB" w:rsidP="00DC0458">
      <w:pPr>
        <w:spacing w:after="0" w:line="240" w:lineRule="auto"/>
      </w:pPr>
      <w:r>
        <w:separator/>
      </w:r>
    </w:p>
  </w:footnote>
  <w:footnote w:type="continuationSeparator" w:id="0">
    <w:p w14:paraId="2A6F4815" w14:textId="77777777" w:rsidR="00F95FFB" w:rsidRDefault="00F95FFB" w:rsidP="00DC0458">
      <w:pPr>
        <w:spacing w:after="0" w:line="240" w:lineRule="auto"/>
      </w:pPr>
      <w:r>
        <w:continuationSeparator/>
      </w:r>
    </w:p>
  </w:footnote>
  <w:footnote w:type="continuationNotice" w:id="1">
    <w:p w14:paraId="7DE05FD6" w14:textId="77777777" w:rsidR="00F95FFB" w:rsidRDefault="00F95FFB">
      <w:pPr>
        <w:spacing w:after="0" w:line="240" w:lineRule="auto"/>
      </w:pPr>
    </w:p>
  </w:footnote>
  <w:footnote w:id="2">
    <w:p w14:paraId="031077D3" w14:textId="443870AE" w:rsidR="000A416F" w:rsidRPr="000A416F" w:rsidRDefault="000A416F" w:rsidP="002A1615">
      <w:pPr>
        <w:pStyle w:val="Footnote"/>
        <w:rPr>
          <w:lang w:val="en-AU"/>
        </w:rPr>
      </w:pPr>
      <w:r>
        <w:rPr>
          <w:rStyle w:val="FootnoteReference"/>
        </w:rPr>
        <w:footnoteRef/>
      </w:r>
      <w:r>
        <w:t xml:space="preserve"> </w:t>
      </w:r>
      <w:r w:rsidR="002A1615" w:rsidRPr="002A1615">
        <w:t>See Glossary Item Newborn qualification status (METeOR identifier: 327254)</w:t>
      </w:r>
    </w:p>
  </w:footnote>
  <w:footnote w:id="3">
    <w:p w14:paraId="143DBD83" w14:textId="38A2F65C" w:rsidR="00F636F3" w:rsidRPr="004D587B" w:rsidRDefault="00F636F3" w:rsidP="00F636F3">
      <w:pPr>
        <w:pStyle w:val="Footnote"/>
        <w:rPr>
          <w:lang w:val="en-AU"/>
        </w:rPr>
      </w:pPr>
      <w:r>
        <w:rPr>
          <w:rStyle w:val="FootnoteReference"/>
        </w:rPr>
        <w:footnoteRef/>
      </w:r>
      <w:r>
        <w:t xml:space="preserve"> </w:t>
      </w:r>
      <w:r w:rsidRPr="00EF6D85">
        <w:t xml:space="preserve">For a list of block funded hospitals see Appendices A to </w:t>
      </w:r>
      <w:r>
        <w:t>E</w:t>
      </w:r>
      <w:r w:rsidRPr="00EF6D85">
        <w:t xml:space="preserve"> of the National Efficient Cost Determination 202</w:t>
      </w:r>
      <w:r w:rsidR="00C16534">
        <w:t>6</w:t>
      </w:r>
      <w:r w:rsidRPr="00EF6D85">
        <w:t>–2</w:t>
      </w:r>
      <w:r w:rsidR="00C16534">
        <w:t>7</w:t>
      </w:r>
    </w:p>
  </w:footnote>
  <w:footnote w:id="4">
    <w:p w14:paraId="10DA5AA5" w14:textId="33BC9478" w:rsidR="006A1D59" w:rsidRPr="006A1D59" w:rsidRDefault="006A1D59">
      <w:pPr>
        <w:pStyle w:val="FootnoteText"/>
        <w:rPr>
          <w:lang w:val="en-AU"/>
        </w:rPr>
      </w:pPr>
      <w:r>
        <w:rPr>
          <w:rStyle w:val="FootnoteReference"/>
        </w:rPr>
        <w:footnoteRef/>
      </w:r>
      <w:r>
        <w:t xml:space="preserve"> </w:t>
      </w:r>
      <w:r w:rsidR="00735C35" w:rsidRPr="00735C35">
        <w:t>See data element Hospital service – care type, code (</w:t>
      </w:r>
      <w:r w:rsidR="00735C35" w:rsidRPr="00B36CAF">
        <w:t>METeOR identifier 711010)</w:t>
      </w:r>
    </w:p>
  </w:footnote>
  <w:footnote w:id="5">
    <w:p w14:paraId="6455B366" w14:textId="3BD647BF" w:rsidR="00F408E1" w:rsidRPr="00F408E1" w:rsidRDefault="00F408E1">
      <w:pPr>
        <w:pStyle w:val="FootnoteText"/>
        <w:rPr>
          <w:lang w:val="en-AU"/>
        </w:rPr>
      </w:pPr>
      <w:r>
        <w:rPr>
          <w:rStyle w:val="FootnoteReference"/>
        </w:rPr>
        <w:footnoteRef/>
      </w:r>
      <w:r>
        <w:t xml:space="preserve"> </w:t>
      </w:r>
      <w:r w:rsidR="00861D65" w:rsidRPr="00861D65">
        <w:t xml:space="preserve">See data element Indigenous status (METeOR </w:t>
      </w:r>
      <w:r w:rsidR="00861D65" w:rsidRPr="0045688F">
        <w:t>identifier: 602543).</w:t>
      </w:r>
    </w:p>
  </w:footnote>
  <w:footnote w:id="6">
    <w:p w14:paraId="7A534FE9" w14:textId="6D662AD8" w:rsidR="000A0BE7" w:rsidRPr="000A0BE7" w:rsidRDefault="000A0BE7">
      <w:pPr>
        <w:pStyle w:val="FootnoteText"/>
        <w:rPr>
          <w:lang w:val="en-AU"/>
        </w:rPr>
      </w:pPr>
      <w:r>
        <w:rPr>
          <w:rStyle w:val="FootnoteReference"/>
        </w:rPr>
        <w:footnoteRef/>
      </w:r>
      <w:r>
        <w:t xml:space="preserve"> </w:t>
      </w:r>
      <w:r w:rsidRPr="000A0BE7">
        <w:t xml:space="preserve">Remoteness areas are defined in the Australian Standard Geographic Standard (ASGS), which is maintained by the Australian Bureau of Statistics (see: </w:t>
      </w:r>
      <w:hyperlink r:id="rId1" w:history="1">
        <w:r w:rsidR="00585054" w:rsidRPr="008F1755">
          <w:rPr>
            <w:rStyle w:val="Hyperlink"/>
          </w:rPr>
          <w:t>www.abs.gov.au</w:t>
        </w:r>
      </w:hyperlink>
      <w:r w:rsidRPr="000A0BE7">
        <w:t>). The 2021 ASGS remoteness area classification was used to classify patients’ place of residence and locality of hospitals.</w:t>
      </w:r>
    </w:p>
  </w:footnote>
  <w:footnote w:id="7">
    <w:p w14:paraId="72C05666" w14:textId="0D824659" w:rsidR="00366452" w:rsidRPr="00366452" w:rsidRDefault="00366452">
      <w:pPr>
        <w:pStyle w:val="FootnoteText"/>
        <w:rPr>
          <w:lang w:val="en-AU"/>
        </w:rPr>
      </w:pPr>
      <w:r>
        <w:rPr>
          <w:rStyle w:val="FootnoteReference"/>
        </w:rPr>
        <w:footnoteRef/>
      </w:r>
      <w:r>
        <w:t xml:space="preserve"> </w:t>
      </w:r>
      <w:r w:rsidR="00D254F0" w:rsidRPr="00D254F0">
        <w:t>For activity data before 2012–13 see data element ‘Principal source of funding (funding source for hospital patient) (METeOR identifier: 339080), values: 01 Australian Health Care Agreements; 02 Private health insurance; 10 Other hospital or public authority (contracted care); 11 Reciprocal health care agreements (with other countries); 12 Other.</w:t>
      </w:r>
    </w:p>
  </w:footnote>
  <w:footnote w:id="8">
    <w:p w14:paraId="799AE7DE" w14:textId="05A36C0D" w:rsidR="00F70B48" w:rsidRPr="00230A01" w:rsidRDefault="00F70B48">
      <w:pPr>
        <w:pStyle w:val="FootnoteText"/>
        <w:rPr>
          <w:lang w:val="en-AU"/>
        </w:rPr>
      </w:pPr>
      <w:r>
        <w:rPr>
          <w:rStyle w:val="FootnoteReference"/>
        </w:rPr>
        <w:footnoteRef/>
      </w:r>
      <w:r>
        <w:t xml:space="preserve"> </w:t>
      </w:r>
      <w:r w:rsidRPr="00F70B48">
        <w:t>https://www.legislation.gov.au/F2011L02160/latest/text</w:t>
      </w:r>
    </w:p>
  </w:footnote>
  <w:footnote w:id="9">
    <w:p w14:paraId="74B93739" w14:textId="4B8FC9E2" w:rsidR="00777D93" w:rsidRPr="00777D93" w:rsidRDefault="00777D93">
      <w:pPr>
        <w:pStyle w:val="FootnoteText"/>
        <w:rPr>
          <w:lang w:val="en-AU"/>
        </w:rPr>
      </w:pPr>
      <w:r>
        <w:rPr>
          <w:rStyle w:val="FootnoteReference"/>
        </w:rPr>
        <w:footnoteRef/>
      </w:r>
      <w:r>
        <w:t xml:space="preserve"> </w:t>
      </w:r>
      <w:r w:rsidR="00E160C4" w:rsidRPr="003D4326">
        <w:t xml:space="preserve">See object class </w:t>
      </w:r>
      <w:r w:rsidR="00E160C4">
        <w:t>Mental health phase of care</w:t>
      </w:r>
      <w:r w:rsidR="00E160C4" w:rsidRPr="003D4326">
        <w:t xml:space="preserve"> </w:t>
      </w:r>
      <w:r w:rsidR="00E160C4">
        <w:t>(</w:t>
      </w:r>
      <w:r w:rsidR="00E160C4" w:rsidRPr="003D4326">
        <w:t xml:space="preserve">METeOR identifier: </w:t>
      </w:r>
      <w:r w:rsidR="00E160C4">
        <w:t>730867)</w:t>
      </w:r>
      <w:r w:rsidR="00E160C4" w:rsidRPr="003D4326">
        <w:t>.</w:t>
      </w:r>
    </w:p>
  </w:footnote>
  <w:footnote w:id="10">
    <w:p w14:paraId="2037B7C8" w14:textId="04D28AC6" w:rsidR="00E160C4" w:rsidRPr="00E160C4" w:rsidRDefault="00E160C4">
      <w:pPr>
        <w:pStyle w:val="FootnoteText"/>
        <w:rPr>
          <w:lang w:val="en-AU"/>
        </w:rPr>
      </w:pPr>
      <w:r>
        <w:rPr>
          <w:rStyle w:val="FootnoteReference"/>
        </w:rPr>
        <w:footnoteRef/>
      </w:r>
      <w:r>
        <w:t xml:space="preserve"> </w:t>
      </w:r>
      <w:r w:rsidR="00370519">
        <w:t>See data element Mental health phase of care start date (METeOR identifier 575257).</w:t>
      </w:r>
    </w:p>
  </w:footnote>
  <w:footnote w:id="11">
    <w:p w14:paraId="05E0051C" w14:textId="477487C7" w:rsidR="00370519" w:rsidRPr="00370519" w:rsidRDefault="00370519">
      <w:pPr>
        <w:pStyle w:val="FootnoteText"/>
        <w:rPr>
          <w:lang w:val="en-AU"/>
        </w:rPr>
      </w:pPr>
      <w:r>
        <w:rPr>
          <w:rStyle w:val="FootnoteReference"/>
        </w:rPr>
        <w:footnoteRef/>
      </w:r>
      <w:r>
        <w:t xml:space="preserve"> </w:t>
      </w:r>
      <w:r w:rsidR="00E302B9">
        <w:t>See data element Mental health phase of care end date (METeOR identifier 575251).</w:t>
      </w:r>
    </w:p>
  </w:footnote>
  <w:footnote w:id="12">
    <w:p w14:paraId="51CBD578" w14:textId="5510B694" w:rsidR="00236578" w:rsidRPr="00236578" w:rsidRDefault="00236578">
      <w:pPr>
        <w:pStyle w:val="FootnoteText"/>
        <w:rPr>
          <w:lang w:val="en-AU"/>
        </w:rPr>
      </w:pPr>
      <w:r>
        <w:rPr>
          <w:rStyle w:val="FootnoteReference"/>
        </w:rPr>
        <w:footnoteRef/>
      </w:r>
      <w:r>
        <w:t xml:space="preserve"> </w:t>
      </w:r>
      <w:r w:rsidR="005D79D3" w:rsidRPr="003D4326">
        <w:t xml:space="preserve">See glossary item </w:t>
      </w:r>
      <w:r w:rsidR="005D79D3" w:rsidRPr="00EC1F9C">
        <w:t>Admission</w:t>
      </w:r>
      <w:r w:rsidR="005D79D3" w:rsidRPr="003D4326">
        <w:t xml:space="preserve"> </w:t>
      </w:r>
      <w:r w:rsidR="005D79D3">
        <w:t>(</w:t>
      </w:r>
      <w:r w:rsidR="005D79D3" w:rsidRPr="003D4326">
        <w:t>METeOR identifier: 327206</w:t>
      </w:r>
      <w:r w:rsidR="005D79D3">
        <w:t>)</w:t>
      </w:r>
      <w:r w:rsidR="005D79D3" w:rsidRPr="003D4326">
        <w:t>.</w:t>
      </w:r>
    </w:p>
  </w:footnote>
  <w:footnote w:id="13">
    <w:p w14:paraId="21971582" w14:textId="6DFA0803" w:rsidR="005D79D3" w:rsidRPr="005D79D3" w:rsidRDefault="005D79D3">
      <w:pPr>
        <w:pStyle w:val="FootnoteText"/>
        <w:rPr>
          <w:lang w:val="en-AU"/>
        </w:rPr>
      </w:pPr>
      <w:r>
        <w:rPr>
          <w:rStyle w:val="FootnoteReference"/>
        </w:rPr>
        <w:footnoteRef/>
      </w:r>
      <w:r>
        <w:t xml:space="preserve"> </w:t>
      </w:r>
      <w:r w:rsidR="00EC7D38">
        <w:t>IHACPA ABF MHC Specifications</w:t>
      </w:r>
      <w:r w:rsidR="00EC7D38" w:rsidRPr="007B2276">
        <w:t xml:space="preserve"> 20</w:t>
      </w:r>
      <w:r w:rsidR="00EC7D38">
        <w:t>2</w:t>
      </w:r>
      <w:r w:rsidR="00C16534">
        <w:t>3</w:t>
      </w:r>
      <w:r w:rsidR="00EC7D38">
        <w:t>-2</w:t>
      </w:r>
      <w:r w:rsidR="00C16534">
        <w:t>4</w:t>
      </w:r>
      <w:r w:rsidR="00433629">
        <w:t xml:space="preserve"> version 5.0</w:t>
      </w:r>
    </w:p>
  </w:footnote>
  <w:footnote w:id="14">
    <w:p w14:paraId="775CBA09" w14:textId="002CA891" w:rsidR="00D25D4D" w:rsidRPr="00D25D4D" w:rsidRDefault="00D25D4D" w:rsidP="00D25D4D">
      <w:pPr>
        <w:pStyle w:val="FootnoteText"/>
      </w:pPr>
      <w:r>
        <w:rPr>
          <w:rStyle w:val="FootnoteReference"/>
        </w:rPr>
        <w:footnoteRef/>
      </w:r>
      <w:r>
        <w:t xml:space="preserve"> Details on the AMHCC V1.1 is available from: </w:t>
      </w:r>
      <w:hyperlink r:id="rId2" w:history="1">
        <w:r w:rsidR="00CF1A66" w:rsidRPr="00CF1A66">
          <w:rPr>
            <w:rStyle w:val="Hyperlink"/>
          </w:rPr>
          <w:t>https://www.ihacpa.gov.au/health-care/classification/mental-health-care</w:t>
        </w:r>
      </w:hyperlink>
    </w:p>
  </w:footnote>
  <w:footnote w:id="15">
    <w:p w14:paraId="0DB34A44" w14:textId="092CB193" w:rsidR="00666583" w:rsidRPr="00666583" w:rsidRDefault="00666583">
      <w:pPr>
        <w:pStyle w:val="FootnoteText"/>
        <w:rPr>
          <w:lang w:val="en-AU"/>
        </w:rPr>
      </w:pPr>
      <w:r>
        <w:rPr>
          <w:rStyle w:val="FootnoteReference"/>
        </w:rPr>
        <w:footnoteRef/>
      </w:r>
      <w:r>
        <w:t xml:space="preserve"> </w:t>
      </w:r>
      <w:r w:rsidR="00AA30E4">
        <w:t>See data element Hospital service – care type (METeOR identifier 711010).</w:t>
      </w:r>
    </w:p>
  </w:footnote>
  <w:footnote w:id="16">
    <w:p w14:paraId="75FBD426" w14:textId="653E8D25" w:rsidR="00310E4C" w:rsidRPr="00FF7AFC" w:rsidRDefault="00310E4C" w:rsidP="00297D4B">
      <w:pPr>
        <w:pStyle w:val="FootnoteText"/>
        <w:rPr>
          <w:lang w:val="en-AU"/>
        </w:rPr>
      </w:pPr>
      <w:r>
        <w:rPr>
          <w:rStyle w:val="FootnoteReference"/>
        </w:rPr>
        <w:footnoteRef/>
      </w:r>
      <w:r>
        <w:t xml:space="preserve"> </w:t>
      </w:r>
      <w:r w:rsidRPr="00781778">
        <w:t xml:space="preserve">For admitted mental health, </w:t>
      </w:r>
      <w:r w:rsidRPr="0045688F">
        <w:t>work in progress records start prior to 1 July 202</w:t>
      </w:r>
      <w:r w:rsidR="00400346" w:rsidRPr="0045688F">
        <w:t>2</w:t>
      </w:r>
      <w:r w:rsidR="00EA1447" w:rsidRPr="0045688F">
        <w:t>, for community mental health work in progress records start prior to 1 July 202</w:t>
      </w:r>
      <w:r w:rsidR="00400346" w:rsidRPr="0045688F">
        <w:t>3</w:t>
      </w:r>
      <w:r w:rsidR="00EA1447" w:rsidRPr="0045688F">
        <w:t>.</w:t>
      </w:r>
      <w:r w:rsidR="00EA1447">
        <w:t xml:space="preserve"> </w:t>
      </w:r>
    </w:p>
  </w:footnote>
  <w:footnote w:id="17">
    <w:p w14:paraId="4EAC6C6F" w14:textId="67496041" w:rsidR="00765E5A" w:rsidRPr="00765E5A" w:rsidRDefault="00765E5A">
      <w:pPr>
        <w:pStyle w:val="FootnoteText"/>
        <w:rPr>
          <w:lang w:val="en-AU"/>
        </w:rPr>
      </w:pPr>
      <w:r>
        <w:rPr>
          <w:rStyle w:val="FootnoteReference"/>
        </w:rPr>
        <w:footnoteRef/>
      </w:r>
      <w:r>
        <w:t xml:space="preserve"> </w:t>
      </w:r>
      <w:r w:rsidR="00356110">
        <w:t>L1.5H1.5 refers to the trimming method in which the low trim point is the average length of stay (ALOS) divided by 1.5, and the high trim point is 1.5 times the ALOS.</w:t>
      </w:r>
    </w:p>
  </w:footnote>
  <w:footnote w:id="18">
    <w:p w14:paraId="00556B44" w14:textId="63E1DF34" w:rsidR="00C40299" w:rsidRPr="00C40299" w:rsidRDefault="00C40299">
      <w:pPr>
        <w:pStyle w:val="FootnoteText"/>
        <w:rPr>
          <w:lang w:val="en-AU"/>
        </w:rPr>
      </w:pPr>
      <w:r>
        <w:rPr>
          <w:rStyle w:val="FootnoteReference"/>
        </w:rPr>
        <w:footnoteRef/>
      </w:r>
      <w:r w:rsidR="0052723F" w:rsidRPr="0052723F">
        <w:t xml:space="preserve">Data Element Concept Episode of care—source of funding (METeOR </w:t>
      </w:r>
      <w:r w:rsidR="0052723F" w:rsidRPr="002F4473">
        <w:t xml:space="preserve">identifier: </w:t>
      </w:r>
      <w:r w:rsidR="00BE1247" w:rsidRPr="002F4473">
        <w:t>796822</w:t>
      </w:r>
      <w:r w:rsidR="0052723F" w:rsidRPr="002F4473">
        <w:t>)</w:t>
      </w:r>
      <w:r>
        <w:t xml:space="preserve"> </w:t>
      </w:r>
    </w:p>
  </w:footnote>
  <w:footnote w:id="19">
    <w:p w14:paraId="504C299F" w14:textId="498C43AD" w:rsidR="007C4944" w:rsidRPr="007C4944" w:rsidRDefault="007C4944">
      <w:pPr>
        <w:pStyle w:val="FootnoteText"/>
        <w:rPr>
          <w:lang w:val="en-AU"/>
        </w:rPr>
      </w:pPr>
      <w:r>
        <w:rPr>
          <w:rStyle w:val="FootnoteReference"/>
        </w:rPr>
        <w:footnoteRef/>
      </w:r>
      <w:r>
        <w:t xml:space="preserve"> </w:t>
      </w:r>
      <w:r>
        <w:rPr>
          <w:lang w:val="en-AU"/>
        </w:rPr>
        <w:t xml:space="preserve">For adjacent classes with B1 and B2 categories, the expected order is A </w:t>
      </w:r>
      <w:r>
        <w:rPr>
          <w:rFonts w:cs="Arial"/>
          <w:lang w:val="en-AU"/>
        </w:rPr>
        <w:t>≥</w:t>
      </w:r>
      <w:r>
        <w:rPr>
          <w:lang w:val="en-AU"/>
        </w:rPr>
        <w:t xml:space="preserve"> B2 </w:t>
      </w:r>
      <w:r>
        <w:rPr>
          <w:rFonts w:cs="Arial"/>
          <w:lang w:val="en-AU"/>
        </w:rPr>
        <w:t>≥</w:t>
      </w:r>
      <w:r>
        <w:rPr>
          <w:lang w:val="en-AU"/>
        </w:rPr>
        <w:t xml:space="preserve"> Z, and B1 </w:t>
      </w:r>
      <w:r>
        <w:rPr>
          <w:rFonts w:cs="Arial"/>
          <w:lang w:val="en-AU"/>
        </w:rPr>
        <w:t>≥</w:t>
      </w:r>
      <w:r>
        <w:rPr>
          <w:lang w:val="en-AU"/>
        </w:rPr>
        <w:t xml:space="preserve"> B2, meaning it is not a requirement</w:t>
      </w:r>
      <w:r w:rsidR="00DC189D">
        <w:rPr>
          <w:lang w:val="en-AU"/>
        </w:rPr>
        <w:t xml:space="preserve"> that A </w:t>
      </w:r>
      <w:r w:rsidR="00DC189D">
        <w:rPr>
          <w:rFonts w:cs="Arial"/>
          <w:lang w:val="en-AU"/>
        </w:rPr>
        <w:t>≥ B1.</w:t>
      </w:r>
    </w:p>
  </w:footnote>
  <w:footnote w:id="20">
    <w:p w14:paraId="68122B46" w14:textId="6B178194" w:rsidR="00E102D1" w:rsidRPr="00E102D1" w:rsidRDefault="00E102D1">
      <w:pPr>
        <w:pStyle w:val="FootnoteText"/>
        <w:rPr>
          <w:lang w:val="en-AU"/>
        </w:rPr>
      </w:pPr>
      <w:r>
        <w:rPr>
          <w:rStyle w:val="FootnoteReference"/>
        </w:rPr>
        <w:footnoteRef/>
      </w:r>
      <w:r>
        <w:t xml:space="preserve"> </w:t>
      </w:r>
      <w:r w:rsidR="005B27BF" w:rsidRPr="005B27BF">
        <w:t>See object class ‘episode of admitted patient care’ (METeOR identifier: 268956).</w:t>
      </w:r>
    </w:p>
  </w:footnote>
  <w:footnote w:id="21">
    <w:p w14:paraId="5863BB99" w14:textId="0ED39217" w:rsidR="00E102D1" w:rsidRPr="00E102D1" w:rsidRDefault="00E102D1">
      <w:pPr>
        <w:pStyle w:val="FootnoteText"/>
        <w:rPr>
          <w:lang w:val="en-AU"/>
        </w:rPr>
      </w:pPr>
      <w:r>
        <w:rPr>
          <w:rStyle w:val="FootnoteReference"/>
        </w:rPr>
        <w:footnoteRef/>
      </w:r>
      <w:r>
        <w:t xml:space="preserve"> </w:t>
      </w:r>
      <w:r w:rsidR="008373F3" w:rsidRPr="008373F3">
        <w:t>Ibid.</w:t>
      </w:r>
    </w:p>
  </w:footnote>
  <w:footnote w:id="22">
    <w:p w14:paraId="03FBD561" w14:textId="68BB88E3" w:rsidR="00E102D1" w:rsidRPr="00E102D1" w:rsidRDefault="00E102D1">
      <w:pPr>
        <w:pStyle w:val="FootnoteText"/>
        <w:rPr>
          <w:lang w:val="en-AU"/>
        </w:rPr>
      </w:pPr>
      <w:r>
        <w:rPr>
          <w:rStyle w:val="FootnoteReference"/>
        </w:rPr>
        <w:footnoteRef/>
      </w:r>
      <w:r>
        <w:t xml:space="preserve"> </w:t>
      </w:r>
      <w:r w:rsidR="008373F3" w:rsidRPr="008373F3">
        <w:t>See glossary item ‘admission’ (METeOR identifier: 327206).</w:t>
      </w:r>
    </w:p>
  </w:footnote>
  <w:footnote w:id="23">
    <w:p w14:paraId="60EE8471" w14:textId="0652EDB6" w:rsidR="005C16A8" w:rsidRPr="005C16A8" w:rsidRDefault="005C16A8">
      <w:pPr>
        <w:pStyle w:val="FootnoteText"/>
        <w:rPr>
          <w:lang w:val="en-AU"/>
        </w:rPr>
      </w:pPr>
      <w:r>
        <w:rPr>
          <w:rStyle w:val="FootnoteReference"/>
        </w:rPr>
        <w:footnoteRef/>
      </w:r>
      <w:r>
        <w:t xml:space="preserve"> </w:t>
      </w:r>
      <w:r w:rsidR="0086245C" w:rsidRPr="0086245C">
        <w:t xml:space="preserve">See Emergency department stay – presentation date, DDMMYYYY (METeOR </w:t>
      </w:r>
      <w:r w:rsidR="0086245C" w:rsidRPr="002F4473">
        <w:t xml:space="preserve">identifier: </w:t>
      </w:r>
      <w:r w:rsidR="002F4BDD" w:rsidRPr="002F4473">
        <w:t>746093</w:t>
      </w:r>
      <w:r w:rsidR="0086245C" w:rsidRPr="002F4473">
        <w:t>).</w:t>
      </w:r>
    </w:p>
  </w:footnote>
  <w:footnote w:id="24">
    <w:p w14:paraId="77883D60" w14:textId="14F7B991" w:rsidR="00917329" w:rsidRPr="00917329" w:rsidRDefault="00917329">
      <w:pPr>
        <w:pStyle w:val="FootnoteText"/>
        <w:rPr>
          <w:lang w:val="en-AU"/>
        </w:rPr>
      </w:pPr>
      <w:r>
        <w:rPr>
          <w:rStyle w:val="FootnoteReference"/>
        </w:rPr>
        <w:footnoteRef/>
      </w:r>
      <w:r>
        <w:t xml:space="preserve"> </w:t>
      </w:r>
      <w:r>
        <w:rPr>
          <w:lang w:val="en-AU"/>
        </w:rPr>
        <w:t>See object class Non-admitted patient service event (METeOR identifier</w:t>
      </w:r>
      <w:r w:rsidRPr="00221166">
        <w:rPr>
          <w:lang w:val="en-AU"/>
        </w:rPr>
        <w:t>: 652089)</w:t>
      </w:r>
    </w:p>
  </w:footnote>
  <w:footnote w:id="25">
    <w:p w14:paraId="5BFBEC46" w14:textId="07543702" w:rsidR="00B2274B" w:rsidRPr="00B2274B" w:rsidRDefault="00B2274B" w:rsidP="0068343D">
      <w:pPr>
        <w:pStyle w:val="Footnote"/>
        <w:rPr>
          <w:lang w:val="en-AU"/>
        </w:rPr>
      </w:pPr>
      <w:r>
        <w:rPr>
          <w:rStyle w:val="FootnoteReference"/>
        </w:rPr>
        <w:footnoteRef/>
      </w:r>
      <w:r>
        <w:t xml:space="preserve"> </w:t>
      </w:r>
      <w:r w:rsidR="0068343D" w:rsidRPr="0068343D">
        <w:t>That is, activity from patient costed sites within the National Hospital Cost Data Collection.</w:t>
      </w:r>
    </w:p>
  </w:footnote>
  <w:footnote w:id="26">
    <w:p w14:paraId="7A1E0944" w14:textId="3FA28525" w:rsidR="00FD7679" w:rsidRPr="00DC4C23" w:rsidRDefault="00FD7679" w:rsidP="00DC4C23">
      <w:pPr>
        <w:pStyle w:val="Footnote"/>
      </w:pPr>
      <w:r>
        <w:rPr>
          <w:rStyle w:val="FootnoteReference"/>
        </w:rPr>
        <w:footnoteRef/>
      </w:r>
      <w:r>
        <w:t xml:space="preserve"> </w:t>
      </w:r>
      <w:r w:rsidR="0036080E">
        <w:t>Details of each of the classifications are available from:</w:t>
      </w:r>
      <w:r w:rsidR="006E324E">
        <w:t xml:space="preserve"> </w:t>
      </w:r>
      <w:hyperlink r:id="rId3" w:history="1">
        <w:r w:rsidR="006E324E" w:rsidRPr="000A5A1D">
          <w:rPr>
            <w:rStyle w:val="Hyperlink"/>
          </w:rPr>
          <w:t>https://www.ihacpa.gov.au/health-care/classification/classification-overview</w:t>
        </w:r>
      </w:hyperlink>
      <w:r w:rsidR="00DB7E54">
        <w:t xml:space="preserve"> </w:t>
      </w:r>
    </w:p>
  </w:footnote>
  <w:footnote w:id="27">
    <w:p w14:paraId="68D332AE" w14:textId="39EB9F8A" w:rsidR="00B96191" w:rsidRPr="006E324E" w:rsidRDefault="00B96191">
      <w:pPr>
        <w:pStyle w:val="FootnoteText"/>
        <w:rPr>
          <w:sz w:val="16"/>
          <w:szCs w:val="16"/>
          <w:lang w:val="en-AU"/>
        </w:rPr>
      </w:pPr>
      <w:r w:rsidRPr="006E324E">
        <w:rPr>
          <w:rStyle w:val="FootnoteReference"/>
          <w:sz w:val="16"/>
          <w:szCs w:val="16"/>
        </w:rPr>
        <w:footnoteRef/>
      </w:r>
      <w:r w:rsidRPr="006E324E">
        <w:rPr>
          <w:sz w:val="16"/>
          <w:szCs w:val="16"/>
        </w:rPr>
        <w:t xml:space="preserve"> </w:t>
      </w:r>
      <w:r w:rsidRPr="006E324E">
        <w:rPr>
          <w:sz w:val="16"/>
          <w:szCs w:val="16"/>
          <w:lang w:val="en-AU"/>
        </w:rPr>
        <w:t xml:space="preserve">Details of </w:t>
      </w:r>
      <w:r w:rsidR="003A6324">
        <w:rPr>
          <w:sz w:val="16"/>
          <w:szCs w:val="16"/>
          <w:lang w:val="en-AU"/>
        </w:rPr>
        <w:t xml:space="preserve">2026-27 </w:t>
      </w:r>
      <w:r w:rsidR="006E324E" w:rsidRPr="006E324E">
        <w:rPr>
          <w:sz w:val="16"/>
          <w:szCs w:val="16"/>
          <w:lang w:val="en-AU"/>
        </w:rPr>
        <w:t xml:space="preserve">data set specifications for each </w:t>
      </w:r>
      <w:r w:rsidR="007D56E2">
        <w:rPr>
          <w:sz w:val="16"/>
          <w:szCs w:val="16"/>
          <w:lang w:val="en-AU"/>
        </w:rPr>
        <w:t xml:space="preserve">service stream </w:t>
      </w:r>
      <w:r w:rsidR="006E324E" w:rsidRPr="006E324E">
        <w:rPr>
          <w:sz w:val="16"/>
          <w:szCs w:val="16"/>
          <w:lang w:val="en-AU"/>
        </w:rPr>
        <w:t>are available from:</w:t>
      </w:r>
      <w:r w:rsidR="006E324E">
        <w:rPr>
          <w:sz w:val="16"/>
          <w:szCs w:val="16"/>
          <w:lang w:val="en-AU"/>
        </w:rPr>
        <w:t xml:space="preserve"> </w:t>
      </w:r>
      <w:hyperlink r:id="rId4" w:history="1">
        <w:r w:rsidR="006E324E" w:rsidRPr="000A5A1D">
          <w:rPr>
            <w:rStyle w:val="Hyperlink"/>
            <w:sz w:val="16"/>
            <w:szCs w:val="16"/>
            <w:lang w:val="en-AU"/>
          </w:rPr>
          <w:t>https://www.ihacpa.gov.au/health-care/data/data-specifications/data-set-specifications-2026-27</w:t>
        </w:r>
      </w:hyperlink>
      <w:r w:rsidR="006E324E">
        <w:rPr>
          <w:sz w:val="16"/>
          <w:szCs w:val="16"/>
          <w:lang w:val="en-AU"/>
        </w:rPr>
        <w:t xml:space="preserve"> </w:t>
      </w:r>
    </w:p>
  </w:footnote>
  <w:footnote w:id="28">
    <w:p w14:paraId="5724A24B" w14:textId="40B71EE5" w:rsidR="002F692D" w:rsidRPr="002F692D" w:rsidRDefault="002F692D" w:rsidP="003E3013">
      <w:pPr>
        <w:pStyle w:val="Footnote"/>
        <w:rPr>
          <w:lang w:val="en-AU"/>
        </w:rPr>
      </w:pPr>
      <w:r>
        <w:rPr>
          <w:rStyle w:val="FootnoteReference"/>
        </w:rPr>
        <w:footnoteRef/>
      </w:r>
      <w:r>
        <w:t xml:space="preserve"> </w:t>
      </w:r>
      <w:r w:rsidR="004600E5" w:rsidRPr="004600E5">
        <w:t>Or 1 if funding source = 2 or 3 for 2011–12 data or earlier.</w:t>
      </w:r>
    </w:p>
  </w:footnote>
  <w:footnote w:id="29">
    <w:p w14:paraId="5EC70E58" w14:textId="6D7B30C9" w:rsidR="004600E5" w:rsidRPr="004600E5" w:rsidRDefault="004600E5" w:rsidP="003E3013">
      <w:pPr>
        <w:pStyle w:val="Footnote"/>
        <w:rPr>
          <w:lang w:val="en-AU"/>
        </w:rPr>
      </w:pPr>
      <w:r>
        <w:rPr>
          <w:rStyle w:val="FootnoteReference"/>
        </w:rPr>
        <w:footnoteRef/>
      </w:r>
      <w:r>
        <w:t xml:space="preserve"> </w:t>
      </w:r>
      <w:r w:rsidR="003E3013" w:rsidRPr="003E3013">
        <w:t>Or 1 if funding source = 1, 10 or 11 for 2011–12 data or earlier.</w:t>
      </w:r>
    </w:p>
  </w:footnote>
  <w:footnote w:id="30">
    <w:p w14:paraId="459EACF3" w14:textId="11033F4F" w:rsidR="003E3013" w:rsidRPr="003E3013" w:rsidRDefault="003E3013" w:rsidP="00103AA3">
      <w:pPr>
        <w:pStyle w:val="Footnote"/>
        <w:rPr>
          <w:lang w:val="en-AU"/>
        </w:rPr>
      </w:pPr>
      <w:r>
        <w:rPr>
          <w:rStyle w:val="FootnoteReference"/>
        </w:rPr>
        <w:footnoteRef/>
      </w:r>
      <w:r>
        <w:t xml:space="preserve"> </w:t>
      </w:r>
      <w:r w:rsidR="00413DC9" w:rsidRPr="00413DC9">
        <w:t>Or 1 if funding source = 2 or 3 for 2011–12 data or earlier.</w:t>
      </w:r>
    </w:p>
  </w:footnote>
  <w:footnote w:id="31">
    <w:p w14:paraId="5BE1EDFD" w14:textId="053CBFD4" w:rsidR="00413DC9" w:rsidRPr="00413DC9" w:rsidRDefault="00413DC9" w:rsidP="00103AA3">
      <w:pPr>
        <w:pStyle w:val="Footnote"/>
        <w:rPr>
          <w:lang w:val="en-AU"/>
        </w:rPr>
      </w:pPr>
      <w:r>
        <w:rPr>
          <w:rStyle w:val="FootnoteReference"/>
        </w:rPr>
        <w:footnoteRef/>
      </w:r>
      <w:r>
        <w:t xml:space="preserve"> </w:t>
      </w:r>
      <w:r w:rsidR="00B76E24" w:rsidRPr="00B76E24">
        <w:t>Or 1 if funding source = 1, 10 or 11 for 2011–12 data or earlier.</w:t>
      </w:r>
    </w:p>
  </w:footnote>
  <w:footnote w:id="32">
    <w:p w14:paraId="09591CF1" w14:textId="7BA3AF4B" w:rsidR="00103AA3" w:rsidRPr="00103AA3" w:rsidRDefault="00103AA3" w:rsidP="00183D07">
      <w:pPr>
        <w:pStyle w:val="Footnote"/>
        <w:rPr>
          <w:lang w:val="en-AU"/>
        </w:rPr>
      </w:pPr>
      <w:r>
        <w:rPr>
          <w:rStyle w:val="FootnoteReference"/>
        </w:rPr>
        <w:footnoteRef/>
      </w:r>
      <w:r>
        <w:t xml:space="preserve"> </w:t>
      </w:r>
      <w:r w:rsidR="001656BC" w:rsidRPr="001656BC">
        <w:t>Or 1 if funding source = 2 or 3 for 2011–12 data or earlier.</w:t>
      </w:r>
    </w:p>
  </w:footnote>
  <w:footnote w:id="33">
    <w:p w14:paraId="056A434B" w14:textId="636080B4" w:rsidR="001656BC" w:rsidRPr="001656BC" w:rsidRDefault="001656BC" w:rsidP="00183D07">
      <w:pPr>
        <w:pStyle w:val="Footnote"/>
        <w:rPr>
          <w:lang w:val="en-AU"/>
        </w:rPr>
      </w:pPr>
      <w:r>
        <w:rPr>
          <w:rStyle w:val="FootnoteReference"/>
        </w:rPr>
        <w:footnoteRef/>
      </w:r>
      <w:r>
        <w:t xml:space="preserve"> </w:t>
      </w:r>
      <w:r w:rsidR="00183D07" w:rsidRPr="00183D07">
        <w:t>Or 1 if funding source = 1, 10 or 11 for 2011–12 data or earlier.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911C" w14:textId="0D3FB164" w:rsidR="005E7F32" w:rsidRDefault="005E7F32">
    <w:pPr>
      <w:pStyle w:val="Header"/>
    </w:pPr>
    <w:r>
      <w:rPr>
        <w:noProof/>
      </w:rPr>
      <mc:AlternateContent>
        <mc:Choice Requires="wps">
          <w:drawing>
            <wp:anchor distT="0" distB="0" distL="0" distR="0" simplePos="0" relativeHeight="251658243" behindDoc="0" locked="0" layoutInCell="1" allowOverlap="1" wp14:anchorId="5F850C76" wp14:editId="23622FB0">
              <wp:simplePos x="635" y="635"/>
              <wp:positionH relativeFrom="page">
                <wp:align>center</wp:align>
              </wp:positionH>
              <wp:positionV relativeFrom="page">
                <wp:align>top</wp:align>
              </wp:positionV>
              <wp:extent cx="551815" cy="414020"/>
              <wp:effectExtent l="0" t="0" r="635" b="5080"/>
              <wp:wrapNone/>
              <wp:docPr id="21031546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505E9600" w14:textId="57AD68FF"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850C76" id="_x0000_t202" coordsize="21600,21600" o:spt="202" path="m,l,21600r21600,l21600,xe">
              <v:stroke joinstyle="miter"/>
              <v:path gradientshapeok="t" o:connecttype="rect"/>
            </v:shapetype>
            <v:shape id="Text Box 2" o:spid="_x0000_s1132" type="#_x0000_t202" alt="OFFICIAL" style="position:absolute;margin-left:0;margin-top:0;width:43.45pt;height:32.6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NMCQIAABUEAAAOAAAAZHJzL2Uyb0RvYy54bWysU99r2zAQfh/sfxB6X2yHZnQmTslaMgah&#10;LaSjz4osxQZJJyQldvbX7yTbSdftaexFPt2d78f3fVre9VqRk3C+BVPRYpZTIgyHujWHiv542Xy6&#10;pcQHZmqmwIiKnoWnd6uPH5adLcUcGlC1cASLGF92tqJNCLbMMs8boZmfgRUGgxKcZgGv7pDVjnVY&#10;Xatsnuefsw5cbR1w4T16H4YgXaX6UgoenqT0IhBVUZwtpNOlcx/PbLVk5cEx27R8HIP9wxSatQab&#10;Xko9sMDI0bV/lNItd+BBhhkHnYGULRdpB9ymyN9ts2uYFWkXBMfbC0z+/5Xlj6edfXYk9F+hRwIj&#10;IJ31pUdn3KeXTscvTkowjhCeL7CJPhCOzsWiuC0WlHAM3RQ3+TzBml1/ts6HbwI0iUZFHbKSwGKn&#10;rQ/YEFOnlNjLwKZVKjGjzG8OTIye7DphtEK/78ex91CfcRsHA9He8k2LPbfMh2fmkFlcANUanvCQ&#10;CrqKwmhR0oD7+Td/zEfAMUpJh0qpqEEpU6K+GyQiiioZxZd8kePNTe79ZJijvgfUX4FPwfJkxryg&#10;JlM60K+o43VshCFmOLaraJjM+zBIFt8BF+t1SkL9WBa2Zmd5LB1xiiC+9K/M2RHpgBQ9wiQjVr4D&#10;fMiNf3q7PgaEPbERMR2AHKFG7SWSxncSxf32nrKur3n1CwAA//8DAFBLAwQUAAYACAAAACEAk7bX&#10;CNoAAAADAQAADwAAAGRycy9kb3ducmV2LnhtbEyPzU7DMBCE70i8g7VI3KiTSolKiFNVSD30VsrP&#10;eRtvk5R4N4rdNvTpMVzgstJoRjPflsvJ9epMo++EDaSzBBRxLbbjxsDb6/phAcoHZIu9MBn4Ig/L&#10;6vamxMLKhV/ovAuNiiXsCzTQhjAUWvu6JYd+JgNx9A4yOgxRjo22I15iuev1PEly7bDjuNDiQM8t&#10;1Z+7kzPQZSsJKb1v1scPl0p63W6y69aY+7tp9QQq0BT+wvCDH9Ghikx7ObH1qjcQHwm/N3qL/BHU&#10;3kCezUFXpf7PXn0DAAD//wMAUEsBAi0AFAAGAAgAAAAhALaDOJL+AAAA4QEAABMAAAAAAAAAAAAA&#10;AAAAAAAAAFtDb250ZW50X1R5cGVzXS54bWxQSwECLQAUAAYACAAAACEAOP0h/9YAAACUAQAACwAA&#10;AAAAAAAAAAAAAAAvAQAAX3JlbHMvLnJlbHNQSwECLQAUAAYACAAAACEAycHDTAkCAAAVBAAADgAA&#10;AAAAAAAAAAAAAAAuAgAAZHJzL2Uyb0RvYy54bWxQSwECLQAUAAYACAAAACEAk7bXCNoAAAADAQAA&#10;DwAAAAAAAAAAAAAAAABjBAAAZHJzL2Rvd25yZXYueG1sUEsFBgAAAAAEAAQA8wAAAGoFAAAAAA==&#10;" filled="f" stroked="f">
              <v:textbox style="mso-fit-shape-to-text:t" inset="0,15pt,0,0">
                <w:txbxContent>
                  <w:p w14:paraId="505E9600" w14:textId="57AD68FF"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F5FE1" w14:textId="204B643C" w:rsidR="00257DF2" w:rsidRDefault="005E7F32">
    <w:pPr>
      <w:pStyle w:val="Header"/>
    </w:pPr>
    <w:r>
      <w:rPr>
        <w:noProof/>
      </w:rPr>
      <mc:AlternateContent>
        <mc:Choice Requires="wps">
          <w:drawing>
            <wp:anchor distT="0" distB="0" distL="0" distR="0" simplePos="0" relativeHeight="251658244" behindDoc="0" locked="0" layoutInCell="1" allowOverlap="1" wp14:anchorId="075119BB" wp14:editId="2C783B1E">
              <wp:simplePos x="685800" y="447675"/>
              <wp:positionH relativeFrom="page">
                <wp:align>center</wp:align>
              </wp:positionH>
              <wp:positionV relativeFrom="page">
                <wp:align>top</wp:align>
              </wp:positionV>
              <wp:extent cx="551815" cy="414020"/>
              <wp:effectExtent l="0" t="0" r="635" b="5080"/>
              <wp:wrapNone/>
              <wp:docPr id="13969046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6BF48D52" w14:textId="1FDE7296"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119BB" id="_x0000_t202" coordsize="21600,21600" o:spt="202" path="m,l,21600r21600,l21600,xe">
              <v:stroke joinstyle="miter"/>
              <v:path gradientshapeok="t" o:connecttype="rect"/>
            </v:shapetype>
            <v:shape id="Text Box 3" o:spid="_x0000_s1133" type="#_x0000_t202" alt="OFFICIAL" style="position:absolute;margin-left:0;margin-top:0;width:43.45pt;height:32.6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QMDAIAABwEAAAOAAAAZHJzL2Uyb0RvYy54bWysU01v2zAMvQ/YfxB0X2wHzdAZcYqsRYYB&#10;QVsgHXpWZCk2YImCxMTOfv0oJU66bqdhF5kiaX689zS/G0zHDsqHFmzFi0nOmbIS6tbuKv7jZfXp&#10;lrOAwtaiA6sqflSB3y0+fpj3rlRTaKCrlWdUxIaydxVvEF2ZZUE2yogwAacsBTV4I5CufpfVXvRU&#10;3XTZNM8/Zz342nmQKgTyPpyCfJHqa60kPmkdFLKu4jQbptOncxvPbDEX5c4L17TyPIb4hymMaC01&#10;vZR6ECjY3rd/lDKt9BBA40SCyUDrVqq0A21T5O+22TTCqbQLgRPcBabw/8rKx8PGPXuGw1cYiMAI&#10;SO9CGcgZ9xm0N/FLkzKKE4THC2xqQCbJOZsVt8WMM0mhm+ImnyZYs+vPzgf8psCwaFTcEysJLHFY&#10;B6SGlDqmxF4WVm3XJWY6+5uDEqMnu04YLRy2A2vrN9NvoT7SUh5OfAcnVy21XouAz8ITwbQHiRaf&#10;6NAd9BWHs8VZA/7n3/wxn3CnKGc9CabilhTNWffdEh9RW8kovuSznG5+dG9Hw+7NPZAMC3oRTiYz&#10;5mE3mtqDeSU5L2MjCgkrqV3FcTTv8aRceg5SLZcpiWTkBK7txslYOsIVsXwZXoV3Z8CRmHqEUU2i&#10;fIf7KTf+Gdxyj4R+IiVCewLyjDhJMHF1fi5R42/vKev6qBe/AAAA//8DAFBLAwQUAAYACAAAACEA&#10;k7bXCNoAAAADAQAADwAAAGRycy9kb3ducmV2LnhtbEyPzU7DMBCE70i8g7VI3KiTSolKiFNVSD30&#10;VsrPeRtvk5R4N4rdNvTpMVzgstJoRjPflsvJ9epMo++EDaSzBBRxLbbjxsDb6/phAcoHZIu9MBn4&#10;Ig/L6vamxMLKhV/ovAuNiiXsCzTQhjAUWvu6JYd+JgNx9A4yOgxRjo22I15iuev1PEly7bDjuNDi&#10;QM8t1Z+7kzPQZSsJKb1v1scPl0p63W6y69aY+7tp9QQq0BT+wvCDH9Ghikx7ObH1qjcQHwm/N3qL&#10;/BHU3kCezUFXpf7PXn0DAAD//wMAUEsBAi0AFAAGAAgAAAAhALaDOJL+AAAA4QEAABMAAAAAAAAA&#10;AAAAAAAAAAAAAFtDb250ZW50X1R5cGVzXS54bWxQSwECLQAUAAYACAAAACEAOP0h/9YAAACUAQAA&#10;CwAAAAAAAAAAAAAAAAAvAQAAX3JlbHMvLnJlbHNQSwECLQAUAAYACAAAACEALSM0DAwCAAAcBAAA&#10;DgAAAAAAAAAAAAAAAAAuAgAAZHJzL2Uyb0RvYy54bWxQSwECLQAUAAYACAAAACEAk7bXCNoAAAAD&#10;AQAADwAAAAAAAAAAAAAAAABmBAAAZHJzL2Rvd25yZXYueG1sUEsFBgAAAAAEAAQA8wAAAG0FAAAA&#10;AA==&#10;" filled="f" stroked="f">
              <v:textbox style="mso-fit-shape-to-text:t" inset="0,15pt,0,0">
                <w:txbxContent>
                  <w:p w14:paraId="6BF48D52" w14:textId="1FDE7296"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r w:rsidR="00493FE8">
      <w:rPr>
        <w:noProof/>
      </w:rPr>
      <w:drawing>
        <wp:anchor distT="0" distB="0" distL="114300" distR="114300" simplePos="0" relativeHeight="251658241" behindDoc="1" locked="0" layoutInCell="1" allowOverlap="1" wp14:anchorId="74294811" wp14:editId="7B5D3A05">
          <wp:simplePos x="0" y="0"/>
          <wp:positionH relativeFrom="margin">
            <wp:posOffset>-685800</wp:posOffset>
          </wp:positionH>
          <wp:positionV relativeFrom="paragraph">
            <wp:posOffset>-449580</wp:posOffset>
          </wp:positionV>
          <wp:extent cx="7573925" cy="10712174"/>
          <wp:effectExtent l="0" t="0" r="8255" b="0"/>
          <wp:wrapNone/>
          <wp:docPr id="899303821" name="Picture 899303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E524" w14:textId="30A77CDA" w:rsidR="005E7F32" w:rsidRDefault="005E7F32">
    <w:pPr>
      <w:pStyle w:val="Header"/>
    </w:pPr>
    <w:r>
      <w:rPr>
        <w:noProof/>
      </w:rPr>
      <mc:AlternateContent>
        <mc:Choice Requires="wps">
          <w:drawing>
            <wp:anchor distT="0" distB="0" distL="0" distR="0" simplePos="0" relativeHeight="251658242" behindDoc="0" locked="0" layoutInCell="1" allowOverlap="1" wp14:anchorId="246D729E" wp14:editId="2F282A09">
              <wp:simplePos x="635" y="635"/>
              <wp:positionH relativeFrom="page">
                <wp:align>center</wp:align>
              </wp:positionH>
              <wp:positionV relativeFrom="page">
                <wp:align>top</wp:align>
              </wp:positionV>
              <wp:extent cx="551815" cy="414020"/>
              <wp:effectExtent l="0" t="0" r="635" b="5080"/>
              <wp:wrapNone/>
              <wp:docPr id="208771238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6103E673" w14:textId="6DACC63B"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6D729E" id="_x0000_t202" coordsize="21600,21600" o:spt="202" path="m,l,21600r21600,l21600,xe">
              <v:stroke joinstyle="miter"/>
              <v:path gradientshapeok="t" o:connecttype="rect"/>
            </v:shapetype>
            <v:shape id="_x0000_s1136" type="#_x0000_t202" alt="OFFICIAL" style="position:absolute;margin-left:0;margin-top:0;width:43.45pt;height:32.6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zHDQIAABwEAAAOAAAAZHJzL2Uyb0RvYy54bWysU01v2zAMvQ/YfxB0X2wHzdAZcYqsRYYB&#10;QVsgHXpWZCk2IIuCxMTOfv0oJU66bqdhF5kiaX689zS/GzrDDsqHFmzFi0nOmbIS6tbuKv7jZfXp&#10;lrOAwtbCgFUVP6rA7xYfP8x7V6opNGBq5RkVsaHsXcUbRFdmWZCN6kSYgFOWghp8J5CufpfVXvRU&#10;vTPZNM8/Zz342nmQKgTyPpyCfJHqa60kPmkdFDJTcZoN0+nTuY1ntpiLcueFa1p5HkP8wxSdaC01&#10;vZR6ECjY3rd/lOpa6SGAxomELgOtW6nSDrRNkb/bZtMIp9IuBE5wF5jC/ysrHw8b9+wZDl9hIAIj&#10;IL0LZSBn3GfQvotfmpRRnCA8XmBTAzJJztmsuC1mnEkK3RQ3+TTBml1/dj7gNwUdi0bFPbGSwBKH&#10;dUBqSKljSuxlYdUak5gx9jcHJUZPdp0wWjhsB9bW1Hycfgv1kZbycOI7OLlqqfVaBHwWngimPUi0&#10;+ESHNtBXHM4WZw34n3/zx3zCnaKc9SSYiltSNGfmuyU+oraSUXzJZznd/Ojejobdd/dAMizoRTiZ&#10;zJiHZjS1h+6V5LyMjSgkrKR2FcfRvMeTcuk5SLVcpiSSkRO4thsnY+kIV8TyZXgV3p0BR2LqEUY1&#10;ifId7qfc+Gdwyz0S+omUCO0JyDPiJMHE1fm5RI2/vaes66Ne/AIAAP//AwBQSwMEFAAGAAgAAAAh&#10;AJO21wjaAAAAAwEAAA8AAABkcnMvZG93bnJldi54bWxMj81OwzAQhO9IvIO1SNyok0qJSohTVUg9&#10;9FbKz3kbb5OUeDeK3Tb06TFc4LLSaEYz35bLyfXqTKPvhA2kswQUcS2248bA2+v6YQHKB2SLvTAZ&#10;+CIPy+r2psTCyoVf6LwLjYol7As00IYwFFr7uiWHfiYDcfQOMjoMUY6NtiNeYrnr9TxJcu2w47jQ&#10;4kDPLdWfu5Mz0GUrCSm9b9bHD5dKet1usuvWmPu7afUEKtAU/sLwgx/RoYpMezmx9ao3EB8Jvzd6&#10;i/wR1N5Ans1BV6X+z159AwAA//8DAFBLAQItABQABgAIAAAAIQC2gziS/gAAAOEBAAATAAAAAAAA&#10;AAAAAAAAAAAAAABbQ29udGVudF9UeXBlc10ueG1sUEsBAi0AFAAGAAgAAAAhADj9If/WAAAAlAEA&#10;AAsAAAAAAAAAAAAAAAAALwEAAF9yZWxzLy5yZWxzUEsBAi0AFAAGAAgAAAAhAPRhTMcNAgAAHAQA&#10;AA4AAAAAAAAAAAAAAAAALgIAAGRycy9lMm9Eb2MueG1sUEsBAi0AFAAGAAgAAAAhAJO21wjaAAAA&#10;AwEAAA8AAAAAAAAAAAAAAAAAZwQAAGRycy9kb3ducmV2LnhtbFBLBQYAAAAABAAEAPMAAABuBQAA&#10;AAA=&#10;" filled="f" stroked="f">
              <v:textbox style="mso-fit-shape-to-text:t" inset="0,15pt,0,0">
                <w:txbxContent>
                  <w:p w14:paraId="6103E673" w14:textId="6DACC63B"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0336" w14:textId="32F7B7D0" w:rsidR="00493FE8" w:rsidRDefault="005E7F32">
    <w:pPr>
      <w:pStyle w:val="Header"/>
    </w:pPr>
    <w:r>
      <w:rPr>
        <w:noProof/>
      </w:rPr>
      <mc:AlternateContent>
        <mc:Choice Requires="wps">
          <w:drawing>
            <wp:anchor distT="0" distB="0" distL="0" distR="0" simplePos="0" relativeHeight="251658245" behindDoc="0" locked="0" layoutInCell="1" allowOverlap="1" wp14:anchorId="6453717D" wp14:editId="2F684D99">
              <wp:simplePos x="685800" y="447675"/>
              <wp:positionH relativeFrom="page">
                <wp:align>center</wp:align>
              </wp:positionH>
              <wp:positionV relativeFrom="page">
                <wp:align>top</wp:align>
              </wp:positionV>
              <wp:extent cx="551815" cy="414020"/>
              <wp:effectExtent l="0" t="0" r="635" b="5080"/>
              <wp:wrapNone/>
              <wp:docPr id="199856540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20B1DD6A" w14:textId="6287E919"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53717D" id="_x0000_t202" coordsize="21600,21600" o:spt="202" path="m,l,21600r21600,l21600,xe">
              <v:stroke joinstyle="miter"/>
              <v:path gradientshapeok="t" o:connecttype="rect"/>
            </v:shapetype>
            <v:shape id="Text Box 4" o:spid="_x0000_s1138" type="#_x0000_t202" alt="OFFICIAL" style="position:absolute;margin-left:0;margin-top:0;width:43.45pt;height:32.6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m8DgIAABwEAAAOAAAAZHJzL2Uyb0RvYy54bWysU01v2zAMvQ/YfxB0X2wHTdEZcYqsRYYB&#10;QVsgHXpWZCk2IIuCxMTOfv0oJU62bqdhF5kiaX689zS/HzrDDsqHFmzFi0nOmbIS6tbuKv79dfXp&#10;jrOAwtbCgFUVP6rA7xcfP8x7V6opNGBq5RkVsaHsXcUbRFdmWZCN6kSYgFOWghp8J5CufpfVXvRU&#10;vTPZNM9vsx587TxIFQJ5H09Bvkj1tVYSn7UOCpmpOM2G6fTp3MYzW8xFufPCNa08jyH+YYpOtJaa&#10;Xko9ChRs79s/SnWt9BBA40RCl4HWrVRpB9qmyN9ts2mEU2kXAie4C0zh/5WVT4eNe/EMhy8wEIER&#10;kN6FMpAz7jNo38UvTcooThAeL7CpAZkk52xW3BUzziSFboqbfJpgza4/Ox/wq4KORaPinlhJYInD&#10;OiA1pNQxJfaysGqNScwY+5uDEqMnu04YLRy2A2vrit+O02+hPtJSHk58BydXLbVei4AvwhPBtAeJ&#10;Fp/p0Ab6isPZ4qwB/+Nv/phPuFOUs54EU3FLiubMfLPER9RWMorP+Synmx/d29Gw++4BSIYFvQgn&#10;kxnz0Iym9tC9kZyXsRGFhJXUruI4mg94Ui49B6mWy5REMnIC13bjZCwd4YpYvg5vwrsz4EhMPcGo&#10;JlG+w/2UG/8MbrlHQj+REqE9AXlGnCSYuDo/l6jxX+8p6/qoFz8BAAD//wMAUEsDBBQABgAIAAAA&#10;IQCTttcI2gAAAAMBAAAPAAAAZHJzL2Rvd25yZXYueG1sTI/NTsMwEITvSLyDtUjcqJNKiUqIU1VI&#10;PfRWys95G2+TlHg3it029OkxXOCy0mhGM9+Wy8n16kyj74QNpLMEFHEttuPGwNvr+mEBygdki70w&#10;GfgiD8vq9qbEwsqFX+i8C42KJewLNNCGMBRa+7olh34mA3H0DjI6DFGOjbYjXmK56/U8SXLtsOO4&#10;0OJAzy3Vn7uTM9BlKwkpvW/Wxw+XSnrdbrLr1pj7u2n1BCrQFP7C8IMf0aGKTHs5sfWqNxAfCb83&#10;eov8EdTeQJ7NQVel/s9efQMAAP//AwBQSwECLQAUAAYACAAAACEAtoM4kv4AAADhAQAAEwAAAAAA&#10;AAAAAAAAAAAAAAAAW0NvbnRlbnRfVHlwZXNdLnhtbFBLAQItABQABgAIAAAAIQA4/SH/1gAAAJQB&#10;AAALAAAAAAAAAAAAAAAAAC8BAABfcmVscy8ucmVsc1BLAQItABQABgAIAAAAIQAuHym8DgIAABwE&#10;AAAOAAAAAAAAAAAAAAAAAC4CAABkcnMvZTJvRG9jLnhtbFBLAQItABQABgAIAAAAIQCTttcI2gAA&#10;AAMBAAAPAAAAAAAAAAAAAAAAAGgEAABkcnMvZG93bnJldi54bWxQSwUGAAAAAAQABADzAAAAbwUA&#10;AAAA&#10;" filled="f" stroked="f">
              <v:textbox style="mso-fit-shape-to-text:t" inset="0,15pt,0,0">
                <w:txbxContent>
                  <w:p w14:paraId="20B1DD6A" w14:textId="6287E919"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19212" w14:textId="72DCA6FB" w:rsidR="00502A09" w:rsidRDefault="005E7F32">
    <w:pPr>
      <w:pStyle w:val="Header"/>
    </w:pPr>
    <w:r>
      <w:rPr>
        <w:noProof/>
      </w:rPr>
      <mc:AlternateContent>
        <mc:Choice Requires="wps">
          <w:drawing>
            <wp:anchor distT="0" distB="0" distL="0" distR="0" simplePos="0" relativeHeight="251658246" behindDoc="0" locked="0" layoutInCell="1" allowOverlap="1" wp14:anchorId="15FEECD0" wp14:editId="2A151D19">
              <wp:simplePos x="635" y="635"/>
              <wp:positionH relativeFrom="page">
                <wp:align>center</wp:align>
              </wp:positionH>
              <wp:positionV relativeFrom="page">
                <wp:align>top</wp:align>
              </wp:positionV>
              <wp:extent cx="551815" cy="414020"/>
              <wp:effectExtent l="0" t="0" r="635" b="5080"/>
              <wp:wrapNone/>
              <wp:docPr id="315784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020"/>
                      </a:xfrm>
                      <a:prstGeom prst="rect">
                        <a:avLst/>
                      </a:prstGeom>
                      <a:noFill/>
                      <a:ln>
                        <a:noFill/>
                      </a:ln>
                    </wps:spPr>
                    <wps:txbx>
                      <w:txbxContent>
                        <w:p w14:paraId="2DDCF452" w14:textId="1095ABAF"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FEECD0" id="_x0000_t202" coordsize="21600,21600" o:spt="202" path="m,l,21600r21600,l21600,xe">
              <v:stroke joinstyle="miter"/>
              <v:path gradientshapeok="t" o:connecttype="rect"/>
            </v:shapetype>
            <v:shape id="Text Box 5" o:spid="_x0000_s1140" type="#_x0000_t202" alt="OFFICIAL" style="position:absolute;margin-left:0;margin-top:0;width:43.45pt;height:32.6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IHDgIAABwEAAAOAAAAZHJzL2Uyb0RvYy54bWysU01v2zAMvQ/YfxB0X2wHzZAZcYqsRYYB&#10;QVsgHXpWZCk2IIuCxMTOfv0oJW66bqdhF5kiaX6897S4HTrDjsqHFmzFi0nOmbIS6tbuK/7jef1p&#10;zllAYWthwKqKn1Tgt8uPHxa9K9UUGjC18oyK2FD2ruINoiuzLMhGdSJMwClLQQ2+E0hXv89qL3qq&#10;3plsmuefsx587TxIFQJ5789Bvkz1tVYSH7UOCpmpOM2G6fTp3MUzWy5EuffCNa28jCH+YYpOtJaa&#10;vpa6FyjYwbd/lOpa6SGAxomELgOtW6nSDrRNkb/bZtsIp9IuBE5wrzCF/1dWPhy37skzHL7CQARG&#10;QHoXykDOuM+gfRe/NCmjOEF4eoVNDcgkOWezYl7MOJMUuilu8mmCNbv+7HzAbwo6Fo2Ke2IlgSWO&#10;m4DUkFLHlNjLwro1JjFj7G8OSoye7DphtHDYDaytKz4fp99BfaKlPJz5Dk6uW2q9EQGfhCeCaQ8S&#10;LT7SoQ30FYeLxVkD/uff/DGfcKcoZz0JpuKWFM2Z+W6Jj6itZBRf8llONz+6d6NhD90dkAwLehFO&#10;JjPmoRlN7aF7ITmvYiMKCSupXcVxNO/wrFx6DlKtVimJZOQEbuzWyVg6whWxfB5ehHcXwJGYeoBR&#10;TaJ8h/s5N/4Z3OqAhH4iJUJ7BvKCOEkwcXV5LlHjb+8p6/qol78AAAD//wMAUEsDBBQABgAIAAAA&#10;IQCTttcI2gAAAAMBAAAPAAAAZHJzL2Rvd25yZXYueG1sTI/NTsMwEITvSLyDtUjcqJNKiUqIU1VI&#10;PfRWys95G2+TlHg3it029OkxXOCy0mhGM9+Wy8n16kyj74QNpLMEFHEttuPGwNvr+mEBygdki70w&#10;GfgiD8vq9qbEwsqFX+i8C42KJewLNNCGMBRa+7olh34mA3H0DjI6DFGOjbYjXmK56/U8SXLtsOO4&#10;0OJAzy3Vn7uTM9BlKwkpvW/Wxw+XSnrdbrLr1pj7u2n1BCrQFP7C8IMf0aGKTHs5sfWqNxAfCb83&#10;eov8EdTeQJ7NQVel/s9efQMAAP//AwBQSwECLQAUAAYACAAAACEAtoM4kv4AAADhAQAAEwAAAAAA&#10;AAAAAAAAAAAAAAAAW0NvbnRlbnRfVHlwZXNdLnhtbFBLAQItABQABgAIAAAAIQA4/SH/1gAAAJQB&#10;AAALAAAAAAAAAAAAAAAAAC8BAABfcmVscy8ucmVsc1BLAQItABQABgAIAAAAIQBpYWIHDgIAABwE&#10;AAAOAAAAAAAAAAAAAAAAAC4CAABkcnMvZTJvRG9jLnhtbFBLAQItABQABgAIAAAAIQCTttcI2gAA&#10;AAMBAAAPAAAAAAAAAAAAAAAAAGgEAABkcnMvZG93bnJldi54bWxQSwUGAAAAAAQABADzAAAAbwUA&#10;AAAA&#10;" filled="f" stroked="f">
              <v:textbox style="mso-fit-shape-to-text:t" inset="0,15pt,0,0">
                <w:txbxContent>
                  <w:p w14:paraId="2DDCF452" w14:textId="1095ABAF" w:rsidR="005E7F32" w:rsidRPr="005E7F32" w:rsidRDefault="005E7F32" w:rsidP="005E7F32">
                    <w:pPr>
                      <w:spacing w:after="0"/>
                      <w:rPr>
                        <w:rFonts w:ascii="Calibri" w:eastAsia="Calibri" w:hAnsi="Calibri" w:cs="Calibri"/>
                        <w:noProof/>
                        <w:color w:val="FF0000"/>
                        <w:sz w:val="24"/>
                        <w:szCs w:val="24"/>
                      </w:rPr>
                    </w:pPr>
                    <w:r w:rsidRPr="005E7F32">
                      <w:rPr>
                        <w:rFonts w:ascii="Calibri" w:eastAsia="Calibri" w:hAnsi="Calibri" w:cs="Calibri"/>
                        <w:noProof/>
                        <w:color w:val="FF0000"/>
                        <w:sz w:val="24"/>
                        <w:szCs w:val="24"/>
                      </w:rPr>
                      <w:t>OFFICIAL</w:t>
                    </w:r>
                  </w:p>
                </w:txbxContent>
              </v:textbox>
              <w10:wrap anchorx="page" anchory="page"/>
            </v:shape>
          </w:pict>
        </mc:Fallback>
      </mc:AlternateContent>
    </w:r>
    <w:r w:rsidR="00502A09">
      <w:rPr>
        <w:noProof/>
      </w:rPr>
      <w:drawing>
        <wp:anchor distT="0" distB="0" distL="114300" distR="114300" simplePos="0" relativeHeight="251658240" behindDoc="1" locked="0" layoutInCell="1" allowOverlap="1" wp14:anchorId="2B264E8C" wp14:editId="1984AC89">
          <wp:simplePos x="0" y="0"/>
          <wp:positionH relativeFrom="column">
            <wp:posOffset>-685800</wp:posOffset>
          </wp:positionH>
          <wp:positionV relativeFrom="paragraph">
            <wp:posOffset>-449580</wp:posOffset>
          </wp:positionV>
          <wp:extent cx="7573879" cy="10699668"/>
          <wp:effectExtent l="0" t="0" r="8255"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879"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1" w15:restartNumberingAfterBreak="0">
    <w:nsid w:val="00252A15"/>
    <w:multiLevelType w:val="hybridMultilevel"/>
    <w:tmpl w:val="4D32E922"/>
    <w:lvl w:ilvl="0" w:tplc="FFFFFFFF">
      <w:numFmt w:val="bullet"/>
      <w:lvlText w:val="–"/>
      <w:lvlJc w:val="left"/>
      <w:pPr>
        <w:ind w:left="720" w:hanging="720"/>
      </w:pPr>
      <w:rPr>
        <w:rFonts w:ascii="Fira Sans regular" w:eastAsiaTheme="minorHAnsi" w:hAnsi="Fira Sans regular" w:cstheme="minorBidi" w:hint="default"/>
      </w:rPr>
    </w:lvl>
    <w:lvl w:ilvl="1" w:tplc="461872A6">
      <w:numFmt w:val="bullet"/>
      <w:pStyle w:val="ListLevel2"/>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846E04"/>
    <w:multiLevelType w:val="hybridMultilevel"/>
    <w:tmpl w:val="A8846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F51D4"/>
    <w:multiLevelType w:val="hybridMultilevel"/>
    <w:tmpl w:val="FFCCCF9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4552C6"/>
    <w:multiLevelType w:val="hybridMultilevel"/>
    <w:tmpl w:val="781C4436"/>
    <w:lvl w:ilvl="0" w:tplc="7E142CD6">
      <w:start w:val="1"/>
      <w:numFmt w:val="lowerLetter"/>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2C2FF5"/>
    <w:multiLevelType w:val="hybridMultilevel"/>
    <w:tmpl w:val="1FBCF28C"/>
    <w:lvl w:ilvl="0" w:tplc="F83807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105659"/>
    <w:multiLevelType w:val="hybridMultilevel"/>
    <w:tmpl w:val="E6EA4A10"/>
    <w:lvl w:ilvl="0" w:tplc="D6EA4ED8">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F92B45"/>
    <w:multiLevelType w:val="hybridMultilevel"/>
    <w:tmpl w:val="3FE24A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6A6A1D"/>
    <w:multiLevelType w:val="hybridMultilevel"/>
    <w:tmpl w:val="7DDCD6C8"/>
    <w:lvl w:ilvl="0" w:tplc="F8380778">
      <w:start w:val="1"/>
      <w:numFmt w:val="lowerLetter"/>
      <w:lvlText w:val="%1."/>
      <w:lvlJc w:val="left"/>
      <w:pPr>
        <w:ind w:left="720" w:hanging="360"/>
      </w:pPr>
      <w:rPr>
        <w:rFonts w:hint="default"/>
      </w:rPr>
    </w:lvl>
    <w:lvl w:ilvl="1" w:tplc="D2021FCE">
      <w:start w:val="1"/>
      <w:numFmt w:val="lowerRoman"/>
      <w:lvlText w:val="%2)"/>
      <w:lvlJc w:val="left"/>
      <w:pPr>
        <w:ind w:left="108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3E5EC0"/>
    <w:multiLevelType w:val="hybridMultilevel"/>
    <w:tmpl w:val="56C06D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937527"/>
    <w:multiLevelType w:val="multilevel"/>
    <w:tmpl w:val="484281E2"/>
    <w:lvl w:ilvl="0">
      <w:start w:val="1"/>
      <w:numFmt w:val="decimal"/>
      <w:lvlText w:val="%1."/>
      <w:lvlJc w:val="left"/>
      <w:pPr>
        <w:ind w:left="720" w:hanging="72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1C44D5F"/>
    <w:multiLevelType w:val="hybridMultilevel"/>
    <w:tmpl w:val="D4A43C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DE25BF"/>
    <w:multiLevelType w:val="hybridMultilevel"/>
    <w:tmpl w:val="07327A2A"/>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4C03452"/>
    <w:multiLevelType w:val="hybridMultilevel"/>
    <w:tmpl w:val="ECAE9208"/>
    <w:lvl w:ilvl="0" w:tplc="C0FAAEA6">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C00B5E"/>
    <w:multiLevelType w:val="hybridMultilevel"/>
    <w:tmpl w:val="E048C468"/>
    <w:lvl w:ilvl="0" w:tplc="F838077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D42824"/>
    <w:multiLevelType w:val="hybridMultilevel"/>
    <w:tmpl w:val="3732F0A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5DC5059"/>
    <w:multiLevelType w:val="hybridMultilevel"/>
    <w:tmpl w:val="0FAECF9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5702A5"/>
    <w:multiLevelType w:val="hybridMultilevel"/>
    <w:tmpl w:val="D07A71DA"/>
    <w:lvl w:ilvl="0" w:tplc="A5C02C7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944005"/>
    <w:multiLevelType w:val="hybridMultilevel"/>
    <w:tmpl w:val="35FA38A6"/>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12E2A5A"/>
    <w:multiLevelType w:val="hybridMultilevel"/>
    <w:tmpl w:val="DE7615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8C2692"/>
    <w:multiLevelType w:val="hybridMultilevel"/>
    <w:tmpl w:val="A08E0704"/>
    <w:lvl w:ilvl="0" w:tplc="FFFFFFFF">
      <w:start w:val="1"/>
      <w:numFmt w:val="lowerRoman"/>
      <w:lvlText w:val="%1."/>
      <w:lvlJc w:val="left"/>
      <w:pPr>
        <w:ind w:left="1080" w:hanging="360"/>
      </w:pPr>
      <w:rPr>
        <w:rFonts w:ascii="Arial" w:eastAsiaTheme="minorHAnsi" w:hAnsi="Arial" w:cstheme="minorBidi"/>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82B3C5D"/>
    <w:multiLevelType w:val="hybridMultilevel"/>
    <w:tmpl w:val="01B61D0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CA6E35"/>
    <w:multiLevelType w:val="hybridMultilevel"/>
    <w:tmpl w:val="B7AE2C6E"/>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9E91640"/>
    <w:multiLevelType w:val="hybridMultilevel"/>
    <w:tmpl w:val="5BAC573E"/>
    <w:lvl w:ilvl="0" w:tplc="6762B034">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2A1463"/>
    <w:multiLevelType w:val="hybridMultilevel"/>
    <w:tmpl w:val="1BA4A3FC"/>
    <w:lvl w:ilvl="0" w:tplc="F8380778">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08668F"/>
    <w:multiLevelType w:val="hybridMultilevel"/>
    <w:tmpl w:val="D9FEA3FE"/>
    <w:lvl w:ilvl="0" w:tplc="0A6E60B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142C09"/>
    <w:multiLevelType w:val="hybridMultilevel"/>
    <w:tmpl w:val="C138165A"/>
    <w:lvl w:ilvl="0" w:tplc="0C090019">
      <w:start w:val="1"/>
      <w:numFmt w:val="lowerLetter"/>
      <w:lvlText w:val="%1."/>
      <w:lvlJc w:val="left"/>
      <w:pPr>
        <w:ind w:left="720" w:hanging="360"/>
      </w:pPr>
    </w:lvl>
    <w:lvl w:ilvl="1" w:tplc="0C090019">
      <w:start w:val="1"/>
      <w:numFmt w:val="lowerLetter"/>
      <w:lvlText w:val="%2."/>
      <w:lvlJc w:val="left"/>
      <w:pPr>
        <w:ind w:left="72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24E1D08"/>
    <w:multiLevelType w:val="hybridMultilevel"/>
    <w:tmpl w:val="C7243F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3230DFA"/>
    <w:multiLevelType w:val="hybridMultilevel"/>
    <w:tmpl w:val="B86E062A"/>
    <w:lvl w:ilvl="0" w:tplc="FFFFFFFF">
      <w:numFmt w:val="bullet"/>
      <w:lvlText w:val="–"/>
      <w:lvlJc w:val="left"/>
      <w:pPr>
        <w:ind w:left="720" w:hanging="720"/>
      </w:pPr>
      <w:rPr>
        <w:rFonts w:ascii="Fira Sans regular" w:eastAsiaTheme="minorHAnsi" w:hAnsi="Fira Sans regular" w:cstheme="minorBidi" w:hint="default"/>
      </w:rPr>
    </w:lvl>
    <w:lvl w:ilvl="1" w:tplc="E5DA9E68">
      <w:start w:val="1"/>
      <w:numFmt w:val="bullet"/>
      <w:pStyle w:val="ListLevel1"/>
      <w:lvlText w:val=""/>
      <w:lvlJc w:val="left"/>
      <w:pPr>
        <w:ind w:left="1080" w:hanging="360"/>
      </w:pPr>
      <w:rPr>
        <w:rFonts w:ascii="Symbol" w:hAnsi="Symbol"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B990CC7"/>
    <w:multiLevelType w:val="hybridMultilevel"/>
    <w:tmpl w:val="8AAC727C"/>
    <w:lvl w:ilvl="0" w:tplc="F8380778">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9725CC"/>
    <w:multiLevelType w:val="hybridMultilevel"/>
    <w:tmpl w:val="41084762"/>
    <w:lvl w:ilvl="0" w:tplc="F8380778">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3525E0"/>
    <w:multiLevelType w:val="hybridMultilevel"/>
    <w:tmpl w:val="EB887812"/>
    <w:lvl w:ilvl="0" w:tplc="25E07B4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EFE5FD4"/>
    <w:multiLevelType w:val="hybridMultilevel"/>
    <w:tmpl w:val="3732F0AE"/>
    <w:lvl w:ilvl="0" w:tplc="F8380778">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364051"/>
    <w:multiLevelType w:val="hybridMultilevel"/>
    <w:tmpl w:val="045A382C"/>
    <w:lvl w:ilvl="0" w:tplc="7E142CD6">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87210C"/>
    <w:multiLevelType w:val="hybridMultilevel"/>
    <w:tmpl w:val="257EC53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C3F62AE"/>
    <w:multiLevelType w:val="hybridMultilevel"/>
    <w:tmpl w:val="E376C3E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DE33F02"/>
    <w:multiLevelType w:val="hybridMultilevel"/>
    <w:tmpl w:val="FC8062C4"/>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0AF117B"/>
    <w:multiLevelType w:val="hybridMultilevel"/>
    <w:tmpl w:val="68723322"/>
    <w:lvl w:ilvl="0" w:tplc="F83807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0EA64DE"/>
    <w:multiLevelType w:val="hybridMultilevel"/>
    <w:tmpl w:val="36C8E82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4024BB"/>
    <w:multiLevelType w:val="hybridMultilevel"/>
    <w:tmpl w:val="9B36E5D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66361C5"/>
    <w:multiLevelType w:val="hybridMultilevel"/>
    <w:tmpl w:val="EEDAD64A"/>
    <w:lvl w:ilvl="0" w:tplc="D2021FCE">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7FF2CA7"/>
    <w:multiLevelType w:val="hybridMultilevel"/>
    <w:tmpl w:val="ED964D5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9210EB1"/>
    <w:multiLevelType w:val="hybridMultilevel"/>
    <w:tmpl w:val="570AB2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9BA718D"/>
    <w:multiLevelType w:val="hybridMultilevel"/>
    <w:tmpl w:val="E4E855C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5B367ACF"/>
    <w:multiLevelType w:val="hybridMultilevel"/>
    <w:tmpl w:val="3CECB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20652B"/>
    <w:multiLevelType w:val="hybridMultilevel"/>
    <w:tmpl w:val="BAB8BD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4462E47"/>
    <w:multiLevelType w:val="hybridMultilevel"/>
    <w:tmpl w:val="60C61D30"/>
    <w:lvl w:ilvl="0" w:tplc="2662D926">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3C6899"/>
    <w:multiLevelType w:val="hybridMultilevel"/>
    <w:tmpl w:val="24588B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5B73C20"/>
    <w:multiLevelType w:val="hybridMultilevel"/>
    <w:tmpl w:val="3732F0A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6A14205"/>
    <w:multiLevelType w:val="hybridMultilevel"/>
    <w:tmpl w:val="2D989E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6A61565"/>
    <w:multiLevelType w:val="hybridMultilevel"/>
    <w:tmpl w:val="A08E0704"/>
    <w:lvl w:ilvl="0" w:tplc="6DEC7E04">
      <w:start w:val="1"/>
      <w:numFmt w:val="lowerRoman"/>
      <w:lvlText w:val="%1."/>
      <w:lvlJc w:val="left"/>
      <w:pPr>
        <w:ind w:left="1080" w:hanging="360"/>
      </w:pPr>
      <w:rPr>
        <w:rFonts w:ascii="Arial" w:eastAsiaTheme="minorHAnsi" w:hAnsi="Arial" w:cstheme="minorBidi"/>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80F22F1"/>
    <w:multiLevelType w:val="hybridMultilevel"/>
    <w:tmpl w:val="3732F0A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AAE4B55"/>
    <w:multiLevelType w:val="hybridMultilevel"/>
    <w:tmpl w:val="769011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56549220">
    <w:abstractNumId w:val="1"/>
  </w:num>
  <w:num w:numId="2" w16cid:durableId="1602563704">
    <w:abstractNumId w:val="28"/>
  </w:num>
  <w:num w:numId="3" w16cid:durableId="140201487">
    <w:abstractNumId w:val="10"/>
  </w:num>
  <w:num w:numId="4" w16cid:durableId="460422952">
    <w:abstractNumId w:val="14"/>
  </w:num>
  <w:num w:numId="5" w16cid:durableId="1284728717">
    <w:abstractNumId w:val="17"/>
  </w:num>
  <w:num w:numId="6" w16cid:durableId="1923106246">
    <w:abstractNumId w:val="25"/>
  </w:num>
  <w:num w:numId="7" w16cid:durableId="312219435">
    <w:abstractNumId w:val="31"/>
  </w:num>
  <w:num w:numId="8" w16cid:durableId="150296314">
    <w:abstractNumId w:val="2"/>
  </w:num>
  <w:num w:numId="9" w16cid:durableId="515967183">
    <w:abstractNumId w:val="8"/>
  </w:num>
  <w:num w:numId="10" w16cid:durableId="461071965">
    <w:abstractNumId w:val="29"/>
  </w:num>
  <w:num w:numId="11" w16cid:durableId="480272027">
    <w:abstractNumId w:val="30"/>
  </w:num>
  <w:num w:numId="12" w16cid:durableId="2046633110">
    <w:abstractNumId w:val="32"/>
  </w:num>
  <w:num w:numId="13" w16cid:durableId="404687536">
    <w:abstractNumId w:val="24"/>
  </w:num>
  <w:num w:numId="14" w16cid:durableId="857157287">
    <w:abstractNumId w:val="0"/>
  </w:num>
  <w:num w:numId="15" w16cid:durableId="444883624">
    <w:abstractNumId w:val="5"/>
  </w:num>
  <w:num w:numId="16" w16cid:durableId="331497483">
    <w:abstractNumId w:val="42"/>
  </w:num>
  <w:num w:numId="17" w16cid:durableId="392773965">
    <w:abstractNumId w:val="13"/>
  </w:num>
  <w:num w:numId="18" w16cid:durableId="1821997637">
    <w:abstractNumId w:val="33"/>
  </w:num>
  <w:num w:numId="19" w16cid:durableId="170877628">
    <w:abstractNumId w:val="6"/>
  </w:num>
  <w:num w:numId="20" w16cid:durableId="282421623">
    <w:abstractNumId w:val="46"/>
  </w:num>
  <w:num w:numId="21" w16cid:durableId="1439641263">
    <w:abstractNumId w:val="23"/>
  </w:num>
  <w:num w:numId="22" w16cid:durableId="600842672">
    <w:abstractNumId w:val="50"/>
  </w:num>
  <w:num w:numId="23" w16cid:durableId="444735026">
    <w:abstractNumId w:val="52"/>
  </w:num>
  <w:num w:numId="24" w16cid:durableId="779035173">
    <w:abstractNumId w:val="11"/>
  </w:num>
  <w:num w:numId="25" w16cid:durableId="1489056739">
    <w:abstractNumId w:val="35"/>
  </w:num>
  <w:num w:numId="26" w16cid:durableId="2069180268">
    <w:abstractNumId w:val="49"/>
  </w:num>
  <w:num w:numId="27" w16cid:durableId="993949152">
    <w:abstractNumId w:val="43"/>
  </w:num>
  <w:num w:numId="28" w16cid:durableId="1240749789">
    <w:abstractNumId w:val="27"/>
  </w:num>
  <w:num w:numId="29" w16cid:durableId="1575973031">
    <w:abstractNumId w:val="20"/>
  </w:num>
  <w:num w:numId="30" w16cid:durableId="453721225">
    <w:abstractNumId w:val="16"/>
  </w:num>
  <w:num w:numId="31" w16cid:durableId="116725976">
    <w:abstractNumId w:val="37"/>
  </w:num>
  <w:num w:numId="32" w16cid:durableId="1757436302">
    <w:abstractNumId w:val="44"/>
  </w:num>
  <w:num w:numId="33" w16cid:durableId="678586775">
    <w:abstractNumId w:val="9"/>
  </w:num>
  <w:num w:numId="34" w16cid:durableId="1106266453">
    <w:abstractNumId w:val="3"/>
  </w:num>
  <w:num w:numId="35" w16cid:durableId="1404794010">
    <w:abstractNumId w:val="7"/>
  </w:num>
  <w:num w:numId="36" w16cid:durableId="1169559196">
    <w:abstractNumId w:val="18"/>
  </w:num>
  <w:num w:numId="37" w16cid:durableId="1133404853">
    <w:abstractNumId w:val="12"/>
  </w:num>
  <w:num w:numId="38" w16cid:durableId="1985962840">
    <w:abstractNumId w:val="36"/>
  </w:num>
  <w:num w:numId="39" w16cid:durableId="132450714">
    <w:abstractNumId w:val="40"/>
  </w:num>
  <w:num w:numId="40" w16cid:durableId="1168473769">
    <w:abstractNumId w:val="41"/>
  </w:num>
  <w:num w:numId="41" w16cid:durableId="1911621469">
    <w:abstractNumId w:val="38"/>
  </w:num>
  <w:num w:numId="42" w16cid:durableId="647518259">
    <w:abstractNumId w:val="22"/>
  </w:num>
  <w:num w:numId="43" w16cid:durableId="52315005">
    <w:abstractNumId w:val="45"/>
  </w:num>
  <w:num w:numId="44" w16cid:durableId="460880515">
    <w:abstractNumId w:val="39"/>
  </w:num>
  <w:num w:numId="45" w16cid:durableId="507911359">
    <w:abstractNumId w:val="47"/>
  </w:num>
  <w:num w:numId="46" w16cid:durableId="762723435">
    <w:abstractNumId w:val="21"/>
  </w:num>
  <w:num w:numId="47" w16cid:durableId="66924206">
    <w:abstractNumId w:val="4"/>
  </w:num>
  <w:num w:numId="48" w16cid:durableId="1886210030">
    <w:abstractNumId w:val="26"/>
  </w:num>
  <w:num w:numId="49" w16cid:durableId="1352220933">
    <w:abstractNumId w:val="19"/>
  </w:num>
  <w:num w:numId="50" w16cid:durableId="324624171">
    <w:abstractNumId w:val="34"/>
  </w:num>
  <w:num w:numId="51" w16cid:durableId="592670122">
    <w:abstractNumId w:val="15"/>
  </w:num>
  <w:num w:numId="52" w16cid:durableId="1017467950">
    <w:abstractNumId w:val="51"/>
  </w:num>
  <w:num w:numId="53" w16cid:durableId="1747678883">
    <w:abstractNumId w:val="4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85"/>
    <w:rsid w:val="0000014B"/>
    <w:rsid w:val="00000C47"/>
    <w:rsid w:val="00000D62"/>
    <w:rsid w:val="00001015"/>
    <w:rsid w:val="00001256"/>
    <w:rsid w:val="00001909"/>
    <w:rsid w:val="00001BCD"/>
    <w:rsid w:val="00001F95"/>
    <w:rsid w:val="00002685"/>
    <w:rsid w:val="000026EA"/>
    <w:rsid w:val="00002E00"/>
    <w:rsid w:val="00002F99"/>
    <w:rsid w:val="000037C3"/>
    <w:rsid w:val="00003856"/>
    <w:rsid w:val="0000389C"/>
    <w:rsid w:val="000049E0"/>
    <w:rsid w:val="0000576B"/>
    <w:rsid w:val="000059F8"/>
    <w:rsid w:val="00005A77"/>
    <w:rsid w:val="00005AEF"/>
    <w:rsid w:val="00006557"/>
    <w:rsid w:val="00006596"/>
    <w:rsid w:val="00006B5E"/>
    <w:rsid w:val="00007A79"/>
    <w:rsid w:val="00007BBC"/>
    <w:rsid w:val="0001071A"/>
    <w:rsid w:val="00010DBE"/>
    <w:rsid w:val="00011AB6"/>
    <w:rsid w:val="00012307"/>
    <w:rsid w:val="000125DC"/>
    <w:rsid w:val="000125E1"/>
    <w:rsid w:val="00012E3D"/>
    <w:rsid w:val="0001373C"/>
    <w:rsid w:val="00013905"/>
    <w:rsid w:val="0001415A"/>
    <w:rsid w:val="0001475B"/>
    <w:rsid w:val="0001554C"/>
    <w:rsid w:val="00015D30"/>
    <w:rsid w:val="00016204"/>
    <w:rsid w:val="0001668B"/>
    <w:rsid w:val="00020A8B"/>
    <w:rsid w:val="00020B0A"/>
    <w:rsid w:val="00020D80"/>
    <w:rsid w:val="000218B8"/>
    <w:rsid w:val="0002295E"/>
    <w:rsid w:val="00022A3B"/>
    <w:rsid w:val="00022C94"/>
    <w:rsid w:val="000231D9"/>
    <w:rsid w:val="0002358F"/>
    <w:rsid w:val="000243B4"/>
    <w:rsid w:val="0002466A"/>
    <w:rsid w:val="0002490A"/>
    <w:rsid w:val="0002567A"/>
    <w:rsid w:val="000257A7"/>
    <w:rsid w:val="00025D9D"/>
    <w:rsid w:val="000263DF"/>
    <w:rsid w:val="0002792D"/>
    <w:rsid w:val="00027FC5"/>
    <w:rsid w:val="000300D5"/>
    <w:rsid w:val="000309FB"/>
    <w:rsid w:val="00031A17"/>
    <w:rsid w:val="000327F1"/>
    <w:rsid w:val="00032FC0"/>
    <w:rsid w:val="0003357A"/>
    <w:rsid w:val="000338F4"/>
    <w:rsid w:val="000338FF"/>
    <w:rsid w:val="00033B53"/>
    <w:rsid w:val="00034789"/>
    <w:rsid w:val="00034CA1"/>
    <w:rsid w:val="0003580B"/>
    <w:rsid w:val="0003594E"/>
    <w:rsid w:val="00036C32"/>
    <w:rsid w:val="0003746F"/>
    <w:rsid w:val="000374FD"/>
    <w:rsid w:val="00037799"/>
    <w:rsid w:val="00037DAE"/>
    <w:rsid w:val="0004032C"/>
    <w:rsid w:val="000405C3"/>
    <w:rsid w:val="00040667"/>
    <w:rsid w:val="00040A7A"/>
    <w:rsid w:val="00041A81"/>
    <w:rsid w:val="00041B42"/>
    <w:rsid w:val="00041FD2"/>
    <w:rsid w:val="0004205A"/>
    <w:rsid w:val="00042142"/>
    <w:rsid w:val="00042245"/>
    <w:rsid w:val="00042FFC"/>
    <w:rsid w:val="00043809"/>
    <w:rsid w:val="00043AC7"/>
    <w:rsid w:val="00043D7C"/>
    <w:rsid w:val="00043DD3"/>
    <w:rsid w:val="0004454F"/>
    <w:rsid w:val="00044B0F"/>
    <w:rsid w:val="0004528D"/>
    <w:rsid w:val="000453E8"/>
    <w:rsid w:val="000454E9"/>
    <w:rsid w:val="0004585D"/>
    <w:rsid w:val="000460D7"/>
    <w:rsid w:val="000461F0"/>
    <w:rsid w:val="00046383"/>
    <w:rsid w:val="000472F9"/>
    <w:rsid w:val="00047474"/>
    <w:rsid w:val="00050247"/>
    <w:rsid w:val="000503A3"/>
    <w:rsid w:val="00050B2D"/>
    <w:rsid w:val="00051177"/>
    <w:rsid w:val="000511B5"/>
    <w:rsid w:val="00051B25"/>
    <w:rsid w:val="00051D2A"/>
    <w:rsid w:val="00051D87"/>
    <w:rsid w:val="00051EEB"/>
    <w:rsid w:val="00053B15"/>
    <w:rsid w:val="00053FDB"/>
    <w:rsid w:val="0005428C"/>
    <w:rsid w:val="00054529"/>
    <w:rsid w:val="00054767"/>
    <w:rsid w:val="00054D63"/>
    <w:rsid w:val="00055765"/>
    <w:rsid w:val="00055952"/>
    <w:rsid w:val="00055C1D"/>
    <w:rsid w:val="00055D67"/>
    <w:rsid w:val="000563CF"/>
    <w:rsid w:val="00056572"/>
    <w:rsid w:val="000566D2"/>
    <w:rsid w:val="0005780F"/>
    <w:rsid w:val="0006057F"/>
    <w:rsid w:val="000612B7"/>
    <w:rsid w:val="0006243B"/>
    <w:rsid w:val="00062611"/>
    <w:rsid w:val="000628D4"/>
    <w:rsid w:val="000638AD"/>
    <w:rsid w:val="00063EAB"/>
    <w:rsid w:val="000641A4"/>
    <w:rsid w:val="000641E6"/>
    <w:rsid w:val="00064399"/>
    <w:rsid w:val="000644ED"/>
    <w:rsid w:val="000647C4"/>
    <w:rsid w:val="00065057"/>
    <w:rsid w:val="00065A81"/>
    <w:rsid w:val="0006601B"/>
    <w:rsid w:val="000666DF"/>
    <w:rsid w:val="0006678A"/>
    <w:rsid w:val="000673BE"/>
    <w:rsid w:val="0006750B"/>
    <w:rsid w:val="00067753"/>
    <w:rsid w:val="00067860"/>
    <w:rsid w:val="00070276"/>
    <w:rsid w:val="0007063E"/>
    <w:rsid w:val="00070A2C"/>
    <w:rsid w:val="00070E0C"/>
    <w:rsid w:val="00070E9D"/>
    <w:rsid w:val="000711E1"/>
    <w:rsid w:val="00071CBE"/>
    <w:rsid w:val="00072DA9"/>
    <w:rsid w:val="00072F20"/>
    <w:rsid w:val="00073192"/>
    <w:rsid w:val="00073226"/>
    <w:rsid w:val="00073ABB"/>
    <w:rsid w:val="000742C2"/>
    <w:rsid w:val="000743B7"/>
    <w:rsid w:val="00074C55"/>
    <w:rsid w:val="00075016"/>
    <w:rsid w:val="00075947"/>
    <w:rsid w:val="00075B0A"/>
    <w:rsid w:val="000763D0"/>
    <w:rsid w:val="00076520"/>
    <w:rsid w:val="00077436"/>
    <w:rsid w:val="00077873"/>
    <w:rsid w:val="00077CF5"/>
    <w:rsid w:val="00077F40"/>
    <w:rsid w:val="00080996"/>
    <w:rsid w:val="0008125E"/>
    <w:rsid w:val="00081534"/>
    <w:rsid w:val="00081BF0"/>
    <w:rsid w:val="00081EEF"/>
    <w:rsid w:val="00082C19"/>
    <w:rsid w:val="00082C27"/>
    <w:rsid w:val="0008415C"/>
    <w:rsid w:val="00084A5B"/>
    <w:rsid w:val="00084C05"/>
    <w:rsid w:val="00084D31"/>
    <w:rsid w:val="00085122"/>
    <w:rsid w:val="000852F8"/>
    <w:rsid w:val="00085852"/>
    <w:rsid w:val="00086083"/>
    <w:rsid w:val="000860EE"/>
    <w:rsid w:val="00086359"/>
    <w:rsid w:val="00086853"/>
    <w:rsid w:val="00086875"/>
    <w:rsid w:val="00086A65"/>
    <w:rsid w:val="000871D0"/>
    <w:rsid w:val="00090074"/>
    <w:rsid w:val="00090FA5"/>
    <w:rsid w:val="000912C6"/>
    <w:rsid w:val="00091654"/>
    <w:rsid w:val="0009175D"/>
    <w:rsid w:val="000934EB"/>
    <w:rsid w:val="0009354B"/>
    <w:rsid w:val="000935B0"/>
    <w:rsid w:val="000937B1"/>
    <w:rsid w:val="00094464"/>
    <w:rsid w:val="00094554"/>
    <w:rsid w:val="00095459"/>
    <w:rsid w:val="00095683"/>
    <w:rsid w:val="00096117"/>
    <w:rsid w:val="00096D17"/>
    <w:rsid w:val="000A09E3"/>
    <w:rsid w:val="000A0BE7"/>
    <w:rsid w:val="000A0CFF"/>
    <w:rsid w:val="000A12A9"/>
    <w:rsid w:val="000A153A"/>
    <w:rsid w:val="000A1964"/>
    <w:rsid w:val="000A1B82"/>
    <w:rsid w:val="000A2515"/>
    <w:rsid w:val="000A2676"/>
    <w:rsid w:val="000A2DE8"/>
    <w:rsid w:val="000A2E1D"/>
    <w:rsid w:val="000A33B8"/>
    <w:rsid w:val="000A36B8"/>
    <w:rsid w:val="000A3BB2"/>
    <w:rsid w:val="000A416F"/>
    <w:rsid w:val="000A469A"/>
    <w:rsid w:val="000A48AD"/>
    <w:rsid w:val="000A53C2"/>
    <w:rsid w:val="000A6283"/>
    <w:rsid w:val="000A6DA6"/>
    <w:rsid w:val="000A704E"/>
    <w:rsid w:val="000A707B"/>
    <w:rsid w:val="000A7350"/>
    <w:rsid w:val="000A7811"/>
    <w:rsid w:val="000A7B25"/>
    <w:rsid w:val="000B0031"/>
    <w:rsid w:val="000B0231"/>
    <w:rsid w:val="000B0A18"/>
    <w:rsid w:val="000B0BE5"/>
    <w:rsid w:val="000B16C7"/>
    <w:rsid w:val="000B1B76"/>
    <w:rsid w:val="000B1FD9"/>
    <w:rsid w:val="000B2785"/>
    <w:rsid w:val="000B28B2"/>
    <w:rsid w:val="000B2917"/>
    <w:rsid w:val="000B2AAF"/>
    <w:rsid w:val="000B33D6"/>
    <w:rsid w:val="000B3A17"/>
    <w:rsid w:val="000B3D65"/>
    <w:rsid w:val="000B41FE"/>
    <w:rsid w:val="000B436E"/>
    <w:rsid w:val="000B4795"/>
    <w:rsid w:val="000B4AC5"/>
    <w:rsid w:val="000B5951"/>
    <w:rsid w:val="000B6955"/>
    <w:rsid w:val="000B71C5"/>
    <w:rsid w:val="000B73CE"/>
    <w:rsid w:val="000B7536"/>
    <w:rsid w:val="000C0783"/>
    <w:rsid w:val="000C1224"/>
    <w:rsid w:val="000C13B6"/>
    <w:rsid w:val="000C1725"/>
    <w:rsid w:val="000C1BB5"/>
    <w:rsid w:val="000C1E50"/>
    <w:rsid w:val="000C29F0"/>
    <w:rsid w:val="000C3727"/>
    <w:rsid w:val="000C3757"/>
    <w:rsid w:val="000C39D8"/>
    <w:rsid w:val="000C4C1B"/>
    <w:rsid w:val="000C4E4A"/>
    <w:rsid w:val="000C5C26"/>
    <w:rsid w:val="000C7618"/>
    <w:rsid w:val="000C7818"/>
    <w:rsid w:val="000C7D16"/>
    <w:rsid w:val="000C7E8B"/>
    <w:rsid w:val="000D07D5"/>
    <w:rsid w:val="000D0CB4"/>
    <w:rsid w:val="000D1000"/>
    <w:rsid w:val="000D1355"/>
    <w:rsid w:val="000D1B82"/>
    <w:rsid w:val="000D210F"/>
    <w:rsid w:val="000D2C29"/>
    <w:rsid w:val="000D2CBD"/>
    <w:rsid w:val="000D3612"/>
    <w:rsid w:val="000D38B5"/>
    <w:rsid w:val="000D3CF5"/>
    <w:rsid w:val="000D404C"/>
    <w:rsid w:val="000D4A27"/>
    <w:rsid w:val="000D4DE6"/>
    <w:rsid w:val="000D4ED7"/>
    <w:rsid w:val="000D51DC"/>
    <w:rsid w:val="000D5E98"/>
    <w:rsid w:val="000D6459"/>
    <w:rsid w:val="000D6662"/>
    <w:rsid w:val="000D67BD"/>
    <w:rsid w:val="000D6B0B"/>
    <w:rsid w:val="000D6B43"/>
    <w:rsid w:val="000D6D00"/>
    <w:rsid w:val="000D6F16"/>
    <w:rsid w:val="000D70A9"/>
    <w:rsid w:val="000E0506"/>
    <w:rsid w:val="000E0558"/>
    <w:rsid w:val="000E13D3"/>
    <w:rsid w:val="000E1604"/>
    <w:rsid w:val="000E1A6B"/>
    <w:rsid w:val="000E1CD2"/>
    <w:rsid w:val="000E23C6"/>
    <w:rsid w:val="000E23D3"/>
    <w:rsid w:val="000E3130"/>
    <w:rsid w:val="000E32ED"/>
    <w:rsid w:val="000E39A8"/>
    <w:rsid w:val="000E3CDE"/>
    <w:rsid w:val="000E401F"/>
    <w:rsid w:val="000E4525"/>
    <w:rsid w:val="000E4994"/>
    <w:rsid w:val="000E4F8D"/>
    <w:rsid w:val="000E5AAF"/>
    <w:rsid w:val="000E5AC4"/>
    <w:rsid w:val="000E6700"/>
    <w:rsid w:val="000E6E32"/>
    <w:rsid w:val="000E79BA"/>
    <w:rsid w:val="000E7CEB"/>
    <w:rsid w:val="000E7FD8"/>
    <w:rsid w:val="000F052E"/>
    <w:rsid w:val="000F05C3"/>
    <w:rsid w:val="000F0B6B"/>
    <w:rsid w:val="000F0C20"/>
    <w:rsid w:val="000F130D"/>
    <w:rsid w:val="000F150B"/>
    <w:rsid w:val="000F172F"/>
    <w:rsid w:val="000F1827"/>
    <w:rsid w:val="000F1C1F"/>
    <w:rsid w:val="000F1F3A"/>
    <w:rsid w:val="000F23D0"/>
    <w:rsid w:val="000F257E"/>
    <w:rsid w:val="000F38EF"/>
    <w:rsid w:val="000F3FB8"/>
    <w:rsid w:val="000F4EB1"/>
    <w:rsid w:val="000F5EDF"/>
    <w:rsid w:val="000F61FD"/>
    <w:rsid w:val="000F637C"/>
    <w:rsid w:val="000F67EA"/>
    <w:rsid w:val="000F6FAE"/>
    <w:rsid w:val="000F76A6"/>
    <w:rsid w:val="000F76DA"/>
    <w:rsid w:val="001007D6"/>
    <w:rsid w:val="00100EC2"/>
    <w:rsid w:val="001016FB"/>
    <w:rsid w:val="00101866"/>
    <w:rsid w:val="00101F85"/>
    <w:rsid w:val="00101F89"/>
    <w:rsid w:val="0010227D"/>
    <w:rsid w:val="0010228B"/>
    <w:rsid w:val="001026F3"/>
    <w:rsid w:val="00103402"/>
    <w:rsid w:val="001035A0"/>
    <w:rsid w:val="00103AA3"/>
    <w:rsid w:val="00103F42"/>
    <w:rsid w:val="001040FF"/>
    <w:rsid w:val="00104751"/>
    <w:rsid w:val="001048B2"/>
    <w:rsid w:val="00104E5A"/>
    <w:rsid w:val="001051F0"/>
    <w:rsid w:val="00105644"/>
    <w:rsid w:val="00105BD3"/>
    <w:rsid w:val="001060B1"/>
    <w:rsid w:val="00107245"/>
    <w:rsid w:val="0010793D"/>
    <w:rsid w:val="00107B76"/>
    <w:rsid w:val="0011032B"/>
    <w:rsid w:val="0011080E"/>
    <w:rsid w:val="00110F16"/>
    <w:rsid w:val="00111446"/>
    <w:rsid w:val="00111536"/>
    <w:rsid w:val="0011165B"/>
    <w:rsid w:val="001119EF"/>
    <w:rsid w:val="00111CA1"/>
    <w:rsid w:val="00112513"/>
    <w:rsid w:val="00113426"/>
    <w:rsid w:val="00113B96"/>
    <w:rsid w:val="00113C2D"/>
    <w:rsid w:val="00113E59"/>
    <w:rsid w:val="0011476A"/>
    <w:rsid w:val="00114841"/>
    <w:rsid w:val="00115040"/>
    <w:rsid w:val="0011509A"/>
    <w:rsid w:val="001150FF"/>
    <w:rsid w:val="00115614"/>
    <w:rsid w:val="00115DE6"/>
    <w:rsid w:val="00115E02"/>
    <w:rsid w:val="00116181"/>
    <w:rsid w:val="0011622A"/>
    <w:rsid w:val="0011653A"/>
    <w:rsid w:val="001168E1"/>
    <w:rsid w:val="00116AA8"/>
    <w:rsid w:val="00116E9D"/>
    <w:rsid w:val="0011716B"/>
    <w:rsid w:val="001172ED"/>
    <w:rsid w:val="001173C1"/>
    <w:rsid w:val="001174DC"/>
    <w:rsid w:val="00117505"/>
    <w:rsid w:val="001177B2"/>
    <w:rsid w:val="001177F6"/>
    <w:rsid w:val="00117D54"/>
    <w:rsid w:val="00120757"/>
    <w:rsid w:val="00120928"/>
    <w:rsid w:val="00120E7D"/>
    <w:rsid w:val="001211FE"/>
    <w:rsid w:val="0012146F"/>
    <w:rsid w:val="001215C6"/>
    <w:rsid w:val="00122F1A"/>
    <w:rsid w:val="00123208"/>
    <w:rsid w:val="00123C7D"/>
    <w:rsid w:val="0012444B"/>
    <w:rsid w:val="001245F6"/>
    <w:rsid w:val="00124905"/>
    <w:rsid w:val="00125001"/>
    <w:rsid w:val="00125985"/>
    <w:rsid w:val="00126947"/>
    <w:rsid w:val="00126CFB"/>
    <w:rsid w:val="00126FEC"/>
    <w:rsid w:val="0012717F"/>
    <w:rsid w:val="00127768"/>
    <w:rsid w:val="00127B59"/>
    <w:rsid w:val="00130025"/>
    <w:rsid w:val="00131D08"/>
    <w:rsid w:val="00131EA9"/>
    <w:rsid w:val="00131F3B"/>
    <w:rsid w:val="00132A08"/>
    <w:rsid w:val="00132A37"/>
    <w:rsid w:val="00132ADB"/>
    <w:rsid w:val="001331DD"/>
    <w:rsid w:val="00133321"/>
    <w:rsid w:val="001334AC"/>
    <w:rsid w:val="00133615"/>
    <w:rsid w:val="001346B4"/>
    <w:rsid w:val="00134892"/>
    <w:rsid w:val="00134E65"/>
    <w:rsid w:val="001355B5"/>
    <w:rsid w:val="0013565B"/>
    <w:rsid w:val="0013578F"/>
    <w:rsid w:val="00135961"/>
    <w:rsid w:val="0013622C"/>
    <w:rsid w:val="00136348"/>
    <w:rsid w:val="00136586"/>
    <w:rsid w:val="00136889"/>
    <w:rsid w:val="00136B0C"/>
    <w:rsid w:val="00137895"/>
    <w:rsid w:val="0014008E"/>
    <w:rsid w:val="0014193F"/>
    <w:rsid w:val="00141971"/>
    <w:rsid w:val="00141EBD"/>
    <w:rsid w:val="00142112"/>
    <w:rsid w:val="0014238C"/>
    <w:rsid w:val="001424DE"/>
    <w:rsid w:val="0014262B"/>
    <w:rsid w:val="001427F7"/>
    <w:rsid w:val="0014377B"/>
    <w:rsid w:val="00143CAD"/>
    <w:rsid w:val="00144338"/>
    <w:rsid w:val="001448E2"/>
    <w:rsid w:val="00144F87"/>
    <w:rsid w:val="00144FB2"/>
    <w:rsid w:val="001453A6"/>
    <w:rsid w:val="00146190"/>
    <w:rsid w:val="001465A4"/>
    <w:rsid w:val="00146A71"/>
    <w:rsid w:val="00146C9E"/>
    <w:rsid w:val="001473B2"/>
    <w:rsid w:val="001474C3"/>
    <w:rsid w:val="001477D2"/>
    <w:rsid w:val="00147A0F"/>
    <w:rsid w:val="00147A65"/>
    <w:rsid w:val="00147C24"/>
    <w:rsid w:val="00150082"/>
    <w:rsid w:val="00150DFB"/>
    <w:rsid w:val="001512A2"/>
    <w:rsid w:val="001521E6"/>
    <w:rsid w:val="00152FE5"/>
    <w:rsid w:val="001533C1"/>
    <w:rsid w:val="00153CD7"/>
    <w:rsid w:val="0015411F"/>
    <w:rsid w:val="00154289"/>
    <w:rsid w:val="00154ABA"/>
    <w:rsid w:val="00155052"/>
    <w:rsid w:val="0015513C"/>
    <w:rsid w:val="001552D6"/>
    <w:rsid w:val="0015595B"/>
    <w:rsid w:val="00155C6E"/>
    <w:rsid w:val="001565E7"/>
    <w:rsid w:val="00156834"/>
    <w:rsid w:val="00156DF0"/>
    <w:rsid w:val="00156E5F"/>
    <w:rsid w:val="00157A61"/>
    <w:rsid w:val="0016102E"/>
    <w:rsid w:val="00161603"/>
    <w:rsid w:val="00161897"/>
    <w:rsid w:val="00162310"/>
    <w:rsid w:val="00162628"/>
    <w:rsid w:val="001628BD"/>
    <w:rsid w:val="00162BBE"/>
    <w:rsid w:val="00163102"/>
    <w:rsid w:val="00163589"/>
    <w:rsid w:val="00163E03"/>
    <w:rsid w:val="0016416C"/>
    <w:rsid w:val="00164E0A"/>
    <w:rsid w:val="001650A0"/>
    <w:rsid w:val="001650A8"/>
    <w:rsid w:val="001653A6"/>
    <w:rsid w:val="00165421"/>
    <w:rsid w:val="00165674"/>
    <w:rsid w:val="001656BC"/>
    <w:rsid w:val="0016589E"/>
    <w:rsid w:val="00165A39"/>
    <w:rsid w:val="00165B1A"/>
    <w:rsid w:val="00165D3D"/>
    <w:rsid w:val="001663D9"/>
    <w:rsid w:val="0016675C"/>
    <w:rsid w:val="00166CA9"/>
    <w:rsid w:val="001676A3"/>
    <w:rsid w:val="00170107"/>
    <w:rsid w:val="00170A79"/>
    <w:rsid w:val="001712D1"/>
    <w:rsid w:val="00171317"/>
    <w:rsid w:val="00171393"/>
    <w:rsid w:val="00171782"/>
    <w:rsid w:val="00171B43"/>
    <w:rsid w:val="00171BA2"/>
    <w:rsid w:val="00171BC8"/>
    <w:rsid w:val="00171DAA"/>
    <w:rsid w:val="001729CB"/>
    <w:rsid w:val="001731F6"/>
    <w:rsid w:val="00174467"/>
    <w:rsid w:val="00174A4D"/>
    <w:rsid w:val="001756F6"/>
    <w:rsid w:val="00175C68"/>
    <w:rsid w:val="00176414"/>
    <w:rsid w:val="00176B74"/>
    <w:rsid w:val="00177039"/>
    <w:rsid w:val="001774B8"/>
    <w:rsid w:val="001774DF"/>
    <w:rsid w:val="001776BB"/>
    <w:rsid w:val="001808DA"/>
    <w:rsid w:val="00180AC8"/>
    <w:rsid w:val="00180E72"/>
    <w:rsid w:val="001812C3"/>
    <w:rsid w:val="00181309"/>
    <w:rsid w:val="00181A77"/>
    <w:rsid w:val="00182259"/>
    <w:rsid w:val="001829AA"/>
    <w:rsid w:val="00182F4E"/>
    <w:rsid w:val="00183129"/>
    <w:rsid w:val="0018356E"/>
    <w:rsid w:val="00183D07"/>
    <w:rsid w:val="00183E43"/>
    <w:rsid w:val="001841C4"/>
    <w:rsid w:val="00184CEB"/>
    <w:rsid w:val="00184ED6"/>
    <w:rsid w:val="00185334"/>
    <w:rsid w:val="00185406"/>
    <w:rsid w:val="0018562D"/>
    <w:rsid w:val="00186D12"/>
    <w:rsid w:val="0018751A"/>
    <w:rsid w:val="00187AF5"/>
    <w:rsid w:val="00187BD2"/>
    <w:rsid w:val="00190A7D"/>
    <w:rsid w:val="00190D0C"/>
    <w:rsid w:val="00190FD6"/>
    <w:rsid w:val="00191434"/>
    <w:rsid w:val="001916E0"/>
    <w:rsid w:val="00191CA1"/>
    <w:rsid w:val="00192A18"/>
    <w:rsid w:val="00192EFC"/>
    <w:rsid w:val="00193092"/>
    <w:rsid w:val="001933F0"/>
    <w:rsid w:val="00193F1D"/>
    <w:rsid w:val="0019401B"/>
    <w:rsid w:val="001943F1"/>
    <w:rsid w:val="00194762"/>
    <w:rsid w:val="00194CD4"/>
    <w:rsid w:val="00194F5D"/>
    <w:rsid w:val="00195206"/>
    <w:rsid w:val="00195C46"/>
    <w:rsid w:val="001962CF"/>
    <w:rsid w:val="001963ED"/>
    <w:rsid w:val="001964FC"/>
    <w:rsid w:val="00196A2D"/>
    <w:rsid w:val="00196EE3"/>
    <w:rsid w:val="00197238"/>
    <w:rsid w:val="00197769"/>
    <w:rsid w:val="00197AA5"/>
    <w:rsid w:val="00197D61"/>
    <w:rsid w:val="001A163A"/>
    <w:rsid w:val="001A1C57"/>
    <w:rsid w:val="001A2041"/>
    <w:rsid w:val="001A2165"/>
    <w:rsid w:val="001A295C"/>
    <w:rsid w:val="001A2D46"/>
    <w:rsid w:val="001A2DD1"/>
    <w:rsid w:val="001A2FA2"/>
    <w:rsid w:val="001A30D6"/>
    <w:rsid w:val="001A3543"/>
    <w:rsid w:val="001A586F"/>
    <w:rsid w:val="001A5E69"/>
    <w:rsid w:val="001A644D"/>
    <w:rsid w:val="001A65FB"/>
    <w:rsid w:val="001A6F7E"/>
    <w:rsid w:val="001A72C5"/>
    <w:rsid w:val="001A796A"/>
    <w:rsid w:val="001B0043"/>
    <w:rsid w:val="001B046A"/>
    <w:rsid w:val="001B15D9"/>
    <w:rsid w:val="001B1D2D"/>
    <w:rsid w:val="001B29EE"/>
    <w:rsid w:val="001B4151"/>
    <w:rsid w:val="001B4F81"/>
    <w:rsid w:val="001B56DD"/>
    <w:rsid w:val="001B5AEF"/>
    <w:rsid w:val="001B62BF"/>
    <w:rsid w:val="001B7633"/>
    <w:rsid w:val="001B79A9"/>
    <w:rsid w:val="001B7F90"/>
    <w:rsid w:val="001C01C8"/>
    <w:rsid w:val="001C0C7E"/>
    <w:rsid w:val="001C0FC9"/>
    <w:rsid w:val="001C108D"/>
    <w:rsid w:val="001C1FC0"/>
    <w:rsid w:val="001C23EB"/>
    <w:rsid w:val="001C24BD"/>
    <w:rsid w:val="001C2660"/>
    <w:rsid w:val="001C2D11"/>
    <w:rsid w:val="001C3026"/>
    <w:rsid w:val="001C4496"/>
    <w:rsid w:val="001C4806"/>
    <w:rsid w:val="001C555B"/>
    <w:rsid w:val="001C5C8A"/>
    <w:rsid w:val="001C5DBD"/>
    <w:rsid w:val="001C70C4"/>
    <w:rsid w:val="001C78E5"/>
    <w:rsid w:val="001D0837"/>
    <w:rsid w:val="001D0F46"/>
    <w:rsid w:val="001D1448"/>
    <w:rsid w:val="001D22AA"/>
    <w:rsid w:val="001D2D1C"/>
    <w:rsid w:val="001D33C6"/>
    <w:rsid w:val="001D33EE"/>
    <w:rsid w:val="001D36FE"/>
    <w:rsid w:val="001D46EB"/>
    <w:rsid w:val="001D4DA4"/>
    <w:rsid w:val="001D538D"/>
    <w:rsid w:val="001D58D7"/>
    <w:rsid w:val="001D5BBA"/>
    <w:rsid w:val="001D5DE1"/>
    <w:rsid w:val="001D5FBC"/>
    <w:rsid w:val="001D6DA0"/>
    <w:rsid w:val="001D73D9"/>
    <w:rsid w:val="001D75A7"/>
    <w:rsid w:val="001D7EE8"/>
    <w:rsid w:val="001E045B"/>
    <w:rsid w:val="001E0EBB"/>
    <w:rsid w:val="001E1258"/>
    <w:rsid w:val="001E1462"/>
    <w:rsid w:val="001E20FF"/>
    <w:rsid w:val="001E2219"/>
    <w:rsid w:val="001E2B0D"/>
    <w:rsid w:val="001E3A50"/>
    <w:rsid w:val="001E3E75"/>
    <w:rsid w:val="001E41ED"/>
    <w:rsid w:val="001E433F"/>
    <w:rsid w:val="001E4C39"/>
    <w:rsid w:val="001E5535"/>
    <w:rsid w:val="001E5B54"/>
    <w:rsid w:val="001E5DBE"/>
    <w:rsid w:val="001E60C5"/>
    <w:rsid w:val="001E60D1"/>
    <w:rsid w:val="001E6560"/>
    <w:rsid w:val="001E675F"/>
    <w:rsid w:val="001E67F6"/>
    <w:rsid w:val="001E69E6"/>
    <w:rsid w:val="001E6A0D"/>
    <w:rsid w:val="001E6AE7"/>
    <w:rsid w:val="001E6D52"/>
    <w:rsid w:val="001E729E"/>
    <w:rsid w:val="001F07B3"/>
    <w:rsid w:val="001F0BA5"/>
    <w:rsid w:val="001F0D91"/>
    <w:rsid w:val="001F145F"/>
    <w:rsid w:val="001F165D"/>
    <w:rsid w:val="001F1764"/>
    <w:rsid w:val="001F1FD4"/>
    <w:rsid w:val="001F202E"/>
    <w:rsid w:val="001F2720"/>
    <w:rsid w:val="001F2931"/>
    <w:rsid w:val="001F327F"/>
    <w:rsid w:val="001F34B0"/>
    <w:rsid w:val="001F4298"/>
    <w:rsid w:val="001F42C8"/>
    <w:rsid w:val="001F4A64"/>
    <w:rsid w:val="001F536D"/>
    <w:rsid w:val="001F5935"/>
    <w:rsid w:val="001F5D54"/>
    <w:rsid w:val="001F65E4"/>
    <w:rsid w:val="001F6740"/>
    <w:rsid w:val="001F693E"/>
    <w:rsid w:val="001F7FBF"/>
    <w:rsid w:val="002009D6"/>
    <w:rsid w:val="00200C2C"/>
    <w:rsid w:val="00200C66"/>
    <w:rsid w:val="00201BE1"/>
    <w:rsid w:val="00202B01"/>
    <w:rsid w:val="00202E91"/>
    <w:rsid w:val="00203089"/>
    <w:rsid w:val="00203122"/>
    <w:rsid w:val="0020389E"/>
    <w:rsid w:val="00203CA5"/>
    <w:rsid w:val="002046F7"/>
    <w:rsid w:val="00204782"/>
    <w:rsid w:val="00204899"/>
    <w:rsid w:val="00204AC7"/>
    <w:rsid w:val="00204BD5"/>
    <w:rsid w:val="00204DBF"/>
    <w:rsid w:val="002050A5"/>
    <w:rsid w:val="0020652C"/>
    <w:rsid w:val="00206615"/>
    <w:rsid w:val="00206D2B"/>
    <w:rsid w:val="00206D94"/>
    <w:rsid w:val="0021061B"/>
    <w:rsid w:val="00210630"/>
    <w:rsid w:val="00210D54"/>
    <w:rsid w:val="00210E7A"/>
    <w:rsid w:val="00211283"/>
    <w:rsid w:val="002113CE"/>
    <w:rsid w:val="002114EB"/>
    <w:rsid w:val="00212311"/>
    <w:rsid w:val="0021269F"/>
    <w:rsid w:val="0021327D"/>
    <w:rsid w:val="002141D3"/>
    <w:rsid w:val="00214626"/>
    <w:rsid w:val="0021484D"/>
    <w:rsid w:val="00214E05"/>
    <w:rsid w:val="00214FFC"/>
    <w:rsid w:val="0021508E"/>
    <w:rsid w:val="0021569B"/>
    <w:rsid w:val="002157FB"/>
    <w:rsid w:val="00215B39"/>
    <w:rsid w:val="00216249"/>
    <w:rsid w:val="002165B8"/>
    <w:rsid w:val="002167F2"/>
    <w:rsid w:val="00216840"/>
    <w:rsid w:val="002168F9"/>
    <w:rsid w:val="0021698A"/>
    <w:rsid w:val="00217C3A"/>
    <w:rsid w:val="00217CB5"/>
    <w:rsid w:val="00220FBB"/>
    <w:rsid w:val="00221166"/>
    <w:rsid w:val="00221853"/>
    <w:rsid w:val="0022185C"/>
    <w:rsid w:val="002220BE"/>
    <w:rsid w:val="002225FB"/>
    <w:rsid w:val="00222A94"/>
    <w:rsid w:val="00222A95"/>
    <w:rsid w:val="00222EBE"/>
    <w:rsid w:val="00223322"/>
    <w:rsid w:val="0022338A"/>
    <w:rsid w:val="00223B9E"/>
    <w:rsid w:val="00223F72"/>
    <w:rsid w:val="0022445C"/>
    <w:rsid w:val="00224F9D"/>
    <w:rsid w:val="002254B7"/>
    <w:rsid w:val="002254D5"/>
    <w:rsid w:val="0022556A"/>
    <w:rsid w:val="00225BF1"/>
    <w:rsid w:val="0022617C"/>
    <w:rsid w:val="00226781"/>
    <w:rsid w:val="00226C9B"/>
    <w:rsid w:val="002275AC"/>
    <w:rsid w:val="00230238"/>
    <w:rsid w:val="00230413"/>
    <w:rsid w:val="00230702"/>
    <w:rsid w:val="002307F5"/>
    <w:rsid w:val="002309BB"/>
    <w:rsid w:val="00230A01"/>
    <w:rsid w:val="00230A29"/>
    <w:rsid w:val="00230E12"/>
    <w:rsid w:val="00232DDF"/>
    <w:rsid w:val="0023317F"/>
    <w:rsid w:val="00233D00"/>
    <w:rsid w:val="002347E1"/>
    <w:rsid w:val="00234B6E"/>
    <w:rsid w:val="00234B94"/>
    <w:rsid w:val="00234E37"/>
    <w:rsid w:val="002350F7"/>
    <w:rsid w:val="00235231"/>
    <w:rsid w:val="002357AB"/>
    <w:rsid w:val="00235856"/>
    <w:rsid w:val="0023594C"/>
    <w:rsid w:val="00235F35"/>
    <w:rsid w:val="00235FC4"/>
    <w:rsid w:val="00236275"/>
    <w:rsid w:val="00236578"/>
    <w:rsid w:val="00236FA1"/>
    <w:rsid w:val="002370EB"/>
    <w:rsid w:val="00237540"/>
    <w:rsid w:val="00237C02"/>
    <w:rsid w:val="00237F9C"/>
    <w:rsid w:val="00241A00"/>
    <w:rsid w:val="00241F30"/>
    <w:rsid w:val="002422F3"/>
    <w:rsid w:val="002424B8"/>
    <w:rsid w:val="00242635"/>
    <w:rsid w:val="00242DF7"/>
    <w:rsid w:val="00242FDE"/>
    <w:rsid w:val="00243243"/>
    <w:rsid w:val="002434CE"/>
    <w:rsid w:val="002438CF"/>
    <w:rsid w:val="00244CEC"/>
    <w:rsid w:val="00245182"/>
    <w:rsid w:val="002460F2"/>
    <w:rsid w:val="0024632B"/>
    <w:rsid w:val="0025052F"/>
    <w:rsid w:val="0025058D"/>
    <w:rsid w:val="00251C6F"/>
    <w:rsid w:val="002526B9"/>
    <w:rsid w:val="00252C96"/>
    <w:rsid w:val="00252F88"/>
    <w:rsid w:val="00253010"/>
    <w:rsid w:val="002532C2"/>
    <w:rsid w:val="00253329"/>
    <w:rsid w:val="00253445"/>
    <w:rsid w:val="0025376A"/>
    <w:rsid w:val="00254050"/>
    <w:rsid w:val="00254129"/>
    <w:rsid w:val="00254258"/>
    <w:rsid w:val="00254531"/>
    <w:rsid w:val="002546A3"/>
    <w:rsid w:val="002547E7"/>
    <w:rsid w:val="00254B37"/>
    <w:rsid w:val="002555A3"/>
    <w:rsid w:val="00255672"/>
    <w:rsid w:val="00257856"/>
    <w:rsid w:val="00257A27"/>
    <w:rsid w:val="00257B55"/>
    <w:rsid w:val="00257DF2"/>
    <w:rsid w:val="0026010B"/>
    <w:rsid w:val="00260A20"/>
    <w:rsid w:val="00260C45"/>
    <w:rsid w:val="00260D2A"/>
    <w:rsid w:val="00260D37"/>
    <w:rsid w:val="00260E06"/>
    <w:rsid w:val="00260EBD"/>
    <w:rsid w:val="00263A34"/>
    <w:rsid w:val="00263BAA"/>
    <w:rsid w:val="00263BB6"/>
    <w:rsid w:val="00263D5A"/>
    <w:rsid w:val="00264257"/>
    <w:rsid w:val="002647CB"/>
    <w:rsid w:val="00264D19"/>
    <w:rsid w:val="00264D33"/>
    <w:rsid w:val="00264ED5"/>
    <w:rsid w:val="0026537F"/>
    <w:rsid w:val="002653AF"/>
    <w:rsid w:val="0026573F"/>
    <w:rsid w:val="00265A7A"/>
    <w:rsid w:val="00266633"/>
    <w:rsid w:val="00266979"/>
    <w:rsid w:val="00266EED"/>
    <w:rsid w:val="002676AA"/>
    <w:rsid w:val="002702C7"/>
    <w:rsid w:val="00270554"/>
    <w:rsid w:val="002705D8"/>
    <w:rsid w:val="002707EB"/>
    <w:rsid w:val="002709C4"/>
    <w:rsid w:val="00270A92"/>
    <w:rsid w:val="00270DCD"/>
    <w:rsid w:val="002712F3"/>
    <w:rsid w:val="00271A57"/>
    <w:rsid w:val="00271AFC"/>
    <w:rsid w:val="00271E2B"/>
    <w:rsid w:val="002725E1"/>
    <w:rsid w:val="0027358D"/>
    <w:rsid w:val="0027474C"/>
    <w:rsid w:val="00274A7E"/>
    <w:rsid w:val="00274C65"/>
    <w:rsid w:val="00275050"/>
    <w:rsid w:val="002752D4"/>
    <w:rsid w:val="002759AF"/>
    <w:rsid w:val="00276510"/>
    <w:rsid w:val="002771A1"/>
    <w:rsid w:val="00277B09"/>
    <w:rsid w:val="00277DC1"/>
    <w:rsid w:val="002801AC"/>
    <w:rsid w:val="0028039C"/>
    <w:rsid w:val="002806E1"/>
    <w:rsid w:val="00281381"/>
    <w:rsid w:val="002818D0"/>
    <w:rsid w:val="00281A54"/>
    <w:rsid w:val="00281B3F"/>
    <w:rsid w:val="0028235C"/>
    <w:rsid w:val="002824FA"/>
    <w:rsid w:val="002834BA"/>
    <w:rsid w:val="002837DD"/>
    <w:rsid w:val="00283F7C"/>
    <w:rsid w:val="00284A5F"/>
    <w:rsid w:val="00284E50"/>
    <w:rsid w:val="00285B66"/>
    <w:rsid w:val="00285C04"/>
    <w:rsid w:val="00285D77"/>
    <w:rsid w:val="00285FC7"/>
    <w:rsid w:val="002861D3"/>
    <w:rsid w:val="00286697"/>
    <w:rsid w:val="0029028F"/>
    <w:rsid w:val="00290307"/>
    <w:rsid w:val="00291ABD"/>
    <w:rsid w:val="00293593"/>
    <w:rsid w:val="00293A70"/>
    <w:rsid w:val="00293D69"/>
    <w:rsid w:val="00294873"/>
    <w:rsid w:val="00294A3B"/>
    <w:rsid w:val="002957DC"/>
    <w:rsid w:val="0029686B"/>
    <w:rsid w:val="002970D7"/>
    <w:rsid w:val="002979D5"/>
    <w:rsid w:val="00297AE4"/>
    <w:rsid w:val="00297D4B"/>
    <w:rsid w:val="00297ED8"/>
    <w:rsid w:val="002A1095"/>
    <w:rsid w:val="002A1615"/>
    <w:rsid w:val="002A1688"/>
    <w:rsid w:val="002A193C"/>
    <w:rsid w:val="002A1B3A"/>
    <w:rsid w:val="002A200E"/>
    <w:rsid w:val="002A27D0"/>
    <w:rsid w:val="002A2AB9"/>
    <w:rsid w:val="002A30AB"/>
    <w:rsid w:val="002A3399"/>
    <w:rsid w:val="002A36A1"/>
    <w:rsid w:val="002A4EB3"/>
    <w:rsid w:val="002A5E0B"/>
    <w:rsid w:val="002A5ECD"/>
    <w:rsid w:val="002A6626"/>
    <w:rsid w:val="002A66C6"/>
    <w:rsid w:val="002A6C65"/>
    <w:rsid w:val="002A6F6A"/>
    <w:rsid w:val="002A6FB4"/>
    <w:rsid w:val="002A700A"/>
    <w:rsid w:val="002A7EE6"/>
    <w:rsid w:val="002B07C4"/>
    <w:rsid w:val="002B0BD6"/>
    <w:rsid w:val="002B17D6"/>
    <w:rsid w:val="002B188F"/>
    <w:rsid w:val="002B1D0E"/>
    <w:rsid w:val="002B1DDD"/>
    <w:rsid w:val="002B21EC"/>
    <w:rsid w:val="002B2AA7"/>
    <w:rsid w:val="002B36CF"/>
    <w:rsid w:val="002B38AD"/>
    <w:rsid w:val="002B3FFE"/>
    <w:rsid w:val="002B4842"/>
    <w:rsid w:val="002B4A14"/>
    <w:rsid w:val="002B533D"/>
    <w:rsid w:val="002B5793"/>
    <w:rsid w:val="002B5AF8"/>
    <w:rsid w:val="002B5CCF"/>
    <w:rsid w:val="002B6C27"/>
    <w:rsid w:val="002B6CD9"/>
    <w:rsid w:val="002B7E74"/>
    <w:rsid w:val="002B7E87"/>
    <w:rsid w:val="002B7F6D"/>
    <w:rsid w:val="002C0237"/>
    <w:rsid w:val="002C02BA"/>
    <w:rsid w:val="002C0314"/>
    <w:rsid w:val="002C06B3"/>
    <w:rsid w:val="002C0C96"/>
    <w:rsid w:val="002C0F0A"/>
    <w:rsid w:val="002C105D"/>
    <w:rsid w:val="002C13A3"/>
    <w:rsid w:val="002C1640"/>
    <w:rsid w:val="002C199B"/>
    <w:rsid w:val="002C19C5"/>
    <w:rsid w:val="002C203F"/>
    <w:rsid w:val="002C234A"/>
    <w:rsid w:val="002C299D"/>
    <w:rsid w:val="002C2A10"/>
    <w:rsid w:val="002C2C52"/>
    <w:rsid w:val="002C440D"/>
    <w:rsid w:val="002C4A2D"/>
    <w:rsid w:val="002C4D3F"/>
    <w:rsid w:val="002C542C"/>
    <w:rsid w:val="002C573D"/>
    <w:rsid w:val="002C6022"/>
    <w:rsid w:val="002C622B"/>
    <w:rsid w:val="002C6C5B"/>
    <w:rsid w:val="002C7158"/>
    <w:rsid w:val="002C7198"/>
    <w:rsid w:val="002C7240"/>
    <w:rsid w:val="002C7964"/>
    <w:rsid w:val="002D017D"/>
    <w:rsid w:val="002D0309"/>
    <w:rsid w:val="002D073C"/>
    <w:rsid w:val="002D1B95"/>
    <w:rsid w:val="002D1F22"/>
    <w:rsid w:val="002D29C2"/>
    <w:rsid w:val="002D2D4E"/>
    <w:rsid w:val="002D32BE"/>
    <w:rsid w:val="002D3307"/>
    <w:rsid w:val="002D3CC9"/>
    <w:rsid w:val="002D48DC"/>
    <w:rsid w:val="002D4BCC"/>
    <w:rsid w:val="002D5361"/>
    <w:rsid w:val="002D56C3"/>
    <w:rsid w:val="002D5FA3"/>
    <w:rsid w:val="002D68D9"/>
    <w:rsid w:val="002D6D52"/>
    <w:rsid w:val="002D71CA"/>
    <w:rsid w:val="002D7501"/>
    <w:rsid w:val="002D7C9D"/>
    <w:rsid w:val="002D7F4C"/>
    <w:rsid w:val="002E00ED"/>
    <w:rsid w:val="002E057E"/>
    <w:rsid w:val="002E0A3D"/>
    <w:rsid w:val="002E0BA7"/>
    <w:rsid w:val="002E2706"/>
    <w:rsid w:val="002E2A12"/>
    <w:rsid w:val="002E2DB2"/>
    <w:rsid w:val="002E2E50"/>
    <w:rsid w:val="002E307F"/>
    <w:rsid w:val="002E365F"/>
    <w:rsid w:val="002E3CCF"/>
    <w:rsid w:val="002E3E41"/>
    <w:rsid w:val="002E431D"/>
    <w:rsid w:val="002E48CF"/>
    <w:rsid w:val="002E4F56"/>
    <w:rsid w:val="002E5767"/>
    <w:rsid w:val="002E59EE"/>
    <w:rsid w:val="002E5B93"/>
    <w:rsid w:val="002E6373"/>
    <w:rsid w:val="002E64E1"/>
    <w:rsid w:val="002E672E"/>
    <w:rsid w:val="002E6B45"/>
    <w:rsid w:val="002E7737"/>
    <w:rsid w:val="002E7A7C"/>
    <w:rsid w:val="002F0868"/>
    <w:rsid w:val="002F0F62"/>
    <w:rsid w:val="002F124A"/>
    <w:rsid w:val="002F174B"/>
    <w:rsid w:val="002F1764"/>
    <w:rsid w:val="002F17D2"/>
    <w:rsid w:val="002F1E84"/>
    <w:rsid w:val="002F237C"/>
    <w:rsid w:val="002F3874"/>
    <w:rsid w:val="002F387F"/>
    <w:rsid w:val="002F38FF"/>
    <w:rsid w:val="002F3A73"/>
    <w:rsid w:val="002F4473"/>
    <w:rsid w:val="002F485F"/>
    <w:rsid w:val="002F4BDD"/>
    <w:rsid w:val="002F4BE7"/>
    <w:rsid w:val="002F53F8"/>
    <w:rsid w:val="002F5EB5"/>
    <w:rsid w:val="002F692D"/>
    <w:rsid w:val="002F6930"/>
    <w:rsid w:val="002F6DC5"/>
    <w:rsid w:val="002F702B"/>
    <w:rsid w:val="002F7252"/>
    <w:rsid w:val="002F7BB2"/>
    <w:rsid w:val="002F7C31"/>
    <w:rsid w:val="003000BA"/>
    <w:rsid w:val="00300568"/>
    <w:rsid w:val="003006AE"/>
    <w:rsid w:val="00300D26"/>
    <w:rsid w:val="00302473"/>
    <w:rsid w:val="003025DD"/>
    <w:rsid w:val="00302D4D"/>
    <w:rsid w:val="0030315D"/>
    <w:rsid w:val="003039C0"/>
    <w:rsid w:val="00303DB2"/>
    <w:rsid w:val="0030430E"/>
    <w:rsid w:val="00304748"/>
    <w:rsid w:val="00304DC4"/>
    <w:rsid w:val="00304E06"/>
    <w:rsid w:val="003052CC"/>
    <w:rsid w:val="00305DDC"/>
    <w:rsid w:val="003065CC"/>
    <w:rsid w:val="00306624"/>
    <w:rsid w:val="00306708"/>
    <w:rsid w:val="0030675A"/>
    <w:rsid w:val="003069F1"/>
    <w:rsid w:val="00310271"/>
    <w:rsid w:val="003107D1"/>
    <w:rsid w:val="00310E4C"/>
    <w:rsid w:val="00310F20"/>
    <w:rsid w:val="00311371"/>
    <w:rsid w:val="003113DB"/>
    <w:rsid w:val="0031143B"/>
    <w:rsid w:val="00311E04"/>
    <w:rsid w:val="003121E8"/>
    <w:rsid w:val="003124A3"/>
    <w:rsid w:val="00312727"/>
    <w:rsid w:val="0031355F"/>
    <w:rsid w:val="0031377D"/>
    <w:rsid w:val="00314F19"/>
    <w:rsid w:val="00315089"/>
    <w:rsid w:val="00315446"/>
    <w:rsid w:val="003154D6"/>
    <w:rsid w:val="0031684B"/>
    <w:rsid w:val="00316909"/>
    <w:rsid w:val="00317F6A"/>
    <w:rsid w:val="00320179"/>
    <w:rsid w:val="00320668"/>
    <w:rsid w:val="00320840"/>
    <w:rsid w:val="003214C3"/>
    <w:rsid w:val="00321E44"/>
    <w:rsid w:val="00322370"/>
    <w:rsid w:val="0032279C"/>
    <w:rsid w:val="003229CC"/>
    <w:rsid w:val="003234B7"/>
    <w:rsid w:val="0032358C"/>
    <w:rsid w:val="00323D7F"/>
    <w:rsid w:val="00323D9A"/>
    <w:rsid w:val="00323E29"/>
    <w:rsid w:val="00324953"/>
    <w:rsid w:val="00325106"/>
    <w:rsid w:val="003255F5"/>
    <w:rsid w:val="0032592E"/>
    <w:rsid w:val="00325E41"/>
    <w:rsid w:val="003260C6"/>
    <w:rsid w:val="0032650E"/>
    <w:rsid w:val="00326C9A"/>
    <w:rsid w:val="00326E6E"/>
    <w:rsid w:val="00330679"/>
    <w:rsid w:val="0033085F"/>
    <w:rsid w:val="00330E28"/>
    <w:rsid w:val="00332413"/>
    <w:rsid w:val="00333151"/>
    <w:rsid w:val="003332C1"/>
    <w:rsid w:val="00333AFE"/>
    <w:rsid w:val="00334C39"/>
    <w:rsid w:val="00334EC7"/>
    <w:rsid w:val="00335688"/>
    <w:rsid w:val="003358AE"/>
    <w:rsid w:val="00336B99"/>
    <w:rsid w:val="00336E0D"/>
    <w:rsid w:val="00336F51"/>
    <w:rsid w:val="00337E88"/>
    <w:rsid w:val="00340DA6"/>
    <w:rsid w:val="00341B87"/>
    <w:rsid w:val="00341C5E"/>
    <w:rsid w:val="00341E8C"/>
    <w:rsid w:val="003420A4"/>
    <w:rsid w:val="00342190"/>
    <w:rsid w:val="00342BEB"/>
    <w:rsid w:val="00342C90"/>
    <w:rsid w:val="003437A8"/>
    <w:rsid w:val="00343A60"/>
    <w:rsid w:val="00343A9C"/>
    <w:rsid w:val="00343CC7"/>
    <w:rsid w:val="00343CEF"/>
    <w:rsid w:val="003448D6"/>
    <w:rsid w:val="00344D66"/>
    <w:rsid w:val="00345250"/>
    <w:rsid w:val="003457DA"/>
    <w:rsid w:val="00345CE9"/>
    <w:rsid w:val="00345DF7"/>
    <w:rsid w:val="00345F8D"/>
    <w:rsid w:val="003469DE"/>
    <w:rsid w:val="0034700E"/>
    <w:rsid w:val="00350650"/>
    <w:rsid w:val="00350FAC"/>
    <w:rsid w:val="00351B53"/>
    <w:rsid w:val="003521DB"/>
    <w:rsid w:val="00352EDC"/>
    <w:rsid w:val="003534AF"/>
    <w:rsid w:val="003536CC"/>
    <w:rsid w:val="00353702"/>
    <w:rsid w:val="003538DE"/>
    <w:rsid w:val="00353C27"/>
    <w:rsid w:val="00353E1C"/>
    <w:rsid w:val="003541A1"/>
    <w:rsid w:val="003553C7"/>
    <w:rsid w:val="003558F1"/>
    <w:rsid w:val="00355EF1"/>
    <w:rsid w:val="00356110"/>
    <w:rsid w:val="003562F1"/>
    <w:rsid w:val="003563E8"/>
    <w:rsid w:val="00356846"/>
    <w:rsid w:val="003572C8"/>
    <w:rsid w:val="00357939"/>
    <w:rsid w:val="00357B57"/>
    <w:rsid w:val="00357BF5"/>
    <w:rsid w:val="00360254"/>
    <w:rsid w:val="00360513"/>
    <w:rsid w:val="0036080E"/>
    <w:rsid w:val="00361971"/>
    <w:rsid w:val="00361EED"/>
    <w:rsid w:val="00362911"/>
    <w:rsid w:val="00362D43"/>
    <w:rsid w:val="00364391"/>
    <w:rsid w:val="00364ACA"/>
    <w:rsid w:val="00366452"/>
    <w:rsid w:val="00366590"/>
    <w:rsid w:val="0036699D"/>
    <w:rsid w:val="0036732C"/>
    <w:rsid w:val="00367A88"/>
    <w:rsid w:val="00367BD4"/>
    <w:rsid w:val="00370519"/>
    <w:rsid w:val="0037065F"/>
    <w:rsid w:val="00370C7A"/>
    <w:rsid w:val="00370D58"/>
    <w:rsid w:val="00370ED3"/>
    <w:rsid w:val="00371522"/>
    <w:rsid w:val="00371EAC"/>
    <w:rsid w:val="0037202A"/>
    <w:rsid w:val="003725BB"/>
    <w:rsid w:val="00372B2C"/>
    <w:rsid w:val="00372C62"/>
    <w:rsid w:val="00373565"/>
    <w:rsid w:val="00373B2B"/>
    <w:rsid w:val="00375B77"/>
    <w:rsid w:val="00375BA3"/>
    <w:rsid w:val="00376B92"/>
    <w:rsid w:val="003773A8"/>
    <w:rsid w:val="00377777"/>
    <w:rsid w:val="003778C3"/>
    <w:rsid w:val="00377AD5"/>
    <w:rsid w:val="00377C3E"/>
    <w:rsid w:val="00377EA1"/>
    <w:rsid w:val="003802C7"/>
    <w:rsid w:val="003807CB"/>
    <w:rsid w:val="003809C0"/>
    <w:rsid w:val="00380FC6"/>
    <w:rsid w:val="00381204"/>
    <w:rsid w:val="003814A1"/>
    <w:rsid w:val="00381BB6"/>
    <w:rsid w:val="003822C9"/>
    <w:rsid w:val="00382B57"/>
    <w:rsid w:val="00383357"/>
    <w:rsid w:val="00384D4A"/>
    <w:rsid w:val="00385015"/>
    <w:rsid w:val="00385934"/>
    <w:rsid w:val="00386BE1"/>
    <w:rsid w:val="003871FF"/>
    <w:rsid w:val="003877B4"/>
    <w:rsid w:val="00388DC4"/>
    <w:rsid w:val="00390016"/>
    <w:rsid w:val="0039006D"/>
    <w:rsid w:val="00390DB1"/>
    <w:rsid w:val="003913A6"/>
    <w:rsid w:val="00391AF6"/>
    <w:rsid w:val="0039296A"/>
    <w:rsid w:val="00392E89"/>
    <w:rsid w:val="00393B48"/>
    <w:rsid w:val="00394672"/>
    <w:rsid w:val="003948B8"/>
    <w:rsid w:val="003949E8"/>
    <w:rsid w:val="00394D35"/>
    <w:rsid w:val="003956EA"/>
    <w:rsid w:val="00396230"/>
    <w:rsid w:val="003965E8"/>
    <w:rsid w:val="0039665F"/>
    <w:rsid w:val="00396E0E"/>
    <w:rsid w:val="00396E24"/>
    <w:rsid w:val="003975D2"/>
    <w:rsid w:val="00397949"/>
    <w:rsid w:val="00397FD4"/>
    <w:rsid w:val="003A06EB"/>
    <w:rsid w:val="003A0C3D"/>
    <w:rsid w:val="003A1021"/>
    <w:rsid w:val="003A1201"/>
    <w:rsid w:val="003A1C75"/>
    <w:rsid w:val="003A1E83"/>
    <w:rsid w:val="003A2183"/>
    <w:rsid w:val="003A28AD"/>
    <w:rsid w:val="003A291B"/>
    <w:rsid w:val="003A3336"/>
    <w:rsid w:val="003A396D"/>
    <w:rsid w:val="003A3D2D"/>
    <w:rsid w:val="003A4B3A"/>
    <w:rsid w:val="003A501A"/>
    <w:rsid w:val="003A50A8"/>
    <w:rsid w:val="003A50FB"/>
    <w:rsid w:val="003A5950"/>
    <w:rsid w:val="003A5B4B"/>
    <w:rsid w:val="003A5CF9"/>
    <w:rsid w:val="003A6324"/>
    <w:rsid w:val="003A63EB"/>
    <w:rsid w:val="003A6B36"/>
    <w:rsid w:val="003A7930"/>
    <w:rsid w:val="003A7CD0"/>
    <w:rsid w:val="003B0237"/>
    <w:rsid w:val="003B02C6"/>
    <w:rsid w:val="003B058F"/>
    <w:rsid w:val="003B06FA"/>
    <w:rsid w:val="003B087E"/>
    <w:rsid w:val="003B0FCF"/>
    <w:rsid w:val="003B10D0"/>
    <w:rsid w:val="003B1833"/>
    <w:rsid w:val="003B1CEF"/>
    <w:rsid w:val="003B1EFF"/>
    <w:rsid w:val="003B24B2"/>
    <w:rsid w:val="003B2685"/>
    <w:rsid w:val="003B41BF"/>
    <w:rsid w:val="003B45A6"/>
    <w:rsid w:val="003B460B"/>
    <w:rsid w:val="003B4B96"/>
    <w:rsid w:val="003B4FA9"/>
    <w:rsid w:val="003B52A7"/>
    <w:rsid w:val="003B54CA"/>
    <w:rsid w:val="003B62A4"/>
    <w:rsid w:val="003B6A95"/>
    <w:rsid w:val="003B6B6C"/>
    <w:rsid w:val="003B6D48"/>
    <w:rsid w:val="003B7309"/>
    <w:rsid w:val="003B7A49"/>
    <w:rsid w:val="003B7CD6"/>
    <w:rsid w:val="003C087B"/>
    <w:rsid w:val="003C092C"/>
    <w:rsid w:val="003C26A7"/>
    <w:rsid w:val="003C294B"/>
    <w:rsid w:val="003C2990"/>
    <w:rsid w:val="003C2A31"/>
    <w:rsid w:val="003C2F2B"/>
    <w:rsid w:val="003C34A5"/>
    <w:rsid w:val="003C357A"/>
    <w:rsid w:val="003C360C"/>
    <w:rsid w:val="003C3DDD"/>
    <w:rsid w:val="003C3FBB"/>
    <w:rsid w:val="003C469F"/>
    <w:rsid w:val="003C4A96"/>
    <w:rsid w:val="003C4E32"/>
    <w:rsid w:val="003C4EDB"/>
    <w:rsid w:val="003C4F5D"/>
    <w:rsid w:val="003C59B3"/>
    <w:rsid w:val="003C6803"/>
    <w:rsid w:val="003C6A3E"/>
    <w:rsid w:val="003C6B66"/>
    <w:rsid w:val="003C76F2"/>
    <w:rsid w:val="003C7CA8"/>
    <w:rsid w:val="003C7DD1"/>
    <w:rsid w:val="003C7ED1"/>
    <w:rsid w:val="003D042C"/>
    <w:rsid w:val="003D09C4"/>
    <w:rsid w:val="003D0F59"/>
    <w:rsid w:val="003D1DE5"/>
    <w:rsid w:val="003D246A"/>
    <w:rsid w:val="003D2502"/>
    <w:rsid w:val="003D251E"/>
    <w:rsid w:val="003D2D32"/>
    <w:rsid w:val="003D356B"/>
    <w:rsid w:val="003D3EC5"/>
    <w:rsid w:val="003D4070"/>
    <w:rsid w:val="003D4B08"/>
    <w:rsid w:val="003D4E5A"/>
    <w:rsid w:val="003D4FA0"/>
    <w:rsid w:val="003D5011"/>
    <w:rsid w:val="003D55CE"/>
    <w:rsid w:val="003D5728"/>
    <w:rsid w:val="003D69F5"/>
    <w:rsid w:val="003D6D2C"/>
    <w:rsid w:val="003D7783"/>
    <w:rsid w:val="003E09F8"/>
    <w:rsid w:val="003E0D23"/>
    <w:rsid w:val="003E123F"/>
    <w:rsid w:val="003E1977"/>
    <w:rsid w:val="003E25AB"/>
    <w:rsid w:val="003E3013"/>
    <w:rsid w:val="003E41BB"/>
    <w:rsid w:val="003E5179"/>
    <w:rsid w:val="003E5288"/>
    <w:rsid w:val="003E52BC"/>
    <w:rsid w:val="003E566E"/>
    <w:rsid w:val="003E5F1F"/>
    <w:rsid w:val="003E675E"/>
    <w:rsid w:val="003E67A1"/>
    <w:rsid w:val="003E6914"/>
    <w:rsid w:val="003E701D"/>
    <w:rsid w:val="003E77B4"/>
    <w:rsid w:val="003E7FF8"/>
    <w:rsid w:val="003F0763"/>
    <w:rsid w:val="003F0A65"/>
    <w:rsid w:val="003F0A9A"/>
    <w:rsid w:val="003F0DE6"/>
    <w:rsid w:val="003F0DFF"/>
    <w:rsid w:val="003F1D82"/>
    <w:rsid w:val="003F23E3"/>
    <w:rsid w:val="003F2692"/>
    <w:rsid w:val="003F2A8F"/>
    <w:rsid w:val="003F2E44"/>
    <w:rsid w:val="003F302B"/>
    <w:rsid w:val="003F306A"/>
    <w:rsid w:val="003F508D"/>
    <w:rsid w:val="003F5480"/>
    <w:rsid w:val="003F65D5"/>
    <w:rsid w:val="003F6ACC"/>
    <w:rsid w:val="003F6BED"/>
    <w:rsid w:val="003F71E2"/>
    <w:rsid w:val="003F747D"/>
    <w:rsid w:val="003F774F"/>
    <w:rsid w:val="003F7874"/>
    <w:rsid w:val="003F7AA2"/>
    <w:rsid w:val="003F7BB9"/>
    <w:rsid w:val="004002F9"/>
    <w:rsid w:val="00400346"/>
    <w:rsid w:val="00400553"/>
    <w:rsid w:val="00400A79"/>
    <w:rsid w:val="00400AEA"/>
    <w:rsid w:val="00400B41"/>
    <w:rsid w:val="00400F74"/>
    <w:rsid w:val="004019B0"/>
    <w:rsid w:val="0040293C"/>
    <w:rsid w:val="00402BD7"/>
    <w:rsid w:val="004038A8"/>
    <w:rsid w:val="00403A4A"/>
    <w:rsid w:val="00403F81"/>
    <w:rsid w:val="0040444B"/>
    <w:rsid w:val="00404EDB"/>
    <w:rsid w:val="00404FB0"/>
    <w:rsid w:val="00405219"/>
    <w:rsid w:val="00405A7F"/>
    <w:rsid w:val="00406789"/>
    <w:rsid w:val="00407534"/>
    <w:rsid w:val="00407A0A"/>
    <w:rsid w:val="00410166"/>
    <w:rsid w:val="00410405"/>
    <w:rsid w:val="00411207"/>
    <w:rsid w:val="004112F6"/>
    <w:rsid w:val="00412A1B"/>
    <w:rsid w:val="00412B46"/>
    <w:rsid w:val="00413215"/>
    <w:rsid w:val="00413B43"/>
    <w:rsid w:val="00413DC9"/>
    <w:rsid w:val="00415317"/>
    <w:rsid w:val="004154FE"/>
    <w:rsid w:val="0041572B"/>
    <w:rsid w:val="00415FC3"/>
    <w:rsid w:val="00416514"/>
    <w:rsid w:val="00416614"/>
    <w:rsid w:val="00416E77"/>
    <w:rsid w:val="00417043"/>
    <w:rsid w:val="0041762F"/>
    <w:rsid w:val="004178B0"/>
    <w:rsid w:val="00417BE0"/>
    <w:rsid w:val="004203C3"/>
    <w:rsid w:val="004205B2"/>
    <w:rsid w:val="00420F17"/>
    <w:rsid w:val="00421502"/>
    <w:rsid w:val="00422C8E"/>
    <w:rsid w:val="00423905"/>
    <w:rsid w:val="00423B21"/>
    <w:rsid w:val="00423DBC"/>
    <w:rsid w:val="0042427A"/>
    <w:rsid w:val="00424B06"/>
    <w:rsid w:val="00424BDB"/>
    <w:rsid w:val="00424CEF"/>
    <w:rsid w:val="00424D60"/>
    <w:rsid w:val="004255CB"/>
    <w:rsid w:val="0042568D"/>
    <w:rsid w:val="00425AF2"/>
    <w:rsid w:val="00426F84"/>
    <w:rsid w:val="00427287"/>
    <w:rsid w:val="0042766B"/>
    <w:rsid w:val="0043064E"/>
    <w:rsid w:val="00430749"/>
    <w:rsid w:val="00430D01"/>
    <w:rsid w:val="00430E05"/>
    <w:rsid w:val="00430E4D"/>
    <w:rsid w:val="0043196A"/>
    <w:rsid w:val="004319CA"/>
    <w:rsid w:val="004321E1"/>
    <w:rsid w:val="004323E5"/>
    <w:rsid w:val="004325FC"/>
    <w:rsid w:val="00432887"/>
    <w:rsid w:val="004328FB"/>
    <w:rsid w:val="00432D1D"/>
    <w:rsid w:val="00433021"/>
    <w:rsid w:val="00433629"/>
    <w:rsid w:val="00433780"/>
    <w:rsid w:val="00434831"/>
    <w:rsid w:val="0043497B"/>
    <w:rsid w:val="00434D80"/>
    <w:rsid w:val="00435334"/>
    <w:rsid w:val="00435FAC"/>
    <w:rsid w:val="004364BC"/>
    <w:rsid w:val="00436A60"/>
    <w:rsid w:val="00436D73"/>
    <w:rsid w:val="00436E66"/>
    <w:rsid w:val="00437177"/>
    <w:rsid w:val="00440461"/>
    <w:rsid w:val="00440F90"/>
    <w:rsid w:val="0044138F"/>
    <w:rsid w:val="00441927"/>
    <w:rsid w:val="00442050"/>
    <w:rsid w:val="00442450"/>
    <w:rsid w:val="00442DD2"/>
    <w:rsid w:val="004432AC"/>
    <w:rsid w:val="00443978"/>
    <w:rsid w:val="00443EA5"/>
    <w:rsid w:val="00443F56"/>
    <w:rsid w:val="00443FDC"/>
    <w:rsid w:val="0044401C"/>
    <w:rsid w:val="004451FD"/>
    <w:rsid w:val="0044536F"/>
    <w:rsid w:val="00445AF1"/>
    <w:rsid w:val="00446FF4"/>
    <w:rsid w:val="00447795"/>
    <w:rsid w:val="004503CC"/>
    <w:rsid w:val="00450896"/>
    <w:rsid w:val="00451211"/>
    <w:rsid w:val="00451341"/>
    <w:rsid w:val="00451DC8"/>
    <w:rsid w:val="00451F94"/>
    <w:rsid w:val="004528A8"/>
    <w:rsid w:val="004535BE"/>
    <w:rsid w:val="004537A1"/>
    <w:rsid w:val="00453C9A"/>
    <w:rsid w:val="004543D7"/>
    <w:rsid w:val="004545A8"/>
    <w:rsid w:val="00454661"/>
    <w:rsid w:val="004547CB"/>
    <w:rsid w:val="00454B88"/>
    <w:rsid w:val="00454C47"/>
    <w:rsid w:val="00454FC9"/>
    <w:rsid w:val="004551AB"/>
    <w:rsid w:val="00455875"/>
    <w:rsid w:val="00456416"/>
    <w:rsid w:val="0045688F"/>
    <w:rsid w:val="00456A87"/>
    <w:rsid w:val="00456E8B"/>
    <w:rsid w:val="0045780C"/>
    <w:rsid w:val="004600E5"/>
    <w:rsid w:val="004603C5"/>
    <w:rsid w:val="004605AD"/>
    <w:rsid w:val="00460A4F"/>
    <w:rsid w:val="00460B85"/>
    <w:rsid w:val="00460CE6"/>
    <w:rsid w:val="00460ED8"/>
    <w:rsid w:val="004610B2"/>
    <w:rsid w:val="00461929"/>
    <w:rsid w:val="004619B2"/>
    <w:rsid w:val="00461AB2"/>
    <w:rsid w:val="004621A6"/>
    <w:rsid w:val="004626CE"/>
    <w:rsid w:val="004628EF"/>
    <w:rsid w:val="00462A4A"/>
    <w:rsid w:val="00462F61"/>
    <w:rsid w:val="00462FB1"/>
    <w:rsid w:val="00463983"/>
    <w:rsid w:val="0046403F"/>
    <w:rsid w:val="004643DE"/>
    <w:rsid w:val="00464D1D"/>
    <w:rsid w:val="00465821"/>
    <w:rsid w:val="00465BE0"/>
    <w:rsid w:val="00465EA1"/>
    <w:rsid w:val="00465EF7"/>
    <w:rsid w:val="004665E3"/>
    <w:rsid w:val="004666EB"/>
    <w:rsid w:val="004667B2"/>
    <w:rsid w:val="004667D7"/>
    <w:rsid w:val="00466C52"/>
    <w:rsid w:val="00467542"/>
    <w:rsid w:val="004675A1"/>
    <w:rsid w:val="0046779B"/>
    <w:rsid w:val="00467A6F"/>
    <w:rsid w:val="00470873"/>
    <w:rsid w:val="00470CE6"/>
    <w:rsid w:val="004716F8"/>
    <w:rsid w:val="00471E0A"/>
    <w:rsid w:val="00471F35"/>
    <w:rsid w:val="004723C6"/>
    <w:rsid w:val="0047245C"/>
    <w:rsid w:val="004733CF"/>
    <w:rsid w:val="00473957"/>
    <w:rsid w:val="00473B48"/>
    <w:rsid w:val="00474228"/>
    <w:rsid w:val="0047458B"/>
    <w:rsid w:val="00474991"/>
    <w:rsid w:val="00475527"/>
    <w:rsid w:val="00475FC6"/>
    <w:rsid w:val="004763F3"/>
    <w:rsid w:val="0047641D"/>
    <w:rsid w:val="004769A5"/>
    <w:rsid w:val="00476E3D"/>
    <w:rsid w:val="004774E3"/>
    <w:rsid w:val="0048070C"/>
    <w:rsid w:val="00480B01"/>
    <w:rsid w:val="00481143"/>
    <w:rsid w:val="00481272"/>
    <w:rsid w:val="00481B95"/>
    <w:rsid w:val="004824F7"/>
    <w:rsid w:val="0048255F"/>
    <w:rsid w:val="00482703"/>
    <w:rsid w:val="0048290A"/>
    <w:rsid w:val="00482AF6"/>
    <w:rsid w:val="004838E1"/>
    <w:rsid w:val="00483D21"/>
    <w:rsid w:val="004842E3"/>
    <w:rsid w:val="00484B9C"/>
    <w:rsid w:val="004859E2"/>
    <w:rsid w:val="00485A2D"/>
    <w:rsid w:val="00486928"/>
    <w:rsid w:val="0048779C"/>
    <w:rsid w:val="004877BB"/>
    <w:rsid w:val="00487823"/>
    <w:rsid w:val="00487AEF"/>
    <w:rsid w:val="004903A3"/>
    <w:rsid w:val="004904D8"/>
    <w:rsid w:val="0049067E"/>
    <w:rsid w:val="004908CC"/>
    <w:rsid w:val="00490A52"/>
    <w:rsid w:val="00490C83"/>
    <w:rsid w:val="00490FDF"/>
    <w:rsid w:val="00491687"/>
    <w:rsid w:val="00491864"/>
    <w:rsid w:val="00491D7F"/>
    <w:rsid w:val="0049220D"/>
    <w:rsid w:val="0049225C"/>
    <w:rsid w:val="00492339"/>
    <w:rsid w:val="004924CE"/>
    <w:rsid w:val="00492532"/>
    <w:rsid w:val="0049295A"/>
    <w:rsid w:val="00492DED"/>
    <w:rsid w:val="00492EAB"/>
    <w:rsid w:val="004930EE"/>
    <w:rsid w:val="00493FE8"/>
    <w:rsid w:val="004943AB"/>
    <w:rsid w:val="00494792"/>
    <w:rsid w:val="0049498F"/>
    <w:rsid w:val="0049520A"/>
    <w:rsid w:val="00495F4A"/>
    <w:rsid w:val="0049642C"/>
    <w:rsid w:val="004966C2"/>
    <w:rsid w:val="00497176"/>
    <w:rsid w:val="004971A5"/>
    <w:rsid w:val="004A018C"/>
    <w:rsid w:val="004A1BBC"/>
    <w:rsid w:val="004A2CAC"/>
    <w:rsid w:val="004A2CE2"/>
    <w:rsid w:val="004A2FC2"/>
    <w:rsid w:val="004A34D1"/>
    <w:rsid w:val="004A34EA"/>
    <w:rsid w:val="004A3A9E"/>
    <w:rsid w:val="004A41AE"/>
    <w:rsid w:val="004A54CB"/>
    <w:rsid w:val="004A5A2B"/>
    <w:rsid w:val="004A61B9"/>
    <w:rsid w:val="004A6521"/>
    <w:rsid w:val="004A67D8"/>
    <w:rsid w:val="004A6B10"/>
    <w:rsid w:val="004A6E82"/>
    <w:rsid w:val="004A7D2C"/>
    <w:rsid w:val="004A7F7B"/>
    <w:rsid w:val="004B0812"/>
    <w:rsid w:val="004B090B"/>
    <w:rsid w:val="004B0E00"/>
    <w:rsid w:val="004B15F3"/>
    <w:rsid w:val="004B1C42"/>
    <w:rsid w:val="004B2064"/>
    <w:rsid w:val="004B27EC"/>
    <w:rsid w:val="004B3392"/>
    <w:rsid w:val="004B3AE7"/>
    <w:rsid w:val="004B3CC5"/>
    <w:rsid w:val="004B3F44"/>
    <w:rsid w:val="004B44F3"/>
    <w:rsid w:val="004B4748"/>
    <w:rsid w:val="004B4EC7"/>
    <w:rsid w:val="004B5A4E"/>
    <w:rsid w:val="004B5F39"/>
    <w:rsid w:val="004B671B"/>
    <w:rsid w:val="004B6A18"/>
    <w:rsid w:val="004B6A2E"/>
    <w:rsid w:val="004B76F6"/>
    <w:rsid w:val="004C0289"/>
    <w:rsid w:val="004C0AE8"/>
    <w:rsid w:val="004C0D40"/>
    <w:rsid w:val="004C1125"/>
    <w:rsid w:val="004C15E3"/>
    <w:rsid w:val="004C1833"/>
    <w:rsid w:val="004C1B6A"/>
    <w:rsid w:val="004C2772"/>
    <w:rsid w:val="004C2C1F"/>
    <w:rsid w:val="004C3220"/>
    <w:rsid w:val="004C3FA0"/>
    <w:rsid w:val="004C435D"/>
    <w:rsid w:val="004C4994"/>
    <w:rsid w:val="004C4DCB"/>
    <w:rsid w:val="004C4F3E"/>
    <w:rsid w:val="004C4F52"/>
    <w:rsid w:val="004C4FFF"/>
    <w:rsid w:val="004C504E"/>
    <w:rsid w:val="004C5062"/>
    <w:rsid w:val="004C5471"/>
    <w:rsid w:val="004C59A0"/>
    <w:rsid w:val="004C6802"/>
    <w:rsid w:val="004C7561"/>
    <w:rsid w:val="004C783A"/>
    <w:rsid w:val="004D006A"/>
    <w:rsid w:val="004D00DB"/>
    <w:rsid w:val="004D04DE"/>
    <w:rsid w:val="004D1168"/>
    <w:rsid w:val="004D14F8"/>
    <w:rsid w:val="004D230E"/>
    <w:rsid w:val="004D2421"/>
    <w:rsid w:val="004D2BD6"/>
    <w:rsid w:val="004D418C"/>
    <w:rsid w:val="004D429C"/>
    <w:rsid w:val="004D4776"/>
    <w:rsid w:val="004D4F33"/>
    <w:rsid w:val="004D4F68"/>
    <w:rsid w:val="004D537E"/>
    <w:rsid w:val="004D55E4"/>
    <w:rsid w:val="004D587B"/>
    <w:rsid w:val="004D5A05"/>
    <w:rsid w:val="004D723D"/>
    <w:rsid w:val="004D74B3"/>
    <w:rsid w:val="004D7565"/>
    <w:rsid w:val="004D7719"/>
    <w:rsid w:val="004D7DD4"/>
    <w:rsid w:val="004D7F18"/>
    <w:rsid w:val="004E02B1"/>
    <w:rsid w:val="004E03B5"/>
    <w:rsid w:val="004E03EE"/>
    <w:rsid w:val="004E03F9"/>
    <w:rsid w:val="004E08C3"/>
    <w:rsid w:val="004E1027"/>
    <w:rsid w:val="004E14C6"/>
    <w:rsid w:val="004E171E"/>
    <w:rsid w:val="004E190F"/>
    <w:rsid w:val="004E194F"/>
    <w:rsid w:val="004E1AA1"/>
    <w:rsid w:val="004E1BE7"/>
    <w:rsid w:val="004E1DF2"/>
    <w:rsid w:val="004E20D5"/>
    <w:rsid w:val="004E2249"/>
    <w:rsid w:val="004E2933"/>
    <w:rsid w:val="004E2D62"/>
    <w:rsid w:val="004E337F"/>
    <w:rsid w:val="004E3840"/>
    <w:rsid w:val="004E3A76"/>
    <w:rsid w:val="004E5485"/>
    <w:rsid w:val="004E592A"/>
    <w:rsid w:val="004E5A24"/>
    <w:rsid w:val="004E5E2D"/>
    <w:rsid w:val="004E67E3"/>
    <w:rsid w:val="004E6B02"/>
    <w:rsid w:val="004E730B"/>
    <w:rsid w:val="004E7D1B"/>
    <w:rsid w:val="004F016E"/>
    <w:rsid w:val="004F09D1"/>
    <w:rsid w:val="004F0A5B"/>
    <w:rsid w:val="004F151E"/>
    <w:rsid w:val="004F200C"/>
    <w:rsid w:val="004F2276"/>
    <w:rsid w:val="004F3129"/>
    <w:rsid w:val="004F32C1"/>
    <w:rsid w:val="004F3C4D"/>
    <w:rsid w:val="004F3FE8"/>
    <w:rsid w:val="004F43CE"/>
    <w:rsid w:val="004F4464"/>
    <w:rsid w:val="004F57DA"/>
    <w:rsid w:val="004F5A9C"/>
    <w:rsid w:val="004F5B25"/>
    <w:rsid w:val="004F5C7D"/>
    <w:rsid w:val="004F5D1D"/>
    <w:rsid w:val="004F6F1C"/>
    <w:rsid w:val="0050016F"/>
    <w:rsid w:val="00500611"/>
    <w:rsid w:val="0050068D"/>
    <w:rsid w:val="005013C5"/>
    <w:rsid w:val="00501C3D"/>
    <w:rsid w:val="00501F32"/>
    <w:rsid w:val="00502A09"/>
    <w:rsid w:val="00502EA7"/>
    <w:rsid w:val="0050327A"/>
    <w:rsid w:val="00503C1D"/>
    <w:rsid w:val="00504B9A"/>
    <w:rsid w:val="00504BD3"/>
    <w:rsid w:val="00504C24"/>
    <w:rsid w:val="00504D44"/>
    <w:rsid w:val="00505062"/>
    <w:rsid w:val="005052AD"/>
    <w:rsid w:val="00505DA8"/>
    <w:rsid w:val="005067E2"/>
    <w:rsid w:val="00506F5D"/>
    <w:rsid w:val="00507143"/>
    <w:rsid w:val="0050742D"/>
    <w:rsid w:val="00507FC7"/>
    <w:rsid w:val="005103B7"/>
    <w:rsid w:val="00510F9A"/>
    <w:rsid w:val="0051139A"/>
    <w:rsid w:val="005116D3"/>
    <w:rsid w:val="005117E4"/>
    <w:rsid w:val="00511AE1"/>
    <w:rsid w:val="005128AB"/>
    <w:rsid w:val="00512C3D"/>
    <w:rsid w:val="005137D1"/>
    <w:rsid w:val="005138DC"/>
    <w:rsid w:val="00513B9B"/>
    <w:rsid w:val="00513DAE"/>
    <w:rsid w:val="005140A2"/>
    <w:rsid w:val="00514264"/>
    <w:rsid w:val="005147EA"/>
    <w:rsid w:val="00514AEF"/>
    <w:rsid w:val="00514F9B"/>
    <w:rsid w:val="0051504D"/>
    <w:rsid w:val="00516285"/>
    <w:rsid w:val="00516666"/>
    <w:rsid w:val="00517444"/>
    <w:rsid w:val="00517B3F"/>
    <w:rsid w:val="00521858"/>
    <w:rsid w:val="00521C53"/>
    <w:rsid w:val="00521EA9"/>
    <w:rsid w:val="0052360C"/>
    <w:rsid w:val="005237E4"/>
    <w:rsid w:val="005244F7"/>
    <w:rsid w:val="005254FB"/>
    <w:rsid w:val="005257A7"/>
    <w:rsid w:val="00525996"/>
    <w:rsid w:val="00525B8B"/>
    <w:rsid w:val="00525F02"/>
    <w:rsid w:val="00526775"/>
    <w:rsid w:val="00526C87"/>
    <w:rsid w:val="0052723F"/>
    <w:rsid w:val="0052794F"/>
    <w:rsid w:val="00530284"/>
    <w:rsid w:val="005305EE"/>
    <w:rsid w:val="00530D83"/>
    <w:rsid w:val="005311B0"/>
    <w:rsid w:val="0053154B"/>
    <w:rsid w:val="005318CB"/>
    <w:rsid w:val="00532159"/>
    <w:rsid w:val="00533069"/>
    <w:rsid w:val="005330B4"/>
    <w:rsid w:val="00533885"/>
    <w:rsid w:val="00533B85"/>
    <w:rsid w:val="00533B99"/>
    <w:rsid w:val="00533CBF"/>
    <w:rsid w:val="00533DD2"/>
    <w:rsid w:val="00533EBA"/>
    <w:rsid w:val="00534A3E"/>
    <w:rsid w:val="00534C75"/>
    <w:rsid w:val="00534FFF"/>
    <w:rsid w:val="005353A1"/>
    <w:rsid w:val="0053575E"/>
    <w:rsid w:val="00535C73"/>
    <w:rsid w:val="00536407"/>
    <w:rsid w:val="00536EBF"/>
    <w:rsid w:val="005372D5"/>
    <w:rsid w:val="0053732A"/>
    <w:rsid w:val="00537BE2"/>
    <w:rsid w:val="005400B2"/>
    <w:rsid w:val="00541332"/>
    <w:rsid w:val="005417B6"/>
    <w:rsid w:val="0054198E"/>
    <w:rsid w:val="00541A23"/>
    <w:rsid w:val="00541C80"/>
    <w:rsid w:val="00541C88"/>
    <w:rsid w:val="00541F29"/>
    <w:rsid w:val="00542730"/>
    <w:rsid w:val="00543535"/>
    <w:rsid w:val="00543703"/>
    <w:rsid w:val="00543A51"/>
    <w:rsid w:val="00543D83"/>
    <w:rsid w:val="00543EE3"/>
    <w:rsid w:val="0054445B"/>
    <w:rsid w:val="00544862"/>
    <w:rsid w:val="005450E1"/>
    <w:rsid w:val="005453E2"/>
    <w:rsid w:val="00545603"/>
    <w:rsid w:val="00545D47"/>
    <w:rsid w:val="00545D99"/>
    <w:rsid w:val="005463A6"/>
    <w:rsid w:val="005466FF"/>
    <w:rsid w:val="00546E04"/>
    <w:rsid w:val="00546F2B"/>
    <w:rsid w:val="0054715D"/>
    <w:rsid w:val="0054742C"/>
    <w:rsid w:val="00547601"/>
    <w:rsid w:val="00547FF6"/>
    <w:rsid w:val="005500CA"/>
    <w:rsid w:val="005502D1"/>
    <w:rsid w:val="00550539"/>
    <w:rsid w:val="00550AEF"/>
    <w:rsid w:val="00550C6C"/>
    <w:rsid w:val="0055190B"/>
    <w:rsid w:val="00551ECC"/>
    <w:rsid w:val="005521DA"/>
    <w:rsid w:val="0055237A"/>
    <w:rsid w:val="005524EB"/>
    <w:rsid w:val="00552887"/>
    <w:rsid w:val="005532AF"/>
    <w:rsid w:val="00553ADF"/>
    <w:rsid w:val="00553FFE"/>
    <w:rsid w:val="005541C8"/>
    <w:rsid w:val="00554D19"/>
    <w:rsid w:val="00555460"/>
    <w:rsid w:val="00556739"/>
    <w:rsid w:val="00556D89"/>
    <w:rsid w:val="00556FFC"/>
    <w:rsid w:val="005573AB"/>
    <w:rsid w:val="00557416"/>
    <w:rsid w:val="005576D5"/>
    <w:rsid w:val="00557831"/>
    <w:rsid w:val="005602FF"/>
    <w:rsid w:val="00560C2B"/>
    <w:rsid w:val="00562257"/>
    <w:rsid w:val="005624E7"/>
    <w:rsid w:val="00562705"/>
    <w:rsid w:val="005628A3"/>
    <w:rsid w:val="0056365D"/>
    <w:rsid w:val="00563E55"/>
    <w:rsid w:val="00564532"/>
    <w:rsid w:val="005648DA"/>
    <w:rsid w:val="00564DBC"/>
    <w:rsid w:val="005658E8"/>
    <w:rsid w:val="005661A8"/>
    <w:rsid w:val="00566255"/>
    <w:rsid w:val="00567070"/>
    <w:rsid w:val="00567320"/>
    <w:rsid w:val="005677C6"/>
    <w:rsid w:val="00567CF0"/>
    <w:rsid w:val="00570CDC"/>
    <w:rsid w:val="0057240C"/>
    <w:rsid w:val="005733DF"/>
    <w:rsid w:val="00573870"/>
    <w:rsid w:val="005748F4"/>
    <w:rsid w:val="00575173"/>
    <w:rsid w:val="0057528B"/>
    <w:rsid w:val="005757E7"/>
    <w:rsid w:val="005759E8"/>
    <w:rsid w:val="00575B81"/>
    <w:rsid w:val="005762C9"/>
    <w:rsid w:val="005776A8"/>
    <w:rsid w:val="005777C7"/>
    <w:rsid w:val="005777CD"/>
    <w:rsid w:val="0058040E"/>
    <w:rsid w:val="00580719"/>
    <w:rsid w:val="00580A8D"/>
    <w:rsid w:val="00581536"/>
    <w:rsid w:val="00581A03"/>
    <w:rsid w:val="00581AE0"/>
    <w:rsid w:val="00581CF7"/>
    <w:rsid w:val="00581FC1"/>
    <w:rsid w:val="005821FD"/>
    <w:rsid w:val="00582604"/>
    <w:rsid w:val="00582B64"/>
    <w:rsid w:val="00582DE6"/>
    <w:rsid w:val="00582F6A"/>
    <w:rsid w:val="0058311E"/>
    <w:rsid w:val="00583883"/>
    <w:rsid w:val="00584558"/>
    <w:rsid w:val="005848BA"/>
    <w:rsid w:val="0058496D"/>
    <w:rsid w:val="00585054"/>
    <w:rsid w:val="005852AC"/>
    <w:rsid w:val="00585331"/>
    <w:rsid w:val="005858ED"/>
    <w:rsid w:val="00585ADE"/>
    <w:rsid w:val="00585EAE"/>
    <w:rsid w:val="00585FB6"/>
    <w:rsid w:val="00587AD2"/>
    <w:rsid w:val="00590123"/>
    <w:rsid w:val="005904B0"/>
    <w:rsid w:val="005907D5"/>
    <w:rsid w:val="0059131C"/>
    <w:rsid w:val="0059172B"/>
    <w:rsid w:val="00592505"/>
    <w:rsid w:val="00592EA4"/>
    <w:rsid w:val="00593F27"/>
    <w:rsid w:val="005944F7"/>
    <w:rsid w:val="0059484B"/>
    <w:rsid w:val="005953A9"/>
    <w:rsid w:val="00596883"/>
    <w:rsid w:val="00596E0B"/>
    <w:rsid w:val="005972BC"/>
    <w:rsid w:val="005972D0"/>
    <w:rsid w:val="005975F9"/>
    <w:rsid w:val="005976FD"/>
    <w:rsid w:val="00597A9F"/>
    <w:rsid w:val="005A06E8"/>
    <w:rsid w:val="005A0BC4"/>
    <w:rsid w:val="005A0DDF"/>
    <w:rsid w:val="005A1008"/>
    <w:rsid w:val="005A115C"/>
    <w:rsid w:val="005A1288"/>
    <w:rsid w:val="005A1C73"/>
    <w:rsid w:val="005A2BB9"/>
    <w:rsid w:val="005A2F5D"/>
    <w:rsid w:val="005A368F"/>
    <w:rsid w:val="005A3894"/>
    <w:rsid w:val="005A39DD"/>
    <w:rsid w:val="005A425D"/>
    <w:rsid w:val="005A4692"/>
    <w:rsid w:val="005A48B6"/>
    <w:rsid w:val="005A4CD4"/>
    <w:rsid w:val="005A4E8B"/>
    <w:rsid w:val="005A54C3"/>
    <w:rsid w:val="005A5765"/>
    <w:rsid w:val="005A5948"/>
    <w:rsid w:val="005A5C57"/>
    <w:rsid w:val="005A64BC"/>
    <w:rsid w:val="005A661E"/>
    <w:rsid w:val="005A689E"/>
    <w:rsid w:val="005A6FB0"/>
    <w:rsid w:val="005A70B4"/>
    <w:rsid w:val="005A71D4"/>
    <w:rsid w:val="005A7B02"/>
    <w:rsid w:val="005A7F78"/>
    <w:rsid w:val="005B09EE"/>
    <w:rsid w:val="005B1B8D"/>
    <w:rsid w:val="005B1E2F"/>
    <w:rsid w:val="005B2375"/>
    <w:rsid w:val="005B25D5"/>
    <w:rsid w:val="005B27BF"/>
    <w:rsid w:val="005B2A9C"/>
    <w:rsid w:val="005B2C56"/>
    <w:rsid w:val="005B321F"/>
    <w:rsid w:val="005B3678"/>
    <w:rsid w:val="005B3B4D"/>
    <w:rsid w:val="005B3D64"/>
    <w:rsid w:val="005B422F"/>
    <w:rsid w:val="005B4642"/>
    <w:rsid w:val="005B4928"/>
    <w:rsid w:val="005B505F"/>
    <w:rsid w:val="005B5062"/>
    <w:rsid w:val="005B57D8"/>
    <w:rsid w:val="005B6384"/>
    <w:rsid w:val="005B64AF"/>
    <w:rsid w:val="005B6CB0"/>
    <w:rsid w:val="005B6CC3"/>
    <w:rsid w:val="005C00B6"/>
    <w:rsid w:val="005C0611"/>
    <w:rsid w:val="005C11EB"/>
    <w:rsid w:val="005C16A8"/>
    <w:rsid w:val="005C1A3B"/>
    <w:rsid w:val="005C1AC3"/>
    <w:rsid w:val="005C1B71"/>
    <w:rsid w:val="005C229D"/>
    <w:rsid w:val="005C241B"/>
    <w:rsid w:val="005C2DD5"/>
    <w:rsid w:val="005C34D8"/>
    <w:rsid w:val="005C38FC"/>
    <w:rsid w:val="005C3E65"/>
    <w:rsid w:val="005C4637"/>
    <w:rsid w:val="005C4692"/>
    <w:rsid w:val="005C47BF"/>
    <w:rsid w:val="005C49AF"/>
    <w:rsid w:val="005C4A2D"/>
    <w:rsid w:val="005C4DC9"/>
    <w:rsid w:val="005C503A"/>
    <w:rsid w:val="005C5A3A"/>
    <w:rsid w:val="005C615C"/>
    <w:rsid w:val="005C66EC"/>
    <w:rsid w:val="005C6D69"/>
    <w:rsid w:val="005C7192"/>
    <w:rsid w:val="005C7832"/>
    <w:rsid w:val="005C7E23"/>
    <w:rsid w:val="005D1CD2"/>
    <w:rsid w:val="005D1DCA"/>
    <w:rsid w:val="005D2060"/>
    <w:rsid w:val="005D223B"/>
    <w:rsid w:val="005D2390"/>
    <w:rsid w:val="005D257F"/>
    <w:rsid w:val="005D2CF5"/>
    <w:rsid w:val="005D38A8"/>
    <w:rsid w:val="005D3B04"/>
    <w:rsid w:val="005D3F33"/>
    <w:rsid w:val="005D3FC3"/>
    <w:rsid w:val="005D487B"/>
    <w:rsid w:val="005D4BFF"/>
    <w:rsid w:val="005D5F8F"/>
    <w:rsid w:val="005D60D7"/>
    <w:rsid w:val="005D6B89"/>
    <w:rsid w:val="005D7642"/>
    <w:rsid w:val="005D7769"/>
    <w:rsid w:val="005D79D3"/>
    <w:rsid w:val="005D7AD9"/>
    <w:rsid w:val="005D7B2A"/>
    <w:rsid w:val="005D7FAA"/>
    <w:rsid w:val="005E0392"/>
    <w:rsid w:val="005E046F"/>
    <w:rsid w:val="005E0D66"/>
    <w:rsid w:val="005E0D9A"/>
    <w:rsid w:val="005E1948"/>
    <w:rsid w:val="005E1A59"/>
    <w:rsid w:val="005E20BC"/>
    <w:rsid w:val="005E23BF"/>
    <w:rsid w:val="005E2739"/>
    <w:rsid w:val="005E33DE"/>
    <w:rsid w:val="005E4DA1"/>
    <w:rsid w:val="005E53FD"/>
    <w:rsid w:val="005E6664"/>
    <w:rsid w:val="005E6AD8"/>
    <w:rsid w:val="005E6B61"/>
    <w:rsid w:val="005E76C9"/>
    <w:rsid w:val="005E7F32"/>
    <w:rsid w:val="005F0321"/>
    <w:rsid w:val="005F0E0C"/>
    <w:rsid w:val="005F121E"/>
    <w:rsid w:val="005F135E"/>
    <w:rsid w:val="005F19D6"/>
    <w:rsid w:val="005F1C13"/>
    <w:rsid w:val="005F27A2"/>
    <w:rsid w:val="005F3046"/>
    <w:rsid w:val="005F3108"/>
    <w:rsid w:val="005F38E4"/>
    <w:rsid w:val="005F46FD"/>
    <w:rsid w:val="005F47FF"/>
    <w:rsid w:val="005F5569"/>
    <w:rsid w:val="005F5A94"/>
    <w:rsid w:val="005F63DD"/>
    <w:rsid w:val="005F69C8"/>
    <w:rsid w:val="005F6D35"/>
    <w:rsid w:val="005F6E0E"/>
    <w:rsid w:val="005F6E93"/>
    <w:rsid w:val="005F6F3C"/>
    <w:rsid w:val="005F7854"/>
    <w:rsid w:val="005F79B1"/>
    <w:rsid w:val="005F7B76"/>
    <w:rsid w:val="00600250"/>
    <w:rsid w:val="006002DC"/>
    <w:rsid w:val="00600762"/>
    <w:rsid w:val="00600A80"/>
    <w:rsid w:val="00600ABE"/>
    <w:rsid w:val="00600BC1"/>
    <w:rsid w:val="00600E33"/>
    <w:rsid w:val="00601ABD"/>
    <w:rsid w:val="00601E22"/>
    <w:rsid w:val="00602959"/>
    <w:rsid w:val="00602DE8"/>
    <w:rsid w:val="00603CA2"/>
    <w:rsid w:val="00603DEF"/>
    <w:rsid w:val="0060468B"/>
    <w:rsid w:val="006057F5"/>
    <w:rsid w:val="006058CF"/>
    <w:rsid w:val="0060591A"/>
    <w:rsid w:val="00605B40"/>
    <w:rsid w:val="00605C54"/>
    <w:rsid w:val="00606609"/>
    <w:rsid w:val="00607A44"/>
    <w:rsid w:val="00607AF7"/>
    <w:rsid w:val="0060839F"/>
    <w:rsid w:val="0061011F"/>
    <w:rsid w:val="006104FC"/>
    <w:rsid w:val="00611054"/>
    <w:rsid w:val="0061107E"/>
    <w:rsid w:val="006113C3"/>
    <w:rsid w:val="006113FF"/>
    <w:rsid w:val="006114CD"/>
    <w:rsid w:val="006118A1"/>
    <w:rsid w:val="00611F41"/>
    <w:rsid w:val="006122C4"/>
    <w:rsid w:val="006127CB"/>
    <w:rsid w:val="00612B83"/>
    <w:rsid w:val="00612D27"/>
    <w:rsid w:val="0061312F"/>
    <w:rsid w:val="00613884"/>
    <w:rsid w:val="006138A0"/>
    <w:rsid w:val="00613D24"/>
    <w:rsid w:val="00613D5E"/>
    <w:rsid w:val="0061463E"/>
    <w:rsid w:val="00615054"/>
    <w:rsid w:val="0061555D"/>
    <w:rsid w:val="0061568D"/>
    <w:rsid w:val="00616F1B"/>
    <w:rsid w:val="00616F91"/>
    <w:rsid w:val="00617396"/>
    <w:rsid w:val="00617DCE"/>
    <w:rsid w:val="006205AE"/>
    <w:rsid w:val="00620C0F"/>
    <w:rsid w:val="00621059"/>
    <w:rsid w:val="006214CF"/>
    <w:rsid w:val="00621518"/>
    <w:rsid w:val="0062173D"/>
    <w:rsid w:val="00621C4B"/>
    <w:rsid w:val="00621FDA"/>
    <w:rsid w:val="0062222B"/>
    <w:rsid w:val="00622ADF"/>
    <w:rsid w:val="00622FC0"/>
    <w:rsid w:val="0062371B"/>
    <w:rsid w:val="00623D79"/>
    <w:rsid w:val="00624170"/>
    <w:rsid w:val="006241D3"/>
    <w:rsid w:val="006242F5"/>
    <w:rsid w:val="00625626"/>
    <w:rsid w:val="0062596F"/>
    <w:rsid w:val="00626412"/>
    <w:rsid w:val="00626B9F"/>
    <w:rsid w:val="0062728B"/>
    <w:rsid w:val="00627468"/>
    <w:rsid w:val="00627DC6"/>
    <w:rsid w:val="00627FBE"/>
    <w:rsid w:val="00627FD2"/>
    <w:rsid w:val="00630196"/>
    <w:rsid w:val="00631285"/>
    <w:rsid w:val="0063176B"/>
    <w:rsid w:val="006320DF"/>
    <w:rsid w:val="006324E5"/>
    <w:rsid w:val="00633154"/>
    <w:rsid w:val="00633A12"/>
    <w:rsid w:val="00633BB3"/>
    <w:rsid w:val="00633C3B"/>
    <w:rsid w:val="00633ECF"/>
    <w:rsid w:val="00633EE8"/>
    <w:rsid w:val="00634622"/>
    <w:rsid w:val="0063485F"/>
    <w:rsid w:val="00634CBC"/>
    <w:rsid w:val="00634DE3"/>
    <w:rsid w:val="0063510F"/>
    <w:rsid w:val="00635123"/>
    <w:rsid w:val="006352D6"/>
    <w:rsid w:val="0063571C"/>
    <w:rsid w:val="00636603"/>
    <w:rsid w:val="00636846"/>
    <w:rsid w:val="00636B92"/>
    <w:rsid w:val="00636EFB"/>
    <w:rsid w:val="0063754C"/>
    <w:rsid w:val="0063769A"/>
    <w:rsid w:val="006377B0"/>
    <w:rsid w:val="006377D1"/>
    <w:rsid w:val="006400ED"/>
    <w:rsid w:val="006401D2"/>
    <w:rsid w:val="006405F4"/>
    <w:rsid w:val="006406D0"/>
    <w:rsid w:val="00640BA5"/>
    <w:rsid w:val="0064105B"/>
    <w:rsid w:val="006420BC"/>
    <w:rsid w:val="006428C4"/>
    <w:rsid w:val="006436A8"/>
    <w:rsid w:val="006441B1"/>
    <w:rsid w:val="0064498B"/>
    <w:rsid w:val="006449F2"/>
    <w:rsid w:val="00644A1A"/>
    <w:rsid w:val="00645873"/>
    <w:rsid w:val="00646443"/>
    <w:rsid w:val="00646A99"/>
    <w:rsid w:val="00647484"/>
    <w:rsid w:val="00650F5F"/>
    <w:rsid w:val="00651389"/>
    <w:rsid w:val="00651457"/>
    <w:rsid w:val="00651C94"/>
    <w:rsid w:val="00652869"/>
    <w:rsid w:val="00652FE0"/>
    <w:rsid w:val="00653012"/>
    <w:rsid w:val="00653BA3"/>
    <w:rsid w:val="00653EC9"/>
    <w:rsid w:val="00655241"/>
    <w:rsid w:val="0065621C"/>
    <w:rsid w:val="006563CA"/>
    <w:rsid w:val="00656563"/>
    <w:rsid w:val="006565EC"/>
    <w:rsid w:val="00656C7B"/>
    <w:rsid w:val="00656DA9"/>
    <w:rsid w:val="00657167"/>
    <w:rsid w:val="00657583"/>
    <w:rsid w:val="00660441"/>
    <w:rsid w:val="00661322"/>
    <w:rsid w:val="006614D9"/>
    <w:rsid w:val="0066153A"/>
    <w:rsid w:val="00662556"/>
    <w:rsid w:val="00663D84"/>
    <w:rsid w:val="006640C3"/>
    <w:rsid w:val="00664466"/>
    <w:rsid w:val="00664EDC"/>
    <w:rsid w:val="00664FDD"/>
    <w:rsid w:val="0066530E"/>
    <w:rsid w:val="00665B3D"/>
    <w:rsid w:val="00666562"/>
    <w:rsid w:val="00666583"/>
    <w:rsid w:val="00666861"/>
    <w:rsid w:val="006668B6"/>
    <w:rsid w:val="00666D3C"/>
    <w:rsid w:val="00666D68"/>
    <w:rsid w:val="00666E8B"/>
    <w:rsid w:val="00670006"/>
    <w:rsid w:val="006713B0"/>
    <w:rsid w:val="00672486"/>
    <w:rsid w:val="006729C9"/>
    <w:rsid w:val="0067358E"/>
    <w:rsid w:val="0067398A"/>
    <w:rsid w:val="00673BA6"/>
    <w:rsid w:val="00673EA2"/>
    <w:rsid w:val="0067455D"/>
    <w:rsid w:val="006746CB"/>
    <w:rsid w:val="006755EE"/>
    <w:rsid w:val="0067615C"/>
    <w:rsid w:val="00676268"/>
    <w:rsid w:val="00676384"/>
    <w:rsid w:val="00676B18"/>
    <w:rsid w:val="0067752D"/>
    <w:rsid w:val="0067763F"/>
    <w:rsid w:val="00680033"/>
    <w:rsid w:val="006802A0"/>
    <w:rsid w:val="0068087B"/>
    <w:rsid w:val="00680B15"/>
    <w:rsid w:val="00680C6D"/>
    <w:rsid w:val="00680F6F"/>
    <w:rsid w:val="00681206"/>
    <w:rsid w:val="0068343D"/>
    <w:rsid w:val="006834C5"/>
    <w:rsid w:val="00683545"/>
    <w:rsid w:val="00683546"/>
    <w:rsid w:val="00683925"/>
    <w:rsid w:val="0068467A"/>
    <w:rsid w:val="00685879"/>
    <w:rsid w:val="00685918"/>
    <w:rsid w:val="00685DF4"/>
    <w:rsid w:val="00685E0D"/>
    <w:rsid w:val="00685E62"/>
    <w:rsid w:val="00686443"/>
    <w:rsid w:val="00686930"/>
    <w:rsid w:val="00686BFC"/>
    <w:rsid w:val="00686EFC"/>
    <w:rsid w:val="006871BA"/>
    <w:rsid w:val="00690816"/>
    <w:rsid w:val="006911B2"/>
    <w:rsid w:val="00691BC2"/>
    <w:rsid w:val="00691E29"/>
    <w:rsid w:val="00691F59"/>
    <w:rsid w:val="00692635"/>
    <w:rsid w:val="0069299A"/>
    <w:rsid w:val="00692B00"/>
    <w:rsid w:val="00692B4E"/>
    <w:rsid w:val="0069312B"/>
    <w:rsid w:val="00693325"/>
    <w:rsid w:val="006939CC"/>
    <w:rsid w:val="00693D9C"/>
    <w:rsid w:val="00693E26"/>
    <w:rsid w:val="0069487D"/>
    <w:rsid w:val="006949EC"/>
    <w:rsid w:val="00694CD6"/>
    <w:rsid w:val="006951C5"/>
    <w:rsid w:val="00695620"/>
    <w:rsid w:val="00695674"/>
    <w:rsid w:val="00696091"/>
    <w:rsid w:val="00696273"/>
    <w:rsid w:val="006964EF"/>
    <w:rsid w:val="00696A35"/>
    <w:rsid w:val="00696C67"/>
    <w:rsid w:val="00696D1E"/>
    <w:rsid w:val="00696F86"/>
    <w:rsid w:val="00697D17"/>
    <w:rsid w:val="006A088C"/>
    <w:rsid w:val="006A0C6B"/>
    <w:rsid w:val="006A1472"/>
    <w:rsid w:val="006A1D59"/>
    <w:rsid w:val="006A24E8"/>
    <w:rsid w:val="006A2ECD"/>
    <w:rsid w:val="006A2F00"/>
    <w:rsid w:val="006A33BB"/>
    <w:rsid w:val="006A3591"/>
    <w:rsid w:val="006A3777"/>
    <w:rsid w:val="006A3C4E"/>
    <w:rsid w:val="006A48D2"/>
    <w:rsid w:val="006A4E38"/>
    <w:rsid w:val="006A5439"/>
    <w:rsid w:val="006A54D7"/>
    <w:rsid w:val="006A608A"/>
    <w:rsid w:val="006A69B4"/>
    <w:rsid w:val="006A6CEB"/>
    <w:rsid w:val="006A73A7"/>
    <w:rsid w:val="006A76FA"/>
    <w:rsid w:val="006A79E8"/>
    <w:rsid w:val="006B0FFE"/>
    <w:rsid w:val="006B10DB"/>
    <w:rsid w:val="006B17FB"/>
    <w:rsid w:val="006B20F2"/>
    <w:rsid w:val="006B2178"/>
    <w:rsid w:val="006B2756"/>
    <w:rsid w:val="006B29D6"/>
    <w:rsid w:val="006B3774"/>
    <w:rsid w:val="006B387C"/>
    <w:rsid w:val="006B3B11"/>
    <w:rsid w:val="006B41A6"/>
    <w:rsid w:val="006B4316"/>
    <w:rsid w:val="006B4957"/>
    <w:rsid w:val="006B5353"/>
    <w:rsid w:val="006B550E"/>
    <w:rsid w:val="006B55DD"/>
    <w:rsid w:val="006B6435"/>
    <w:rsid w:val="006B6961"/>
    <w:rsid w:val="006B6CE4"/>
    <w:rsid w:val="006B7967"/>
    <w:rsid w:val="006C0AD8"/>
    <w:rsid w:val="006C13CE"/>
    <w:rsid w:val="006C13DC"/>
    <w:rsid w:val="006C1E6F"/>
    <w:rsid w:val="006C2025"/>
    <w:rsid w:val="006C23E0"/>
    <w:rsid w:val="006C27BB"/>
    <w:rsid w:val="006C30DA"/>
    <w:rsid w:val="006C3186"/>
    <w:rsid w:val="006C3493"/>
    <w:rsid w:val="006C35F1"/>
    <w:rsid w:val="006C43E4"/>
    <w:rsid w:val="006C4F9B"/>
    <w:rsid w:val="006C5445"/>
    <w:rsid w:val="006C56B2"/>
    <w:rsid w:val="006C5D86"/>
    <w:rsid w:val="006C63DD"/>
    <w:rsid w:val="006C658E"/>
    <w:rsid w:val="006C6D2F"/>
    <w:rsid w:val="006C6FA0"/>
    <w:rsid w:val="006C709F"/>
    <w:rsid w:val="006C73CF"/>
    <w:rsid w:val="006C7478"/>
    <w:rsid w:val="006C7A3F"/>
    <w:rsid w:val="006C7BE6"/>
    <w:rsid w:val="006C7DC8"/>
    <w:rsid w:val="006C7EC5"/>
    <w:rsid w:val="006D047E"/>
    <w:rsid w:val="006D0583"/>
    <w:rsid w:val="006D0701"/>
    <w:rsid w:val="006D075E"/>
    <w:rsid w:val="006D0D41"/>
    <w:rsid w:val="006D17CE"/>
    <w:rsid w:val="006D1D61"/>
    <w:rsid w:val="006D2123"/>
    <w:rsid w:val="006D254F"/>
    <w:rsid w:val="006D26C4"/>
    <w:rsid w:val="006D2BD8"/>
    <w:rsid w:val="006D2F60"/>
    <w:rsid w:val="006D3095"/>
    <w:rsid w:val="006D45AA"/>
    <w:rsid w:val="006D5138"/>
    <w:rsid w:val="006D5183"/>
    <w:rsid w:val="006D51C2"/>
    <w:rsid w:val="006D5451"/>
    <w:rsid w:val="006D54D3"/>
    <w:rsid w:val="006D6EBE"/>
    <w:rsid w:val="006D79CC"/>
    <w:rsid w:val="006E0329"/>
    <w:rsid w:val="006E0534"/>
    <w:rsid w:val="006E0536"/>
    <w:rsid w:val="006E187A"/>
    <w:rsid w:val="006E1CF2"/>
    <w:rsid w:val="006E1FC2"/>
    <w:rsid w:val="006E21E0"/>
    <w:rsid w:val="006E2286"/>
    <w:rsid w:val="006E2D8C"/>
    <w:rsid w:val="006E2F8A"/>
    <w:rsid w:val="006E324E"/>
    <w:rsid w:val="006E3344"/>
    <w:rsid w:val="006E351D"/>
    <w:rsid w:val="006E390C"/>
    <w:rsid w:val="006E3E70"/>
    <w:rsid w:val="006E430E"/>
    <w:rsid w:val="006E49B5"/>
    <w:rsid w:val="006E5545"/>
    <w:rsid w:val="006E5720"/>
    <w:rsid w:val="006E640A"/>
    <w:rsid w:val="006E7390"/>
    <w:rsid w:val="006E7C6A"/>
    <w:rsid w:val="006E7E3C"/>
    <w:rsid w:val="006F0149"/>
    <w:rsid w:val="006F0312"/>
    <w:rsid w:val="006F08F0"/>
    <w:rsid w:val="006F0FD4"/>
    <w:rsid w:val="006F14AB"/>
    <w:rsid w:val="006F1BAF"/>
    <w:rsid w:val="006F2238"/>
    <w:rsid w:val="006F290F"/>
    <w:rsid w:val="006F2B7E"/>
    <w:rsid w:val="006F2EFC"/>
    <w:rsid w:val="006F3473"/>
    <w:rsid w:val="006F493E"/>
    <w:rsid w:val="006F4BB2"/>
    <w:rsid w:val="006F527F"/>
    <w:rsid w:val="006F57C0"/>
    <w:rsid w:val="006F5B02"/>
    <w:rsid w:val="006F71F4"/>
    <w:rsid w:val="006F72D9"/>
    <w:rsid w:val="006F7B77"/>
    <w:rsid w:val="006F7F51"/>
    <w:rsid w:val="007004E6"/>
    <w:rsid w:val="00700FEF"/>
    <w:rsid w:val="00701E37"/>
    <w:rsid w:val="007032D2"/>
    <w:rsid w:val="007045CC"/>
    <w:rsid w:val="0070473D"/>
    <w:rsid w:val="00704CE4"/>
    <w:rsid w:val="00704F6B"/>
    <w:rsid w:val="0070542E"/>
    <w:rsid w:val="00705D48"/>
    <w:rsid w:val="00705E7E"/>
    <w:rsid w:val="00706988"/>
    <w:rsid w:val="00706A2C"/>
    <w:rsid w:val="00706DED"/>
    <w:rsid w:val="00707219"/>
    <w:rsid w:val="00707A91"/>
    <w:rsid w:val="00707E22"/>
    <w:rsid w:val="00711240"/>
    <w:rsid w:val="007116A1"/>
    <w:rsid w:val="007116E8"/>
    <w:rsid w:val="00711E1C"/>
    <w:rsid w:val="007122CA"/>
    <w:rsid w:val="00713407"/>
    <w:rsid w:val="00713628"/>
    <w:rsid w:val="00713710"/>
    <w:rsid w:val="00713848"/>
    <w:rsid w:val="00713B5E"/>
    <w:rsid w:val="007141BA"/>
    <w:rsid w:val="00714833"/>
    <w:rsid w:val="007159EA"/>
    <w:rsid w:val="00715C09"/>
    <w:rsid w:val="00715E2C"/>
    <w:rsid w:val="00715F95"/>
    <w:rsid w:val="0071686C"/>
    <w:rsid w:val="00716EBA"/>
    <w:rsid w:val="00717084"/>
    <w:rsid w:val="0071781C"/>
    <w:rsid w:val="00717C25"/>
    <w:rsid w:val="007203F0"/>
    <w:rsid w:val="00720F0B"/>
    <w:rsid w:val="00721343"/>
    <w:rsid w:val="0072166E"/>
    <w:rsid w:val="00721E83"/>
    <w:rsid w:val="0072247C"/>
    <w:rsid w:val="007224C4"/>
    <w:rsid w:val="0072273D"/>
    <w:rsid w:val="00722A76"/>
    <w:rsid w:val="00723068"/>
    <w:rsid w:val="00723CC8"/>
    <w:rsid w:val="0072408E"/>
    <w:rsid w:val="007244F9"/>
    <w:rsid w:val="007246FE"/>
    <w:rsid w:val="00725666"/>
    <w:rsid w:val="00725DC0"/>
    <w:rsid w:val="00726252"/>
    <w:rsid w:val="007268C2"/>
    <w:rsid w:val="00726CCC"/>
    <w:rsid w:val="00726E3A"/>
    <w:rsid w:val="00727315"/>
    <w:rsid w:val="00727665"/>
    <w:rsid w:val="007277F7"/>
    <w:rsid w:val="007279AF"/>
    <w:rsid w:val="00730625"/>
    <w:rsid w:val="00730A30"/>
    <w:rsid w:val="00730DEF"/>
    <w:rsid w:val="007313AE"/>
    <w:rsid w:val="0073142B"/>
    <w:rsid w:val="0073143D"/>
    <w:rsid w:val="00731653"/>
    <w:rsid w:val="007324B9"/>
    <w:rsid w:val="00732AE1"/>
    <w:rsid w:val="007336C3"/>
    <w:rsid w:val="00734D77"/>
    <w:rsid w:val="007358AF"/>
    <w:rsid w:val="00735AC2"/>
    <w:rsid w:val="00735C35"/>
    <w:rsid w:val="00735E6A"/>
    <w:rsid w:val="0073607B"/>
    <w:rsid w:val="007363D6"/>
    <w:rsid w:val="007368D1"/>
    <w:rsid w:val="007371E9"/>
    <w:rsid w:val="0073729A"/>
    <w:rsid w:val="00737420"/>
    <w:rsid w:val="00737DA2"/>
    <w:rsid w:val="00737DBA"/>
    <w:rsid w:val="00737FB5"/>
    <w:rsid w:val="007403BC"/>
    <w:rsid w:val="007404BF"/>
    <w:rsid w:val="007408F0"/>
    <w:rsid w:val="00740C0B"/>
    <w:rsid w:val="00741277"/>
    <w:rsid w:val="007413D7"/>
    <w:rsid w:val="0074152E"/>
    <w:rsid w:val="00741A4D"/>
    <w:rsid w:val="00742F9F"/>
    <w:rsid w:val="007430B6"/>
    <w:rsid w:val="00744415"/>
    <w:rsid w:val="0074480E"/>
    <w:rsid w:val="007452D6"/>
    <w:rsid w:val="00745725"/>
    <w:rsid w:val="00745CB4"/>
    <w:rsid w:val="007460D7"/>
    <w:rsid w:val="00746E49"/>
    <w:rsid w:val="00747067"/>
    <w:rsid w:val="0074706F"/>
    <w:rsid w:val="007479EB"/>
    <w:rsid w:val="00747B9D"/>
    <w:rsid w:val="00747F6D"/>
    <w:rsid w:val="00750119"/>
    <w:rsid w:val="0075127F"/>
    <w:rsid w:val="00751D46"/>
    <w:rsid w:val="00751FDA"/>
    <w:rsid w:val="007527EF"/>
    <w:rsid w:val="007528EC"/>
    <w:rsid w:val="00754023"/>
    <w:rsid w:val="007546E8"/>
    <w:rsid w:val="00754C2F"/>
    <w:rsid w:val="007559FF"/>
    <w:rsid w:val="00755A7D"/>
    <w:rsid w:val="00755A99"/>
    <w:rsid w:val="00755CAE"/>
    <w:rsid w:val="00755CED"/>
    <w:rsid w:val="00755E6F"/>
    <w:rsid w:val="007560CD"/>
    <w:rsid w:val="007560DB"/>
    <w:rsid w:val="00757252"/>
    <w:rsid w:val="007576E9"/>
    <w:rsid w:val="00757A57"/>
    <w:rsid w:val="0076027E"/>
    <w:rsid w:val="007603BE"/>
    <w:rsid w:val="00760707"/>
    <w:rsid w:val="007608BC"/>
    <w:rsid w:val="00760AFF"/>
    <w:rsid w:val="00760C5E"/>
    <w:rsid w:val="00761C51"/>
    <w:rsid w:val="00761EC9"/>
    <w:rsid w:val="00762374"/>
    <w:rsid w:val="00762562"/>
    <w:rsid w:val="00762ED9"/>
    <w:rsid w:val="007631F2"/>
    <w:rsid w:val="00763218"/>
    <w:rsid w:val="007634E5"/>
    <w:rsid w:val="00763834"/>
    <w:rsid w:val="00763E02"/>
    <w:rsid w:val="00764CC5"/>
    <w:rsid w:val="00765750"/>
    <w:rsid w:val="00765A29"/>
    <w:rsid w:val="00765C48"/>
    <w:rsid w:val="00765E5A"/>
    <w:rsid w:val="00766044"/>
    <w:rsid w:val="00766468"/>
    <w:rsid w:val="00766A38"/>
    <w:rsid w:val="00766CB0"/>
    <w:rsid w:val="0076711F"/>
    <w:rsid w:val="00767B0C"/>
    <w:rsid w:val="00770171"/>
    <w:rsid w:val="00770C5D"/>
    <w:rsid w:val="00770F82"/>
    <w:rsid w:val="00771193"/>
    <w:rsid w:val="007715AE"/>
    <w:rsid w:val="0077245A"/>
    <w:rsid w:val="0077271E"/>
    <w:rsid w:val="007727E0"/>
    <w:rsid w:val="00772D45"/>
    <w:rsid w:val="0077346B"/>
    <w:rsid w:val="00774E42"/>
    <w:rsid w:val="00774FC8"/>
    <w:rsid w:val="0077514D"/>
    <w:rsid w:val="00775E0A"/>
    <w:rsid w:val="00775E50"/>
    <w:rsid w:val="0077645E"/>
    <w:rsid w:val="007764C1"/>
    <w:rsid w:val="00776D37"/>
    <w:rsid w:val="0077708F"/>
    <w:rsid w:val="00777B57"/>
    <w:rsid w:val="00777D5A"/>
    <w:rsid w:val="00777D93"/>
    <w:rsid w:val="007802A3"/>
    <w:rsid w:val="00781366"/>
    <w:rsid w:val="00781778"/>
    <w:rsid w:val="007817FA"/>
    <w:rsid w:val="00781B14"/>
    <w:rsid w:val="007820DB"/>
    <w:rsid w:val="0078266C"/>
    <w:rsid w:val="007828E5"/>
    <w:rsid w:val="0078296F"/>
    <w:rsid w:val="00783486"/>
    <w:rsid w:val="00783617"/>
    <w:rsid w:val="00783B75"/>
    <w:rsid w:val="007844E3"/>
    <w:rsid w:val="007848C5"/>
    <w:rsid w:val="007849A0"/>
    <w:rsid w:val="0078515A"/>
    <w:rsid w:val="007859A2"/>
    <w:rsid w:val="00786C48"/>
    <w:rsid w:val="00786DD7"/>
    <w:rsid w:val="00790193"/>
    <w:rsid w:val="0079050C"/>
    <w:rsid w:val="00790A65"/>
    <w:rsid w:val="00790C87"/>
    <w:rsid w:val="00790E62"/>
    <w:rsid w:val="00792561"/>
    <w:rsid w:val="007928C0"/>
    <w:rsid w:val="00792D9A"/>
    <w:rsid w:val="0079311E"/>
    <w:rsid w:val="00794468"/>
    <w:rsid w:val="00794479"/>
    <w:rsid w:val="00794C44"/>
    <w:rsid w:val="00795219"/>
    <w:rsid w:val="0079543F"/>
    <w:rsid w:val="0079563C"/>
    <w:rsid w:val="007965CC"/>
    <w:rsid w:val="007967BF"/>
    <w:rsid w:val="00796877"/>
    <w:rsid w:val="00796AB4"/>
    <w:rsid w:val="00797C6D"/>
    <w:rsid w:val="00797FAC"/>
    <w:rsid w:val="007A024D"/>
    <w:rsid w:val="007A1745"/>
    <w:rsid w:val="007A2713"/>
    <w:rsid w:val="007A27D9"/>
    <w:rsid w:val="007A3524"/>
    <w:rsid w:val="007A3FD9"/>
    <w:rsid w:val="007A46B7"/>
    <w:rsid w:val="007A5475"/>
    <w:rsid w:val="007A5976"/>
    <w:rsid w:val="007A60B8"/>
    <w:rsid w:val="007A61B6"/>
    <w:rsid w:val="007A6383"/>
    <w:rsid w:val="007A64DD"/>
    <w:rsid w:val="007A712D"/>
    <w:rsid w:val="007A7C77"/>
    <w:rsid w:val="007A7F0A"/>
    <w:rsid w:val="007B07A7"/>
    <w:rsid w:val="007B0E0B"/>
    <w:rsid w:val="007B10E6"/>
    <w:rsid w:val="007B1336"/>
    <w:rsid w:val="007B1BF0"/>
    <w:rsid w:val="007B235E"/>
    <w:rsid w:val="007B2AC4"/>
    <w:rsid w:val="007B2F77"/>
    <w:rsid w:val="007B310A"/>
    <w:rsid w:val="007B3E54"/>
    <w:rsid w:val="007B57B9"/>
    <w:rsid w:val="007B6116"/>
    <w:rsid w:val="007B6A4F"/>
    <w:rsid w:val="007B7656"/>
    <w:rsid w:val="007B7CA3"/>
    <w:rsid w:val="007C02E1"/>
    <w:rsid w:val="007C0390"/>
    <w:rsid w:val="007C10C6"/>
    <w:rsid w:val="007C1BF1"/>
    <w:rsid w:val="007C2928"/>
    <w:rsid w:val="007C3194"/>
    <w:rsid w:val="007C34CC"/>
    <w:rsid w:val="007C47A5"/>
    <w:rsid w:val="007C4944"/>
    <w:rsid w:val="007C50D8"/>
    <w:rsid w:val="007C60EB"/>
    <w:rsid w:val="007C64F2"/>
    <w:rsid w:val="007C657B"/>
    <w:rsid w:val="007C67AF"/>
    <w:rsid w:val="007C6899"/>
    <w:rsid w:val="007C693C"/>
    <w:rsid w:val="007C7630"/>
    <w:rsid w:val="007C79F4"/>
    <w:rsid w:val="007C7BA9"/>
    <w:rsid w:val="007C8F87"/>
    <w:rsid w:val="007D05B4"/>
    <w:rsid w:val="007D08C3"/>
    <w:rsid w:val="007D151A"/>
    <w:rsid w:val="007D17FC"/>
    <w:rsid w:val="007D1877"/>
    <w:rsid w:val="007D19B9"/>
    <w:rsid w:val="007D1F9A"/>
    <w:rsid w:val="007D2A0D"/>
    <w:rsid w:val="007D2CE7"/>
    <w:rsid w:val="007D2EE2"/>
    <w:rsid w:val="007D2EE7"/>
    <w:rsid w:val="007D2F1C"/>
    <w:rsid w:val="007D333E"/>
    <w:rsid w:val="007D3F35"/>
    <w:rsid w:val="007D434A"/>
    <w:rsid w:val="007D44B4"/>
    <w:rsid w:val="007D52D0"/>
    <w:rsid w:val="007D56E2"/>
    <w:rsid w:val="007D5B21"/>
    <w:rsid w:val="007D6723"/>
    <w:rsid w:val="007D6AE9"/>
    <w:rsid w:val="007D6DD3"/>
    <w:rsid w:val="007D7FE1"/>
    <w:rsid w:val="007E0133"/>
    <w:rsid w:val="007E04AE"/>
    <w:rsid w:val="007E0874"/>
    <w:rsid w:val="007E0BB9"/>
    <w:rsid w:val="007E15D9"/>
    <w:rsid w:val="007E1C2B"/>
    <w:rsid w:val="007E2F2A"/>
    <w:rsid w:val="007E3348"/>
    <w:rsid w:val="007E3C9B"/>
    <w:rsid w:val="007E3E7E"/>
    <w:rsid w:val="007E4072"/>
    <w:rsid w:val="007E40F3"/>
    <w:rsid w:val="007E4557"/>
    <w:rsid w:val="007E4775"/>
    <w:rsid w:val="007E4AAD"/>
    <w:rsid w:val="007E5072"/>
    <w:rsid w:val="007E5078"/>
    <w:rsid w:val="007E5ABD"/>
    <w:rsid w:val="007E63C8"/>
    <w:rsid w:val="007E6B29"/>
    <w:rsid w:val="007E743F"/>
    <w:rsid w:val="007E77B7"/>
    <w:rsid w:val="007E77C9"/>
    <w:rsid w:val="007E7E23"/>
    <w:rsid w:val="007F0ACF"/>
    <w:rsid w:val="007F0AD0"/>
    <w:rsid w:val="007F0E0C"/>
    <w:rsid w:val="007F1253"/>
    <w:rsid w:val="007F177C"/>
    <w:rsid w:val="007F1794"/>
    <w:rsid w:val="007F1DB7"/>
    <w:rsid w:val="007F2BDC"/>
    <w:rsid w:val="007F2EB3"/>
    <w:rsid w:val="007F3168"/>
    <w:rsid w:val="007F3660"/>
    <w:rsid w:val="007F3A9A"/>
    <w:rsid w:val="007F3EDA"/>
    <w:rsid w:val="007F4441"/>
    <w:rsid w:val="007F5486"/>
    <w:rsid w:val="007F5C11"/>
    <w:rsid w:val="007F618E"/>
    <w:rsid w:val="007F64B8"/>
    <w:rsid w:val="007F7ADA"/>
    <w:rsid w:val="007F7BF1"/>
    <w:rsid w:val="007F7D5D"/>
    <w:rsid w:val="007F7F68"/>
    <w:rsid w:val="008000F5"/>
    <w:rsid w:val="00800350"/>
    <w:rsid w:val="008012A4"/>
    <w:rsid w:val="00801719"/>
    <w:rsid w:val="00801B78"/>
    <w:rsid w:val="00801FC4"/>
    <w:rsid w:val="008030DD"/>
    <w:rsid w:val="008032C4"/>
    <w:rsid w:val="0080335F"/>
    <w:rsid w:val="008033B6"/>
    <w:rsid w:val="00803716"/>
    <w:rsid w:val="0080395D"/>
    <w:rsid w:val="00804237"/>
    <w:rsid w:val="0080429C"/>
    <w:rsid w:val="00804AD9"/>
    <w:rsid w:val="008054A6"/>
    <w:rsid w:val="008056B9"/>
    <w:rsid w:val="008066DD"/>
    <w:rsid w:val="0080722D"/>
    <w:rsid w:val="00807504"/>
    <w:rsid w:val="00807A42"/>
    <w:rsid w:val="00807E41"/>
    <w:rsid w:val="00810359"/>
    <w:rsid w:val="00810A5C"/>
    <w:rsid w:val="00811C10"/>
    <w:rsid w:val="00811C90"/>
    <w:rsid w:val="00811EBE"/>
    <w:rsid w:val="008128DF"/>
    <w:rsid w:val="00812F9E"/>
    <w:rsid w:val="00813445"/>
    <w:rsid w:val="0081369E"/>
    <w:rsid w:val="008136ED"/>
    <w:rsid w:val="00813C8A"/>
    <w:rsid w:val="00813E79"/>
    <w:rsid w:val="008140B5"/>
    <w:rsid w:val="00814AA6"/>
    <w:rsid w:val="00815152"/>
    <w:rsid w:val="00815B05"/>
    <w:rsid w:val="00816423"/>
    <w:rsid w:val="00816FF8"/>
    <w:rsid w:val="00817001"/>
    <w:rsid w:val="00820304"/>
    <w:rsid w:val="00820609"/>
    <w:rsid w:val="00820904"/>
    <w:rsid w:val="00821248"/>
    <w:rsid w:val="008218F5"/>
    <w:rsid w:val="00821DA5"/>
    <w:rsid w:val="0082262D"/>
    <w:rsid w:val="00822D1A"/>
    <w:rsid w:val="00823709"/>
    <w:rsid w:val="00824A60"/>
    <w:rsid w:val="00825108"/>
    <w:rsid w:val="008258B2"/>
    <w:rsid w:val="008267ED"/>
    <w:rsid w:val="008308F4"/>
    <w:rsid w:val="00830984"/>
    <w:rsid w:val="00830BCD"/>
    <w:rsid w:val="008311EC"/>
    <w:rsid w:val="008312EB"/>
    <w:rsid w:val="00831321"/>
    <w:rsid w:val="00832349"/>
    <w:rsid w:val="00832636"/>
    <w:rsid w:val="008328C9"/>
    <w:rsid w:val="00832FDB"/>
    <w:rsid w:val="008330F3"/>
    <w:rsid w:val="0083319B"/>
    <w:rsid w:val="00833784"/>
    <w:rsid w:val="0083382E"/>
    <w:rsid w:val="00834A93"/>
    <w:rsid w:val="00834DB0"/>
    <w:rsid w:val="0083513C"/>
    <w:rsid w:val="00835515"/>
    <w:rsid w:val="00835535"/>
    <w:rsid w:val="00835B62"/>
    <w:rsid w:val="0083666B"/>
    <w:rsid w:val="0083681D"/>
    <w:rsid w:val="008369A2"/>
    <w:rsid w:val="008373A0"/>
    <w:rsid w:val="008373F3"/>
    <w:rsid w:val="008375B5"/>
    <w:rsid w:val="00837957"/>
    <w:rsid w:val="008404AE"/>
    <w:rsid w:val="00841118"/>
    <w:rsid w:val="00841895"/>
    <w:rsid w:val="00841BD9"/>
    <w:rsid w:val="008421EF"/>
    <w:rsid w:val="008427B2"/>
    <w:rsid w:val="00842FCF"/>
    <w:rsid w:val="008440AE"/>
    <w:rsid w:val="00844131"/>
    <w:rsid w:val="00844198"/>
    <w:rsid w:val="00844B73"/>
    <w:rsid w:val="00845468"/>
    <w:rsid w:val="00845FD8"/>
    <w:rsid w:val="00846521"/>
    <w:rsid w:val="0085043B"/>
    <w:rsid w:val="00850D32"/>
    <w:rsid w:val="008516F7"/>
    <w:rsid w:val="00851914"/>
    <w:rsid w:val="00851CA3"/>
    <w:rsid w:val="00852152"/>
    <w:rsid w:val="0085260B"/>
    <w:rsid w:val="00852BA3"/>
    <w:rsid w:val="008530BD"/>
    <w:rsid w:val="00853F9C"/>
    <w:rsid w:val="00854BDF"/>
    <w:rsid w:val="008563EE"/>
    <w:rsid w:val="00856B8E"/>
    <w:rsid w:val="00857036"/>
    <w:rsid w:val="0085717B"/>
    <w:rsid w:val="008572DC"/>
    <w:rsid w:val="0085754C"/>
    <w:rsid w:val="00857ED0"/>
    <w:rsid w:val="00857F02"/>
    <w:rsid w:val="008609E0"/>
    <w:rsid w:val="00860C1F"/>
    <w:rsid w:val="00860FCF"/>
    <w:rsid w:val="00861057"/>
    <w:rsid w:val="00861787"/>
    <w:rsid w:val="00861868"/>
    <w:rsid w:val="00861CA1"/>
    <w:rsid w:val="00861CE1"/>
    <w:rsid w:val="00861D65"/>
    <w:rsid w:val="00861F47"/>
    <w:rsid w:val="008622AB"/>
    <w:rsid w:val="0086245C"/>
    <w:rsid w:val="00862F2B"/>
    <w:rsid w:val="008632A4"/>
    <w:rsid w:val="00863A6A"/>
    <w:rsid w:val="00864508"/>
    <w:rsid w:val="00864539"/>
    <w:rsid w:val="00864A31"/>
    <w:rsid w:val="00864BC7"/>
    <w:rsid w:val="00865309"/>
    <w:rsid w:val="00865BFE"/>
    <w:rsid w:val="0086655C"/>
    <w:rsid w:val="008669D0"/>
    <w:rsid w:val="00866FEB"/>
    <w:rsid w:val="008678A3"/>
    <w:rsid w:val="008708AE"/>
    <w:rsid w:val="00870FBC"/>
    <w:rsid w:val="008716F4"/>
    <w:rsid w:val="00871E83"/>
    <w:rsid w:val="00871ECC"/>
    <w:rsid w:val="00872033"/>
    <w:rsid w:val="008734B6"/>
    <w:rsid w:val="008734DE"/>
    <w:rsid w:val="00873BF6"/>
    <w:rsid w:val="0087458B"/>
    <w:rsid w:val="00874C5C"/>
    <w:rsid w:val="00874CFA"/>
    <w:rsid w:val="00875C0D"/>
    <w:rsid w:val="0087660B"/>
    <w:rsid w:val="00876B3D"/>
    <w:rsid w:val="00877474"/>
    <w:rsid w:val="00877798"/>
    <w:rsid w:val="00877AD3"/>
    <w:rsid w:val="00880266"/>
    <w:rsid w:val="008811E2"/>
    <w:rsid w:val="0088122E"/>
    <w:rsid w:val="008818A7"/>
    <w:rsid w:val="00881A0B"/>
    <w:rsid w:val="008820D5"/>
    <w:rsid w:val="0088221C"/>
    <w:rsid w:val="008822CC"/>
    <w:rsid w:val="0088283C"/>
    <w:rsid w:val="008828D7"/>
    <w:rsid w:val="00883641"/>
    <w:rsid w:val="008836DA"/>
    <w:rsid w:val="00883BE2"/>
    <w:rsid w:val="00883E6D"/>
    <w:rsid w:val="00884134"/>
    <w:rsid w:val="008841D0"/>
    <w:rsid w:val="0088482A"/>
    <w:rsid w:val="00884DD6"/>
    <w:rsid w:val="0088574C"/>
    <w:rsid w:val="00885D44"/>
    <w:rsid w:val="0088626C"/>
    <w:rsid w:val="00886467"/>
    <w:rsid w:val="00887449"/>
    <w:rsid w:val="00887727"/>
    <w:rsid w:val="00887B5D"/>
    <w:rsid w:val="00887C1B"/>
    <w:rsid w:val="00887CDA"/>
    <w:rsid w:val="0089005A"/>
    <w:rsid w:val="00890B97"/>
    <w:rsid w:val="00890E90"/>
    <w:rsid w:val="00890EFB"/>
    <w:rsid w:val="00891025"/>
    <w:rsid w:val="00891818"/>
    <w:rsid w:val="00891B29"/>
    <w:rsid w:val="00891F0D"/>
    <w:rsid w:val="00891F25"/>
    <w:rsid w:val="00892BB1"/>
    <w:rsid w:val="008931E8"/>
    <w:rsid w:val="00894313"/>
    <w:rsid w:val="00894A03"/>
    <w:rsid w:val="008950CA"/>
    <w:rsid w:val="008963CC"/>
    <w:rsid w:val="008963FA"/>
    <w:rsid w:val="00896716"/>
    <w:rsid w:val="00896F11"/>
    <w:rsid w:val="00897205"/>
    <w:rsid w:val="00897563"/>
    <w:rsid w:val="0089770F"/>
    <w:rsid w:val="008A0039"/>
    <w:rsid w:val="008A00BA"/>
    <w:rsid w:val="008A053A"/>
    <w:rsid w:val="008A0885"/>
    <w:rsid w:val="008A0934"/>
    <w:rsid w:val="008A0DD5"/>
    <w:rsid w:val="008A12BE"/>
    <w:rsid w:val="008A17DA"/>
    <w:rsid w:val="008A226D"/>
    <w:rsid w:val="008A253D"/>
    <w:rsid w:val="008A27FC"/>
    <w:rsid w:val="008A2B41"/>
    <w:rsid w:val="008A2C08"/>
    <w:rsid w:val="008A3115"/>
    <w:rsid w:val="008A31D2"/>
    <w:rsid w:val="008A3355"/>
    <w:rsid w:val="008A337D"/>
    <w:rsid w:val="008A383B"/>
    <w:rsid w:val="008A3A47"/>
    <w:rsid w:val="008A3A5A"/>
    <w:rsid w:val="008A4624"/>
    <w:rsid w:val="008A527E"/>
    <w:rsid w:val="008A5405"/>
    <w:rsid w:val="008A6225"/>
    <w:rsid w:val="008A62D8"/>
    <w:rsid w:val="008A6C3F"/>
    <w:rsid w:val="008A7D5B"/>
    <w:rsid w:val="008B0082"/>
    <w:rsid w:val="008B02CF"/>
    <w:rsid w:val="008B055C"/>
    <w:rsid w:val="008B0B3B"/>
    <w:rsid w:val="008B1975"/>
    <w:rsid w:val="008B1A4E"/>
    <w:rsid w:val="008B222D"/>
    <w:rsid w:val="008B2873"/>
    <w:rsid w:val="008B2E3D"/>
    <w:rsid w:val="008B338F"/>
    <w:rsid w:val="008B4B77"/>
    <w:rsid w:val="008B4E6D"/>
    <w:rsid w:val="008B5576"/>
    <w:rsid w:val="008B6173"/>
    <w:rsid w:val="008C0156"/>
    <w:rsid w:val="008C0186"/>
    <w:rsid w:val="008C0774"/>
    <w:rsid w:val="008C08DA"/>
    <w:rsid w:val="008C154C"/>
    <w:rsid w:val="008C20AD"/>
    <w:rsid w:val="008C24FE"/>
    <w:rsid w:val="008C2CCC"/>
    <w:rsid w:val="008C37A0"/>
    <w:rsid w:val="008C3931"/>
    <w:rsid w:val="008C3E1F"/>
    <w:rsid w:val="008C41B0"/>
    <w:rsid w:val="008C5B1E"/>
    <w:rsid w:val="008C5C31"/>
    <w:rsid w:val="008C6256"/>
    <w:rsid w:val="008C7076"/>
    <w:rsid w:val="008C72EB"/>
    <w:rsid w:val="008C73FA"/>
    <w:rsid w:val="008C7848"/>
    <w:rsid w:val="008C7ACB"/>
    <w:rsid w:val="008D0D08"/>
    <w:rsid w:val="008D12C0"/>
    <w:rsid w:val="008D1A72"/>
    <w:rsid w:val="008D1B3C"/>
    <w:rsid w:val="008D1EB2"/>
    <w:rsid w:val="008D224D"/>
    <w:rsid w:val="008D29AE"/>
    <w:rsid w:val="008D3054"/>
    <w:rsid w:val="008D40E5"/>
    <w:rsid w:val="008D4A7B"/>
    <w:rsid w:val="008D50FC"/>
    <w:rsid w:val="008D5E21"/>
    <w:rsid w:val="008D63A9"/>
    <w:rsid w:val="008D66DA"/>
    <w:rsid w:val="008D734D"/>
    <w:rsid w:val="008D750B"/>
    <w:rsid w:val="008D7D37"/>
    <w:rsid w:val="008E04B6"/>
    <w:rsid w:val="008E0A95"/>
    <w:rsid w:val="008E12B2"/>
    <w:rsid w:val="008E2276"/>
    <w:rsid w:val="008E22ED"/>
    <w:rsid w:val="008E2A0A"/>
    <w:rsid w:val="008E3373"/>
    <w:rsid w:val="008E3624"/>
    <w:rsid w:val="008E3A78"/>
    <w:rsid w:val="008E4018"/>
    <w:rsid w:val="008E4134"/>
    <w:rsid w:val="008E420E"/>
    <w:rsid w:val="008E4D9D"/>
    <w:rsid w:val="008E59C0"/>
    <w:rsid w:val="008E5A4E"/>
    <w:rsid w:val="008E6184"/>
    <w:rsid w:val="008E6214"/>
    <w:rsid w:val="008E7AE9"/>
    <w:rsid w:val="008E7C06"/>
    <w:rsid w:val="008F030A"/>
    <w:rsid w:val="008F034A"/>
    <w:rsid w:val="008F0E6F"/>
    <w:rsid w:val="008F0E7C"/>
    <w:rsid w:val="008F136E"/>
    <w:rsid w:val="008F15A1"/>
    <w:rsid w:val="008F16F3"/>
    <w:rsid w:val="008F21F2"/>
    <w:rsid w:val="008F241C"/>
    <w:rsid w:val="008F243C"/>
    <w:rsid w:val="008F2578"/>
    <w:rsid w:val="008F27DF"/>
    <w:rsid w:val="008F29B4"/>
    <w:rsid w:val="008F36DD"/>
    <w:rsid w:val="008F36F7"/>
    <w:rsid w:val="008F3709"/>
    <w:rsid w:val="008F396C"/>
    <w:rsid w:val="008F4523"/>
    <w:rsid w:val="008F55DB"/>
    <w:rsid w:val="008F57BF"/>
    <w:rsid w:val="008F5F9B"/>
    <w:rsid w:val="008F657E"/>
    <w:rsid w:val="008F6CA3"/>
    <w:rsid w:val="008F7C35"/>
    <w:rsid w:val="008F7C47"/>
    <w:rsid w:val="00900673"/>
    <w:rsid w:val="009011C4"/>
    <w:rsid w:val="00901B02"/>
    <w:rsid w:val="00902537"/>
    <w:rsid w:val="009026E0"/>
    <w:rsid w:val="00902F06"/>
    <w:rsid w:val="00903656"/>
    <w:rsid w:val="00903CAC"/>
    <w:rsid w:val="00903D44"/>
    <w:rsid w:val="009042B7"/>
    <w:rsid w:val="0090446F"/>
    <w:rsid w:val="00904673"/>
    <w:rsid w:val="00904CBF"/>
    <w:rsid w:val="00904D74"/>
    <w:rsid w:val="00905D6A"/>
    <w:rsid w:val="009065DE"/>
    <w:rsid w:val="0091189B"/>
    <w:rsid w:val="00911C8A"/>
    <w:rsid w:val="00912577"/>
    <w:rsid w:val="00912A9B"/>
    <w:rsid w:val="00912E6B"/>
    <w:rsid w:val="00912F2D"/>
    <w:rsid w:val="00912FBF"/>
    <w:rsid w:val="009130D8"/>
    <w:rsid w:val="0091378D"/>
    <w:rsid w:val="009141D1"/>
    <w:rsid w:val="00914802"/>
    <w:rsid w:val="00914879"/>
    <w:rsid w:val="009152CC"/>
    <w:rsid w:val="009155AD"/>
    <w:rsid w:val="00915A64"/>
    <w:rsid w:val="00915A65"/>
    <w:rsid w:val="00916245"/>
    <w:rsid w:val="00916363"/>
    <w:rsid w:val="00916E50"/>
    <w:rsid w:val="009172CB"/>
    <w:rsid w:val="00917329"/>
    <w:rsid w:val="00917992"/>
    <w:rsid w:val="00920C75"/>
    <w:rsid w:val="0092123B"/>
    <w:rsid w:val="009213A0"/>
    <w:rsid w:val="00921A7C"/>
    <w:rsid w:val="00921BC1"/>
    <w:rsid w:val="009221AB"/>
    <w:rsid w:val="00922E78"/>
    <w:rsid w:val="00923C66"/>
    <w:rsid w:val="00923CF4"/>
    <w:rsid w:val="00924190"/>
    <w:rsid w:val="00924546"/>
    <w:rsid w:val="0092463D"/>
    <w:rsid w:val="009248C3"/>
    <w:rsid w:val="00924B6F"/>
    <w:rsid w:val="00924F3B"/>
    <w:rsid w:val="00925457"/>
    <w:rsid w:val="00925795"/>
    <w:rsid w:val="009257ED"/>
    <w:rsid w:val="0092598E"/>
    <w:rsid w:val="00925AAA"/>
    <w:rsid w:val="00926612"/>
    <w:rsid w:val="009268BA"/>
    <w:rsid w:val="00926C0D"/>
    <w:rsid w:val="0092749F"/>
    <w:rsid w:val="00927C0C"/>
    <w:rsid w:val="00927C3A"/>
    <w:rsid w:val="00927D86"/>
    <w:rsid w:val="0093001A"/>
    <w:rsid w:val="00930CC5"/>
    <w:rsid w:val="0093177C"/>
    <w:rsid w:val="00931D6C"/>
    <w:rsid w:val="009320D1"/>
    <w:rsid w:val="009320D8"/>
    <w:rsid w:val="0093257D"/>
    <w:rsid w:val="00933591"/>
    <w:rsid w:val="0093391D"/>
    <w:rsid w:val="00933D89"/>
    <w:rsid w:val="00933FBA"/>
    <w:rsid w:val="00934780"/>
    <w:rsid w:val="00934C42"/>
    <w:rsid w:val="009352D7"/>
    <w:rsid w:val="0093534E"/>
    <w:rsid w:val="0093652D"/>
    <w:rsid w:val="009367A5"/>
    <w:rsid w:val="00936DD5"/>
    <w:rsid w:val="009376C6"/>
    <w:rsid w:val="009379A9"/>
    <w:rsid w:val="00937FF0"/>
    <w:rsid w:val="009401D8"/>
    <w:rsid w:val="00940416"/>
    <w:rsid w:val="00940648"/>
    <w:rsid w:val="00940EE2"/>
    <w:rsid w:val="00940F79"/>
    <w:rsid w:val="00941516"/>
    <w:rsid w:val="00941A6B"/>
    <w:rsid w:val="00941AE3"/>
    <w:rsid w:val="009431EA"/>
    <w:rsid w:val="009437D1"/>
    <w:rsid w:val="00943A42"/>
    <w:rsid w:val="00943E00"/>
    <w:rsid w:val="00943E0A"/>
    <w:rsid w:val="00944711"/>
    <w:rsid w:val="00944722"/>
    <w:rsid w:val="0094510F"/>
    <w:rsid w:val="00945502"/>
    <w:rsid w:val="00946C27"/>
    <w:rsid w:val="00947288"/>
    <w:rsid w:val="009476E5"/>
    <w:rsid w:val="00947EE3"/>
    <w:rsid w:val="00947F89"/>
    <w:rsid w:val="00950630"/>
    <w:rsid w:val="00950905"/>
    <w:rsid w:val="009509E5"/>
    <w:rsid w:val="00951277"/>
    <w:rsid w:val="00951510"/>
    <w:rsid w:val="009516B2"/>
    <w:rsid w:val="00951AD1"/>
    <w:rsid w:val="00952267"/>
    <w:rsid w:val="00953501"/>
    <w:rsid w:val="00953864"/>
    <w:rsid w:val="00953A96"/>
    <w:rsid w:val="009540D6"/>
    <w:rsid w:val="009545A5"/>
    <w:rsid w:val="00954D5D"/>
    <w:rsid w:val="00954E64"/>
    <w:rsid w:val="0095577D"/>
    <w:rsid w:val="009558FE"/>
    <w:rsid w:val="00955928"/>
    <w:rsid w:val="0095651E"/>
    <w:rsid w:val="0095684C"/>
    <w:rsid w:val="00956E42"/>
    <w:rsid w:val="00957374"/>
    <w:rsid w:val="0096010D"/>
    <w:rsid w:val="009606EE"/>
    <w:rsid w:val="00960821"/>
    <w:rsid w:val="009614E7"/>
    <w:rsid w:val="00961682"/>
    <w:rsid w:val="00961922"/>
    <w:rsid w:val="00962221"/>
    <w:rsid w:val="00962252"/>
    <w:rsid w:val="00962301"/>
    <w:rsid w:val="00962870"/>
    <w:rsid w:val="00962AB6"/>
    <w:rsid w:val="009635BE"/>
    <w:rsid w:val="00963F13"/>
    <w:rsid w:val="00964383"/>
    <w:rsid w:val="009644C9"/>
    <w:rsid w:val="0096489C"/>
    <w:rsid w:val="00964973"/>
    <w:rsid w:val="00964E50"/>
    <w:rsid w:val="009654F7"/>
    <w:rsid w:val="009656B0"/>
    <w:rsid w:val="00965EED"/>
    <w:rsid w:val="00965F64"/>
    <w:rsid w:val="00966CBB"/>
    <w:rsid w:val="009676A5"/>
    <w:rsid w:val="00967B1F"/>
    <w:rsid w:val="009700FB"/>
    <w:rsid w:val="00970681"/>
    <w:rsid w:val="00970687"/>
    <w:rsid w:val="00970FC1"/>
    <w:rsid w:val="009713A6"/>
    <w:rsid w:val="009714A6"/>
    <w:rsid w:val="009714B7"/>
    <w:rsid w:val="00971BB9"/>
    <w:rsid w:val="00971FDF"/>
    <w:rsid w:val="009721F9"/>
    <w:rsid w:val="0097227B"/>
    <w:rsid w:val="009726DC"/>
    <w:rsid w:val="009735A6"/>
    <w:rsid w:val="0097379A"/>
    <w:rsid w:val="00973D35"/>
    <w:rsid w:val="00973F7A"/>
    <w:rsid w:val="00974181"/>
    <w:rsid w:val="00974E3C"/>
    <w:rsid w:val="00975088"/>
    <w:rsid w:val="009756DC"/>
    <w:rsid w:val="00976143"/>
    <w:rsid w:val="009763DF"/>
    <w:rsid w:val="00976901"/>
    <w:rsid w:val="00977076"/>
    <w:rsid w:val="00977B79"/>
    <w:rsid w:val="00980543"/>
    <w:rsid w:val="00980594"/>
    <w:rsid w:val="009810E3"/>
    <w:rsid w:val="00981120"/>
    <w:rsid w:val="00981F3A"/>
    <w:rsid w:val="00982AD8"/>
    <w:rsid w:val="00982DDF"/>
    <w:rsid w:val="009833E5"/>
    <w:rsid w:val="00983DC6"/>
    <w:rsid w:val="009841DC"/>
    <w:rsid w:val="009846DF"/>
    <w:rsid w:val="0098495E"/>
    <w:rsid w:val="00984A32"/>
    <w:rsid w:val="00984CF8"/>
    <w:rsid w:val="00985701"/>
    <w:rsid w:val="009857D0"/>
    <w:rsid w:val="00985A9B"/>
    <w:rsid w:val="00985BB4"/>
    <w:rsid w:val="00985CDF"/>
    <w:rsid w:val="009867CA"/>
    <w:rsid w:val="00987674"/>
    <w:rsid w:val="009879D8"/>
    <w:rsid w:val="00987C84"/>
    <w:rsid w:val="00987D01"/>
    <w:rsid w:val="009902E0"/>
    <w:rsid w:val="00990888"/>
    <w:rsid w:val="00990F39"/>
    <w:rsid w:val="009910D1"/>
    <w:rsid w:val="009914A0"/>
    <w:rsid w:val="009914D0"/>
    <w:rsid w:val="00991A7F"/>
    <w:rsid w:val="00992269"/>
    <w:rsid w:val="009929F1"/>
    <w:rsid w:val="00992AC9"/>
    <w:rsid w:val="00992AFC"/>
    <w:rsid w:val="00993740"/>
    <w:rsid w:val="00993AC3"/>
    <w:rsid w:val="0099412D"/>
    <w:rsid w:val="00994740"/>
    <w:rsid w:val="009949AB"/>
    <w:rsid w:val="00994CA4"/>
    <w:rsid w:val="00994EAF"/>
    <w:rsid w:val="0099622B"/>
    <w:rsid w:val="00996AAA"/>
    <w:rsid w:val="00996F5A"/>
    <w:rsid w:val="00996FD0"/>
    <w:rsid w:val="00997635"/>
    <w:rsid w:val="009977D8"/>
    <w:rsid w:val="009977E4"/>
    <w:rsid w:val="00997C62"/>
    <w:rsid w:val="009A00C8"/>
    <w:rsid w:val="009A0259"/>
    <w:rsid w:val="009A10A7"/>
    <w:rsid w:val="009A11B1"/>
    <w:rsid w:val="009A122F"/>
    <w:rsid w:val="009A1F60"/>
    <w:rsid w:val="009A23D2"/>
    <w:rsid w:val="009A30F2"/>
    <w:rsid w:val="009A4747"/>
    <w:rsid w:val="009A4FFB"/>
    <w:rsid w:val="009A5A70"/>
    <w:rsid w:val="009A61D9"/>
    <w:rsid w:val="009A642D"/>
    <w:rsid w:val="009A69C7"/>
    <w:rsid w:val="009A6AED"/>
    <w:rsid w:val="009A6FC3"/>
    <w:rsid w:val="009A70D8"/>
    <w:rsid w:val="009A7292"/>
    <w:rsid w:val="009A7395"/>
    <w:rsid w:val="009B0AC4"/>
    <w:rsid w:val="009B1431"/>
    <w:rsid w:val="009B1A86"/>
    <w:rsid w:val="009B2602"/>
    <w:rsid w:val="009B2A4E"/>
    <w:rsid w:val="009B2AFE"/>
    <w:rsid w:val="009B2C1D"/>
    <w:rsid w:val="009B3AE1"/>
    <w:rsid w:val="009B3FDF"/>
    <w:rsid w:val="009B418B"/>
    <w:rsid w:val="009B4B38"/>
    <w:rsid w:val="009B4C20"/>
    <w:rsid w:val="009B4F0E"/>
    <w:rsid w:val="009B56BA"/>
    <w:rsid w:val="009B593A"/>
    <w:rsid w:val="009B61B7"/>
    <w:rsid w:val="009B67E0"/>
    <w:rsid w:val="009B6856"/>
    <w:rsid w:val="009B6D76"/>
    <w:rsid w:val="009B7609"/>
    <w:rsid w:val="009C00E8"/>
    <w:rsid w:val="009C0819"/>
    <w:rsid w:val="009C0DD1"/>
    <w:rsid w:val="009C112B"/>
    <w:rsid w:val="009C1BF2"/>
    <w:rsid w:val="009C1EA3"/>
    <w:rsid w:val="009C222A"/>
    <w:rsid w:val="009C247C"/>
    <w:rsid w:val="009C2747"/>
    <w:rsid w:val="009C34C3"/>
    <w:rsid w:val="009C384E"/>
    <w:rsid w:val="009C3FB0"/>
    <w:rsid w:val="009C41EC"/>
    <w:rsid w:val="009C4BC6"/>
    <w:rsid w:val="009C4D67"/>
    <w:rsid w:val="009C4EBD"/>
    <w:rsid w:val="009C52F0"/>
    <w:rsid w:val="009C6025"/>
    <w:rsid w:val="009C628C"/>
    <w:rsid w:val="009C6B47"/>
    <w:rsid w:val="009C6CC2"/>
    <w:rsid w:val="009C6E27"/>
    <w:rsid w:val="009C7A79"/>
    <w:rsid w:val="009D0035"/>
    <w:rsid w:val="009D0235"/>
    <w:rsid w:val="009D08F8"/>
    <w:rsid w:val="009D0D99"/>
    <w:rsid w:val="009D17B2"/>
    <w:rsid w:val="009D1886"/>
    <w:rsid w:val="009D218B"/>
    <w:rsid w:val="009D2340"/>
    <w:rsid w:val="009D30BE"/>
    <w:rsid w:val="009D3390"/>
    <w:rsid w:val="009D3F5F"/>
    <w:rsid w:val="009D4E4C"/>
    <w:rsid w:val="009D54C7"/>
    <w:rsid w:val="009D5F37"/>
    <w:rsid w:val="009E000D"/>
    <w:rsid w:val="009E1294"/>
    <w:rsid w:val="009E1BC8"/>
    <w:rsid w:val="009E35C0"/>
    <w:rsid w:val="009E36DB"/>
    <w:rsid w:val="009E386D"/>
    <w:rsid w:val="009E446C"/>
    <w:rsid w:val="009E5129"/>
    <w:rsid w:val="009E53EC"/>
    <w:rsid w:val="009E540A"/>
    <w:rsid w:val="009E54D1"/>
    <w:rsid w:val="009E559E"/>
    <w:rsid w:val="009E56F2"/>
    <w:rsid w:val="009E57CB"/>
    <w:rsid w:val="009E5C27"/>
    <w:rsid w:val="009E5C41"/>
    <w:rsid w:val="009E5FB4"/>
    <w:rsid w:val="009E640C"/>
    <w:rsid w:val="009E6B5E"/>
    <w:rsid w:val="009E73DC"/>
    <w:rsid w:val="009E7A26"/>
    <w:rsid w:val="009E7A80"/>
    <w:rsid w:val="009F04B3"/>
    <w:rsid w:val="009F08BC"/>
    <w:rsid w:val="009F19E0"/>
    <w:rsid w:val="009F24EF"/>
    <w:rsid w:val="009F43AB"/>
    <w:rsid w:val="009F536D"/>
    <w:rsid w:val="009F67E9"/>
    <w:rsid w:val="009F6E76"/>
    <w:rsid w:val="009F6EBE"/>
    <w:rsid w:val="009F74C6"/>
    <w:rsid w:val="009F7726"/>
    <w:rsid w:val="009F78A2"/>
    <w:rsid w:val="009F78D8"/>
    <w:rsid w:val="009F7D17"/>
    <w:rsid w:val="009F7DCE"/>
    <w:rsid w:val="00A00485"/>
    <w:rsid w:val="00A005CD"/>
    <w:rsid w:val="00A014A5"/>
    <w:rsid w:val="00A01862"/>
    <w:rsid w:val="00A01C92"/>
    <w:rsid w:val="00A0206D"/>
    <w:rsid w:val="00A023EA"/>
    <w:rsid w:val="00A028A8"/>
    <w:rsid w:val="00A02F77"/>
    <w:rsid w:val="00A03B0C"/>
    <w:rsid w:val="00A03EF8"/>
    <w:rsid w:val="00A05284"/>
    <w:rsid w:val="00A05BBF"/>
    <w:rsid w:val="00A071D8"/>
    <w:rsid w:val="00A1045A"/>
    <w:rsid w:val="00A105D6"/>
    <w:rsid w:val="00A10863"/>
    <w:rsid w:val="00A10C33"/>
    <w:rsid w:val="00A110AA"/>
    <w:rsid w:val="00A113E6"/>
    <w:rsid w:val="00A1144A"/>
    <w:rsid w:val="00A116F2"/>
    <w:rsid w:val="00A11DD1"/>
    <w:rsid w:val="00A12C0A"/>
    <w:rsid w:val="00A12EF3"/>
    <w:rsid w:val="00A132AF"/>
    <w:rsid w:val="00A146DD"/>
    <w:rsid w:val="00A15094"/>
    <w:rsid w:val="00A161DE"/>
    <w:rsid w:val="00A168D6"/>
    <w:rsid w:val="00A169E6"/>
    <w:rsid w:val="00A16CAD"/>
    <w:rsid w:val="00A17378"/>
    <w:rsid w:val="00A17A25"/>
    <w:rsid w:val="00A17C92"/>
    <w:rsid w:val="00A17D6D"/>
    <w:rsid w:val="00A20291"/>
    <w:rsid w:val="00A202E3"/>
    <w:rsid w:val="00A20C83"/>
    <w:rsid w:val="00A20E2A"/>
    <w:rsid w:val="00A20F59"/>
    <w:rsid w:val="00A21C06"/>
    <w:rsid w:val="00A21D18"/>
    <w:rsid w:val="00A2221A"/>
    <w:rsid w:val="00A22ABF"/>
    <w:rsid w:val="00A23901"/>
    <w:rsid w:val="00A23E04"/>
    <w:rsid w:val="00A24105"/>
    <w:rsid w:val="00A24118"/>
    <w:rsid w:val="00A24AAD"/>
    <w:rsid w:val="00A24B2D"/>
    <w:rsid w:val="00A2752D"/>
    <w:rsid w:val="00A27903"/>
    <w:rsid w:val="00A306B5"/>
    <w:rsid w:val="00A3195C"/>
    <w:rsid w:val="00A32066"/>
    <w:rsid w:val="00A32B8C"/>
    <w:rsid w:val="00A32F7D"/>
    <w:rsid w:val="00A33288"/>
    <w:rsid w:val="00A334AB"/>
    <w:rsid w:val="00A3378C"/>
    <w:rsid w:val="00A33DF2"/>
    <w:rsid w:val="00A33F50"/>
    <w:rsid w:val="00A34628"/>
    <w:rsid w:val="00A34648"/>
    <w:rsid w:val="00A34E01"/>
    <w:rsid w:val="00A34E68"/>
    <w:rsid w:val="00A35AD1"/>
    <w:rsid w:val="00A35DE2"/>
    <w:rsid w:val="00A36A6F"/>
    <w:rsid w:val="00A36A90"/>
    <w:rsid w:val="00A36BD4"/>
    <w:rsid w:val="00A37639"/>
    <w:rsid w:val="00A37DC8"/>
    <w:rsid w:val="00A37EC9"/>
    <w:rsid w:val="00A406FA"/>
    <w:rsid w:val="00A40A3D"/>
    <w:rsid w:val="00A40B81"/>
    <w:rsid w:val="00A411A4"/>
    <w:rsid w:val="00A412D0"/>
    <w:rsid w:val="00A41426"/>
    <w:rsid w:val="00A41510"/>
    <w:rsid w:val="00A41DFF"/>
    <w:rsid w:val="00A43006"/>
    <w:rsid w:val="00A4399F"/>
    <w:rsid w:val="00A43AE4"/>
    <w:rsid w:val="00A43BD8"/>
    <w:rsid w:val="00A44C10"/>
    <w:rsid w:val="00A451C6"/>
    <w:rsid w:val="00A454A1"/>
    <w:rsid w:val="00A456E3"/>
    <w:rsid w:val="00A45C67"/>
    <w:rsid w:val="00A45E8A"/>
    <w:rsid w:val="00A47BBB"/>
    <w:rsid w:val="00A513B4"/>
    <w:rsid w:val="00A5178B"/>
    <w:rsid w:val="00A5184A"/>
    <w:rsid w:val="00A51AF5"/>
    <w:rsid w:val="00A51D4E"/>
    <w:rsid w:val="00A51D98"/>
    <w:rsid w:val="00A51E49"/>
    <w:rsid w:val="00A522A4"/>
    <w:rsid w:val="00A5257D"/>
    <w:rsid w:val="00A52622"/>
    <w:rsid w:val="00A52AF3"/>
    <w:rsid w:val="00A52B08"/>
    <w:rsid w:val="00A53424"/>
    <w:rsid w:val="00A534EB"/>
    <w:rsid w:val="00A53578"/>
    <w:rsid w:val="00A54AE6"/>
    <w:rsid w:val="00A5541B"/>
    <w:rsid w:val="00A55E72"/>
    <w:rsid w:val="00A5626C"/>
    <w:rsid w:val="00A56D54"/>
    <w:rsid w:val="00A57244"/>
    <w:rsid w:val="00A572A2"/>
    <w:rsid w:val="00A572E8"/>
    <w:rsid w:val="00A574B7"/>
    <w:rsid w:val="00A57532"/>
    <w:rsid w:val="00A5760A"/>
    <w:rsid w:val="00A604AD"/>
    <w:rsid w:val="00A60D64"/>
    <w:rsid w:val="00A614A6"/>
    <w:rsid w:val="00A616A7"/>
    <w:rsid w:val="00A61781"/>
    <w:rsid w:val="00A61879"/>
    <w:rsid w:val="00A6313A"/>
    <w:rsid w:val="00A63FE7"/>
    <w:rsid w:val="00A6412D"/>
    <w:rsid w:val="00A644F7"/>
    <w:rsid w:val="00A64C22"/>
    <w:rsid w:val="00A64D39"/>
    <w:rsid w:val="00A65E0C"/>
    <w:rsid w:val="00A6694F"/>
    <w:rsid w:val="00A70461"/>
    <w:rsid w:val="00A70C25"/>
    <w:rsid w:val="00A70E72"/>
    <w:rsid w:val="00A714D2"/>
    <w:rsid w:val="00A71518"/>
    <w:rsid w:val="00A71734"/>
    <w:rsid w:val="00A71F9C"/>
    <w:rsid w:val="00A7214C"/>
    <w:rsid w:val="00A722E0"/>
    <w:rsid w:val="00A72309"/>
    <w:rsid w:val="00A728B3"/>
    <w:rsid w:val="00A72CE0"/>
    <w:rsid w:val="00A73229"/>
    <w:rsid w:val="00A73CB3"/>
    <w:rsid w:val="00A7478B"/>
    <w:rsid w:val="00A74AAB"/>
    <w:rsid w:val="00A74F18"/>
    <w:rsid w:val="00A76832"/>
    <w:rsid w:val="00A771D4"/>
    <w:rsid w:val="00A77685"/>
    <w:rsid w:val="00A77773"/>
    <w:rsid w:val="00A77B22"/>
    <w:rsid w:val="00A77B94"/>
    <w:rsid w:val="00A803E1"/>
    <w:rsid w:val="00A804EE"/>
    <w:rsid w:val="00A804F1"/>
    <w:rsid w:val="00A80819"/>
    <w:rsid w:val="00A808C4"/>
    <w:rsid w:val="00A80A1B"/>
    <w:rsid w:val="00A81241"/>
    <w:rsid w:val="00A81DE4"/>
    <w:rsid w:val="00A82292"/>
    <w:rsid w:val="00A82A9D"/>
    <w:rsid w:val="00A82AE4"/>
    <w:rsid w:val="00A82C8D"/>
    <w:rsid w:val="00A833E8"/>
    <w:rsid w:val="00A835B6"/>
    <w:rsid w:val="00A836FC"/>
    <w:rsid w:val="00A839AD"/>
    <w:rsid w:val="00A83B69"/>
    <w:rsid w:val="00A842CD"/>
    <w:rsid w:val="00A8446B"/>
    <w:rsid w:val="00A84DD0"/>
    <w:rsid w:val="00A85006"/>
    <w:rsid w:val="00A85278"/>
    <w:rsid w:val="00A85ADA"/>
    <w:rsid w:val="00A85C45"/>
    <w:rsid w:val="00A85EA8"/>
    <w:rsid w:val="00A8625D"/>
    <w:rsid w:val="00A868DD"/>
    <w:rsid w:val="00A86BC9"/>
    <w:rsid w:val="00A87F20"/>
    <w:rsid w:val="00A90B60"/>
    <w:rsid w:val="00A91014"/>
    <w:rsid w:val="00A91243"/>
    <w:rsid w:val="00A915AA"/>
    <w:rsid w:val="00A91628"/>
    <w:rsid w:val="00A916ED"/>
    <w:rsid w:val="00A9172B"/>
    <w:rsid w:val="00A92B8F"/>
    <w:rsid w:val="00A940D0"/>
    <w:rsid w:val="00A941EF"/>
    <w:rsid w:val="00A94E40"/>
    <w:rsid w:val="00A95269"/>
    <w:rsid w:val="00A95AEC"/>
    <w:rsid w:val="00A96775"/>
    <w:rsid w:val="00A96C8C"/>
    <w:rsid w:val="00A9725E"/>
    <w:rsid w:val="00A97550"/>
    <w:rsid w:val="00A97817"/>
    <w:rsid w:val="00A97EB7"/>
    <w:rsid w:val="00AA03DD"/>
    <w:rsid w:val="00AA1ABF"/>
    <w:rsid w:val="00AA1EFF"/>
    <w:rsid w:val="00AA223B"/>
    <w:rsid w:val="00AA2A20"/>
    <w:rsid w:val="00AA3062"/>
    <w:rsid w:val="00AA30E4"/>
    <w:rsid w:val="00AA312E"/>
    <w:rsid w:val="00AA3289"/>
    <w:rsid w:val="00AA379A"/>
    <w:rsid w:val="00AA3BBD"/>
    <w:rsid w:val="00AA3E1C"/>
    <w:rsid w:val="00AA5210"/>
    <w:rsid w:val="00AA6C64"/>
    <w:rsid w:val="00AA6D38"/>
    <w:rsid w:val="00AA749C"/>
    <w:rsid w:val="00AA79C9"/>
    <w:rsid w:val="00AA7DA9"/>
    <w:rsid w:val="00AA7E23"/>
    <w:rsid w:val="00AB092E"/>
    <w:rsid w:val="00AB0D95"/>
    <w:rsid w:val="00AB0E9E"/>
    <w:rsid w:val="00AB0F4E"/>
    <w:rsid w:val="00AB17F6"/>
    <w:rsid w:val="00AB1A79"/>
    <w:rsid w:val="00AB1BA7"/>
    <w:rsid w:val="00AB1FA8"/>
    <w:rsid w:val="00AB1FD6"/>
    <w:rsid w:val="00AB264A"/>
    <w:rsid w:val="00AB286B"/>
    <w:rsid w:val="00AB2E15"/>
    <w:rsid w:val="00AB2FB7"/>
    <w:rsid w:val="00AB3E39"/>
    <w:rsid w:val="00AB51D5"/>
    <w:rsid w:val="00AB5DE1"/>
    <w:rsid w:val="00AB73D0"/>
    <w:rsid w:val="00AB764A"/>
    <w:rsid w:val="00AB7929"/>
    <w:rsid w:val="00ABE570"/>
    <w:rsid w:val="00AC0484"/>
    <w:rsid w:val="00AC04D5"/>
    <w:rsid w:val="00AC0635"/>
    <w:rsid w:val="00AC10DA"/>
    <w:rsid w:val="00AC1369"/>
    <w:rsid w:val="00AC19FC"/>
    <w:rsid w:val="00AC1CE4"/>
    <w:rsid w:val="00AC1D3D"/>
    <w:rsid w:val="00AC2303"/>
    <w:rsid w:val="00AC2957"/>
    <w:rsid w:val="00AC311A"/>
    <w:rsid w:val="00AC3277"/>
    <w:rsid w:val="00AC3DB0"/>
    <w:rsid w:val="00AC3DF7"/>
    <w:rsid w:val="00AC3F3D"/>
    <w:rsid w:val="00AC47DC"/>
    <w:rsid w:val="00AC4B09"/>
    <w:rsid w:val="00AC4D3B"/>
    <w:rsid w:val="00AC5234"/>
    <w:rsid w:val="00AC5EF3"/>
    <w:rsid w:val="00AC689E"/>
    <w:rsid w:val="00AC6964"/>
    <w:rsid w:val="00AC7123"/>
    <w:rsid w:val="00AC71CF"/>
    <w:rsid w:val="00AC771C"/>
    <w:rsid w:val="00AC7821"/>
    <w:rsid w:val="00AC7913"/>
    <w:rsid w:val="00AC7EC3"/>
    <w:rsid w:val="00AD0286"/>
    <w:rsid w:val="00AD08A4"/>
    <w:rsid w:val="00AD0BBD"/>
    <w:rsid w:val="00AD1438"/>
    <w:rsid w:val="00AD15B2"/>
    <w:rsid w:val="00AD22E1"/>
    <w:rsid w:val="00AD244A"/>
    <w:rsid w:val="00AD25C7"/>
    <w:rsid w:val="00AD26C9"/>
    <w:rsid w:val="00AD2BFF"/>
    <w:rsid w:val="00AD2E41"/>
    <w:rsid w:val="00AD3478"/>
    <w:rsid w:val="00AD3D01"/>
    <w:rsid w:val="00AD46A6"/>
    <w:rsid w:val="00AD53B7"/>
    <w:rsid w:val="00AD5453"/>
    <w:rsid w:val="00AD5F2A"/>
    <w:rsid w:val="00AD6938"/>
    <w:rsid w:val="00AD7295"/>
    <w:rsid w:val="00AD752A"/>
    <w:rsid w:val="00AD7A9E"/>
    <w:rsid w:val="00AD7B2B"/>
    <w:rsid w:val="00AE0258"/>
    <w:rsid w:val="00AE02A2"/>
    <w:rsid w:val="00AE145E"/>
    <w:rsid w:val="00AE22D0"/>
    <w:rsid w:val="00AE23DF"/>
    <w:rsid w:val="00AE25F6"/>
    <w:rsid w:val="00AE3971"/>
    <w:rsid w:val="00AE55CE"/>
    <w:rsid w:val="00AE631D"/>
    <w:rsid w:val="00AE658E"/>
    <w:rsid w:val="00AE764C"/>
    <w:rsid w:val="00AE7676"/>
    <w:rsid w:val="00AE7793"/>
    <w:rsid w:val="00AE7941"/>
    <w:rsid w:val="00AF06AE"/>
    <w:rsid w:val="00AF11B0"/>
    <w:rsid w:val="00AF173E"/>
    <w:rsid w:val="00AF17AC"/>
    <w:rsid w:val="00AF1EEE"/>
    <w:rsid w:val="00AF203F"/>
    <w:rsid w:val="00AF252E"/>
    <w:rsid w:val="00AF2911"/>
    <w:rsid w:val="00AF2DED"/>
    <w:rsid w:val="00AF34CA"/>
    <w:rsid w:val="00AF3CB7"/>
    <w:rsid w:val="00AF4004"/>
    <w:rsid w:val="00AF4ED5"/>
    <w:rsid w:val="00AF501D"/>
    <w:rsid w:val="00AF54EE"/>
    <w:rsid w:val="00AF56D5"/>
    <w:rsid w:val="00AF58BB"/>
    <w:rsid w:val="00AF5C3E"/>
    <w:rsid w:val="00AF6351"/>
    <w:rsid w:val="00AF6489"/>
    <w:rsid w:val="00AF6D6C"/>
    <w:rsid w:val="00AF7113"/>
    <w:rsid w:val="00B004AA"/>
    <w:rsid w:val="00B005F7"/>
    <w:rsid w:val="00B00810"/>
    <w:rsid w:val="00B00C8B"/>
    <w:rsid w:val="00B016F2"/>
    <w:rsid w:val="00B0230D"/>
    <w:rsid w:val="00B02421"/>
    <w:rsid w:val="00B02667"/>
    <w:rsid w:val="00B02FDA"/>
    <w:rsid w:val="00B0342B"/>
    <w:rsid w:val="00B034C4"/>
    <w:rsid w:val="00B035F8"/>
    <w:rsid w:val="00B03A55"/>
    <w:rsid w:val="00B03BCB"/>
    <w:rsid w:val="00B04307"/>
    <w:rsid w:val="00B04410"/>
    <w:rsid w:val="00B04686"/>
    <w:rsid w:val="00B04F5B"/>
    <w:rsid w:val="00B0511B"/>
    <w:rsid w:val="00B056BE"/>
    <w:rsid w:val="00B05F2F"/>
    <w:rsid w:val="00B064DC"/>
    <w:rsid w:val="00B07B56"/>
    <w:rsid w:val="00B07D37"/>
    <w:rsid w:val="00B07ED1"/>
    <w:rsid w:val="00B1003A"/>
    <w:rsid w:val="00B10419"/>
    <w:rsid w:val="00B106D5"/>
    <w:rsid w:val="00B10C4E"/>
    <w:rsid w:val="00B10F42"/>
    <w:rsid w:val="00B112F1"/>
    <w:rsid w:val="00B11CBF"/>
    <w:rsid w:val="00B11E48"/>
    <w:rsid w:val="00B11E50"/>
    <w:rsid w:val="00B11E69"/>
    <w:rsid w:val="00B12424"/>
    <w:rsid w:val="00B12910"/>
    <w:rsid w:val="00B12DEA"/>
    <w:rsid w:val="00B12EFE"/>
    <w:rsid w:val="00B131EC"/>
    <w:rsid w:val="00B136F3"/>
    <w:rsid w:val="00B13B47"/>
    <w:rsid w:val="00B13D28"/>
    <w:rsid w:val="00B13DD6"/>
    <w:rsid w:val="00B14330"/>
    <w:rsid w:val="00B14653"/>
    <w:rsid w:val="00B14BF6"/>
    <w:rsid w:val="00B154C8"/>
    <w:rsid w:val="00B163DC"/>
    <w:rsid w:val="00B16505"/>
    <w:rsid w:val="00B16592"/>
    <w:rsid w:val="00B17164"/>
    <w:rsid w:val="00B1716B"/>
    <w:rsid w:val="00B17815"/>
    <w:rsid w:val="00B17A2E"/>
    <w:rsid w:val="00B17F78"/>
    <w:rsid w:val="00B2013E"/>
    <w:rsid w:val="00B2023C"/>
    <w:rsid w:val="00B206B2"/>
    <w:rsid w:val="00B20E65"/>
    <w:rsid w:val="00B20FEC"/>
    <w:rsid w:val="00B210E2"/>
    <w:rsid w:val="00B21A58"/>
    <w:rsid w:val="00B22256"/>
    <w:rsid w:val="00B223D8"/>
    <w:rsid w:val="00B2274B"/>
    <w:rsid w:val="00B22D27"/>
    <w:rsid w:val="00B22F72"/>
    <w:rsid w:val="00B23216"/>
    <w:rsid w:val="00B23651"/>
    <w:rsid w:val="00B23796"/>
    <w:rsid w:val="00B24268"/>
    <w:rsid w:val="00B25604"/>
    <w:rsid w:val="00B25B7B"/>
    <w:rsid w:val="00B26168"/>
    <w:rsid w:val="00B2734C"/>
    <w:rsid w:val="00B27984"/>
    <w:rsid w:val="00B27C08"/>
    <w:rsid w:val="00B27FC8"/>
    <w:rsid w:val="00B27FE3"/>
    <w:rsid w:val="00B303DF"/>
    <w:rsid w:val="00B30C44"/>
    <w:rsid w:val="00B31376"/>
    <w:rsid w:val="00B31AC0"/>
    <w:rsid w:val="00B31C3E"/>
    <w:rsid w:val="00B31D7C"/>
    <w:rsid w:val="00B3277E"/>
    <w:rsid w:val="00B32D40"/>
    <w:rsid w:val="00B333DB"/>
    <w:rsid w:val="00B3351B"/>
    <w:rsid w:val="00B335D1"/>
    <w:rsid w:val="00B33CD3"/>
    <w:rsid w:val="00B34971"/>
    <w:rsid w:val="00B34AD9"/>
    <w:rsid w:val="00B354A7"/>
    <w:rsid w:val="00B3571D"/>
    <w:rsid w:val="00B35D25"/>
    <w:rsid w:val="00B36CAF"/>
    <w:rsid w:val="00B375F6"/>
    <w:rsid w:val="00B37AC3"/>
    <w:rsid w:val="00B37D82"/>
    <w:rsid w:val="00B37E4C"/>
    <w:rsid w:val="00B400B6"/>
    <w:rsid w:val="00B40F48"/>
    <w:rsid w:val="00B4247D"/>
    <w:rsid w:val="00B43084"/>
    <w:rsid w:val="00B43397"/>
    <w:rsid w:val="00B43AD1"/>
    <w:rsid w:val="00B43F10"/>
    <w:rsid w:val="00B44910"/>
    <w:rsid w:val="00B44B47"/>
    <w:rsid w:val="00B4536C"/>
    <w:rsid w:val="00B45B8A"/>
    <w:rsid w:val="00B46154"/>
    <w:rsid w:val="00B46413"/>
    <w:rsid w:val="00B46574"/>
    <w:rsid w:val="00B46E7F"/>
    <w:rsid w:val="00B47CF5"/>
    <w:rsid w:val="00B50134"/>
    <w:rsid w:val="00B50308"/>
    <w:rsid w:val="00B50547"/>
    <w:rsid w:val="00B507E3"/>
    <w:rsid w:val="00B50A9F"/>
    <w:rsid w:val="00B50AD7"/>
    <w:rsid w:val="00B5134A"/>
    <w:rsid w:val="00B51396"/>
    <w:rsid w:val="00B5160D"/>
    <w:rsid w:val="00B51BA3"/>
    <w:rsid w:val="00B51FFA"/>
    <w:rsid w:val="00B522D5"/>
    <w:rsid w:val="00B52A1E"/>
    <w:rsid w:val="00B53505"/>
    <w:rsid w:val="00B53507"/>
    <w:rsid w:val="00B5372B"/>
    <w:rsid w:val="00B53A39"/>
    <w:rsid w:val="00B53CF5"/>
    <w:rsid w:val="00B53DE8"/>
    <w:rsid w:val="00B5478A"/>
    <w:rsid w:val="00B56370"/>
    <w:rsid w:val="00B567AB"/>
    <w:rsid w:val="00B56824"/>
    <w:rsid w:val="00B569F6"/>
    <w:rsid w:val="00B56BEA"/>
    <w:rsid w:val="00B56F10"/>
    <w:rsid w:val="00B5744D"/>
    <w:rsid w:val="00B602B7"/>
    <w:rsid w:val="00B60C14"/>
    <w:rsid w:val="00B616C7"/>
    <w:rsid w:val="00B61C33"/>
    <w:rsid w:val="00B62059"/>
    <w:rsid w:val="00B62CA6"/>
    <w:rsid w:val="00B63298"/>
    <w:rsid w:val="00B63A38"/>
    <w:rsid w:val="00B64203"/>
    <w:rsid w:val="00B6434E"/>
    <w:rsid w:val="00B64451"/>
    <w:rsid w:val="00B64AC0"/>
    <w:rsid w:val="00B64DD7"/>
    <w:rsid w:val="00B65835"/>
    <w:rsid w:val="00B65B59"/>
    <w:rsid w:val="00B65B9A"/>
    <w:rsid w:val="00B662ED"/>
    <w:rsid w:val="00B663E4"/>
    <w:rsid w:val="00B6685F"/>
    <w:rsid w:val="00B66E0A"/>
    <w:rsid w:val="00B672B8"/>
    <w:rsid w:val="00B676AC"/>
    <w:rsid w:val="00B6774C"/>
    <w:rsid w:val="00B6783B"/>
    <w:rsid w:val="00B67AD8"/>
    <w:rsid w:val="00B70535"/>
    <w:rsid w:val="00B70548"/>
    <w:rsid w:val="00B7085A"/>
    <w:rsid w:val="00B71D79"/>
    <w:rsid w:val="00B71EA0"/>
    <w:rsid w:val="00B72346"/>
    <w:rsid w:val="00B72E23"/>
    <w:rsid w:val="00B73104"/>
    <w:rsid w:val="00B733D5"/>
    <w:rsid w:val="00B737BB"/>
    <w:rsid w:val="00B7394B"/>
    <w:rsid w:val="00B73F6A"/>
    <w:rsid w:val="00B740F0"/>
    <w:rsid w:val="00B7490C"/>
    <w:rsid w:val="00B75D56"/>
    <w:rsid w:val="00B762AE"/>
    <w:rsid w:val="00B763AE"/>
    <w:rsid w:val="00B767BE"/>
    <w:rsid w:val="00B76A33"/>
    <w:rsid w:val="00B76E24"/>
    <w:rsid w:val="00B77AA2"/>
    <w:rsid w:val="00B80B21"/>
    <w:rsid w:val="00B80C81"/>
    <w:rsid w:val="00B80C98"/>
    <w:rsid w:val="00B8114D"/>
    <w:rsid w:val="00B819AB"/>
    <w:rsid w:val="00B83005"/>
    <w:rsid w:val="00B830B0"/>
    <w:rsid w:val="00B830E4"/>
    <w:rsid w:val="00B8327B"/>
    <w:rsid w:val="00B833B1"/>
    <w:rsid w:val="00B8365A"/>
    <w:rsid w:val="00B83A78"/>
    <w:rsid w:val="00B83F12"/>
    <w:rsid w:val="00B8443B"/>
    <w:rsid w:val="00B86AA5"/>
    <w:rsid w:val="00B874C1"/>
    <w:rsid w:val="00B87A39"/>
    <w:rsid w:val="00B87AF2"/>
    <w:rsid w:val="00B87DA5"/>
    <w:rsid w:val="00B90C17"/>
    <w:rsid w:val="00B90F1D"/>
    <w:rsid w:val="00B912D1"/>
    <w:rsid w:val="00B91AFB"/>
    <w:rsid w:val="00B91E6D"/>
    <w:rsid w:val="00B9228A"/>
    <w:rsid w:val="00B9231D"/>
    <w:rsid w:val="00B92ACC"/>
    <w:rsid w:val="00B933AB"/>
    <w:rsid w:val="00B93956"/>
    <w:rsid w:val="00B946B5"/>
    <w:rsid w:val="00B94B12"/>
    <w:rsid w:val="00B952FE"/>
    <w:rsid w:val="00B954C7"/>
    <w:rsid w:val="00B95A20"/>
    <w:rsid w:val="00B95A68"/>
    <w:rsid w:val="00B95EA0"/>
    <w:rsid w:val="00B96056"/>
    <w:rsid w:val="00B96191"/>
    <w:rsid w:val="00B963EB"/>
    <w:rsid w:val="00B96470"/>
    <w:rsid w:val="00B971E7"/>
    <w:rsid w:val="00B97412"/>
    <w:rsid w:val="00B974E3"/>
    <w:rsid w:val="00B97741"/>
    <w:rsid w:val="00B97AE0"/>
    <w:rsid w:val="00B97DF9"/>
    <w:rsid w:val="00BA090C"/>
    <w:rsid w:val="00BA0C84"/>
    <w:rsid w:val="00BA1055"/>
    <w:rsid w:val="00BA189F"/>
    <w:rsid w:val="00BA1987"/>
    <w:rsid w:val="00BA1E8B"/>
    <w:rsid w:val="00BA2728"/>
    <w:rsid w:val="00BA4617"/>
    <w:rsid w:val="00BA4CD0"/>
    <w:rsid w:val="00BA5B08"/>
    <w:rsid w:val="00BA68AF"/>
    <w:rsid w:val="00BA6CB0"/>
    <w:rsid w:val="00BA7D22"/>
    <w:rsid w:val="00BA7F3A"/>
    <w:rsid w:val="00BB0555"/>
    <w:rsid w:val="00BB07A4"/>
    <w:rsid w:val="00BB0B65"/>
    <w:rsid w:val="00BB0C34"/>
    <w:rsid w:val="00BB1139"/>
    <w:rsid w:val="00BB1175"/>
    <w:rsid w:val="00BB1296"/>
    <w:rsid w:val="00BB1432"/>
    <w:rsid w:val="00BB1693"/>
    <w:rsid w:val="00BB260E"/>
    <w:rsid w:val="00BB28F1"/>
    <w:rsid w:val="00BB2DD1"/>
    <w:rsid w:val="00BB3259"/>
    <w:rsid w:val="00BB36FB"/>
    <w:rsid w:val="00BB3C4D"/>
    <w:rsid w:val="00BB3D03"/>
    <w:rsid w:val="00BB3D48"/>
    <w:rsid w:val="00BB3DF7"/>
    <w:rsid w:val="00BB481F"/>
    <w:rsid w:val="00BB4D49"/>
    <w:rsid w:val="00BB51BA"/>
    <w:rsid w:val="00BB526D"/>
    <w:rsid w:val="00BB538A"/>
    <w:rsid w:val="00BB5D5D"/>
    <w:rsid w:val="00BB67AB"/>
    <w:rsid w:val="00BB68DC"/>
    <w:rsid w:val="00BB6E9A"/>
    <w:rsid w:val="00BB6ECF"/>
    <w:rsid w:val="00BB6F13"/>
    <w:rsid w:val="00BB7430"/>
    <w:rsid w:val="00BB77E4"/>
    <w:rsid w:val="00BC01D2"/>
    <w:rsid w:val="00BC0AF2"/>
    <w:rsid w:val="00BC1DE7"/>
    <w:rsid w:val="00BC2003"/>
    <w:rsid w:val="00BC2AC0"/>
    <w:rsid w:val="00BC36E7"/>
    <w:rsid w:val="00BC4237"/>
    <w:rsid w:val="00BC4D58"/>
    <w:rsid w:val="00BC5EF9"/>
    <w:rsid w:val="00BC7181"/>
    <w:rsid w:val="00BC753B"/>
    <w:rsid w:val="00BC79CB"/>
    <w:rsid w:val="00BC7C43"/>
    <w:rsid w:val="00BC7E05"/>
    <w:rsid w:val="00BD0AAD"/>
    <w:rsid w:val="00BD122E"/>
    <w:rsid w:val="00BD1D3C"/>
    <w:rsid w:val="00BD25FC"/>
    <w:rsid w:val="00BD2A09"/>
    <w:rsid w:val="00BD2F85"/>
    <w:rsid w:val="00BD3019"/>
    <w:rsid w:val="00BD3538"/>
    <w:rsid w:val="00BD35ED"/>
    <w:rsid w:val="00BD47A2"/>
    <w:rsid w:val="00BD4A0D"/>
    <w:rsid w:val="00BD5458"/>
    <w:rsid w:val="00BD5678"/>
    <w:rsid w:val="00BD59BA"/>
    <w:rsid w:val="00BD5C53"/>
    <w:rsid w:val="00BD5E29"/>
    <w:rsid w:val="00BD619F"/>
    <w:rsid w:val="00BD6598"/>
    <w:rsid w:val="00BD6ECE"/>
    <w:rsid w:val="00BD7677"/>
    <w:rsid w:val="00BE0021"/>
    <w:rsid w:val="00BE035F"/>
    <w:rsid w:val="00BE1247"/>
    <w:rsid w:val="00BE142B"/>
    <w:rsid w:val="00BE162D"/>
    <w:rsid w:val="00BE1C5F"/>
    <w:rsid w:val="00BE2104"/>
    <w:rsid w:val="00BE2267"/>
    <w:rsid w:val="00BE25A1"/>
    <w:rsid w:val="00BE25AC"/>
    <w:rsid w:val="00BE2998"/>
    <w:rsid w:val="00BE2F02"/>
    <w:rsid w:val="00BE3576"/>
    <w:rsid w:val="00BE3AE6"/>
    <w:rsid w:val="00BE4B58"/>
    <w:rsid w:val="00BE4C97"/>
    <w:rsid w:val="00BE4CBD"/>
    <w:rsid w:val="00BE4F9E"/>
    <w:rsid w:val="00BE57B4"/>
    <w:rsid w:val="00BE5B98"/>
    <w:rsid w:val="00BE5E70"/>
    <w:rsid w:val="00BE6301"/>
    <w:rsid w:val="00BE6436"/>
    <w:rsid w:val="00BE6759"/>
    <w:rsid w:val="00BE68BF"/>
    <w:rsid w:val="00BE6EBF"/>
    <w:rsid w:val="00BE729F"/>
    <w:rsid w:val="00BF0484"/>
    <w:rsid w:val="00BF06DD"/>
    <w:rsid w:val="00BF0B29"/>
    <w:rsid w:val="00BF1A77"/>
    <w:rsid w:val="00BF269A"/>
    <w:rsid w:val="00BF2743"/>
    <w:rsid w:val="00BF2973"/>
    <w:rsid w:val="00BF2EF5"/>
    <w:rsid w:val="00BF2F13"/>
    <w:rsid w:val="00BF30F0"/>
    <w:rsid w:val="00BF4711"/>
    <w:rsid w:val="00BF498E"/>
    <w:rsid w:val="00BF51ED"/>
    <w:rsid w:val="00BF524E"/>
    <w:rsid w:val="00BF6D68"/>
    <w:rsid w:val="00BF6E90"/>
    <w:rsid w:val="00BF6EC4"/>
    <w:rsid w:val="00BF7347"/>
    <w:rsid w:val="00C009F2"/>
    <w:rsid w:val="00C00F92"/>
    <w:rsid w:val="00C010F7"/>
    <w:rsid w:val="00C01284"/>
    <w:rsid w:val="00C012B6"/>
    <w:rsid w:val="00C01C37"/>
    <w:rsid w:val="00C01C5D"/>
    <w:rsid w:val="00C02006"/>
    <w:rsid w:val="00C0237C"/>
    <w:rsid w:val="00C0265E"/>
    <w:rsid w:val="00C02E4E"/>
    <w:rsid w:val="00C02FA1"/>
    <w:rsid w:val="00C03354"/>
    <w:rsid w:val="00C03737"/>
    <w:rsid w:val="00C05394"/>
    <w:rsid w:val="00C05B18"/>
    <w:rsid w:val="00C05F52"/>
    <w:rsid w:val="00C0696C"/>
    <w:rsid w:val="00C07013"/>
    <w:rsid w:val="00C0766D"/>
    <w:rsid w:val="00C07BA3"/>
    <w:rsid w:val="00C07CF2"/>
    <w:rsid w:val="00C07E0B"/>
    <w:rsid w:val="00C1033B"/>
    <w:rsid w:val="00C1034F"/>
    <w:rsid w:val="00C1085D"/>
    <w:rsid w:val="00C10AA8"/>
    <w:rsid w:val="00C11A72"/>
    <w:rsid w:val="00C11D92"/>
    <w:rsid w:val="00C131FB"/>
    <w:rsid w:val="00C1322E"/>
    <w:rsid w:val="00C13490"/>
    <w:rsid w:val="00C13E9A"/>
    <w:rsid w:val="00C148A7"/>
    <w:rsid w:val="00C14E99"/>
    <w:rsid w:val="00C1555E"/>
    <w:rsid w:val="00C157E1"/>
    <w:rsid w:val="00C15888"/>
    <w:rsid w:val="00C15C04"/>
    <w:rsid w:val="00C16534"/>
    <w:rsid w:val="00C16540"/>
    <w:rsid w:val="00C16EBC"/>
    <w:rsid w:val="00C179C3"/>
    <w:rsid w:val="00C17A6C"/>
    <w:rsid w:val="00C17B41"/>
    <w:rsid w:val="00C17E49"/>
    <w:rsid w:val="00C17E7B"/>
    <w:rsid w:val="00C20A1D"/>
    <w:rsid w:val="00C21176"/>
    <w:rsid w:val="00C2136F"/>
    <w:rsid w:val="00C21E5B"/>
    <w:rsid w:val="00C221A5"/>
    <w:rsid w:val="00C22E22"/>
    <w:rsid w:val="00C23E42"/>
    <w:rsid w:val="00C240B4"/>
    <w:rsid w:val="00C24239"/>
    <w:rsid w:val="00C24D9A"/>
    <w:rsid w:val="00C25747"/>
    <w:rsid w:val="00C25808"/>
    <w:rsid w:val="00C25D15"/>
    <w:rsid w:val="00C25DA1"/>
    <w:rsid w:val="00C262CD"/>
    <w:rsid w:val="00C26353"/>
    <w:rsid w:val="00C263CD"/>
    <w:rsid w:val="00C2689E"/>
    <w:rsid w:val="00C26C39"/>
    <w:rsid w:val="00C275F7"/>
    <w:rsid w:val="00C2765C"/>
    <w:rsid w:val="00C27EEB"/>
    <w:rsid w:val="00C30099"/>
    <w:rsid w:val="00C30A1C"/>
    <w:rsid w:val="00C30BA7"/>
    <w:rsid w:val="00C30C84"/>
    <w:rsid w:val="00C30EBB"/>
    <w:rsid w:val="00C31216"/>
    <w:rsid w:val="00C313A1"/>
    <w:rsid w:val="00C31DF4"/>
    <w:rsid w:val="00C321CE"/>
    <w:rsid w:val="00C32408"/>
    <w:rsid w:val="00C3252A"/>
    <w:rsid w:val="00C325F0"/>
    <w:rsid w:val="00C328A4"/>
    <w:rsid w:val="00C33208"/>
    <w:rsid w:val="00C33421"/>
    <w:rsid w:val="00C3376E"/>
    <w:rsid w:val="00C33BDB"/>
    <w:rsid w:val="00C34019"/>
    <w:rsid w:val="00C344C0"/>
    <w:rsid w:val="00C344C6"/>
    <w:rsid w:val="00C348E4"/>
    <w:rsid w:val="00C355C9"/>
    <w:rsid w:val="00C35C13"/>
    <w:rsid w:val="00C36395"/>
    <w:rsid w:val="00C367D2"/>
    <w:rsid w:val="00C36FE2"/>
    <w:rsid w:val="00C37168"/>
    <w:rsid w:val="00C37C9A"/>
    <w:rsid w:val="00C40299"/>
    <w:rsid w:val="00C4103B"/>
    <w:rsid w:val="00C42A4D"/>
    <w:rsid w:val="00C42FA3"/>
    <w:rsid w:val="00C43783"/>
    <w:rsid w:val="00C43805"/>
    <w:rsid w:val="00C43866"/>
    <w:rsid w:val="00C43A5E"/>
    <w:rsid w:val="00C43AE3"/>
    <w:rsid w:val="00C43BA3"/>
    <w:rsid w:val="00C445FF"/>
    <w:rsid w:val="00C4563F"/>
    <w:rsid w:val="00C457BA"/>
    <w:rsid w:val="00C4581E"/>
    <w:rsid w:val="00C45B57"/>
    <w:rsid w:val="00C465CB"/>
    <w:rsid w:val="00C46759"/>
    <w:rsid w:val="00C4675D"/>
    <w:rsid w:val="00C471F6"/>
    <w:rsid w:val="00C474DD"/>
    <w:rsid w:val="00C47813"/>
    <w:rsid w:val="00C50711"/>
    <w:rsid w:val="00C509AF"/>
    <w:rsid w:val="00C510A6"/>
    <w:rsid w:val="00C51B9B"/>
    <w:rsid w:val="00C52287"/>
    <w:rsid w:val="00C524E4"/>
    <w:rsid w:val="00C5343A"/>
    <w:rsid w:val="00C5503B"/>
    <w:rsid w:val="00C5653F"/>
    <w:rsid w:val="00C565ED"/>
    <w:rsid w:val="00C56C0C"/>
    <w:rsid w:val="00C577F0"/>
    <w:rsid w:val="00C57BAD"/>
    <w:rsid w:val="00C57F13"/>
    <w:rsid w:val="00C6014C"/>
    <w:rsid w:val="00C60571"/>
    <w:rsid w:val="00C60805"/>
    <w:rsid w:val="00C609FF"/>
    <w:rsid w:val="00C60EE3"/>
    <w:rsid w:val="00C615FD"/>
    <w:rsid w:val="00C619DC"/>
    <w:rsid w:val="00C61A38"/>
    <w:rsid w:val="00C61A87"/>
    <w:rsid w:val="00C61FB1"/>
    <w:rsid w:val="00C62665"/>
    <w:rsid w:val="00C6379D"/>
    <w:rsid w:val="00C637F1"/>
    <w:rsid w:val="00C6446C"/>
    <w:rsid w:val="00C647B1"/>
    <w:rsid w:val="00C66647"/>
    <w:rsid w:val="00C66B79"/>
    <w:rsid w:val="00C673F5"/>
    <w:rsid w:val="00C67509"/>
    <w:rsid w:val="00C677E5"/>
    <w:rsid w:val="00C678DB"/>
    <w:rsid w:val="00C70693"/>
    <w:rsid w:val="00C7070F"/>
    <w:rsid w:val="00C70850"/>
    <w:rsid w:val="00C70CED"/>
    <w:rsid w:val="00C70CF3"/>
    <w:rsid w:val="00C70E03"/>
    <w:rsid w:val="00C7138F"/>
    <w:rsid w:val="00C713ED"/>
    <w:rsid w:val="00C717B0"/>
    <w:rsid w:val="00C72018"/>
    <w:rsid w:val="00C72863"/>
    <w:rsid w:val="00C7344B"/>
    <w:rsid w:val="00C73593"/>
    <w:rsid w:val="00C7360B"/>
    <w:rsid w:val="00C73C3D"/>
    <w:rsid w:val="00C73F0B"/>
    <w:rsid w:val="00C74207"/>
    <w:rsid w:val="00C74F0F"/>
    <w:rsid w:val="00C7570C"/>
    <w:rsid w:val="00C76933"/>
    <w:rsid w:val="00C773DA"/>
    <w:rsid w:val="00C77A4A"/>
    <w:rsid w:val="00C77B9F"/>
    <w:rsid w:val="00C801EB"/>
    <w:rsid w:val="00C80330"/>
    <w:rsid w:val="00C804D4"/>
    <w:rsid w:val="00C80883"/>
    <w:rsid w:val="00C812B4"/>
    <w:rsid w:val="00C81824"/>
    <w:rsid w:val="00C81B32"/>
    <w:rsid w:val="00C821D3"/>
    <w:rsid w:val="00C823B9"/>
    <w:rsid w:val="00C829B5"/>
    <w:rsid w:val="00C83B86"/>
    <w:rsid w:val="00C83B94"/>
    <w:rsid w:val="00C841BA"/>
    <w:rsid w:val="00C84BE2"/>
    <w:rsid w:val="00C84D99"/>
    <w:rsid w:val="00C84F5B"/>
    <w:rsid w:val="00C8589D"/>
    <w:rsid w:val="00C8654B"/>
    <w:rsid w:val="00C868F6"/>
    <w:rsid w:val="00C86BA5"/>
    <w:rsid w:val="00C86BFF"/>
    <w:rsid w:val="00C86D04"/>
    <w:rsid w:val="00C874BC"/>
    <w:rsid w:val="00C877D6"/>
    <w:rsid w:val="00C87BAF"/>
    <w:rsid w:val="00C87BF8"/>
    <w:rsid w:val="00C9010B"/>
    <w:rsid w:val="00C90435"/>
    <w:rsid w:val="00C905BF"/>
    <w:rsid w:val="00C90D56"/>
    <w:rsid w:val="00C90E2E"/>
    <w:rsid w:val="00C9114A"/>
    <w:rsid w:val="00C915D7"/>
    <w:rsid w:val="00C92F67"/>
    <w:rsid w:val="00C936B9"/>
    <w:rsid w:val="00C93CE9"/>
    <w:rsid w:val="00C94A4B"/>
    <w:rsid w:val="00C950EE"/>
    <w:rsid w:val="00C9519B"/>
    <w:rsid w:val="00C9626E"/>
    <w:rsid w:val="00C9644C"/>
    <w:rsid w:val="00C96556"/>
    <w:rsid w:val="00C97F43"/>
    <w:rsid w:val="00CA0E2F"/>
    <w:rsid w:val="00CA0F66"/>
    <w:rsid w:val="00CA0FB1"/>
    <w:rsid w:val="00CA1507"/>
    <w:rsid w:val="00CA1628"/>
    <w:rsid w:val="00CA2EB8"/>
    <w:rsid w:val="00CA2F26"/>
    <w:rsid w:val="00CA3069"/>
    <w:rsid w:val="00CA3E32"/>
    <w:rsid w:val="00CA4280"/>
    <w:rsid w:val="00CA4DB1"/>
    <w:rsid w:val="00CA4DF7"/>
    <w:rsid w:val="00CA520F"/>
    <w:rsid w:val="00CA5552"/>
    <w:rsid w:val="00CA55D6"/>
    <w:rsid w:val="00CA56BC"/>
    <w:rsid w:val="00CA5AA5"/>
    <w:rsid w:val="00CA660A"/>
    <w:rsid w:val="00CA6859"/>
    <w:rsid w:val="00CA7235"/>
    <w:rsid w:val="00CA7B2E"/>
    <w:rsid w:val="00CA7B7E"/>
    <w:rsid w:val="00CB0190"/>
    <w:rsid w:val="00CB067F"/>
    <w:rsid w:val="00CB0A65"/>
    <w:rsid w:val="00CB0AA5"/>
    <w:rsid w:val="00CB139C"/>
    <w:rsid w:val="00CB1457"/>
    <w:rsid w:val="00CB14C4"/>
    <w:rsid w:val="00CB15E2"/>
    <w:rsid w:val="00CB211C"/>
    <w:rsid w:val="00CB3477"/>
    <w:rsid w:val="00CB3497"/>
    <w:rsid w:val="00CB4102"/>
    <w:rsid w:val="00CB4D04"/>
    <w:rsid w:val="00CB6161"/>
    <w:rsid w:val="00CB661C"/>
    <w:rsid w:val="00CB66F6"/>
    <w:rsid w:val="00CB6A29"/>
    <w:rsid w:val="00CB7CFC"/>
    <w:rsid w:val="00CC0FDF"/>
    <w:rsid w:val="00CC10BE"/>
    <w:rsid w:val="00CC1487"/>
    <w:rsid w:val="00CC171E"/>
    <w:rsid w:val="00CC1D06"/>
    <w:rsid w:val="00CC2708"/>
    <w:rsid w:val="00CC27B5"/>
    <w:rsid w:val="00CC3149"/>
    <w:rsid w:val="00CC316B"/>
    <w:rsid w:val="00CC31F4"/>
    <w:rsid w:val="00CC37F6"/>
    <w:rsid w:val="00CC3C7C"/>
    <w:rsid w:val="00CC46BC"/>
    <w:rsid w:val="00CC5C86"/>
    <w:rsid w:val="00CC664F"/>
    <w:rsid w:val="00CC69FF"/>
    <w:rsid w:val="00CC7012"/>
    <w:rsid w:val="00CC737C"/>
    <w:rsid w:val="00CC7DA3"/>
    <w:rsid w:val="00CD0E70"/>
    <w:rsid w:val="00CD1121"/>
    <w:rsid w:val="00CD1155"/>
    <w:rsid w:val="00CD2F85"/>
    <w:rsid w:val="00CD3331"/>
    <w:rsid w:val="00CD33AC"/>
    <w:rsid w:val="00CD397F"/>
    <w:rsid w:val="00CD3FBA"/>
    <w:rsid w:val="00CD46D7"/>
    <w:rsid w:val="00CD5017"/>
    <w:rsid w:val="00CD519A"/>
    <w:rsid w:val="00CD53F5"/>
    <w:rsid w:val="00CD6FE1"/>
    <w:rsid w:val="00CD7F0A"/>
    <w:rsid w:val="00CE140C"/>
    <w:rsid w:val="00CE159C"/>
    <w:rsid w:val="00CE17E7"/>
    <w:rsid w:val="00CE1AC5"/>
    <w:rsid w:val="00CE1B21"/>
    <w:rsid w:val="00CE1B69"/>
    <w:rsid w:val="00CE1BFD"/>
    <w:rsid w:val="00CE2640"/>
    <w:rsid w:val="00CE26A5"/>
    <w:rsid w:val="00CE2FB5"/>
    <w:rsid w:val="00CE3363"/>
    <w:rsid w:val="00CE3DFF"/>
    <w:rsid w:val="00CE460A"/>
    <w:rsid w:val="00CE4E0D"/>
    <w:rsid w:val="00CE4FBE"/>
    <w:rsid w:val="00CE53DD"/>
    <w:rsid w:val="00CE5B95"/>
    <w:rsid w:val="00CE5BAB"/>
    <w:rsid w:val="00CE6144"/>
    <w:rsid w:val="00CE6952"/>
    <w:rsid w:val="00CE6B4F"/>
    <w:rsid w:val="00CE6CC0"/>
    <w:rsid w:val="00CE7209"/>
    <w:rsid w:val="00CE7B7D"/>
    <w:rsid w:val="00CF0326"/>
    <w:rsid w:val="00CF07A1"/>
    <w:rsid w:val="00CF0A7B"/>
    <w:rsid w:val="00CF1007"/>
    <w:rsid w:val="00CF10F5"/>
    <w:rsid w:val="00CF1A66"/>
    <w:rsid w:val="00CF2238"/>
    <w:rsid w:val="00CF2374"/>
    <w:rsid w:val="00CF26C0"/>
    <w:rsid w:val="00CF26DE"/>
    <w:rsid w:val="00CF2B7E"/>
    <w:rsid w:val="00CF2D70"/>
    <w:rsid w:val="00CF30E3"/>
    <w:rsid w:val="00CF3F3B"/>
    <w:rsid w:val="00CF4A22"/>
    <w:rsid w:val="00CF4A29"/>
    <w:rsid w:val="00CF4B19"/>
    <w:rsid w:val="00CF4DFF"/>
    <w:rsid w:val="00CF539D"/>
    <w:rsid w:val="00CF5545"/>
    <w:rsid w:val="00CF5C10"/>
    <w:rsid w:val="00CF6D42"/>
    <w:rsid w:val="00CF7011"/>
    <w:rsid w:val="00CF71B1"/>
    <w:rsid w:val="00CF7632"/>
    <w:rsid w:val="00CF7C80"/>
    <w:rsid w:val="00CF7D9A"/>
    <w:rsid w:val="00D009AD"/>
    <w:rsid w:val="00D00AB3"/>
    <w:rsid w:val="00D00ACA"/>
    <w:rsid w:val="00D0119C"/>
    <w:rsid w:val="00D01834"/>
    <w:rsid w:val="00D01FE0"/>
    <w:rsid w:val="00D023F7"/>
    <w:rsid w:val="00D02485"/>
    <w:rsid w:val="00D025E1"/>
    <w:rsid w:val="00D031CE"/>
    <w:rsid w:val="00D0322B"/>
    <w:rsid w:val="00D04213"/>
    <w:rsid w:val="00D042CA"/>
    <w:rsid w:val="00D04956"/>
    <w:rsid w:val="00D04C00"/>
    <w:rsid w:val="00D05C0A"/>
    <w:rsid w:val="00D05D1D"/>
    <w:rsid w:val="00D06143"/>
    <w:rsid w:val="00D065A4"/>
    <w:rsid w:val="00D06780"/>
    <w:rsid w:val="00D06A9C"/>
    <w:rsid w:val="00D06D09"/>
    <w:rsid w:val="00D07200"/>
    <w:rsid w:val="00D0758B"/>
    <w:rsid w:val="00D076F1"/>
    <w:rsid w:val="00D07716"/>
    <w:rsid w:val="00D07731"/>
    <w:rsid w:val="00D0781C"/>
    <w:rsid w:val="00D101E7"/>
    <w:rsid w:val="00D106FD"/>
    <w:rsid w:val="00D11480"/>
    <w:rsid w:val="00D11643"/>
    <w:rsid w:val="00D11894"/>
    <w:rsid w:val="00D11DAA"/>
    <w:rsid w:val="00D12479"/>
    <w:rsid w:val="00D12970"/>
    <w:rsid w:val="00D137DC"/>
    <w:rsid w:val="00D14312"/>
    <w:rsid w:val="00D14713"/>
    <w:rsid w:val="00D15346"/>
    <w:rsid w:val="00D1600F"/>
    <w:rsid w:val="00D16F8D"/>
    <w:rsid w:val="00D173A6"/>
    <w:rsid w:val="00D173E4"/>
    <w:rsid w:val="00D17BAA"/>
    <w:rsid w:val="00D17CAC"/>
    <w:rsid w:val="00D17E9B"/>
    <w:rsid w:val="00D200CA"/>
    <w:rsid w:val="00D2033A"/>
    <w:rsid w:val="00D20B03"/>
    <w:rsid w:val="00D20CE4"/>
    <w:rsid w:val="00D2131C"/>
    <w:rsid w:val="00D22025"/>
    <w:rsid w:val="00D22176"/>
    <w:rsid w:val="00D22376"/>
    <w:rsid w:val="00D22526"/>
    <w:rsid w:val="00D2260F"/>
    <w:rsid w:val="00D22614"/>
    <w:rsid w:val="00D228E6"/>
    <w:rsid w:val="00D22AA5"/>
    <w:rsid w:val="00D234A7"/>
    <w:rsid w:val="00D23A89"/>
    <w:rsid w:val="00D23EA2"/>
    <w:rsid w:val="00D251D1"/>
    <w:rsid w:val="00D254F0"/>
    <w:rsid w:val="00D25910"/>
    <w:rsid w:val="00D25CFE"/>
    <w:rsid w:val="00D25D4D"/>
    <w:rsid w:val="00D2602F"/>
    <w:rsid w:val="00D262B6"/>
    <w:rsid w:val="00D262E1"/>
    <w:rsid w:val="00D264C5"/>
    <w:rsid w:val="00D264CD"/>
    <w:rsid w:val="00D26609"/>
    <w:rsid w:val="00D26EC7"/>
    <w:rsid w:val="00D27258"/>
    <w:rsid w:val="00D274AF"/>
    <w:rsid w:val="00D2780B"/>
    <w:rsid w:val="00D27894"/>
    <w:rsid w:val="00D278EA"/>
    <w:rsid w:val="00D27BD9"/>
    <w:rsid w:val="00D3138F"/>
    <w:rsid w:val="00D31A15"/>
    <w:rsid w:val="00D31D96"/>
    <w:rsid w:val="00D31EF3"/>
    <w:rsid w:val="00D32072"/>
    <w:rsid w:val="00D32B0A"/>
    <w:rsid w:val="00D32B2C"/>
    <w:rsid w:val="00D32DFE"/>
    <w:rsid w:val="00D32E8E"/>
    <w:rsid w:val="00D32F7C"/>
    <w:rsid w:val="00D33358"/>
    <w:rsid w:val="00D334C1"/>
    <w:rsid w:val="00D33690"/>
    <w:rsid w:val="00D33A1E"/>
    <w:rsid w:val="00D34268"/>
    <w:rsid w:val="00D353A3"/>
    <w:rsid w:val="00D35686"/>
    <w:rsid w:val="00D3578E"/>
    <w:rsid w:val="00D3625A"/>
    <w:rsid w:val="00D369F2"/>
    <w:rsid w:val="00D36CFB"/>
    <w:rsid w:val="00D37A55"/>
    <w:rsid w:val="00D4022F"/>
    <w:rsid w:val="00D4153F"/>
    <w:rsid w:val="00D41CAB"/>
    <w:rsid w:val="00D42567"/>
    <w:rsid w:val="00D4272F"/>
    <w:rsid w:val="00D432EE"/>
    <w:rsid w:val="00D43DBA"/>
    <w:rsid w:val="00D43FE9"/>
    <w:rsid w:val="00D44F80"/>
    <w:rsid w:val="00D450FC"/>
    <w:rsid w:val="00D452C5"/>
    <w:rsid w:val="00D45ACA"/>
    <w:rsid w:val="00D46AA4"/>
    <w:rsid w:val="00D46AB6"/>
    <w:rsid w:val="00D47556"/>
    <w:rsid w:val="00D4785F"/>
    <w:rsid w:val="00D47BA8"/>
    <w:rsid w:val="00D47E74"/>
    <w:rsid w:val="00D47FA4"/>
    <w:rsid w:val="00D50350"/>
    <w:rsid w:val="00D50652"/>
    <w:rsid w:val="00D51A0C"/>
    <w:rsid w:val="00D526B7"/>
    <w:rsid w:val="00D526C0"/>
    <w:rsid w:val="00D528DE"/>
    <w:rsid w:val="00D53164"/>
    <w:rsid w:val="00D53A7D"/>
    <w:rsid w:val="00D53AC7"/>
    <w:rsid w:val="00D53BAB"/>
    <w:rsid w:val="00D55325"/>
    <w:rsid w:val="00D5544E"/>
    <w:rsid w:val="00D55AE3"/>
    <w:rsid w:val="00D56349"/>
    <w:rsid w:val="00D56B78"/>
    <w:rsid w:val="00D56BFF"/>
    <w:rsid w:val="00D56FAA"/>
    <w:rsid w:val="00D5721F"/>
    <w:rsid w:val="00D577FF"/>
    <w:rsid w:val="00D605D6"/>
    <w:rsid w:val="00D60A4F"/>
    <w:rsid w:val="00D60B7E"/>
    <w:rsid w:val="00D61232"/>
    <w:rsid w:val="00D6175F"/>
    <w:rsid w:val="00D62067"/>
    <w:rsid w:val="00D62BF2"/>
    <w:rsid w:val="00D63553"/>
    <w:rsid w:val="00D63D79"/>
    <w:rsid w:val="00D64730"/>
    <w:rsid w:val="00D64E31"/>
    <w:rsid w:val="00D64F2E"/>
    <w:rsid w:val="00D65003"/>
    <w:rsid w:val="00D65082"/>
    <w:rsid w:val="00D65F48"/>
    <w:rsid w:val="00D65FB5"/>
    <w:rsid w:val="00D66B6C"/>
    <w:rsid w:val="00D678B2"/>
    <w:rsid w:val="00D67FC7"/>
    <w:rsid w:val="00D70905"/>
    <w:rsid w:val="00D709F9"/>
    <w:rsid w:val="00D729B8"/>
    <w:rsid w:val="00D72CA4"/>
    <w:rsid w:val="00D72EC4"/>
    <w:rsid w:val="00D73649"/>
    <w:rsid w:val="00D73FCA"/>
    <w:rsid w:val="00D740DB"/>
    <w:rsid w:val="00D74820"/>
    <w:rsid w:val="00D74F59"/>
    <w:rsid w:val="00D74FE3"/>
    <w:rsid w:val="00D7548C"/>
    <w:rsid w:val="00D757FD"/>
    <w:rsid w:val="00D7582F"/>
    <w:rsid w:val="00D7589D"/>
    <w:rsid w:val="00D75A3B"/>
    <w:rsid w:val="00D75A87"/>
    <w:rsid w:val="00D75AA4"/>
    <w:rsid w:val="00D76E85"/>
    <w:rsid w:val="00D7706D"/>
    <w:rsid w:val="00D77359"/>
    <w:rsid w:val="00D77577"/>
    <w:rsid w:val="00D7767F"/>
    <w:rsid w:val="00D8081D"/>
    <w:rsid w:val="00D80C95"/>
    <w:rsid w:val="00D814B4"/>
    <w:rsid w:val="00D817E6"/>
    <w:rsid w:val="00D81B09"/>
    <w:rsid w:val="00D81EB9"/>
    <w:rsid w:val="00D81EDB"/>
    <w:rsid w:val="00D821A6"/>
    <w:rsid w:val="00D82299"/>
    <w:rsid w:val="00D8267C"/>
    <w:rsid w:val="00D82C35"/>
    <w:rsid w:val="00D831D4"/>
    <w:rsid w:val="00D83600"/>
    <w:rsid w:val="00D83CBF"/>
    <w:rsid w:val="00D846A0"/>
    <w:rsid w:val="00D84CB1"/>
    <w:rsid w:val="00D8514A"/>
    <w:rsid w:val="00D85496"/>
    <w:rsid w:val="00D85559"/>
    <w:rsid w:val="00D858DF"/>
    <w:rsid w:val="00D864F5"/>
    <w:rsid w:val="00D8680B"/>
    <w:rsid w:val="00D86CA6"/>
    <w:rsid w:val="00D87244"/>
    <w:rsid w:val="00D87A1E"/>
    <w:rsid w:val="00D87B00"/>
    <w:rsid w:val="00D901F9"/>
    <w:rsid w:val="00D90387"/>
    <w:rsid w:val="00D90785"/>
    <w:rsid w:val="00D90908"/>
    <w:rsid w:val="00D9124B"/>
    <w:rsid w:val="00D93C11"/>
    <w:rsid w:val="00D946A2"/>
    <w:rsid w:val="00D95191"/>
    <w:rsid w:val="00D95392"/>
    <w:rsid w:val="00D95C71"/>
    <w:rsid w:val="00D95F3F"/>
    <w:rsid w:val="00D967EC"/>
    <w:rsid w:val="00D96A3C"/>
    <w:rsid w:val="00D96E9B"/>
    <w:rsid w:val="00D96F95"/>
    <w:rsid w:val="00D96FD1"/>
    <w:rsid w:val="00D977E2"/>
    <w:rsid w:val="00DA1167"/>
    <w:rsid w:val="00DA1178"/>
    <w:rsid w:val="00DA1F4F"/>
    <w:rsid w:val="00DA3653"/>
    <w:rsid w:val="00DA3990"/>
    <w:rsid w:val="00DA3A9F"/>
    <w:rsid w:val="00DA3BA2"/>
    <w:rsid w:val="00DA3DB5"/>
    <w:rsid w:val="00DA407B"/>
    <w:rsid w:val="00DA43F6"/>
    <w:rsid w:val="00DA4AB0"/>
    <w:rsid w:val="00DA4CF6"/>
    <w:rsid w:val="00DA50B0"/>
    <w:rsid w:val="00DA5584"/>
    <w:rsid w:val="00DA68FA"/>
    <w:rsid w:val="00DA6F3C"/>
    <w:rsid w:val="00DA72FB"/>
    <w:rsid w:val="00DB0E6A"/>
    <w:rsid w:val="00DB1890"/>
    <w:rsid w:val="00DB18EB"/>
    <w:rsid w:val="00DB2192"/>
    <w:rsid w:val="00DB235C"/>
    <w:rsid w:val="00DB2F84"/>
    <w:rsid w:val="00DB3231"/>
    <w:rsid w:val="00DB3A06"/>
    <w:rsid w:val="00DB3B60"/>
    <w:rsid w:val="00DB3FA9"/>
    <w:rsid w:val="00DB41A0"/>
    <w:rsid w:val="00DB4724"/>
    <w:rsid w:val="00DB5237"/>
    <w:rsid w:val="00DB5B11"/>
    <w:rsid w:val="00DB6A69"/>
    <w:rsid w:val="00DB6CE2"/>
    <w:rsid w:val="00DB6F80"/>
    <w:rsid w:val="00DB72E0"/>
    <w:rsid w:val="00DB74F9"/>
    <w:rsid w:val="00DB7CAF"/>
    <w:rsid w:val="00DB7D22"/>
    <w:rsid w:val="00DB7D2D"/>
    <w:rsid w:val="00DB7D44"/>
    <w:rsid w:val="00DB7E54"/>
    <w:rsid w:val="00DC0451"/>
    <w:rsid w:val="00DC0458"/>
    <w:rsid w:val="00DC070B"/>
    <w:rsid w:val="00DC0777"/>
    <w:rsid w:val="00DC090F"/>
    <w:rsid w:val="00DC0CF6"/>
    <w:rsid w:val="00DC0E7B"/>
    <w:rsid w:val="00DC11EE"/>
    <w:rsid w:val="00DC1753"/>
    <w:rsid w:val="00DC189D"/>
    <w:rsid w:val="00DC205E"/>
    <w:rsid w:val="00DC3650"/>
    <w:rsid w:val="00DC48F6"/>
    <w:rsid w:val="00DC49B8"/>
    <w:rsid w:val="00DC4C23"/>
    <w:rsid w:val="00DC4E40"/>
    <w:rsid w:val="00DC50CF"/>
    <w:rsid w:val="00DC52B2"/>
    <w:rsid w:val="00DC5382"/>
    <w:rsid w:val="00DC5474"/>
    <w:rsid w:val="00DC5BEC"/>
    <w:rsid w:val="00DC60CD"/>
    <w:rsid w:val="00DC6375"/>
    <w:rsid w:val="00DC6553"/>
    <w:rsid w:val="00DC7CCD"/>
    <w:rsid w:val="00DD061C"/>
    <w:rsid w:val="00DD06D5"/>
    <w:rsid w:val="00DD1410"/>
    <w:rsid w:val="00DD17BE"/>
    <w:rsid w:val="00DD1A6E"/>
    <w:rsid w:val="00DD1C96"/>
    <w:rsid w:val="00DD2327"/>
    <w:rsid w:val="00DD26B5"/>
    <w:rsid w:val="00DD3CCB"/>
    <w:rsid w:val="00DD4112"/>
    <w:rsid w:val="00DD4762"/>
    <w:rsid w:val="00DD4967"/>
    <w:rsid w:val="00DD4A46"/>
    <w:rsid w:val="00DD4E90"/>
    <w:rsid w:val="00DD4EF6"/>
    <w:rsid w:val="00DD53EC"/>
    <w:rsid w:val="00DD5688"/>
    <w:rsid w:val="00DD665B"/>
    <w:rsid w:val="00DD7138"/>
    <w:rsid w:val="00DD7469"/>
    <w:rsid w:val="00DE0953"/>
    <w:rsid w:val="00DE0A4F"/>
    <w:rsid w:val="00DE0AC7"/>
    <w:rsid w:val="00DE1585"/>
    <w:rsid w:val="00DE1676"/>
    <w:rsid w:val="00DE17AE"/>
    <w:rsid w:val="00DE1A57"/>
    <w:rsid w:val="00DE1AE1"/>
    <w:rsid w:val="00DE1D0D"/>
    <w:rsid w:val="00DE20AC"/>
    <w:rsid w:val="00DE25AE"/>
    <w:rsid w:val="00DE262C"/>
    <w:rsid w:val="00DE2BD3"/>
    <w:rsid w:val="00DE2F85"/>
    <w:rsid w:val="00DE3CA4"/>
    <w:rsid w:val="00DE56CC"/>
    <w:rsid w:val="00DE56E0"/>
    <w:rsid w:val="00DE5B4A"/>
    <w:rsid w:val="00DE5EC0"/>
    <w:rsid w:val="00DE6CD3"/>
    <w:rsid w:val="00DE71C8"/>
    <w:rsid w:val="00DE7448"/>
    <w:rsid w:val="00DE7626"/>
    <w:rsid w:val="00DE7DAC"/>
    <w:rsid w:val="00DF0BF7"/>
    <w:rsid w:val="00DF156C"/>
    <w:rsid w:val="00DF1EF8"/>
    <w:rsid w:val="00DF244E"/>
    <w:rsid w:val="00DF26C3"/>
    <w:rsid w:val="00DF324A"/>
    <w:rsid w:val="00DF3298"/>
    <w:rsid w:val="00DF35EE"/>
    <w:rsid w:val="00DF3CAB"/>
    <w:rsid w:val="00DF422C"/>
    <w:rsid w:val="00DF423A"/>
    <w:rsid w:val="00DF45D1"/>
    <w:rsid w:val="00DF4618"/>
    <w:rsid w:val="00DF47D1"/>
    <w:rsid w:val="00DF4AF9"/>
    <w:rsid w:val="00DF5665"/>
    <w:rsid w:val="00DF5D00"/>
    <w:rsid w:val="00DF6CA5"/>
    <w:rsid w:val="00DF7335"/>
    <w:rsid w:val="00DF77AA"/>
    <w:rsid w:val="00E000FE"/>
    <w:rsid w:val="00E001D9"/>
    <w:rsid w:val="00E00683"/>
    <w:rsid w:val="00E0090E"/>
    <w:rsid w:val="00E018E8"/>
    <w:rsid w:val="00E01B69"/>
    <w:rsid w:val="00E01CD4"/>
    <w:rsid w:val="00E01ECA"/>
    <w:rsid w:val="00E01F4B"/>
    <w:rsid w:val="00E020B5"/>
    <w:rsid w:val="00E021C8"/>
    <w:rsid w:val="00E0260D"/>
    <w:rsid w:val="00E02623"/>
    <w:rsid w:val="00E02ED5"/>
    <w:rsid w:val="00E02F18"/>
    <w:rsid w:val="00E03010"/>
    <w:rsid w:val="00E03159"/>
    <w:rsid w:val="00E03F35"/>
    <w:rsid w:val="00E05B3E"/>
    <w:rsid w:val="00E05F1F"/>
    <w:rsid w:val="00E05F78"/>
    <w:rsid w:val="00E06080"/>
    <w:rsid w:val="00E06A57"/>
    <w:rsid w:val="00E06B63"/>
    <w:rsid w:val="00E0709E"/>
    <w:rsid w:val="00E07D5C"/>
    <w:rsid w:val="00E07E70"/>
    <w:rsid w:val="00E102D1"/>
    <w:rsid w:val="00E10E1C"/>
    <w:rsid w:val="00E11D0C"/>
    <w:rsid w:val="00E11E00"/>
    <w:rsid w:val="00E12B97"/>
    <w:rsid w:val="00E13078"/>
    <w:rsid w:val="00E135CA"/>
    <w:rsid w:val="00E138AD"/>
    <w:rsid w:val="00E13A60"/>
    <w:rsid w:val="00E13B52"/>
    <w:rsid w:val="00E13FF0"/>
    <w:rsid w:val="00E14602"/>
    <w:rsid w:val="00E14C15"/>
    <w:rsid w:val="00E156AF"/>
    <w:rsid w:val="00E15E60"/>
    <w:rsid w:val="00E15EAB"/>
    <w:rsid w:val="00E160C4"/>
    <w:rsid w:val="00E1616E"/>
    <w:rsid w:val="00E16951"/>
    <w:rsid w:val="00E17E39"/>
    <w:rsid w:val="00E17E6E"/>
    <w:rsid w:val="00E20D81"/>
    <w:rsid w:val="00E2135D"/>
    <w:rsid w:val="00E214B2"/>
    <w:rsid w:val="00E218A5"/>
    <w:rsid w:val="00E21CBD"/>
    <w:rsid w:val="00E22181"/>
    <w:rsid w:val="00E2231E"/>
    <w:rsid w:val="00E22698"/>
    <w:rsid w:val="00E23664"/>
    <w:rsid w:val="00E23C57"/>
    <w:rsid w:val="00E24409"/>
    <w:rsid w:val="00E24D0E"/>
    <w:rsid w:val="00E24D84"/>
    <w:rsid w:val="00E24DBC"/>
    <w:rsid w:val="00E25684"/>
    <w:rsid w:val="00E2638C"/>
    <w:rsid w:val="00E26C70"/>
    <w:rsid w:val="00E26D47"/>
    <w:rsid w:val="00E27070"/>
    <w:rsid w:val="00E270B2"/>
    <w:rsid w:val="00E272BD"/>
    <w:rsid w:val="00E27371"/>
    <w:rsid w:val="00E27433"/>
    <w:rsid w:val="00E278F1"/>
    <w:rsid w:val="00E27AEB"/>
    <w:rsid w:val="00E302B9"/>
    <w:rsid w:val="00E30CE6"/>
    <w:rsid w:val="00E30DFB"/>
    <w:rsid w:val="00E31B2F"/>
    <w:rsid w:val="00E32440"/>
    <w:rsid w:val="00E32B4A"/>
    <w:rsid w:val="00E3328F"/>
    <w:rsid w:val="00E33706"/>
    <w:rsid w:val="00E33BEA"/>
    <w:rsid w:val="00E33C52"/>
    <w:rsid w:val="00E3493F"/>
    <w:rsid w:val="00E34B17"/>
    <w:rsid w:val="00E34F83"/>
    <w:rsid w:val="00E353BC"/>
    <w:rsid w:val="00E3657E"/>
    <w:rsid w:val="00E379D0"/>
    <w:rsid w:val="00E40720"/>
    <w:rsid w:val="00E40BF5"/>
    <w:rsid w:val="00E40CCE"/>
    <w:rsid w:val="00E40D12"/>
    <w:rsid w:val="00E41528"/>
    <w:rsid w:val="00E41B58"/>
    <w:rsid w:val="00E42153"/>
    <w:rsid w:val="00E421B7"/>
    <w:rsid w:val="00E426C6"/>
    <w:rsid w:val="00E42733"/>
    <w:rsid w:val="00E42976"/>
    <w:rsid w:val="00E42DF7"/>
    <w:rsid w:val="00E43D2E"/>
    <w:rsid w:val="00E44914"/>
    <w:rsid w:val="00E4521F"/>
    <w:rsid w:val="00E453EC"/>
    <w:rsid w:val="00E45A33"/>
    <w:rsid w:val="00E45FED"/>
    <w:rsid w:val="00E45FFF"/>
    <w:rsid w:val="00E46491"/>
    <w:rsid w:val="00E465C5"/>
    <w:rsid w:val="00E4743F"/>
    <w:rsid w:val="00E4794D"/>
    <w:rsid w:val="00E47B67"/>
    <w:rsid w:val="00E47D8C"/>
    <w:rsid w:val="00E50B60"/>
    <w:rsid w:val="00E50E9A"/>
    <w:rsid w:val="00E51C6D"/>
    <w:rsid w:val="00E522CB"/>
    <w:rsid w:val="00E52E2F"/>
    <w:rsid w:val="00E533B2"/>
    <w:rsid w:val="00E53515"/>
    <w:rsid w:val="00E535F9"/>
    <w:rsid w:val="00E53692"/>
    <w:rsid w:val="00E538D0"/>
    <w:rsid w:val="00E53B47"/>
    <w:rsid w:val="00E53D10"/>
    <w:rsid w:val="00E540EE"/>
    <w:rsid w:val="00E5430B"/>
    <w:rsid w:val="00E5433A"/>
    <w:rsid w:val="00E548DE"/>
    <w:rsid w:val="00E54A04"/>
    <w:rsid w:val="00E54A19"/>
    <w:rsid w:val="00E54A86"/>
    <w:rsid w:val="00E54D44"/>
    <w:rsid w:val="00E54FE9"/>
    <w:rsid w:val="00E55DAB"/>
    <w:rsid w:val="00E55DDA"/>
    <w:rsid w:val="00E55E4F"/>
    <w:rsid w:val="00E56097"/>
    <w:rsid w:val="00E56597"/>
    <w:rsid w:val="00E56CB3"/>
    <w:rsid w:val="00E57242"/>
    <w:rsid w:val="00E575C5"/>
    <w:rsid w:val="00E57634"/>
    <w:rsid w:val="00E57A22"/>
    <w:rsid w:val="00E57C3F"/>
    <w:rsid w:val="00E57D09"/>
    <w:rsid w:val="00E6016A"/>
    <w:rsid w:val="00E60186"/>
    <w:rsid w:val="00E60614"/>
    <w:rsid w:val="00E60C7F"/>
    <w:rsid w:val="00E60D6C"/>
    <w:rsid w:val="00E60E87"/>
    <w:rsid w:val="00E62037"/>
    <w:rsid w:val="00E6283D"/>
    <w:rsid w:val="00E628DD"/>
    <w:rsid w:val="00E64215"/>
    <w:rsid w:val="00E64543"/>
    <w:rsid w:val="00E648C9"/>
    <w:rsid w:val="00E64A78"/>
    <w:rsid w:val="00E64CFF"/>
    <w:rsid w:val="00E65E49"/>
    <w:rsid w:val="00E65F6F"/>
    <w:rsid w:val="00E66B2C"/>
    <w:rsid w:val="00E67B37"/>
    <w:rsid w:val="00E700E7"/>
    <w:rsid w:val="00E702ED"/>
    <w:rsid w:val="00E71330"/>
    <w:rsid w:val="00E71354"/>
    <w:rsid w:val="00E7172E"/>
    <w:rsid w:val="00E71CDA"/>
    <w:rsid w:val="00E72112"/>
    <w:rsid w:val="00E724B5"/>
    <w:rsid w:val="00E72E02"/>
    <w:rsid w:val="00E7342D"/>
    <w:rsid w:val="00E74707"/>
    <w:rsid w:val="00E76A0D"/>
    <w:rsid w:val="00E76A3E"/>
    <w:rsid w:val="00E76CE6"/>
    <w:rsid w:val="00E76E21"/>
    <w:rsid w:val="00E771FA"/>
    <w:rsid w:val="00E802C9"/>
    <w:rsid w:val="00E80530"/>
    <w:rsid w:val="00E80635"/>
    <w:rsid w:val="00E80D0D"/>
    <w:rsid w:val="00E8122A"/>
    <w:rsid w:val="00E817C9"/>
    <w:rsid w:val="00E8208C"/>
    <w:rsid w:val="00E8261E"/>
    <w:rsid w:val="00E82E04"/>
    <w:rsid w:val="00E82F7B"/>
    <w:rsid w:val="00E833E1"/>
    <w:rsid w:val="00E84919"/>
    <w:rsid w:val="00E85123"/>
    <w:rsid w:val="00E85BDE"/>
    <w:rsid w:val="00E860F2"/>
    <w:rsid w:val="00E86721"/>
    <w:rsid w:val="00E8703F"/>
    <w:rsid w:val="00E87771"/>
    <w:rsid w:val="00E87E0E"/>
    <w:rsid w:val="00E87E29"/>
    <w:rsid w:val="00E90AB3"/>
    <w:rsid w:val="00E914AB"/>
    <w:rsid w:val="00E91B9A"/>
    <w:rsid w:val="00E91DA4"/>
    <w:rsid w:val="00E9292A"/>
    <w:rsid w:val="00E9295B"/>
    <w:rsid w:val="00E92EAF"/>
    <w:rsid w:val="00E93455"/>
    <w:rsid w:val="00E934A9"/>
    <w:rsid w:val="00E93B91"/>
    <w:rsid w:val="00E93C3C"/>
    <w:rsid w:val="00E94B59"/>
    <w:rsid w:val="00E9573B"/>
    <w:rsid w:val="00E95F18"/>
    <w:rsid w:val="00E95F77"/>
    <w:rsid w:val="00E965FC"/>
    <w:rsid w:val="00E96623"/>
    <w:rsid w:val="00E9716B"/>
    <w:rsid w:val="00EA070A"/>
    <w:rsid w:val="00EA0997"/>
    <w:rsid w:val="00EA1447"/>
    <w:rsid w:val="00EA1927"/>
    <w:rsid w:val="00EA1A9B"/>
    <w:rsid w:val="00EA1B63"/>
    <w:rsid w:val="00EA21A8"/>
    <w:rsid w:val="00EA26C3"/>
    <w:rsid w:val="00EA2E88"/>
    <w:rsid w:val="00EA3074"/>
    <w:rsid w:val="00EA371F"/>
    <w:rsid w:val="00EA3DBB"/>
    <w:rsid w:val="00EA48D2"/>
    <w:rsid w:val="00EA4BD2"/>
    <w:rsid w:val="00EA4E2D"/>
    <w:rsid w:val="00EA5034"/>
    <w:rsid w:val="00EA5690"/>
    <w:rsid w:val="00EA57CF"/>
    <w:rsid w:val="00EA5CA8"/>
    <w:rsid w:val="00EA6045"/>
    <w:rsid w:val="00EA6A26"/>
    <w:rsid w:val="00EA6BE8"/>
    <w:rsid w:val="00EA6D96"/>
    <w:rsid w:val="00EB07F0"/>
    <w:rsid w:val="00EB1BDC"/>
    <w:rsid w:val="00EB1EC2"/>
    <w:rsid w:val="00EB2225"/>
    <w:rsid w:val="00EB2475"/>
    <w:rsid w:val="00EB2528"/>
    <w:rsid w:val="00EB279A"/>
    <w:rsid w:val="00EB3A85"/>
    <w:rsid w:val="00EB3E02"/>
    <w:rsid w:val="00EB40B0"/>
    <w:rsid w:val="00EB40DE"/>
    <w:rsid w:val="00EB4F42"/>
    <w:rsid w:val="00EB558E"/>
    <w:rsid w:val="00EB5D55"/>
    <w:rsid w:val="00EB6005"/>
    <w:rsid w:val="00EB673D"/>
    <w:rsid w:val="00EB6DD6"/>
    <w:rsid w:val="00EB7644"/>
    <w:rsid w:val="00EB7CC9"/>
    <w:rsid w:val="00EB7D37"/>
    <w:rsid w:val="00EC04C5"/>
    <w:rsid w:val="00EC0EE8"/>
    <w:rsid w:val="00EC1725"/>
    <w:rsid w:val="00EC1B66"/>
    <w:rsid w:val="00EC2140"/>
    <w:rsid w:val="00EC2252"/>
    <w:rsid w:val="00EC2326"/>
    <w:rsid w:val="00EC24D0"/>
    <w:rsid w:val="00EC2A40"/>
    <w:rsid w:val="00EC2D36"/>
    <w:rsid w:val="00EC3335"/>
    <w:rsid w:val="00EC4537"/>
    <w:rsid w:val="00EC45C5"/>
    <w:rsid w:val="00EC4A38"/>
    <w:rsid w:val="00EC4B47"/>
    <w:rsid w:val="00EC536A"/>
    <w:rsid w:val="00EC5D6F"/>
    <w:rsid w:val="00EC6992"/>
    <w:rsid w:val="00EC6FA6"/>
    <w:rsid w:val="00EC74E1"/>
    <w:rsid w:val="00EC7A45"/>
    <w:rsid w:val="00EC7D38"/>
    <w:rsid w:val="00ED0197"/>
    <w:rsid w:val="00ED0ABB"/>
    <w:rsid w:val="00ED20CB"/>
    <w:rsid w:val="00ED2169"/>
    <w:rsid w:val="00ED257F"/>
    <w:rsid w:val="00ED28F5"/>
    <w:rsid w:val="00ED3437"/>
    <w:rsid w:val="00ED3932"/>
    <w:rsid w:val="00ED3966"/>
    <w:rsid w:val="00ED497E"/>
    <w:rsid w:val="00ED536B"/>
    <w:rsid w:val="00ED6215"/>
    <w:rsid w:val="00ED62F0"/>
    <w:rsid w:val="00ED6621"/>
    <w:rsid w:val="00ED6962"/>
    <w:rsid w:val="00ED7061"/>
    <w:rsid w:val="00ED76BC"/>
    <w:rsid w:val="00ED7DD4"/>
    <w:rsid w:val="00ED7EF7"/>
    <w:rsid w:val="00EE0125"/>
    <w:rsid w:val="00EE0139"/>
    <w:rsid w:val="00EE050D"/>
    <w:rsid w:val="00EE14E1"/>
    <w:rsid w:val="00EE179E"/>
    <w:rsid w:val="00EE1C6B"/>
    <w:rsid w:val="00EE1DC4"/>
    <w:rsid w:val="00EE200B"/>
    <w:rsid w:val="00EE2EBD"/>
    <w:rsid w:val="00EE32E0"/>
    <w:rsid w:val="00EE4324"/>
    <w:rsid w:val="00EE47A2"/>
    <w:rsid w:val="00EE5BA6"/>
    <w:rsid w:val="00EE61FB"/>
    <w:rsid w:val="00EE6490"/>
    <w:rsid w:val="00EE69E4"/>
    <w:rsid w:val="00EE6D1C"/>
    <w:rsid w:val="00EE6ED2"/>
    <w:rsid w:val="00EE72D9"/>
    <w:rsid w:val="00EE7596"/>
    <w:rsid w:val="00EE75A6"/>
    <w:rsid w:val="00EE779F"/>
    <w:rsid w:val="00EF0299"/>
    <w:rsid w:val="00EF0301"/>
    <w:rsid w:val="00EF084B"/>
    <w:rsid w:val="00EF109B"/>
    <w:rsid w:val="00EF2011"/>
    <w:rsid w:val="00EF25F2"/>
    <w:rsid w:val="00EF2658"/>
    <w:rsid w:val="00EF26FD"/>
    <w:rsid w:val="00EF2882"/>
    <w:rsid w:val="00EF30C2"/>
    <w:rsid w:val="00EF330A"/>
    <w:rsid w:val="00EF358D"/>
    <w:rsid w:val="00EF42A8"/>
    <w:rsid w:val="00EF42D0"/>
    <w:rsid w:val="00EF456D"/>
    <w:rsid w:val="00EF465D"/>
    <w:rsid w:val="00EF49F3"/>
    <w:rsid w:val="00EF4ABB"/>
    <w:rsid w:val="00EF4C79"/>
    <w:rsid w:val="00EF4DBD"/>
    <w:rsid w:val="00EF4E00"/>
    <w:rsid w:val="00EF4FC9"/>
    <w:rsid w:val="00EF504F"/>
    <w:rsid w:val="00EF5C30"/>
    <w:rsid w:val="00EF5C45"/>
    <w:rsid w:val="00EF6459"/>
    <w:rsid w:val="00EF6D85"/>
    <w:rsid w:val="00EF74B2"/>
    <w:rsid w:val="00EF7789"/>
    <w:rsid w:val="00EF7DF4"/>
    <w:rsid w:val="00F0017B"/>
    <w:rsid w:val="00F0025A"/>
    <w:rsid w:val="00F00332"/>
    <w:rsid w:val="00F00AE6"/>
    <w:rsid w:val="00F016EC"/>
    <w:rsid w:val="00F01A8F"/>
    <w:rsid w:val="00F0201D"/>
    <w:rsid w:val="00F02141"/>
    <w:rsid w:val="00F02348"/>
    <w:rsid w:val="00F025DE"/>
    <w:rsid w:val="00F02923"/>
    <w:rsid w:val="00F02F36"/>
    <w:rsid w:val="00F0304A"/>
    <w:rsid w:val="00F0329E"/>
    <w:rsid w:val="00F03E59"/>
    <w:rsid w:val="00F04A49"/>
    <w:rsid w:val="00F04AA4"/>
    <w:rsid w:val="00F04B82"/>
    <w:rsid w:val="00F0618D"/>
    <w:rsid w:val="00F06956"/>
    <w:rsid w:val="00F071D6"/>
    <w:rsid w:val="00F07C97"/>
    <w:rsid w:val="00F1067C"/>
    <w:rsid w:val="00F10690"/>
    <w:rsid w:val="00F10B14"/>
    <w:rsid w:val="00F10C75"/>
    <w:rsid w:val="00F10FF9"/>
    <w:rsid w:val="00F1117A"/>
    <w:rsid w:val="00F111C0"/>
    <w:rsid w:val="00F1140B"/>
    <w:rsid w:val="00F114EF"/>
    <w:rsid w:val="00F11736"/>
    <w:rsid w:val="00F12866"/>
    <w:rsid w:val="00F138AD"/>
    <w:rsid w:val="00F138BF"/>
    <w:rsid w:val="00F13FFD"/>
    <w:rsid w:val="00F14047"/>
    <w:rsid w:val="00F14266"/>
    <w:rsid w:val="00F15305"/>
    <w:rsid w:val="00F15314"/>
    <w:rsid w:val="00F156C1"/>
    <w:rsid w:val="00F1600B"/>
    <w:rsid w:val="00F1604A"/>
    <w:rsid w:val="00F164F0"/>
    <w:rsid w:val="00F1725E"/>
    <w:rsid w:val="00F17546"/>
    <w:rsid w:val="00F17D6A"/>
    <w:rsid w:val="00F219EE"/>
    <w:rsid w:val="00F21EAA"/>
    <w:rsid w:val="00F22501"/>
    <w:rsid w:val="00F231F5"/>
    <w:rsid w:val="00F233D7"/>
    <w:rsid w:val="00F25889"/>
    <w:rsid w:val="00F261A2"/>
    <w:rsid w:val="00F26220"/>
    <w:rsid w:val="00F26A48"/>
    <w:rsid w:val="00F3015F"/>
    <w:rsid w:val="00F301F1"/>
    <w:rsid w:val="00F3046C"/>
    <w:rsid w:val="00F30BF3"/>
    <w:rsid w:val="00F31042"/>
    <w:rsid w:val="00F312DC"/>
    <w:rsid w:val="00F31AC4"/>
    <w:rsid w:val="00F31BAE"/>
    <w:rsid w:val="00F31EF9"/>
    <w:rsid w:val="00F3220F"/>
    <w:rsid w:val="00F3248C"/>
    <w:rsid w:val="00F3250F"/>
    <w:rsid w:val="00F32517"/>
    <w:rsid w:val="00F32653"/>
    <w:rsid w:val="00F329AD"/>
    <w:rsid w:val="00F32D17"/>
    <w:rsid w:val="00F32F28"/>
    <w:rsid w:val="00F3304D"/>
    <w:rsid w:val="00F33341"/>
    <w:rsid w:val="00F3442B"/>
    <w:rsid w:val="00F351B7"/>
    <w:rsid w:val="00F35357"/>
    <w:rsid w:val="00F357CB"/>
    <w:rsid w:val="00F3588C"/>
    <w:rsid w:val="00F35B34"/>
    <w:rsid w:val="00F3606D"/>
    <w:rsid w:val="00F36812"/>
    <w:rsid w:val="00F36C3B"/>
    <w:rsid w:val="00F36F91"/>
    <w:rsid w:val="00F3756A"/>
    <w:rsid w:val="00F37A0E"/>
    <w:rsid w:val="00F37B3A"/>
    <w:rsid w:val="00F408E1"/>
    <w:rsid w:val="00F40CEE"/>
    <w:rsid w:val="00F40F08"/>
    <w:rsid w:val="00F41615"/>
    <w:rsid w:val="00F4190D"/>
    <w:rsid w:val="00F41973"/>
    <w:rsid w:val="00F41985"/>
    <w:rsid w:val="00F429E3"/>
    <w:rsid w:val="00F439DD"/>
    <w:rsid w:val="00F43FB7"/>
    <w:rsid w:val="00F43FFE"/>
    <w:rsid w:val="00F4402A"/>
    <w:rsid w:val="00F44442"/>
    <w:rsid w:val="00F4490C"/>
    <w:rsid w:val="00F44B26"/>
    <w:rsid w:val="00F44E09"/>
    <w:rsid w:val="00F44E2D"/>
    <w:rsid w:val="00F4594E"/>
    <w:rsid w:val="00F45E97"/>
    <w:rsid w:val="00F4689E"/>
    <w:rsid w:val="00F46AC5"/>
    <w:rsid w:val="00F476E9"/>
    <w:rsid w:val="00F47B36"/>
    <w:rsid w:val="00F47D88"/>
    <w:rsid w:val="00F5075C"/>
    <w:rsid w:val="00F5149C"/>
    <w:rsid w:val="00F51659"/>
    <w:rsid w:val="00F51773"/>
    <w:rsid w:val="00F51D0C"/>
    <w:rsid w:val="00F5207C"/>
    <w:rsid w:val="00F521AC"/>
    <w:rsid w:val="00F52285"/>
    <w:rsid w:val="00F525C5"/>
    <w:rsid w:val="00F52757"/>
    <w:rsid w:val="00F52BE9"/>
    <w:rsid w:val="00F53112"/>
    <w:rsid w:val="00F54100"/>
    <w:rsid w:val="00F54ADC"/>
    <w:rsid w:val="00F54D74"/>
    <w:rsid w:val="00F557B4"/>
    <w:rsid w:val="00F55D50"/>
    <w:rsid w:val="00F56607"/>
    <w:rsid w:val="00F5679A"/>
    <w:rsid w:val="00F568DA"/>
    <w:rsid w:val="00F56E57"/>
    <w:rsid w:val="00F57FD2"/>
    <w:rsid w:val="00F6028A"/>
    <w:rsid w:val="00F6078B"/>
    <w:rsid w:val="00F61494"/>
    <w:rsid w:val="00F617BF"/>
    <w:rsid w:val="00F636BA"/>
    <w:rsid w:val="00F636F3"/>
    <w:rsid w:val="00F6466E"/>
    <w:rsid w:val="00F647DC"/>
    <w:rsid w:val="00F648E1"/>
    <w:rsid w:val="00F6492B"/>
    <w:rsid w:val="00F64D7F"/>
    <w:rsid w:val="00F65572"/>
    <w:rsid w:val="00F65980"/>
    <w:rsid w:val="00F65F48"/>
    <w:rsid w:val="00F660C7"/>
    <w:rsid w:val="00F66374"/>
    <w:rsid w:val="00F66656"/>
    <w:rsid w:val="00F673F9"/>
    <w:rsid w:val="00F67821"/>
    <w:rsid w:val="00F70333"/>
    <w:rsid w:val="00F70A14"/>
    <w:rsid w:val="00F70B48"/>
    <w:rsid w:val="00F71140"/>
    <w:rsid w:val="00F71B78"/>
    <w:rsid w:val="00F72312"/>
    <w:rsid w:val="00F7265D"/>
    <w:rsid w:val="00F72C9E"/>
    <w:rsid w:val="00F72F77"/>
    <w:rsid w:val="00F73754"/>
    <w:rsid w:val="00F73870"/>
    <w:rsid w:val="00F7495B"/>
    <w:rsid w:val="00F74B1F"/>
    <w:rsid w:val="00F75228"/>
    <w:rsid w:val="00F752EC"/>
    <w:rsid w:val="00F75A44"/>
    <w:rsid w:val="00F75D7C"/>
    <w:rsid w:val="00F765A8"/>
    <w:rsid w:val="00F76EBC"/>
    <w:rsid w:val="00F77028"/>
    <w:rsid w:val="00F7753E"/>
    <w:rsid w:val="00F7784C"/>
    <w:rsid w:val="00F77C23"/>
    <w:rsid w:val="00F77DFA"/>
    <w:rsid w:val="00F80836"/>
    <w:rsid w:val="00F809E1"/>
    <w:rsid w:val="00F80CA7"/>
    <w:rsid w:val="00F80DCB"/>
    <w:rsid w:val="00F81194"/>
    <w:rsid w:val="00F81B13"/>
    <w:rsid w:val="00F81BCF"/>
    <w:rsid w:val="00F81C56"/>
    <w:rsid w:val="00F81F24"/>
    <w:rsid w:val="00F8247D"/>
    <w:rsid w:val="00F82560"/>
    <w:rsid w:val="00F8257C"/>
    <w:rsid w:val="00F82D8A"/>
    <w:rsid w:val="00F82F44"/>
    <w:rsid w:val="00F83442"/>
    <w:rsid w:val="00F83B42"/>
    <w:rsid w:val="00F83DC6"/>
    <w:rsid w:val="00F83DEC"/>
    <w:rsid w:val="00F845A3"/>
    <w:rsid w:val="00F8496E"/>
    <w:rsid w:val="00F84AD0"/>
    <w:rsid w:val="00F84EFE"/>
    <w:rsid w:val="00F85936"/>
    <w:rsid w:val="00F86845"/>
    <w:rsid w:val="00F872B7"/>
    <w:rsid w:val="00F87937"/>
    <w:rsid w:val="00F87F2B"/>
    <w:rsid w:val="00F90783"/>
    <w:rsid w:val="00F90805"/>
    <w:rsid w:val="00F90F59"/>
    <w:rsid w:val="00F912C2"/>
    <w:rsid w:val="00F91525"/>
    <w:rsid w:val="00F91A7C"/>
    <w:rsid w:val="00F91C22"/>
    <w:rsid w:val="00F920DE"/>
    <w:rsid w:val="00F92BCB"/>
    <w:rsid w:val="00F92EAB"/>
    <w:rsid w:val="00F92F9B"/>
    <w:rsid w:val="00F936B6"/>
    <w:rsid w:val="00F938F0"/>
    <w:rsid w:val="00F939B8"/>
    <w:rsid w:val="00F94EC1"/>
    <w:rsid w:val="00F95469"/>
    <w:rsid w:val="00F95540"/>
    <w:rsid w:val="00F95700"/>
    <w:rsid w:val="00F958D8"/>
    <w:rsid w:val="00F95AC0"/>
    <w:rsid w:val="00F95FA2"/>
    <w:rsid w:val="00F95FFB"/>
    <w:rsid w:val="00F96481"/>
    <w:rsid w:val="00F97531"/>
    <w:rsid w:val="00FA00B7"/>
    <w:rsid w:val="00FA0224"/>
    <w:rsid w:val="00FA0B55"/>
    <w:rsid w:val="00FA1034"/>
    <w:rsid w:val="00FA1BB7"/>
    <w:rsid w:val="00FA1DBA"/>
    <w:rsid w:val="00FA235F"/>
    <w:rsid w:val="00FA260E"/>
    <w:rsid w:val="00FA29E9"/>
    <w:rsid w:val="00FA2A46"/>
    <w:rsid w:val="00FA2DAC"/>
    <w:rsid w:val="00FA3B6C"/>
    <w:rsid w:val="00FA3E06"/>
    <w:rsid w:val="00FA3E89"/>
    <w:rsid w:val="00FA4101"/>
    <w:rsid w:val="00FA4984"/>
    <w:rsid w:val="00FA4ECC"/>
    <w:rsid w:val="00FA51CC"/>
    <w:rsid w:val="00FA5BD6"/>
    <w:rsid w:val="00FA5F9A"/>
    <w:rsid w:val="00FA61A0"/>
    <w:rsid w:val="00FA61A1"/>
    <w:rsid w:val="00FA62AB"/>
    <w:rsid w:val="00FA6867"/>
    <w:rsid w:val="00FA6C81"/>
    <w:rsid w:val="00FA71C2"/>
    <w:rsid w:val="00FA7248"/>
    <w:rsid w:val="00FA7642"/>
    <w:rsid w:val="00FA7CEF"/>
    <w:rsid w:val="00FB03DE"/>
    <w:rsid w:val="00FB05B0"/>
    <w:rsid w:val="00FB08A7"/>
    <w:rsid w:val="00FB0A7C"/>
    <w:rsid w:val="00FB110D"/>
    <w:rsid w:val="00FB13B8"/>
    <w:rsid w:val="00FB1739"/>
    <w:rsid w:val="00FB1ED3"/>
    <w:rsid w:val="00FB3FFB"/>
    <w:rsid w:val="00FB41CE"/>
    <w:rsid w:val="00FB56CB"/>
    <w:rsid w:val="00FB5843"/>
    <w:rsid w:val="00FB5E91"/>
    <w:rsid w:val="00FB5EF1"/>
    <w:rsid w:val="00FB6267"/>
    <w:rsid w:val="00FB6438"/>
    <w:rsid w:val="00FB7921"/>
    <w:rsid w:val="00FC03BF"/>
    <w:rsid w:val="00FC056E"/>
    <w:rsid w:val="00FC05B4"/>
    <w:rsid w:val="00FC1078"/>
    <w:rsid w:val="00FC1115"/>
    <w:rsid w:val="00FC141A"/>
    <w:rsid w:val="00FC1541"/>
    <w:rsid w:val="00FC21F6"/>
    <w:rsid w:val="00FC22A0"/>
    <w:rsid w:val="00FC258C"/>
    <w:rsid w:val="00FC301D"/>
    <w:rsid w:val="00FC347B"/>
    <w:rsid w:val="00FC34CC"/>
    <w:rsid w:val="00FC3951"/>
    <w:rsid w:val="00FC3B0D"/>
    <w:rsid w:val="00FC4750"/>
    <w:rsid w:val="00FC48A7"/>
    <w:rsid w:val="00FC48AD"/>
    <w:rsid w:val="00FC4A30"/>
    <w:rsid w:val="00FC4B02"/>
    <w:rsid w:val="00FC4B2D"/>
    <w:rsid w:val="00FC4E88"/>
    <w:rsid w:val="00FC4F91"/>
    <w:rsid w:val="00FC578D"/>
    <w:rsid w:val="00FC6179"/>
    <w:rsid w:val="00FC6615"/>
    <w:rsid w:val="00FC6CC7"/>
    <w:rsid w:val="00FC7138"/>
    <w:rsid w:val="00FC78C7"/>
    <w:rsid w:val="00FC7AC7"/>
    <w:rsid w:val="00FC7C60"/>
    <w:rsid w:val="00FC7F7D"/>
    <w:rsid w:val="00FD07F7"/>
    <w:rsid w:val="00FD0880"/>
    <w:rsid w:val="00FD0ADF"/>
    <w:rsid w:val="00FD147B"/>
    <w:rsid w:val="00FD237E"/>
    <w:rsid w:val="00FD32D8"/>
    <w:rsid w:val="00FD3357"/>
    <w:rsid w:val="00FD381E"/>
    <w:rsid w:val="00FD3A3B"/>
    <w:rsid w:val="00FD3BC0"/>
    <w:rsid w:val="00FD3EB8"/>
    <w:rsid w:val="00FD43F0"/>
    <w:rsid w:val="00FD445B"/>
    <w:rsid w:val="00FD4B49"/>
    <w:rsid w:val="00FD54A8"/>
    <w:rsid w:val="00FD5E57"/>
    <w:rsid w:val="00FD65D5"/>
    <w:rsid w:val="00FD6912"/>
    <w:rsid w:val="00FD6BD5"/>
    <w:rsid w:val="00FD6CD5"/>
    <w:rsid w:val="00FD7163"/>
    <w:rsid w:val="00FD73A1"/>
    <w:rsid w:val="00FD7679"/>
    <w:rsid w:val="00FD76A4"/>
    <w:rsid w:val="00FE01E7"/>
    <w:rsid w:val="00FE05E0"/>
    <w:rsid w:val="00FE067C"/>
    <w:rsid w:val="00FE1164"/>
    <w:rsid w:val="00FE24E4"/>
    <w:rsid w:val="00FE339E"/>
    <w:rsid w:val="00FE41BD"/>
    <w:rsid w:val="00FE43ED"/>
    <w:rsid w:val="00FE48AA"/>
    <w:rsid w:val="00FE492C"/>
    <w:rsid w:val="00FE4AC6"/>
    <w:rsid w:val="00FE54B6"/>
    <w:rsid w:val="00FE700F"/>
    <w:rsid w:val="00FE70F6"/>
    <w:rsid w:val="00FE7B5A"/>
    <w:rsid w:val="00FE7CC7"/>
    <w:rsid w:val="00FF0557"/>
    <w:rsid w:val="00FF0F35"/>
    <w:rsid w:val="00FF108E"/>
    <w:rsid w:val="00FF1166"/>
    <w:rsid w:val="00FF159A"/>
    <w:rsid w:val="00FF16BA"/>
    <w:rsid w:val="00FF2D7D"/>
    <w:rsid w:val="00FF2DD1"/>
    <w:rsid w:val="00FF2EEB"/>
    <w:rsid w:val="00FF2F99"/>
    <w:rsid w:val="00FF3084"/>
    <w:rsid w:val="00FF331F"/>
    <w:rsid w:val="00FF386E"/>
    <w:rsid w:val="00FF387A"/>
    <w:rsid w:val="00FF426D"/>
    <w:rsid w:val="00FF45EE"/>
    <w:rsid w:val="00FF4DE1"/>
    <w:rsid w:val="00FF5088"/>
    <w:rsid w:val="00FF53BC"/>
    <w:rsid w:val="00FF5618"/>
    <w:rsid w:val="00FF56B7"/>
    <w:rsid w:val="00FF665D"/>
    <w:rsid w:val="00FF70B1"/>
    <w:rsid w:val="00FF7525"/>
    <w:rsid w:val="00FF7AFC"/>
    <w:rsid w:val="00FF7C76"/>
    <w:rsid w:val="00FF7D6A"/>
    <w:rsid w:val="01036D6B"/>
    <w:rsid w:val="0117463D"/>
    <w:rsid w:val="01237D4D"/>
    <w:rsid w:val="013076E1"/>
    <w:rsid w:val="01567824"/>
    <w:rsid w:val="018CD502"/>
    <w:rsid w:val="01B6FCD4"/>
    <w:rsid w:val="01D6EF62"/>
    <w:rsid w:val="02076EDA"/>
    <w:rsid w:val="021C907F"/>
    <w:rsid w:val="024CC53D"/>
    <w:rsid w:val="0261778A"/>
    <w:rsid w:val="0261DB12"/>
    <w:rsid w:val="029C82A2"/>
    <w:rsid w:val="02D7C69F"/>
    <w:rsid w:val="02F9386D"/>
    <w:rsid w:val="033FBB36"/>
    <w:rsid w:val="03492AD3"/>
    <w:rsid w:val="037F40E2"/>
    <w:rsid w:val="03BFCC39"/>
    <w:rsid w:val="03E9DE04"/>
    <w:rsid w:val="03F6591C"/>
    <w:rsid w:val="040ACAC8"/>
    <w:rsid w:val="0427255C"/>
    <w:rsid w:val="042B7AD8"/>
    <w:rsid w:val="045FCB6E"/>
    <w:rsid w:val="04605223"/>
    <w:rsid w:val="04FD6AE8"/>
    <w:rsid w:val="050AFC00"/>
    <w:rsid w:val="05475132"/>
    <w:rsid w:val="056EE090"/>
    <w:rsid w:val="0594E4A3"/>
    <w:rsid w:val="05C2B778"/>
    <w:rsid w:val="05D0B761"/>
    <w:rsid w:val="05E13D36"/>
    <w:rsid w:val="05F5232F"/>
    <w:rsid w:val="05F694AE"/>
    <w:rsid w:val="063DD72F"/>
    <w:rsid w:val="066B2760"/>
    <w:rsid w:val="067F2A23"/>
    <w:rsid w:val="06BA511F"/>
    <w:rsid w:val="06F4DAA4"/>
    <w:rsid w:val="073AE9A2"/>
    <w:rsid w:val="0779151C"/>
    <w:rsid w:val="077BE88A"/>
    <w:rsid w:val="07B369FD"/>
    <w:rsid w:val="07B84280"/>
    <w:rsid w:val="07D68142"/>
    <w:rsid w:val="084AC3F8"/>
    <w:rsid w:val="087E2FC1"/>
    <w:rsid w:val="08F08969"/>
    <w:rsid w:val="094B885C"/>
    <w:rsid w:val="09535B4A"/>
    <w:rsid w:val="0968F5B7"/>
    <w:rsid w:val="099BA0E5"/>
    <w:rsid w:val="09E4B1FF"/>
    <w:rsid w:val="0A0C8E84"/>
    <w:rsid w:val="0A1D0FFA"/>
    <w:rsid w:val="0A37BA7B"/>
    <w:rsid w:val="0A3A7BBC"/>
    <w:rsid w:val="0A69009F"/>
    <w:rsid w:val="0A696A36"/>
    <w:rsid w:val="0A7DBD8F"/>
    <w:rsid w:val="0AB07A32"/>
    <w:rsid w:val="0AEA4A8D"/>
    <w:rsid w:val="0B1F8437"/>
    <w:rsid w:val="0B315523"/>
    <w:rsid w:val="0B9C8B2F"/>
    <w:rsid w:val="0BABA65E"/>
    <w:rsid w:val="0BCAEEEA"/>
    <w:rsid w:val="0BD9056B"/>
    <w:rsid w:val="0BF7FEBC"/>
    <w:rsid w:val="0C00B031"/>
    <w:rsid w:val="0C12D890"/>
    <w:rsid w:val="0C1F7ED2"/>
    <w:rsid w:val="0C3460E4"/>
    <w:rsid w:val="0CA23F78"/>
    <w:rsid w:val="0CBE3EF8"/>
    <w:rsid w:val="0CBE573F"/>
    <w:rsid w:val="0CF90096"/>
    <w:rsid w:val="0D2AC961"/>
    <w:rsid w:val="0D3F6E54"/>
    <w:rsid w:val="0D7AFAFB"/>
    <w:rsid w:val="0DB0930D"/>
    <w:rsid w:val="0DDFDC8B"/>
    <w:rsid w:val="0E7A1843"/>
    <w:rsid w:val="0E8ADDAE"/>
    <w:rsid w:val="0E90B88A"/>
    <w:rsid w:val="0EA31725"/>
    <w:rsid w:val="0ECA6CF7"/>
    <w:rsid w:val="0EFF858D"/>
    <w:rsid w:val="0F23372B"/>
    <w:rsid w:val="0F381B78"/>
    <w:rsid w:val="0F50EBB4"/>
    <w:rsid w:val="0FADA15D"/>
    <w:rsid w:val="0FBFD15C"/>
    <w:rsid w:val="10339CD3"/>
    <w:rsid w:val="1034F032"/>
    <w:rsid w:val="10B69418"/>
    <w:rsid w:val="10BF6966"/>
    <w:rsid w:val="10DC255C"/>
    <w:rsid w:val="115B7693"/>
    <w:rsid w:val="1193C05D"/>
    <w:rsid w:val="11F3A573"/>
    <w:rsid w:val="127B7233"/>
    <w:rsid w:val="129CAEF1"/>
    <w:rsid w:val="131B006A"/>
    <w:rsid w:val="13694CB5"/>
    <w:rsid w:val="13B81725"/>
    <w:rsid w:val="13C0A751"/>
    <w:rsid w:val="13EFE4B4"/>
    <w:rsid w:val="141338C5"/>
    <w:rsid w:val="142A9905"/>
    <w:rsid w:val="1449DB2C"/>
    <w:rsid w:val="14686F24"/>
    <w:rsid w:val="147424AC"/>
    <w:rsid w:val="147DDDFB"/>
    <w:rsid w:val="149F2D8A"/>
    <w:rsid w:val="14EE915F"/>
    <w:rsid w:val="155A367C"/>
    <w:rsid w:val="159571E3"/>
    <w:rsid w:val="15A6A7E1"/>
    <w:rsid w:val="15F1C767"/>
    <w:rsid w:val="16131AAA"/>
    <w:rsid w:val="16162AC0"/>
    <w:rsid w:val="161B715C"/>
    <w:rsid w:val="16459CE2"/>
    <w:rsid w:val="165D1663"/>
    <w:rsid w:val="166E6630"/>
    <w:rsid w:val="1687AFEC"/>
    <w:rsid w:val="16983360"/>
    <w:rsid w:val="16F57A20"/>
    <w:rsid w:val="170BA800"/>
    <w:rsid w:val="175BB48B"/>
    <w:rsid w:val="178DDD78"/>
    <w:rsid w:val="17EFB890"/>
    <w:rsid w:val="17F3914B"/>
    <w:rsid w:val="181DAEAE"/>
    <w:rsid w:val="1833D0D8"/>
    <w:rsid w:val="185095E2"/>
    <w:rsid w:val="1873A453"/>
    <w:rsid w:val="18761FAC"/>
    <w:rsid w:val="187E90D4"/>
    <w:rsid w:val="18970C45"/>
    <w:rsid w:val="18AA6163"/>
    <w:rsid w:val="18DEE74B"/>
    <w:rsid w:val="190690ED"/>
    <w:rsid w:val="191DA0B4"/>
    <w:rsid w:val="196D6295"/>
    <w:rsid w:val="1975959C"/>
    <w:rsid w:val="1976BA05"/>
    <w:rsid w:val="19BFA538"/>
    <w:rsid w:val="19E66B1A"/>
    <w:rsid w:val="19EDA5D3"/>
    <w:rsid w:val="1A0B1EEC"/>
    <w:rsid w:val="1A253BBE"/>
    <w:rsid w:val="1A419766"/>
    <w:rsid w:val="1A4EB721"/>
    <w:rsid w:val="1A5C6934"/>
    <w:rsid w:val="1A61A782"/>
    <w:rsid w:val="1A689879"/>
    <w:rsid w:val="1A7C01F5"/>
    <w:rsid w:val="1A94DD14"/>
    <w:rsid w:val="1A986EE0"/>
    <w:rsid w:val="1ADB0FE2"/>
    <w:rsid w:val="1AEBF9A5"/>
    <w:rsid w:val="1B177427"/>
    <w:rsid w:val="1B4E1BEA"/>
    <w:rsid w:val="1B5E1865"/>
    <w:rsid w:val="1B5F392F"/>
    <w:rsid w:val="1B8912A3"/>
    <w:rsid w:val="1BB19E4B"/>
    <w:rsid w:val="1BEE1219"/>
    <w:rsid w:val="1C1118FC"/>
    <w:rsid w:val="1CA9DDEA"/>
    <w:rsid w:val="1CB6FC06"/>
    <w:rsid w:val="1CBC8509"/>
    <w:rsid w:val="1CED8F87"/>
    <w:rsid w:val="1D0A6227"/>
    <w:rsid w:val="1D2285F6"/>
    <w:rsid w:val="1D4C12B7"/>
    <w:rsid w:val="1D64AE66"/>
    <w:rsid w:val="1D7F29B9"/>
    <w:rsid w:val="1DF2F341"/>
    <w:rsid w:val="1E125B98"/>
    <w:rsid w:val="1E24F381"/>
    <w:rsid w:val="1E2A2A40"/>
    <w:rsid w:val="1E3E93C5"/>
    <w:rsid w:val="1E7A5F4B"/>
    <w:rsid w:val="1E912388"/>
    <w:rsid w:val="1EA05B01"/>
    <w:rsid w:val="1EE65C63"/>
    <w:rsid w:val="1F1E2F32"/>
    <w:rsid w:val="1F305322"/>
    <w:rsid w:val="1F3FEECA"/>
    <w:rsid w:val="1F6E47BF"/>
    <w:rsid w:val="1F81AF88"/>
    <w:rsid w:val="1FA524CA"/>
    <w:rsid w:val="1FA817AD"/>
    <w:rsid w:val="1FC8FE8F"/>
    <w:rsid w:val="201D23C6"/>
    <w:rsid w:val="202631C4"/>
    <w:rsid w:val="20668270"/>
    <w:rsid w:val="206FF1F5"/>
    <w:rsid w:val="209B6D93"/>
    <w:rsid w:val="20C42103"/>
    <w:rsid w:val="20C89C5C"/>
    <w:rsid w:val="20EFAC8C"/>
    <w:rsid w:val="212D3250"/>
    <w:rsid w:val="214955E2"/>
    <w:rsid w:val="2170E892"/>
    <w:rsid w:val="21A60DB4"/>
    <w:rsid w:val="21B2B751"/>
    <w:rsid w:val="21C6F052"/>
    <w:rsid w:val="21E0522C"/>
    <w:rsid w:val="21ECC845"/>
    <w:rsid w:val="22061230"/>
    <w:rsid w:val="2208E6D8"/>
    <w:rsid w:val="222566FA"/>
    <w:rsid w:val="2254C014"/>
    <w:rsid w:val="2271BBC0"/>
    <w:rsid w:val="22987AC1"/>
    <w:rsid w:val="22B8FAA3"/>
    <w:rsid w:val="22D5ED1D"/>
    <w:rsid w:val="23273A0E"/>
    <w:rsid w:val="2339CA03"/>
    <w:rsid w:val="2364D92B"/>
    <w:rsid w:val="240E1836"/>
    <w:rsid w:val="240E8C71"/>
    <w:rsid w:val="24196473"/>
    <w:rsid w:val="245ECF96"/>
    <w:rsid w:val="246A7E96"/>
    <w:rsid w:val="2479EF4A"/>
    <w:rsid w:val="247FAA5F"/>
    <w:rsid w:val="2489E5A4"/>
    <w:rsid w:val="24C16D68"/>
    <w:rsid w:val="250875B4"/>
    <w:rsid w:val="2535436F"/>
    <w:rsid w:val="2558D1CB"/>
    <w:rsid w:val="255CAE6D"/>
    <w:rsid w:val="255DC832"/>
    <w:rsid w:val="255F77F9"/>
    <w:rsid w:val="256DDD03"/>
    <w:rsid w:val="2579C8AF"/>
    <w:rsid w:val="2586A0EB"/>
    <w:rsid w:val="2597626B"/>
    <w:rsid w:val="25A344D4"/>
    <w:rsid w:val="25BD86C1"/>
    <w:rsid w:val="25FBDE53"/>
    <w:rsid w:val="2603D758"/>
    <w:rsid w:val="2625117A"/>
    <w:rsid w:val="262E81A8"/>
    <w:rsid w:val="2644DAB1"/>
    <w:rsid w:val="2650D7FB"/>
    <w:rsid w:val="265E0A20"/>
    <w:rsid w:val="2697A227"/>
    <w:rsid w:val="26D4E880"/>
    <w:rsid w:val="26DBEEFD"/>
    <w:rsid w:val="26E2D131"/>
    <w:rsid w:val="26FE6D69"/>
    <w:rsid w:val="27038E33"/>
    <w:rsid w:val="27175914"/>
    <w:rsid w:val="2736B299"/>
    <w:rsid w:val="276C5926"/>
    <w:rsid w:val="27916ADF"/>
    <w:rsid w:val="27D8D19A"/>
    <w:rsid w:val="27EE5E8E"/>
    <w:rsid w:val="27F71909"/>
    <w:rsid w:val="282C7695"/>
    <w:rsid w:val="285E34EA"/>
    <w:rsid w:val="28A059AC"/>
    <w:rsid w:val="28E36DC1"/>
    <w:rsid w:val="28E7BA60"/>
    <w:rsid w:val="28F10D43"/>
    <w:rsid w:val="292D57FA"/>
    <w:rsid w:val="2954A8A1"/>
    <w:rsid w:val="2954B0E7"/>
    <w:rsid w:val="29794AFD"/>
    <w:rsid w:val="29C63042"/>
    <w:rsid w:val="29ED0769"/>
    <w:rsid w:val="2A61E3F7"/>
    <w:rsid w:val="2A7A0F36"/>
    <w:rsid w:val="2A878E5E"/>
    <w:rsid w:val="2AB1F4CC"/>
    <w:rsid w:val="2AD6D4C4"/>
    <w:rsid w:val="2AD9F1C5"/>
    <w:rsid w:val="2AF71D8D"/>
    <w:rsid w:val="2B25AD6E"/>
    <w:rsid w:val="2B30A38F"/>
    <w:rsid w:val="2B442669"/>
    <w:rsid w:val="2B52D7A0"/>
    <w:rsid w:val="2B6C7D14"/>
    <w:rsid w:val="2B87352A"/>
    <w:rsid w:val="2B893D8D"/>
    <w:rsid w:val="2B9F88D4"/>
    <w:rsid w:val="2BAE44A2"/>
    <w:rsid w:val="2BB72D2D"/>
    <w:rsid w:val="2BE04B3F"/>
    <w:rsid w:val="2C3A7491"/>
    <w:rsid w:val="2C424B54"/>
    <w:rsid w:val="2C6464D2"/>
    <w:rsid w:val="2C689B54"/>
    <w:rsid w:val="2C8E6DAB"/>
    <w:rsid w:val="2CDF9FD0"/>
    <w:rsid w:val="2D11F42C"/>
    <w:rsid w:val="2D41DB1F"/>
    <w:rsid w:val="2D465DE8"/>
    <w:rsid w:val="2DA5F2CF"/>
    <w:rsid w:val="2DBFB901"/>
    <w:rsid w:val="2DEFEF75"/>
    <w:rsid w:val="2DF11F5C"/>
    <w:rsid w:val="2E55BED6"/>
    <w:rsid w:val="2E6BE460"/>
    <w:rsid w:val="2E86B00A"/>
    <w:rsid w:val="2E88C847"/>
    <w:rsid w:val="2E94721A"/>
    <w:rsid w:val="2F2B3A52"/>
    <w:rsid w:val="2F62CC61"/>
    <w:rsid w:val="2F6F52D2"/>
    <w:rsid w:val="2F7606F1"/>
    <w:rsid w:val="2FA4D51E"/>
    <w:rsid w:val="2FB3A34A"/>
    <w:rsid w:val="2FE64B89"/>
    <w:rsid w:val="303BD0D3"/>
    <w:rsid w:val="30670807"/>
    <w:rsid w:val="3090B79D"/>
    <w:rsid w:val="309AA5EE"/>
    <w:rsid w:val="30C368EE"/>
    <w:rsid w:val="30F73900"/>
    <w:rsid w:val="31349C62"/>
    <w:rsid w:val="3194AEDC"/>
    <w:rsid w:val="31DB4EA3"/>
    <w:rsid w:val="32045A34"/>
    <w:rsid w:val="322C8064"/>
    <w:rsid w:val="325A6893"/>
    <w:rsid w:val="3273F692"/>
    <w:rsid w:val="3292F0FE"/>
    <w:rsid w:val="32A2C169"/>
    <w:rsid w:val="32D30354"/>
    <w:rsid w:val="32F16155"/>
    <w:rsid w:val="330CC96B"/>
    <w:rsid w:val="33272368"/>
    <w:rsid w:val="3332A52E"/>
    <w:rsid w:val="33487725"/>
    <w:rsid w:val="33542F28"/>
    <w:rsid w:val="336AF3B8"/>
    <w:rsid w:val="3388028C"/>
    <w:rsid w:val="348B5A33"/>
    <w:rsid w:val="34B6B44C"/>
    <w:rsid w:val="34B7FB3B"/>
    <w:rsid w:val="34C7F096"/>
    <w:rsid w:val="34C83F87"/>
    <w:rsid w:val="352A01E7"/>
    <w:rsid w:val="3544BD32"/>
    <w:rsid w:val="356C2A00"/>
    <w:rsid w:val="35A7A1A3"/>
    <w:rsid w:val="35AED7CD"/>
    <w:rsid w:val="35FF2A5C"/>
    <w:rsid w:val="363D2310"/>
    <w:rsid w:val="3645BD61"/>
    <w:rsid w:val="364D9757"/>
    <w:rsid w:val="367E7527"/>
    <w:rsid w:val="36893BA2"/>
    <w:rsid w:val="3690BF4B"/>
    <w:rsid w:val="36C60217"/>
    <w:rsid w:val="36CB7CE7"/>
    <w:rsid w:val="3792E61B"/>
    <w:rsid w:val="37EBDCD5"/>
    <w:rsid w:val="37F10A5E"/>
    <w:rsid w:val="38495066"/>
    <w:rsid w:val="3876B316"/>
    <w:rsid w:val="387D7EE3"/>
    <w:rsid w:val="388C2312"/>
    <w:rsid w:val="38D50CEA"/>
    <w:rsid w:val="38D9C28B"/>
    <w:rsid w:val="38EF96FB"/>
    <w:rsid w:val="38F06E9B"/>
    <w:rsid w:val="38FF99E2"/>
    <w:rsid w:val="39251519"/>
    <w:rsid w:val="39330F9B"/>
    <w:rsid w:val="3967B79C"/>
    <w:rsid w:val="398C6B77"/>
    <w:rsid w:val="39B1330B"/>
    <w:rsid w:val="39EFF055"/>
    <w:rsid w:val="3A2B95B9"/>
    <w:rsid w:val="3A6EA6F2"/>
    <w:rsid w:val="3A6F873B"/>
    <w:rsid w:val="3A8DECCC"/>
    <w:rsid w:val="3A94FFA1"/>
    <w:rsid w:val="3AD31421"/>
    <w:rsid w:val="3AE66874"/>
    <w:rsid w:val="3B25C12D"/>
    <w:rsid w:val="3B523015"/>
    <w:rsid w:val="3B57CDE1"/>
    <w:rsid w:val="3B6FAFE1"/>
    <w:rsid w:val="3B9F3326"/>
    <w:rsid w:val="3BAEF920"/>
    <w:rsid w:val="3BFDC078"/>
    <w:rsid w:val="3C06BAC4"/>
    <w:rsid w:val="3C2B54A7"/>
    <w:rsid w:val="3C31389C"/>
    <w:rsid w:val="3C53986B"/>
    <w:rsid w:val="3C83D98D"/>
    <w:rsid w:val="3C9B5455"/>
    <w:rsid w:val="3CA7D761"/>
    <w:rsid w:val="3CABA162"/>
    <w:rsid w:val="3CC8D5EE"/>
    <w:rsid w:val="3CE3A474"/>
    <w:rsid w:val="3CE86BE7"/>
    <w:rsid w:val="3D28F6C0"/>
    <w:rsid w:val="3D645895"/>
    <w:rsid w:val="3D6AAEE8"/>
    <w:rsid w:val="3DDFE2B2"/>
    <w:rsid w:val="3DF7DD32"/>
    <w:rsid w:val="3E0D521A"/>
    <w:rsid w:val="3E51AC05"/>
    <w:rsid w:val="3E69420A"/>
    <w:rsid w:val="3E8B8727"/>
    <w:rsid w:val="3EBC4660"/>
    <w:rsid w:val="3EFC1E21"/>
    <w:rsid w:val="3F1E59FC"/>
    <w:rsid w:val="3F342767"/>
    <w:rsid w:val="3F3BB63E"/>
    <w:rsid w:val="3F3FBA1C"/>
    <w:rsid w:val="3F529E7D"/>
    <w:rsid w:val="3F919692"/>
    <w:rsid w:val="3F9A8777"/>
    <w:rsid w:val="3F9A9DF6"/>
    <w:rsid w:val="3FD44D0E"/>
    <w:rsid w:val="3FFD21D4"/>
    <w:rsid w:val="40061881"/>
    <w:rsid w:val="4009A145"/>
    <w:rsid w:val="40165D37"/>
    <w:rsid w:val="40367A68"/>
    <w:rsid w:val="403D4861"/>
    <w:rsid w:val="40599836"/>
    <w:rsid w:val="40D9AA0E"/>
    <w:rsid w:val="40DAFC24"/>
    <w:rsid w:val="40DF1CE7"/>
    <w:rsid w:val="40ECAFED"/>
    <w:rsid w:val="412C0380"/>
    <w:rsid w:val="41698FCF"/>
    <w:rsid w:val="4181CC7A"/>
    <w:rsid w:val="41C2C8D4"/>
    <w:rsid w:val="41E771E0"/>
    <w:rsid w:val="41EC3332"/>
    <w:rsid w:val="42B8B08E"/>
    <w:rsid w:val="42D359CE"/>
    <w:rsid w:val="434176FB"/>
    <w:rsid w:val="434AB40C"/>
    <w:rsid w:val="437EAA3C"/>
    <w:rsid w:val="43C17A2F"/>
    <w:rsid w:val="4440328B"/>
    <w:rsid w:val="44460483"/>
    <w:rsid w:val="446CB473"/>
    <w:rsid w:val="44A6C2E9"/>
    <w:rsid w:val="44B6EB8F"/>
    <w:rsid w:val="4518BB45"/>
    <w:rsid w:val="451BC71B"/>
    <w:rsid w:val="45CAA42F"/>
    <w:rsid w:val="45F766C3"/>
    <w:rsid w:val="462ACE2D"/>
    <w:rsid w:val="464BD8FC"/>
    <w:rsid w:val="46C7AA24"/>
    <w:rsid w:val="46E1E487"/>
    <w:rsid w:val="46FD4A00"/>
    <w:rsid w:val="4703FA42"/>
    <w:rsid w:val="47055348"/>
    <w:rsid w:val="470CA966"/>
    <w:rsid w:val="4728923B"/>
    <w:rsid w:val="4742767F"/>
    <w:rsid w:val="47566BAD"/>
    <w:rsid w:val="475D0463"/>
    <w:rsid w:val="476F107A"/>
    <w:rsid w:val="4795183C"/>
    <w:rsid w:val="47A80877"/>
    <w:rsid w:val="4812C8D8"/>
    <w:rsid w:val="4819C2C4"/>
    <w:rsid w:val="4828F56C"/>
    <w:rsid w:val="484D047D"/>
    <w:rsid w:val="48540C20"/>
    <w:rsid w:val="4881475E"/>
    <w:rsid w:val="48896BE4"/>
    <w:rsid w:val="48A3AE37"/>
    <w:rsid w:val="491CE56A"/>
    <w:rsid w:val="49272C84"/>
    <w:rsid w:val="49326F57"/>
    <w:rsid w:val="4946700D"/>
    <w:rsid w:val="49780B25"/>
    <w:rsid w:val="498FE5D6"/>
    <w:rsid w:val="49D462FC"/>
    <w:rsid w:val="4A4E32CD"/>
    <w:rsid w:val="4A7B7691"/>
    <w:rsid w:val="4A9F3E71"/>
    <w:rsid w:val="4AEF173E"/>
    <w:rsid w:val="4AFEDC6D"/>
    <w:rsid w:val="4B20A497"/>
    <w:rsid w:val="4B5306BC"/>
    <w:rsid w:val="4B7A8A58"/>
    <w:rsid w:val="4B7D441A"/>
    <w:rsid w:val="4B8E4EC8"/>
    <w:rsid w:val="4BC1E3A7"/>
    <w:rsid w:val="4BD74991"/>
    <w:rsid w:val="4BF20D5D"/>
    <w:rsid w:val="4BFA5C15"/>
    <w:rsid w:val="4C096809"/>
    <w:rsid w:val="4C11CF9F"/>
    <w:rsid w:val="4C2944E3"/>
    <w:rsid w:val="4C2D1279"/>
    <w:rsid w:val="4C5A1C28"/>
    <w:rsid w:val="4C8B4482"/>
    <w:rsid w:val="4C9C251C"/>
    <w:rsid w:val="4CE28B96"/>
    <w:rsid w:val="4CF76D42"/>
    <w:rsid w:val="4CFECAEE"/>
    <w:rsid w:val="4D06DD77"/>
    <w:rsid w:val="4D13CF21"/>
    <w:rsid w:val="4D14F313"/>
    <w:rsid w:val="4D42853B"/>
    <w:rsid w:val="4D4CCA1E"/>
    <w:rsid w:val="4D4EB245"/>
    <w:rsid w:val="4D647F58"/>
    <w:rsid w:val="4D7868D5"/>
    <w:rsid w:val="4DAFEE0F"/>
    <w:rsid w:val="4DC53D8D"/>
    <w:rsid w:val="4DC71606"/>
    <w:rsid w:val="4E632EE4"/>
    <w:rsid w:val="4E82AAA3"/>
    <w:rsid w:val="4E909E48"/>
    <w:rsid w:val="4E997613"/>
    <w:rsid w:val="4EC9A074"/>
    <w:rsid w:val="4EED9E93"/>
    <w:rsid w:val="4F0F6C9E"/>
    <w:rsid w:val="4F6E8C4D"/>
    <w:rsid w:val="4F6F481D"/>
    <w:rsid w:val="4F7100F6"/>
    <w:rsid w:val="4F88D109"/>
    <w:rsid w:val="4FB35D7B"/>
    <w:rsid w:val="4FC97E18"/>
    <w:rsid w:val="503B0083"/>
    <w:rsid w:val="504BB52A"/>
    <w:rsid w:val="5058C326"/>
    <w:rsid w:val="50745E86"/>
    <w:rsid w:val="5092CE68"/>
    <w:rsid w:val="509BFDCD"/>
    <w:rsid w:val="50F000B5"/>
    <w:rsid w:val="513AA8AD"/>
    <w:rsid w:val="515F16F5"/>
    <w:rsid w:val="51E15FD4"/>
    <w:rsid w:val="51E93D2D"/>
    <w:rsid w:val="51F8BD79"/>
    <w:rsid w:val="52435735"/>
    <w:rsid w:val="52776530"/>
    <w:rsid w:val="527DAD26"/>
    <w:rsid w:val="527FA749"/>
    <w:rsid w:val="52ABF8C9"/>
    <w:rsid w:val="52AD6AEA"/>
    <w:rsid w:val="52B44C0E"/>
    <w:rsid w:val="52DFFF57"/>
    <w:rsid w:val="52F01E3F"/>
    <w:rsid w:val="53001D7C"/>
    <w:rsid w:val="53013CE1"/>
    <w:rsid w:val="5335B8AE"/>
    <w:rsid w:val="537467D8"/>
    <w:rsid w:val="53798CDA"/>
    <w:rsid w:val="53A2420B"/>
    <w:rsid w:val="53BCABB0"/>
    <w:rsid w:val="53F94841"/>
    <w:rsid w:val="540FE0C3"/>
    <w:rsid w:val="541FC546"/>
    <w:rsid w:val="543026E6"/>
    <w:rsid w:val="5436DC58"/>
    <w:rsid w:val="54396399"/>
    <w:rsid w:val="5456DC6F"/>
    <w:rsid w:val="54930C37"/>
    <w:rsid w:val="5493F024"/>
    <w:rsid w:val="549DC3FD"/>
    <w:rsid w:val="54C2D742"/>
    <w:rsid w:val="550CD2C8"/>
    <w:rsid w:val="553F9407"/>
    <w:rsid w:val="556EF199"/>
    <w:rsid w:val="558C2B1F"/>
    <w:rsid w:val="559325A0"/>
    <w:rsid w:val="55A65178"/>
    <w:rsid w:val="55CF7A6A"/>
    <w:rsid w:val="55D2497F"/>
    <w:rsid w:val="55EE91B2"/>
    <w:rsid w:val="55F094C1"/>
    <w:rsid w:val="55F82EF3"/>
    <w:rsid w:val="56425C10"/>
    <w:rsid w:val="564ABD0C"/>
    <w:rsid w:val="5651F4CA"/>
    <w:rsid w:val="565D4B08"/>
    <w:rsid w:val="56BBB9BF"/>
    <w:rsid w:val="56D51086"/>
    <w:rsid w:val="56D533F0"/>
    <w:rsid w:val="574F844B"/>
    <w:rsid w:val="57534023"/>
    <w:rsid w:val="5757DFDC"/>
    <w:rsid w:val="575D64DC"/>
    <w:rsid w:val="57635FE8"/>
    <w:rsid w:val="576FF170"/>
    <w:rsid w:val="577730F2"/>
    <w:rsid w:val="5777D248"/>
    <w:rsid w:val="57A88145"/>
    <w:rsid w:val="57B68A3E"/>
    <w:rsid w:val="5821B032"/>
    <w:rsid w:val="584E150C"/>
    <w:rsid w:val="58630C52"/>
    <w:rsid w:val="5893023E"/>
    <w:rsid w:val="58AA9FDE"/>
    <w:rsid w:val="58B48DBC"/>
    <w:rsid w:val="58B54E19"/>
    <w:rsid w:val="58EE4B68"/>
    <w:rsid w:val="590E3868"/>
    <w:rsid w:val="5934F2DF"/>
    <w:rsid w:val="598636BF"/>
    <w:rsid w:val="59A65835"/>
    <w:rsid w:val="5A05E17A"/>
    <w:rsid w:val="5A746BE9"/>
    <w:rsid w:val="5A9A1D9A"/>
    <w:rsid w:val="5B067AC4"/>
    <w:rsid w:val="5B08CD2A"/>
    <w:rsid w:val="5B201209"/>
    <w:rsid w:val="5B22F632"/>
    <w:rsid w:val="5B2FC9EF"/>
    <w:rsid w:val="5B3A85BA"/>
    <w:rsid w:val="5B667A98"/>
    <w:rsid w:val="5B935F05"/>
    <w:rsid w:val="5B969987"/>
    <w:rsid w:val="5BCD089D"/>
    <w:rsid w:val="5C169A55"/>
    <w:rsid w:val="5C1EAFB6"/>
    <w:rsid w:val="5C3B2118"/>
    <w:rsid w:val="5C58682A"/>
    <w:rsid w:val="5C7B13F7"/>
    <w:rsid w:val="5CF4789D"/>
    <w:rsid w:val="5CF7D9BE"/>
    <w:rsid w:val="5D76F07B"/>
    <w:rsid w:val="5DC33932"/>
    <w:rsid w:val="5DD39D5F"/>
    <w:rsid w:val="5E4BCFF5"/>
    <w:rsid w:val="5E59360D"/>
    <w:rsid w:val="5E6FCF47"/>
    <w:rsid w:val="5E832886"/>
    <w:rsid w:val="5E8CE8D1"/>
    <w:rsid w:val="5EA3E254"/>
    <w:rsid w:val="5EF855A1"/>
    <w:rsid w:val="5F7FF414"/>
    <w:rsid w:val="5F81C486"/>
    <w:rsid w:val="5F8D1CBC"/>
    <w:rsid w:val="5FB806C7"/>
    <w:rsid w:val="600675A6"/>
    <w:rsid w:val="60172C55"/>
    <w:rsid w:val="60537C06"/>
    <w:rsid w:val="605D227C"/>
    <w:rsid w:val="60A2D242"/>
    <w:rsid w:val="60D0E708"/>
    <w:rsid w:val="60D9CA3C"/>
    <w:rsid w:val="60E530D0"/>
    <w:rsid w:val="60F409A9"/>
    <w:rsid w:val="6140AFCD"/>
    <w:rsid w:val="6146FC67"/>
    <w:rsid w:val="614E63FF"/>
    <w:rsid w:val="615D203A"/>
    <w:rsid w:val="616FD892"/>
    <w:rsid w:val="617EE0E2"/>
    <w:rsid w:val="6187CFAA"/>
    <w:rsid w:val="618A80D1"/>
    <w:rsid w:val="61AEF5B0"/>
    <w:rsid w:val="61C2E9C2"/>
    <w:rsid w:val="61CF9689"/>
    <w:rsid w:val="61E32331"/>
    <w:rsid w:val="622E30C6"/>
    <w:rsid w:val="62434B58"/>
    <w:rsid w:val="626B1F1B"/>
    <w:rsid w:val="6277F15B"/>
    <w:rsid w:val="62E1CBAA"/>
    <w:rsid w:val="630E6D26"/>
    <w:rsid w:val="632A05CE"/>
    <w:rsid w:val="6331AF6C"/>
    <w:rsid w:val="63707620"/>
    <w:rsid w:val="63B0DA83"/>
    <w:rsid w:val="63CB9E5A"/>
    <w:rsid w:val="63EED6F2"/>
    <w:rsid w:val="6445D931"/>
    <w:rsid w:val="6476DEDF"/>
    <w:rsid w:val="64B056AD"/>
    <w:rsid w:val="64C3C2EE"/>
    <w:rsid w:val="64CD5C46"/>
    <w:rsid w:val="64E37C50"/>
    <w:rsid w:val="65108605"/>
    <w:rsid w:val="651FAB0F"/>
    <w:rsid w:val="6528F95E"/>
    <w:rsid w:val="65583A40"/>
    <w:rsid w:val="656C6C68"/>
    <w:rsid w:val="6582804E"/>
    <w:rsid w:val="658D0E4A"/>
    <w:rsid w:val="65F85F80"/>
    <w:rsid w:val="65FC26AD"/>
    <w:rsid w:val="66C1298A"/>
    <w:rsid w:val="66CC6492"/>
    <w:rsid w:val="671008DE"/>
    <w:rsid w:val="67451500"/>
    <w:rsid w:val="674B9E97"/>
    <w:rsid w:val="6779F4FD"/>
    <w:rsid w:val="67D42254"/>
    <w:rsid w:val="67FAF390"/>
    <w:rsid w:val="68595B10"/>
    <w:rsid w:val="685FFD27"/>
    <w:rsid w:val="6917FA8F"/>
    <w:rsid w:val="6929FB12"/>
    <w:rsid w:val="692BAA5E"/>
    <w:rsid w:val="692FBF9B"/>
    <w:rsid w:val="694D4384"/>
    <w:rsid w:val="69588780"/>
    <w:rsid w:val="696DD827"/>
    <w:rsid w:val="697EDBDB"/>
    <w:rsid w:val="69F0EA80"/>
    <w:rsid w:val="6A27B1C9"/>
    <w:rsid w:val="6A31ADB6"/>
    <w:rsid w:val="6A61274E"/>
    <w:rsid w:val="6A650BBB"/>
    <w:rsid w:val="6A6A6C7D"/>
    <w:rsid w:val="6A6E399B"/>
    <w:rsid w:val="6A7F5A12"/>
    <w:rsid w:val="6AA2B276"/>
    <w:rsid w:val="6AAE4E58"/>
    <w:rsid w:val="6AD70966"/>
    <w:rsid w:val="6AF5B1BD"/>
    <w:rsid w:val="6B05B535"/>
    <w:rsid w:val="6B116130"/>
    <w:rsid w:val="6B41FD48"/>
    <w:rsid w:val="6B7A988A"/>
    <w:rsid w:val="6BB41574"/>
    <w:rsid w:val="6BCFD957"/>
    <w:rsid w:val="6BE54E84"/>
    <w:rsid w:val="6BE86AA9"/>
    <w:rsid w:val="6C138368"/>
    <w:rsid w:val="6C32F39E"/>
    <w:rsid w:val="6C333416"/>
    <w:rsid w:val="6C3F09C5"/>
    <w:rsid w:val="6CEA0EB0"/>
    <w:rsid w:val="6D4423B2"/>
    <w:rsid w:val="6D732C63"/>
    <w:rsid w:val="6D7C2988"/>
    <w:rsid w:val="6D979442"/>
    <w:rsid w:val="6DF39111"/>
    <w:rsid w:val="6DF64E38"/>
    <w:rsid w:val="6E035C57"/>
    <w:rsid w:val="6E064BBE"/>
    <w:rsid w:val="6E1BFF8E"/>
    <w:rsid w:val="6E42982E"/>
    <w:rsid w:val="6E605564"/>
    <w:rsid w:val="6E60C0F7"/>
    <w:rsid w:val="6E767A56"/>
    <w:rsid w:val="6EB281B4"/>
    <w:rsid w:val="6EB3413F"/>
    <w:rsid w:val="6EC3AA82"/>
    <w:rsid w:val="6ECAE258"/>
    <w:rsid w:val="6ED6E650"/>
    <w:rsid w:val="6EFF947A"/>
    <w:rsid w:val="6F3A797E"/>
    <w:rsid w:val="6F4189DD"/>
    <w:rsid w:val="6F6DC1AB"/>
    <w:rsid w:val="6FB7827C"/>
    <w:rsid w:val="6FCCA9F6"/>
    <w:rsid w:val="702A6A12"/>
    <w:rsid w:val="703BF660"/>
    <w:rsid w:val="704804D4"/>
    <w:rsid w:val="707D7693"/>
    <w:rsid w:val="7091FDE2"/>
    <w:rsid w:val="70F5933E"/>
    <w:rsid w:val="7107D4E0"/>
    <w:rsid w:val="7113DCCD"/>
    <w:rsid w:val="711446BA"/>
    <w:rsid w:val="7170CE80"/>
    <w:rsid w:val="717D373A"/>
    <w:rsid w:val="719EAFAB"/>
    <w:rsid w:val="71DDE411"/>
    <w:rsid w:val="71E36611"/>
    <w:rsid w:val="72138665"/>
    <w:rsid w:val="725C6511"/>
    <w:rsid w:val="727EEEEE"/>
    <w:rsid w:val="72CAF140"/>
    <w:rsid w:val="7311633B"/>
    <w:rsid w:val="73233C34"/>
    <w:rsid w:val="732C82CD"/>
    <w:rsid w:val="7338AE46"/>
    <w:rsid w:val="73565787"/>
    <w:rsid w:val="73676F1D"/>
    <w:rsid w:val="7368A467"/>
    <w:rsid w:val="73C337C5"/>
    <w:rsid w:val="73E54481"/>
    <w:rsid w:val="74074539"/>
    <w:rsid w:val="745959BE"/>
    <w:rsid w:val="7460EC78"/>
    <w:rsid w:val="74B2DF33"/>
    <w:rsid w:val="74D0282A"/>
    <w:rsid w:val="74EBA288"/>
    <w:rsid w:val="75057AF7"/>
    <w:rsid w:val="752370E7"/>
    <w:rsid w:val="7526CF19"/>
    <w:rsid w:val="752C115B"/>
    <w:rsid w:val="754238F8"/>
    <w:rsid w:val="754CA14E"/>
    <w:rsid w:val="7562AFA2"/>
    <w:rsid w:val="75B22EF7"/>
    <w:rsid w:val="75C39DEC"/>
    <w:rsid w:val="76063B03"/>
    <w:rsid w:val="760D8C2C"/>
    <w:rsid w:val="76261F89"/>
    <w:rsid w:val="7631E2E4"/>
    <w:rsid w:val="768A9E68"/>
    <w:rsid w:val="76F86969"/>
    <w:rsid w:val="76F89BD8"/>
    <w:rsid w:val="77105193"/>
    <w:rsid w:val="771890FE"/>
    <w:rsid w:val="77230796"/>
    <w:rsid w:val="774733F7"/>
    <w:rsid w:val="776F5BE9"/>
    <w:rsid w:val="7778A03C"/>
    <w:rsid w:val="778D4FFF"/>
    <w:rsid w:val="77B73F37"/>
    <w:rsid w:val="77BD61A6"/>
    <w:rsid w:val="78180692"/>
    <w:rsid w:val="7819BBA6"/>
    <w:rsid w:val="7831D3E4"/>
    <w:rsid w:val="786024E5"/>
    <w:rsid w:val="787B8A92"/>
    <w:rsid w:val="78806B77"/>
    <w:rsid w:val="788E0D27"/>
    <w:rsid w:val="788E88E2"/>
    <w:rsid w:val="78B0E265"/>
    <w:rsid w:val="78E595C3"/>
    <w:rsid w:val="79870F98"/>
    <w:rsid w:val="79C01131"/>
    <w:rsid w:val="79F9576B"/>
    <w:rsid w:val="79FC8CC8"/>
    <w:rsid w:val="7A6397A7"/>
    <w:rsid w:val="7A653D66"/>
    <w:rsid w:val="7A9FC6F4"/>
    <w:rsid w:val="7ACAC641"/>
    <w:rsid w:val="7B4E4DE8"/>
    <w:rsid w:val="7B7E7ECC"/>
    <w:rsid w:val="7BA11125"/>
    <w:rsid w:val="7BD715B9"/>
    <w:rsid w:val="7BEE769F"/>
    <w:rsid w:val="7BEEC59E"/>
    <w:rsid w:val="7C1B5667"/>
    <w:rsid w:val="7C493DCA"/>
    <w:rsid w:val="7C7FE25F"/>
    <w:rsid w:val="7CBD18C5"/>
    <w:rsid w:val="7CBD7C61"/>
    <w:rsid w:val="7D05B961"/>
    <w:rsid w:val="7D0E29F6"/>
    <w:rsid w:val="7D2AED0A"/>
    <w:rsid w:val="7D3535E6"/>
    <w:rsid w:val="7D54284F"/>
    <w:rsid w:val="7D8DB117"/>
    <w:rsid w:val="7DA4DDE0"/>
    <w:rsid w:val="7DB33D77"/>
    <w:rsid w:val="7DBD1E76"/>
    <w:rsid w:val="7DC3A725"/>
    <w:rsid w:val="7DEBC011"/>
    <w:rsid w:val="7E6C2834"/>
    <w:rsid w:val="7E879A75"/>
    <w:rsid w:val="7EB486DC"/>
    <w:rsid w:val="7EB727F1"/>
    <w:rsid w:val="7EC938FC"/>
    <w:rsid w:val="7ED97249"/>
    <w:rsid w:val="7F25676E"/>
    <w:rsid w:val="7F276690"/>
    <w:rsid w:val="7F36A4CD"/>
    <w:rsid w:val="7F48B9AB"/>
    <w:rsid w:val="7F5BB79D"/>
    <w:rsid w:val="7FBEB64C"/>
    <w:rsid w:val="7FD315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A3B58016-2161-4C55-9788-7E7419C6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953501"/>
    <w:pPr>
      <w:spacing w:line="288" w:lineRule="auto"/>
    </w:pPr>
    <w:rPr>
      <w:rFonts w:ascii="Arial" w:hAnsi="Arial"/>
      <w:color w:val="15272F" w:themeColor="text1"/>
    </w:rPr>
  </w:style>
  <w:style w:type="paragraph" w:styleId="Heading1">
    <w:name w:val="heading 1"/>
    <w:basedOn w:val="Normal"/>
    <w:next w:val="Normal"/>
    <w:link w:val="Heading1Char"/>
    <w:uiPriority w:val="9"/>
    <w:qFormat/>
    <w:rsid w:val="0049520A"/>
    <w:pPr>
      <w:keepNext/>
      <w:keepLines/>
      <w:spacing w:after="480"/>
      <w:outlineLvl w:val="0"/>
    </w:pPr>
    <w:rPr>
      <w:rFonts w:eastAsiaTheme="majorEastAsia" w:cstheme="majorBidi"/>
      <w:b/>
      <w:sz w:val="72"/>
      <w:szCs w:val="32"/>
    </w:rPr>
  </w:style>
  <w:style w:type="paragraph" w:styleId="Heading2">
    <w:name w:val="heading 2"/>
    <w:basedOn w:val="Normal"/>
    <w:next w:val="Normal"/>
    <w:link w:val="Heading2Char"/>
    <w:uiPriority w:val="9"/>
    <w:unhideWhenUsed/>
    <w:qFormat/>
    <w:rsid w:val="0049520A"/>
    <w:pPr>
      <w:keepNext/>
      <w:keepLines/>
      <w:spacing w:before="120" w:after="240"/>
      <w:outlineLvl w:val="1"/>
    </w:pPr>
    <w:rPr>
      <w:rFonts w:eastAsiaTheme="majorEastAsia" w:cstheme="majorBidi"/>
      <w:b/>
      <w:color w:val="104F99" w:themeColor="accent2"/>
      <w:sz w:val="36"/>
      <w:szCs w:val="26"/>
    </w:rPr>
  </w:style>
  <w:style w:type="paragraph" w:styleId="Heading3">
    <w:name w:val="heading 3"/>
    <w:basedOn w:val="Normal"/>
    <w:next w:val="Normal"/>
    <w:link w:val="Heading3Char"/>
    <w:uiPriority w:val="9"/>
    <w:unhideWhenUsed/>
    <w:qFormat/>
    <w:rsid w:val="00D53BAB"/>
    <w:pPr>
      <w:keepNext/>
      <w:keepLines/>
      <w:spacing w:before="120" w:after="240"/>
      <w:outlineLvl w:val="2"/>
    </w:pPr>
    <w:rPr>
      <w:rFonts w:eastAsiaTheme="majorEastAsia" w:cstheme="majorBidi"/>
      <w:b/>
      <w:color w:val="008550"/>
      <w:sz w:val="28"/>
      <w:szCs w:val="28"/>
    </w:rPr>
  </w:style>
  <w:style w:type="paragraph" w:styleId="Heading4">
    <w:name w:val="heading 4"/>
    <w:basedOn w:val="Normal"/>
    <w:next w:val="Normal"/>
    <w:link w:val="Heading4Char"/>
    <w:uiPriority w:val="9"/>
    <w:unhideWhenUsed/>
    <w:qFormat/>
    <w:rsid w:val="007F3660"/>
    <w:pPr>
      <w:keepNext/>
      <w:keepLines/>
      <w:spacing w:before="120" w:after="240"/>
      <w:outlineLvl w:val="3"/>
    </w:pPr>
    <w:rPr>
      <w:rFonts w:eastAsiaTheme="majorEastAsia" w:cstheme="majorBidi"/>
      <w:b/>
      <w:iCs/>
    </w:rPr>
  </w:style>
  <w:style w:type="paragraph" w:styleId="Heading5">
    <w:name w:val="heading 5"/>
    <w:basedOn w:val="Normal"/>
    <w:next w:val="Normal"/>
    <w:link w:val="Heading5Char"/>
    <w:uiPriority w:val="9"/>
    <w:unhideWhenUsed/>
    <w:rsid w:val="007F3660"/>
    <w:pPr>
      <w:keepNext/>
      <w:keepLines/>
      <w:spacing w:before="40" w:after="0"/>
      <w:outlineLvl w:val="4"/>
    </w:pPr>
    <w:rPr>
      <w:rFonts w:eastAsiaTheme="majorEastAsia" w:cstheme="majorBidi"/>
      <w:b/>
      <w:color w:val="0F1D23" w:themeColor="accent1" w:themeShade="BF"/>
    </w:rPr>
  </w:style>
  <w:style w:type="paragraph" w:styleId="Heading6">
    <w:name w:val="heading 6"/>
    <w:basedOn w:val="Normal"/>
    <w:next w:val="Normal"/>
    <w:link w:val="Heading6Char"/>
    <w:uiPriority w:val="9"/>
    <w:unhideWhenUsed/>
    <w:qFormat/>
    <w:rsid w:val="00AA30E4"/>
    <w:pPr>
      <w:keepNext/>
      <w:keepLines/>
      <w:spacing w:before="40" w:after="0"/>
      <w:outlineLvl w:val="5"/>
    </w:pPr>
    <w:rPr>
      <w:rFonts w:asciiTheme="majorHAnsi" w:eastAsiaTheme="majorEastAsia" w:hAnsiTheme="majorHAnsi" w:cstheme="majorBidi"/>
      <w:color w:val="0A1317" w:themeColor="accent1" w:themeShade="7F"/>
    </w:rPr>
  </w:style>
  <w:style w:type="paragraph" w:styleId="Heading7">
    <w:name w:val="heading 7"/>
    <w:basedOn w:val="Normal"/>
    <w:next w:val="Normal"/>
    <w:link w:val="Heading7Char"/>
    <w:uiPriority w:val="9"/>
    <w:unhideWhenUsed/>
    <w:qFormat/>
    <w:rsid w:val="00AA30E4"/>
    <w:pPr>
      <w:keepNext/>
      <w:keepLines/>
      <w:spacing w:before="40" w:after="0"/>
      <w:outlineLvl w:val="6"/>
    </w:pPr>
    <w:rPr>
      <w:rFonts w:asciiTheme="majorHAnsi" w:eastAsiaTheme="majorEastAsia" w:hAnsiTheme="majorHAnsi" w:cstheme="majorBidi"/>
      <w:i/>
      <w:iCs/>
      <w:color w:val="0A13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20A"/>
    <w:rPr>
      <w:rFonts w:ascii="Arial" w:eastAsiaTheme="majorEastAsia" w:hAnsi="Arial" w:cstheme="majorBidi"/>
      <w:b/>
      <w:color w:val="15272F" w:themeColor="text1"/>
      <w:sz w:val="72"/>
      <w:szCs w:val="32"/>
    </w:rPr>
  </w:style>
  <w:style w:type="paragraph" w:styleId="Title">
    <w:name w:val="Title"/>
    <w:basedOn w:val="Normal"/>
    <w:next w:val="Normal"/>
    <w:link w:val="TitleChar"/>
    <w:uiPriority w:val="10"/>
    <w:qFormat/>
    <w:rsid w:val="0049520A"/>
    <w:pPr>
      <w:spacing w:after="840" w:line="240" w:lineRule="auto"/>
      <w:contextualSpacing/>
    </w:pPr>
    <w:rPr>
      <w:rFonts w:eastAsiaTheme="majorEastAsia" w:cstheme="majorBidi"/>
      <w:b/>
      <w:spacing w:val="-10"/>
      <w:kern w:val="28"/>
      <w:sz w:val="84"/>
      <w:szCs w:val="56"/>
    </w:rPr>
  </w:style>
  <w:style w:type="character" w:customStyle="1" w:styleId="TitleChar">
    <w:name w:val="Title Char"/>
    <w:basedOn w:val="DefaultParagraphFont"/>
    <w:link w:val="Title"/>
    <w:uiPriority w:val="10"/>
    <w:rsid w:val="0049520A"/>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9"/>
    <w:rsid w:val="0049520A"/>
    <w:rPr>
      <w:rFonts w:ascii="Arial" w:eastAsiaTheme="majorEastAsia" w:hAnsi="Arial" w:cstheme="majorBidi"/>
      <w:b/>
      <w:color w:val="104F99" w:themeColor="accent2"/>
      <w:sz w:val="36"/>
      <w:szCs w:val="26"/>
    </w:rPr>
  </w:style>
  <w:style w:type="character" w:customStyle="1" w:styleId="Heading3Char">
    <w:name w:val="Heading 3 Char"/>
    <w:basedOn w:val="DefaultParagraphFont"/>
    <w:link w:val="Heading3"/>
    <w:uiPriority w:val="9"/>
    <w:rsid w:val="00D53BAB"/>
    <w:rPr>
      <w:rFonts w:ascii="Arial" w:eastAsiaTheme="majorEastAsia" w:hAnsi="Arial" w:cstheme="majorBidi"/>
      <w:b/>
      <w:color w:val="008550"/>
      <w:sz w:val="28"/>
      <w:szCs w:val="28"/>
    </w:rPr>
  </w:style>
  <w:style w:type="character" w:customStyle="1" w:styleId="Heading4Char">
    <w:name w:val="Heading 4 Char"/>
    <w:basedOn w:val="DefaultParagraphFont"/>
    <w:link w:val="Heading4"/>
    <w:uiPriority w:val="9"/>
    <w:rsid w:val="007F3660"/>
    <w:rPr>
      <w:rFonts w:ascii="Fira Sans" w:eastAsiaTheme="majorEastAsia" w:hAnsi="Fira Sans" w:cstheme="majorBidi"/>
      <w:b/>
      <w:iCs/>
      <w:color w:val="15272F" w:themeColor="text1"/>
    </w:rPr>
  </w:style>
  <w:style w:type="paragraph" w:customStyle="1" w:styleId="ListLevel1">
    <w:name w:val="List Level 1"/>
    <w:basedOn w:val="ListLevel2"/>
    <w:link w:val="ListLevel1Char"/>
    <w:qFormat/>
    <w:rsid w:val="000453E8"/>
    <w:pPr>
      <w:numPr>
        <w:numId w:val="2"/>
      </w:numPr>
      <w:ind w:left="709"/>
    </w:pPr>
  </w:style>
  <w:style w:type="paragraph" w:customStyle="1" w:styleId="ListLevel2">
    <w:name w:val="List Level 2"/>
    <w:basedOn w:val="Normal"/>
    <w:link w:val="ListLevel2Char"/>
    <w:qFormat/>
    <w:rsid w:val="000453E8"/>
    <w:pPr>
      <w:numPr>
        <w:ilvl w:val="1"/>
        <w:numId w:val="1"/>
      </w:numPr>
      <w:ind w:left="1134"/>
      <w:contextualSpacing/>
    </w:pPr>
  </w:style>
  <w:style w:type="paragraph" w:styleId="Header">
    <w:name w:val="header"/>
    <w:basedOn w:val="Normal"/>
    <w:link w:val="HeaderChar"/>
    <w:uiPriority w:val="99"/>
    <w:unhideWhenUsed/>
    <w:rsid w:val="007F3660"/>
    <w:pPr>
      <w:tabs>
        <w:tab w:val="center" w:pos="4680"/>
        <w:tab w:val="right" w:pos="9360"/>
      </w:tabs>
      <w:spacing w:after="0" w:line="240" w:lineRule="auto"/>
    </w:pPr>
  </w:style>
  <w:style w:type="character" w:customStyle="1" w:styleId="ListLevel1Char">
    <w:name w:val="List Level 1 Char"/>
    <w:basedOn w:val="ListLevel2Char"/>
    <w:link w:val="ListLevel1"/>
    <w:rsid w:val="000453E8"/>
    <w:rPr>
      <w:rFonts w:ascii="Arial" w:hAnsi="Arial"/>
      <w:color w:val="15272F" w:themeColor="text1"/>
    </w:rPr>
  </w:style>
  <w:style w:type="character" w:customStyle="1" w:styleId="ListLevel2Char">
    <w:name w:val="List Level 2 Char"/>
    <w:basedOn w:val="DefaultParagraphFont"/>
    <w:link w:val="ListLevel2"/>
    <w:rsid w:val="000453E8"/>
    <w:rPr>
      <w:rFonts w:ascii="Arial" w:hAnsi="Arial"/>
      <w:color w:val="15272F" w:themeColor="text1"/>
    </w:rPr>
  </w:style>
  <w:style w:type="character" w:customStyle="1" w:styleId="HeaderChar">
    <w:name w:val="Header Char"/>
    <w:basedOn w:val="DefaultParagraphFont"/>
    <w:link w:val="Header"/>
    <w:uiPriority w:val="99"/>
    <w:rsid w:val="007F3660"/>
    <w:rPr>
      <w:rFonts w:ascii="Fira Sans" w:hAnsi="Fira Sans"/>
      <w:color w:val="15272F" w:themeColor="text1"/>
    </w:rPr>
  </w:style>
  <w:style w:type="paragraph" w:styleId="Footer">
    <w:name w:val="footer"/>
    <w:basedOn w:val="Normal"/>
    <w:link w:val="FooterChar"/>
    <w:uiPriority w:val="99"/>
    <w:unhideWhenUsed/>
    <w:rsid w:val="007F3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60"/>
    <w:rPr>
      <w:rFonts w:ascii="Fira Sans" w:hAnsi="Fira Sans"/>
      <w:color w:val="15272F" w:themeColor="text1"/>
    </w:rPr>
  </w:style>
  <w:style w:type="paragraph" w:styleId="ListParagraph">
    <w:name w:val="List Paragraph"/>
    <w:basedOn w:val="Normal"/>
    <w:uiPriority w:val="34"/>
    <w:rsid w:val="007F3660"/>
    <w:pPr>
      <w:ind w:left="720"/>
      <w:contextualSpacing/>
    </w:pPr>
  </w:style>
  <w:style w:type="paragraph" w:customStyle="1" w:styleId="TableFigureheading">
    <w:name w:val="Table/Figure heading"/>
    <w:basedOn w:val="Heading4"/>
    <w:link w:val="TableFigureheadingChar"/>
    <w:qFormat/>
    <w:rsid w:val="00D53BAB"/>
    <w:pPr>
      <w:spacing w:before="240"/>
    </w:pPr>
    <w:rPr>
      <w:b w:val="0"/>
      <w:color w:val="104F99" w:themeColor="accent2"/>
    </w:rPr>
  </w:style>
  <w:style w:type="table" w:customStyle="1" w:styleId="IHACPATable">
    <w:name w:val="IHACPA Table"/>
    <w:basedOn w:val="TableNormal"/>
    <w:uiPriority w:val="99"/>
    <w:rsid w:val="007F3660"/>
    <w:pPr>
      <w:spacing w:after="0" w:line="240" w:lineRule="auto"/>
    </w:pPr>
    <w:rPr>
      <w:sz w:val="18"/>
    </w:rPr>
    <w:tblPr>
      <w:tblStyleRowBandSize w:val="1"/>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ype="firstRow">
      <w:tblPr/>
      <w:tcPr>
        <w:shd w:val="clear" w:color="auto" w:fill="15272F" w:themeFill="text2"/>
      </w:tcPr>
    </w:tblStylePr>
    <w:tblStylePr w:type="lastRow">
      <w:rPr>
        <w:rFonts w:asciiTheme="minorHAnsi" w:hAnsiTheme="minorHAnsi"/>
        <w:sz w:val="15"/>
      </w:rPr>
    </w:tblStylePr>
    <w:tblStylePr w:type="firstCol">
      <w:rPr>
        <w:rFonts w:asciiTheme="minorHAnsi" w:hAnsiTheme="minorHAnsi"/>
        <w:sz w:val="15"/>
      </w:rPr>
    </w:tblStylePr>
  </w:style>
  <w:style w:type="character" w:customStyle="1" w:styleId="TableFigureheadingChar">
    <w:name w:val="Table/Figure heading Char"/>
    <w:basedOn w:val="Heading4Char"/>
    <w:link w:val="TableFigureheading"/>
    <w:rsid w:val="00D53BAB"/>
    <w:rPr>
      <w:rFonts w:ascii="Arial" w:eastAsiaTheme="majorEastAsia" w:hAnsi="Arial" w:cstheme="majorBidi"/>
      <w:b w:val="0"/>
      <w:iCs/>
      <w:color w:val="104F99" w:themeColor="accent2"/>
    </w:rPr>
  </w:style>
  <w:style w:type="table" w:styleId="TableGrid">
    <w:name w:val="Table Grid"/>
    <w:basedOn w:val="TableNormal"/>
    <w:uiPriority w:val="39"/>
    <w:rsid w:val="007F3660"/>
    <w:pPr>
      <w:spacing w:after="0" w:line="240" w:lineRule="auto"/>
    </w:pPr>
    <w:tblPr/>
  </w:style>
  <w:style w:type="table" w:customStyle="1" w:styleId="IHPATable">
    <w:name w:val="IHPA Table"/>
    <w:basedOn w:val="TableNormal"/>
    <w:uiPriority w:val="99"/>
    <w:rsid w:val="007F3660"/>
    <w:pPr>
      <w:spacing w:after="0" w:line="240" w:lineRule="auto"/>
    </w:pPr>
    <w:tblPr>
      <w:tblStyleRowBandSize w:val="1"/>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StylePr>
    <w:tblStylePr w:type="firstCol">
      <w:rPr>
        <w:rFonts w:asciiTheme="minorHAnsi" w:hAnsiTheme="minorHAnsi"/>
        <w:sz w:val="15"/>
      </w:rPr>
    </w:tblStylePr>
  </w:style>
  <w:style w:type="paragraph" w:customStyle="1" w:styleId="Footnote">
    <w:name w:val="Footnote"/>
    <w:basedOn w:val="Normal"/>
    <w:link w:val="FootnoteChar"/>
    <w:qFormat/>
    <w:rsid w:val="0049520A"/>
    <w:pPr>
      <w:spacing w:after="120"/>
    </w:pPr>
    <w:rPr>
      <w:sz w:val="16"/>
      <w:szCs w:val="15"/>
    </w:rPr>
  </w:style>
  <w:style w:type="character" w:customStyle="1" w:styleId="FootnoteChar">
    <w:name w:val="Footnote Char"/>
    <w:basedOn w:val="DefaultParagraphFont"/>
    <w:link w:val="Footnote"/>
    <w:rsid w:val="0049520A"/>
    <w:rPr>
      <w:rFonts w:ascii="Arial" w:hAnsi="Arial"/>
      <w:color w:val="15272F" w:themeColor="text1"/>
      <w:sz w:val="16"/>
      <w:szCs w:val="15"/>
    </w:rPr>
  </w:style>
  <w:style w:type="character" w:styleId="Hyperlink">
    <w:name w:val="Hyperlink"/>
    <w:basedOn w:val="DefaultParagraphFont"/>
    <w:uiPriority w:val="99"/>
    <w:unhideWhenUsed/>
    <w:rsid w:val="007F3660"/>
    <w:rPr>
      <w:color w:val="0080C4" w:themeColor="hyperlink"/>
      <w:u w:val="single"/>
    </w:rPr>
  </w:style>
  <w:style w:type="paragraph" w:styleId="TOC1">
    <w:name w:val="toc 1"/>
    <w:basedOn w:val="Normal"/>
    <w:next w:val="Normal"/>
    <w:autoRedefine/>
    <w:uiPriority w:val="39"/>
    <w:unhideWhenUsed/>
    <w:rsid w:val="00813E79"/>
    <w:pPr>
      <w:tabs>
        <w:tab w:val="left" w:pos="660"/>
        <w:tab w:val="right" w:leader="dot" w:pos="9736"/>
      </w:tabs>
      <w:spacing w:after="0"/>
    </w:pPr>
    <w:rPr>
      <w:b/>
      <w:sz w:val="28"/>
    </w:rPr>
  </w:style>
  <w:style w:type="paragraph" w:customStyle="1" w:styleId="CoverTitle">
    <w:name w:val="Cover Title"/>
    <w:basedOn w:val="Title"/>
    <w:link w:val="CoverTitleChar"/>
    <w:qFormat/>
    <w:rsid w:val="0049520A"/>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49520A"/>
    <w:rPr>
      <w:color w:val="54C1AF" w:themeColor="accent5"/>
      <w:sz w:val="48"/>
      <w:szCs w:val="48"/>
    </w:rPr>
  </w:style>
  <w:style w:type="character" w:customStyle="1" w:styleId="CoverTitleChar">
    <w:name w:val="Cover Title Char"/>
    <w:basedOn w:val="TitleChar"/>
    <w:link w:val="CoverTitle"/>
    <w:rsid w:val="0049520A"/>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7F3660"/>
    <w:rPr>
      <w:color w:val="605E5C"/>
      <w:shd w:val="clear" w:color="auto" w:fill="E1DFDD"/>
    </w:rPr>
  </w:style>
  <w:style w:type="character" w:customStyle="1" w:styleId="CoversubtitleChar">
    <w:name w:val="Cover subtitle Char"/>
    <w:basedOn w:val="CoverTitleChar"/>
    <w:link w:val="Coversubtitle"/>
    <w:rsid w:val="0049520A"/>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49520A"/>
    <w:pPr>
      <w:ind w:right="4064"/>
    </w:pPr>
    <w:rPr>
      <w:sz w:val="18"/>
    </w:rPr>
  </w:style>
  <w:style w:type="paragraph" w:customStyle="1" w:styleId="Copyrightheading">
    <w:name w:val="Copyright heading"/>
    <w:basedOn w:val="Heading4"/>
    <w:next w:val="Normal"/>
    <w:qFormat/>
    <w:rsid w:val="0049520A"/>
  </w:style>
  <w:style w:type="character" w:customStyle="1" w:styleId="Heading5Char">
    <w:name w:val="Heading 5 Char"/>
    <w:basedOn w:val="DefaultParagraphFont"/>
    <w:link w:val="Heading5"/>
    <w:uiPriority w:val="9"/>
    <w:rsid w:val="007F3660"/>
    <w:rPr>
      <w:rFonts w:ascii="Fira Sans" w:eastAsiaTheme="majorEastAsia" w:hAnsi="Fira Sans" w:cstheme="majorBidi"/>
      <w:b/>
      <w:color w:val="0F1D23" w:themeColor="accent1" w:themeShade="BF"/>
    </w:rPr>
  </w:style>
  <w:style w:type="paragraph" w:styleId="NoSpacing">
    <w:name w:val="No Spacing"/>
    <w:uiPriority w:val="1"/>
    <w:rsid w:val="0049520A"/>
    <w:pPr>
      <w:spacing w:after="0" w:line="240" w:lineRule="auto"/>
    </w:pPr>
    <w:rPr>
      <w:rFonts w:ascii="Arial" w:hAnsi="Arial"/>
      <w:color w:val="15272F" w:themeColor="text1"/>
    </w:rPr>
  </w:style>
  <w:style w:type="paragraph" w:styleId="Subtitle">
    <w:name w:val="Subtitle"/>
    <w:basedOn w:val="Normal"/>
    <w:next w:val="Normal"/>
    <w:link w:val="SubtitleChar"/>
    <w:uiPriority w:val="11"/>
    <w:rsid w:val="007F3660"/>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1"/>
    <w:rsid w:val="007F3660"/>
    <w:rPr>
      <w:rFonts w:ascii="Fira Sans" w:eastAsiaTheme="minorEastAsia" w:hAnsi="Fira Sans"/>
      <w:color w:val="45809A" w:themeColor="text1" w:themeTint="A5"/>
      <w:spacing w:val="15"/>
    </w:rPr>
  </w:style>
  <w:style w:type="paragraph" w:customStyle="1" w:styleId="URL">
    <w:name w:val="URL"/>
    <w:basedOn w:val="Normal"/>
    <w:link w:val="URLChar"/>
    <w:qFormat/>
    <w:rsid w:val="00D53BAB"/>
    <w:rPr>
      <w:color w:val="15272F" w:themeColor="accent1"/>
      <w:u w:val="single" w:color="15272F" w:themeColor="text2"/>
    </w:rPr>
  </w:style>
  <w:style w:type="character" w:customStyle="1" w:styleId="URLChar">
    <w:name w:val="URL Char"/>
    <w:basedOn w:val="DefaultParagraphFont"/>
    <w:link w:val="URL"/>
    <w:rsid w:val="00D53BAB"/>
    <w:rPr>
      <w:rFonts w:ascii="Arial" w:hAnsi="Arial"/>
      <w:color w:val="15272F" w:themeColor="accent1"/>
      <w:u w:val="single" w:color="15272F" w:themeColor="text2"/>
    </w:rPr>
  </w:style>
  <w:style w:type="paragraph" w:styleId="TOCHeading">
    <w:name w:val="TOC Heading"/>
    <w:basedOn w:val="Heading1"/>
    <w:next w:val="Normal"/>
    <w:uiPriority w:val="39"/>
    <w:unhideWhenUsed/>
    <w:qFormat/>
    <w:rsid w:val="00550C6C"/>
    <w:pPr>
      <w:spacing w:before="240" w:after="0" w:line="259" w:lineRule="auto"/>
      <w:outlineLvl w:val="9"/>
    </w:pPr>
    <w:rPr>
      <w:rFonts w:asciiTheme="majorHAnsi" w:hAnsiTheme="majorHAnsi"/>
      <w:b w:val="0"/>
      <w:color w:val="0F1D23" w:themeColor="accent1" w:themeShade="BF"/>
      <w:sz w:val="32"/>
      <w:lang w:val="en-US"/>
    </w:rPr>
  </w:style>
  <w:style w:type="paragraph" w:styleId="TOC2">
    <w:name w:val="toc 2"/>
    <w:basedOn w:val="Normal"/>
    <w:next w:val="Normal"/>
    <w:autoRedefine/>
    <w:uiPriority w:val="39"/>
    <w:unhideWhenUsed/>
    <w:rsid w:val="00D7548C"/>
    <w:pPr>
      <w:spacing w:after="0"/>
      <w:ind w:left="221"/>
    </w:pPr>
  </w:style>
  <w:style w:type="paragraph" w:styleId="TOC3">
    <w:name w:val="toc 3"/>
    <w:basedOn w:val="Normal"/>
    <w:next w:val="Normal"/>
    <w:autoRedefine/>
    <w:uiPriority w:val="39"/>
    <w:unhideWhenUsed/>
    <w:rsid w:val="00550C6C"/>
    <w:pPr>
      <w:spacing w:after="100"/>
      <w:ind w:left="440"/>
    </w:pPr>
  </w:style>
  <w:style w:type="paragraph" w:styleId="FootnoteText">
    <w:name w:val="footnote text"/>
    <w:basedOn w:val="Normal"/>
    <w:link w:val="FootnoteTextChar"/>
    <w:uiPriority w:val="99"/>
    <w:semiHidden/>
    <w:unhideWhenUsed/>
    <w:rsid w:val="000A41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416F"/>
    <w:rPr>
      <w:rFonts w:ascii="Arial" w:hAnsi="Arial"/>
      <w:color w:val="15272F" w:themeColor="text1"/>
      <w:sz w:val="20"/>
      <w:szCs w:val="20"/>
    </w:rPr>
  </w:style>
  <w:style w:type="character" w:styleId="FootnoteReference">
    <w:name w:val="footnote reference"/>
    <w:basedOn w:val="DefaultParagraphFont"/>
    <w:uiPriority w:val="99"/>
    <w:unhideWhenUsed/>
    <w:rsid w:val="000A416F"/>
    <w:rPr>
      <w:vertAlign w:val="superscript"/>
    </w:rPr>
  </w:style>
  <w:style w:type="character" w:styleId="CommentReference">
    <w:name w:val="annotation reference"/>
    <w:basedOn w:val="DefaultParagraphFont"/>
    <w:uiPriority w:val="99"/>
    <w:semiHidden/>
    <w:unhideWhenUsed/>
    <w:rsid w:val="00CC0FDF"/>
    <w:rPr>
      <w:sz w:val="16"/>
      <w:szCs w:val="16"/>
    </w:rPr>
  </w:style>
  <w:style w:type="paragraph" w:styleId="CommentText">
    <w:name w:val="annotation text"/>
    <w:basedOn w:val="Normal"/>
    <w:link w:val="CommentTextChar"/>
    <w:uiPriority w:val="99"/>
    <w:unhideWhenUsed/>
    <w:rsid w:val="00CC0FDF"/>
    <w:pPr>
      <w:spacing w:line="240" w:lineRule="auto"/>
    </w:pPr>
    <w:rPr>
      <w:sz w:val="20"/>
      <w:szCs w:val="20"/>
    </w:rPr>
  </w:style>
  <w:style w:type="character" w:customStyle="1" w:styleId="CommentTextChar">
    <w:name w:val="Comment Text Char"/>
    <w:basedOn w:val="DefaultParagraphFont"/>
    <w:link w:val="CommentText"/>
    <w:uiPriority w:val="99"/>
    <w:rsid w:val="00CC0FDF"/>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CC0FDF"/>
    <w:rPr>
      <w:b/>
      <w:bCs/>
    </w:rPr>
  </w:style>
  <w:style w:type="character" w:customStyle="1" w:styleId="CommentSubjectChar">
    <w:name w:val="Comment Subject Char"/>
    <w:basedOn w:val="CommentTextChar"/>
    <w:link w:val="CommentSubject"/>
    <w:uiPriority w:val="99"/>
    <w:semiHidden/>
    <w:rsid w:val="00CC0FDF"/>
    <w:rPr>
      <w:rFonts w:ascii="Arial" w:hAnsi="Arial"/>
      <w:b/>
      <w:bCs/>
      <w:color w:val="15272F" w:themeColor="text1"/>
      <w:sz w:val="20"/>
      <w:szCs w:val="20"/>
    </w:rPr>
  </w:style>
  <w:style w:type="paragraph" w:styleId="NormalWeb">
    <w:name w:val="Normal (Web)"/>
    <w:basedOn w:val="Normal"/>
    <w:autoRedefine/>
    <w:uiPriority w:val="99"/>
    <w:unhideWhenUsed/>
    <w:rsid w:val="00245182"/>
    <w:pPr>
      <w:spacing w:after="200" w:line="276" w:lineRule="auto"/>
    </w:pPr>
    <w:rPr>
      <w:rFonts w:asciiTheme="minorHAnsi" w:eastAsia="Calibri" w:hAnsiTheme="minorHAnsi" w:cstheme="minorHAnsi"/>
      <w:color w:val="auto"/>
      <w:sz w:val="16"/>
      <w:szCs w:val="16"/>
      <w:lang w:val="en-AU" w:eastAsia="en-AU"/>
    </w:rPr>
  </w:style>
  <w:style w:type="character" w:customStyle="1" w:styleId="Heading6Char">
    <w:name w:val="Heading 6 Char"/>
    <w:basedOn w:val="DefaultParagraphFont"/>
    <w:link w:val="Heading6"/>
    <w:uiPriority w:val="9"/>
    <w:rsid w:val="00AA30E4"/>
    <w:rPr>
      <w:rFonts w:asciiTheme="majorHAnsi" w:eastAsiaTheme="majorEastAsia" w:hAnsiTheme="majorHAnsi" w:cstheme="majorBidi"/>
      <w:color w:val="0A1317" w:themeColor="accent1" w:themeShade="7F"/>
    </w:rPr>
  </w:style>
  <w:style w:type="character" w:customStyle="1" w:styleId="Heading7Char">
    <w:name w:val="Heading 7 Char"/>
    <w:basedOn w:val="DefaultParagraphFont"/>
    <w:link w:val="Heading7"/>
    <w:uiPriority w:val="9"/>
    <w:rsid w:val="00AA30E4"/>
    <w:rPr>
      <w:rFonts w:asciiTheme="majorHAnsi" w:eastAsiaTheme="majorEastAsia" w:hAnsiTheme="majorHAnsi" w:cstheme="majorBidi"/>
      <w:i/>
      <w:iCs/>
      <w:color w:val="0A1317" w:themeColor="accent1" w:themeShade="7F"/>
    </w:rPr>
  </w:style>
  <w:style w:type="table" w:customStyle="1" w:styleId="TableGrid1">
    <w:name w:val="Table Grid1"/>
    <w:basedOn w:val="TableNormal"/>
    <w:next w:val="TableGrid"/>
    <w:uiPriority w:val="59"/>
    <w:rsid w:val="00297D4B"/>
    <w:pPr>
      <w:spacing w:after="0" w:line="240" w:lineRule="auto"/>
    </w:pPr>
    <w:rPr>
      <w:rFonts w:ascii="Times New Roman" w:eastAsia="Times New Roman" w:hAnsi="Times New Roman" w:cs="Times New Roman"/>
      <w:sz w:val="20"/>
      <w:szCs w:val="20"/>
      <w:lang w:val="en-AU" w:eastAsia="en-AU"/>
    </w:rPr>
    <w:tblPr/>
  </w:style>
  <w:style w:type="paragraph" w:styleId="ListNumber">
    <w:name w:val="List Number"/>
    <w:basedOn w:val="Normal"/>
    <w:autoRedefine/>
    <w:rsid w:val="007032D2"/>
    <w:pPr>
      <w:numPr>
        <w:numId w:val="14"/>
      </w:numPr>
      <w:spacing w:before="120" w:after="120" w:line="260" w:lineRule="atLeast"/>
      <w:contextualSpacing/>
    </w:pPr>
    <w:rPr>
      <w:rFonts w:eastAsia="Times New Roman" w:cs="Times New Roman"/>
      <w:color w:val="auto"/>
      <w:szCs w:val="24"/>
      <w:lang w:val="en-AU" w:eastAsia="en-AU"/>
    </w:rPr>
  </w:style>
  <w:style w:type="table" w:customStyle="1" w:styleId="TableGrid2">
    <w:name w:val="Table Grid2"/>
    <w:basedOn w:val="TableNormal"/>
    <w:next w:val="TableGrid"/>
    <w:uiPriority w:val="59"/>
    <w:rsid w:val="009977D8"/>
    <w:pPr>
      <w:spacing w:after="0" w:line="240" w:lineRule="auto"/>
    </w:pPr>
    <w:rPr>
      <w:rFonts w:ascii="Times New Roman" w:eastAsia="Times New Roman" w:hAnsi="Times New Roman" w:cs="Times New Roman"/>
      <w:sz w:val="20"/>
      <w:szCs w:val="20"/>
      <w:lang w:val="en-AU" w:eastAsia="en-AU"/>
    </w:rPr>
    <w:tblPr/>
  </w:style>
  <w:style w:type="character" w:styleId="PlaceholderText">
    <w:name w:val="Placeholder Text"/>
    <w:basedOn w:val="DefaultParagraphFont"/>
    <w:uiPriority w:val="99"/>
    <w:semiHidden/>
    <w:rsid w:val="00D432EE"/>
    <w:rPr>
      <w:color w:val="808080"/>
    </w:rPr>
  </w:style>
  <w:style w:type="paragraph" w:styleId="EndnoteText">
    <w:name w:val="endnote text"/>
    <w:basedOn w:val="Normal"/>
    <w:link w:val="EndnoteTextChar"/>
    <w:uiPriority w:val="99"/>
    <w:semiHidden/>
    <w:unhideWhenUsed/>
    <w:rsid w:val="008337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784"/>
    <w:rPr>
      <w:rFonts w:ascii="Arial" w:hAnsi="Arial"/>
      <w:color w:val="15272F" w:themeColor="text1"/>
      <w:sz w:val="20"/>
      <w:szCs w:val="20"/>
    </w:rPr>
  </w:style>
  <w:style w:type="character" w:styleId="EndnoteReference">
    <w:name w:val="endnote reference"/>
    <w:basedOn w:val="DefaultParagraphFont"/>
    <w:uiPriority w:val="99"/>
    <w:semiHidden/>
    <w:unhideWhenUsed/>
    <w:rsid w:val="00833784"/>
    <w:rPr>
      <w:vertAlign w:val="superscript"/>
    </w:rPr>
  </w:style>
  <w:style w:type="paragraph" w:styleId="Caption">
    <w:name w:val="caption"/>
    <w:basedOn w:val="Normal"/>
    <w:next w:val="Normal"/>
    <w:uiPriority w:val="35"/>
    <w:unhideWhenUsed/>
    <w:qFormat/>
    <w:rsid w:val="00FA3E89"/>
    <w:pPr>
      <w:spacing w:after="200" w:line="240" w:lineRule="auto"/>
    </w:pPr>
    <w:rPr>
      <w:i/>
      <w:iCs/>
      <w:color w:val="15272F" w:themeColor="text2"/>
      <w:sz w:val="18"/>
      <w:szCs w:val="18"/>
    </w:rPr>
  </w:style>
  <w:style w:type="paragraph" w:styleId="Revision">
    <w:name w:val="Revision"/>
    <w:hidden/>
    <w:uiPriority w:val="99"/>
    <w:semiHidden/>
    <w:rsid w:val="00ED3966"/>
    <w:pPr>
      <w:spacing w:after="0" w:line="240" w:lineRule="auto"/>
    </w:pPr>
    <w:rPr>
      <w:rFonts w:ascii="Arial" w:hAnsi="Arial"/>
      <w:color w:val="15272F" w:themeColor="text1"/>
    </w:rPr>
  </w:style>
  <w:style w:type="character" w:styleId="Mention">
    <w:name w:val="Mention"/>
    <w:basedOn w:val="DefaultParagraphFont"/>
    <w:uiPriority w:val="99"/>
    <w:unhideWhenUsed/>
    <w:rsid w:val="00503C1D"/>
    <w:rPr>
      <w:color w:val="2B579A"/>
      <w:shd w:val="clear" w:color="auto" w:fill="E1DFDD"/>
    </w:rPr>
  </w:style>
  <w:style w:type="character" w:styleId="FollowedHyperlink">
    <w:name w:val="FollowedHyperlink"/>
    <w:basedOn w:val="DefaultParagraphFont"/>
    <w:uiPriority w:val="99"/>
    <w:semiHidden/>
    <w:unhideWhenUsed/>
    <w:rsid w:val="007E6B29"/>
    <w:rPr>
      <w:color w:val="104F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560200">
      <w:bodyDiv w:val="1"/>
      <w:marLeft w:val="0"/>
      <w:marRight w:val="0"/>
      <w:marTop w:val="0"/>
      <w:marBottom w:val="0"/>
      <w:divBdr>
        <w:top w:val="none" w:sz="0" w:space="0" w:color="auto"/>
        <w:left w:val="none" w:sz="0" w:space="0" w:color="auto"/>
        <w:bottom w:val="none" w:sz="0" w:space="0" w:color="auto"/>
        <w:right w:val="none" w:sz="0" w:space="0" w:color="auto"/>
      </w:divBdr>
      <w:divsChild>
        <w:div w:id="43454739">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174610181">
          <w:marLeft w:val="0"/>
          <w:marRight w:val="0"/>
          <w:marTop w:val="0"/>
          <w:marBottom w:val="0"/>
          <w:divBdr>
            <w:top w:val="none" w:sz="0" w:space="0" w:color="auto"/>
            <w:left w:val="none" w:sz="0" w:space="0" w:color="auto"/>
            <w:bottom w:val="none" w:sz="0" w:space="0" w:color="auto"/>
            <w:right w:val="none" w:sz="0" w:space="0" w:color="auto"/>
          </w:divBdr>
          <w:divsChild>
            <w:div w:id="75713305">
              <w:marLeft w:val="0"/>
              <w:marRight w:val="0"/>
              <w:marTop w:val="0"/>
              <w:marBottom w:val="0"/>
              <w:divBdr>
                <w:top w:val="none" w:sz="0" w:space="0" w:color="auto"/>
                <w:left w:val="none" w:sz="0" w:space="0" w:color="auto"/>
                <w:bottom w:val="none" w:sz="0" w:space="0" w:color="auto"/>
                <w:right w:val="none" w:sz="0" w:space="0" w:color="auto"/>
              </w:divBdr>
            </w:div>
          </w:divsChild>
        </w:div>
        <w:div w:id="320668202">
          <w:marLeft w:val="0"/>
          <w:marRight w:val="0"/>
          <w:marTop w:val="0"/>
          <w:marBottom w:val="0"/>
          <w:divBdr>
            <w:top w:val="none" w:sz="0" w:space="0" w:color="auto"/>
            <w:left w:val="none" w:sz="0" w:space="0" w:color="auto"/>
            <w:bottom w:val="none" w:sz="0" w:space="0" w:color="auto"/>
            <w:right w:val="none" w:sz="0" w:space="0" w:color="auto"/>
          </w:divBdr>
          <w:divsChild>
            <w:div w:id="580527210">
              <w:marLeft w:val="0"/>
              <w:marRight w:val="0"/>
              <w:marTop w:val="0"/>
              <w:marBottom w:val="0"/>
              <w:divBdr>
                <w:top w:val="none" w:sz="0" w:space="0" w:color="auto"/>
                <w:left w:val="none" w:sz="0" w:space="0" w:color="auto"/>
                <w:bottom w:val="none" w:sz="0" w:space="0" w:color="auto"/>
                <w:right w:val="none" w:sz="0" w:space="0" w:color="auto"/>
              </w:divBdr>
            </w:div>
          </w:divsChild>
        </w:div>
        <w:div w:id="322008533">
          <w:marLeft w:val="0"/>
          <w:marRight w:val="0"/>
          <w:marTop w:val="0"/>
          <w:marBottom w:val="0"/>
          <w:divBdr>
            <w:top w:val="none" w:sz="0" w:space="0" w:color="auto"/>
            <w:left w:val="none" w:sz="0" w:space="0" w:color="auto"/>
            <w:bottom w:val="none" w:sz="0" w:space="0" w:color="auto"/>
            <w:right w:val="none" w:sz="0" w:space="0" w:color="auto"/>
          </w:divBdr>
          <w:divsChild>
            <w:div w:id="25525801">
              <w:marLeft w:val="0"/>
              <w:marRight w:val="0"/>
              <w:marTop w:val="0"/>
              <w:marBottom w:val="0"/>
              <w:divBdr>
                <w:top w:val="none" w:sz="0" w:space="0" w:color="auto"/>
                <w:left w:val="none" w:sz="0" w:space="0" w:color="auto"/>
                <w:bottom w:val="none" w:sz="0" w:space="0" w:color="auto"/>
                <w:right w:val="none" w:sz="0" w:space="0" w:color="auto"/>
              </w:divBdr>
            </w:div>
          </w:divsChild>
        </w:div>
        <w:div w:id="682587115">
          <w:marLeft w:val="0"/>
          <w:marRight w:val="0"/>
          <w:marTop w:val="0"/>
          <w:marBottom w:val="0"/>
          <w:divBdr>
            <w:top w:val="none" w:sz="0" w:space="0" w:color="auto"/>
            <w:left w:val="none" w:sz="0" w:space="0" w:color="auto"/>
            <w:bottom w:val="none" w:sz="0" w:space="0" w:color="auto"/>
            <w:right w:val="none" w:sz="0" w:space="0" w:color="auto"/>
          </w:divBdr>
          <w:divsChild>
            <w:div w:id="2010785756">
              <w:marLeft w:val="0"/>
              <w:marRight w:val="0"/>
              <w:marTop w:val="0"/>
              <w:marBottom w:val="0"/>
              <w:divBdr>
                <w:top w:val="none" w:sz="0" w:space="0" w:color="auto"/>
                <w:left w:val="none" w:sz="0" w:space="0" w:color="auto"/>
                <w:bottom w:val="none" w:sz="0" w:space="0" w:color="auto"/>
                <w:right w:val="none" w:sz="0" w:space="0" w:color="auto"/>
              </w:divBdr>
            </w:div>
          </w:divsChild>
        </w:div>
        <w:div w:id="1021320814">
          <w:marLeft w:val="0"/>
          <w:marRight w:val="0"/>
          <w:marTop w:val="0"/>
          <w:marBottom w:val="0"/>
          <w:divBdr>
            <w:top w:val="none" w:sz="0" w:space="0" w:color="auto"/>
            <w:left w:val="none" w:sz="0" w:space="0" w:color="auto"/>
            <w:bottom w:val="none" w:sz="0" w:space="0" w:color="auto"/>
            <w:right w:val="none" w:sz="0" w:space="0" w:color="auto"/>
          </w:divBdr>
          <w:divsChild>
            <w:div w:id="84114569">
              <w:marLeft w:val="0"/>
              <w:marRight w:val="0"/>
              <w:marTop w:val="0"/>
              <w:marBottom w:val="0"/>
              <w:divBdr>
                <w:top w:val="none" w:sz="0" w:space="0" w:color="auto"/>
                <w:left w:val="none" w:sz="0" w:space="0" w:color="auto"/>
                <w:bottom w:val="none" w:sz="0" w:space="0" w:color="auto"/>
                <w:right w:val="none" w:sz="0" w:space="0" w:color="auto"/>
              </w:divBdr>
            </w:div>
          </w:divsChild>
        </w:div>
        <w:div w:id="1108550824">
          <w:marLeft w:val="0"/>
          <w:marRight w:val="0"/>
          <w:marTop w:val="0"/>
          <w:marBottom w:val="0"/>
          <w:divBdr>
            <w:top w:val="none" w:sz="0" w:space="0" w:color="auto"/>
            <w:left w:val="none" w:sz="0" w:space="0" w:color="auto"/>
            <w:bottom w:val="none" w:sz="0" w:space="0" w:color="auto"/>
            <w:right w:val="none" w:sz="0" w:space="0" w:color="auto"/>
          </w:divBdr>
          <w:divsChild>
            <w:div w:id="372734135">
              <w:marLeft w:val="0"/>
              <w:marRight w:val="0"/>
              <w:marTop w:val="0"/>
              <w:marBottom w:val="0"/>
              <w:divBdr>
                <w:top w:val="none" w:sz="0" w:space="0" w:color="auto"/>
                <w:left w:val="none" w:sz="0" w:space="0" w:color="auto"/>
                <w:bottom w:val="none" w:sz="0" w:space="0" w:color="auto"/>
                <w:right w:val="none" w:sz="0" w:space="0" w:color="auto"/>
              </w:divBdr>
            </w:div>
          </w:divsChild>
        </w:div>
        <w:div w:id="1114010717">
          <w:marLeft w:val="0"/>
          <w:marRight w:val="0"/>
          <w:marTop w:val="0"/>
          <w:marBottom w:val="0"/>
          <w:divBdr>
            <w:top w:val="none" w:sz="0" w:space="0" w:color="auto"/>
            <w:left w:val="none" w:sz="0" w:space="0" w:color="auto"/>
            <w:bottom w:val="none" w:sz="0" w:space="0" w:color="auto"/>
            <w:right w:val="none" w:sz="0" w:space="0" w:color="auto"/>
          </w:divBdr>
          <w:divsChild>
            <w:div w:id="2111579851">
              <w:marLeft w:val="0"/>
              <w:marRight w:val="0"/>
              <w:marTop w:val="0"/>
              <w:marBottom w:val="0"/>
              <w:divBdr>
                <w:top w:val="none" w:sz="0" w:space="0" w:color="auto"/>
                <w:left w:val="none" w:sz="0" w:space="0" w:color="auto"/>
                <w:bottom w:val="none" w:sz="0" w:space="0" w:color="auto"/>
                <w:right w:val="none" w:sz="0" w:space="0" w:color="auto"/>
              </w:divBdr>
            </w:div>
          </w:divsChild>
        </w:div>
        <w:div w:id="1418598690">
          <w:marLeft w:val="0"/>
          <w:marRight w:val="0"/>
          <w:marTop w:val="0"/>
          <w:marBottom w:val="0"/>
          <w:divBdr>
            <w:top w:val="none" w:sz="0" w:space="0" w:color="auto"/>
            <w:left w:val="none" w:sz="0" w:space="0" w:color="auto"/>
            <w:bottom w:val="none" w:sz="0" w:space="0" w:color="auto"/>
            <w:right w:val="none" w:sz="0" w:space="0" w:color="auto"/>
          </w:divBdr>
          <w:divsChild>
            <w:div w:id="1496842402">
              <w:marLeft w:val="0"/>
              <w:marRight w:val="0"/>
              <w:marTop w:val="0"/>
              <w:marBottom w:val="0"/>
              <w:divBdr>
                <w:top w:val="none" w:sz="0" w:space="0" w:color="auto"/>
                <w:left w:val="none" w:sz="0" w:space="0" w:color="auto"/>
                <w:bottom w:val="none" w:sz="0" w:space="0" w:color="auto"/>
                <w:right w:val="none" w:sz="0" w:space="0" w:color="auto"/>
              </w:divBdr>
            </w:div>
          </w:divsChild>
        </w:div>
        <w:div w:id="1722944272">
          <w:marLeft w:val="0"/>
          <w:marRight w:val="0"/>
          <w:marTop w:val="0"/>
          <w:marBottom w:val="0"/>
          <w:divBdr>
            <w:top w:val="none" w:sz="0" w:space="0" w:color="auto"/>
            <w:left w:val="none" w:sz="0" w:space="0" w:color="auto"/>
            <w:bottom w:val="none" w:sz="0" w:space="0" w:color="auto"/>
            <w:right w:val="none" w:sz="0" w:space="0" w:color="auto"/>
          </w:divBdr>
          <w:divsChild>
            <w:div w:id="817570184">
              <w:marLeft w:val="0"/>
              <w:marRight w:val="0"/>
              <w:marTop w:val="0"/>
              <w:marBottom w:val="0"/>
              <w:divBdr>
                <w:top w:val="none" w:sz="0" w:space="0" w:color="auto"/>
                <w:left w:val="none" w:sz="0" w:space="0" w:color="auto"/>
                <w:bottom w:val="none" w:sz="0" w:space="0" w:color="auto"/>
                <w:right w:val="none" w:sz="0" w:space="0" w:color="auto"/>
              </w:divBdr>
            </w:div>
          </w:divsChild>
        </w:div>
        <w:div w:id="1836141961">
          <w:marLeft w:val="0"/>
          <w:marRight w:val="0"/>
          <w:marTop w:val="0"/>
          <w:marBottom w:val="0"/>
          <w:divBdr>
            <w:top w:val="none" w:sz="0" w:space="0" w:color="auto"/>
            <w:left w:val="none" w:sz="0" w:space="0" w:color="auto"/>
            <w:bottom w:val="none" w:sz="0" w:space="0" w:color="auto"/>
            <w:right w:val="none" w:sz="0" w:space="0" w:color="auto"/>
          </w:divBdr>
          <w:divsChild>
            <w:div w:id="47460635">
              <w:marLeft w:val="0"/>
              <w:marRight w:val="0"/>
              <w:marTop w:val="0"/>
              <w:marBottom w:val="0"/>
              <w:divBdr>
                <w:top w:val="none" w:sz="0" w:space="0" w:color="auto"/>
                <w:left w:val="none" w:sz="0" w:space="0" w:color="auto"/>
                <w:bottom w:val="none" w:sz="0" w:space="0" w:color="auto"/>
                <w:right w:val="none" w:sz="0" w:space="0" w:color="auto"/>
              </w:divBdr>
            </w:div>
          </w:divsChild>
        </w:div>
        <w:div w:id="1988826861">
          <w:marLeft w:val="0"/>
          <w:marRight w:val="0"/>
          <w:marTop w:val="0"/>
          <w:marBottom w:val="0"/>
          <w:divBdr>
            <w:top w:val="none" w:sz="0" w:space="0" w:color="auto"/>
            <w:left w:val="none" w:sz="0" w:space="0" w:color="auto"/>
            <w:bottom w:val="none" w:sz="0" w:space="0" w:color="auto"/>
            <w:right w:val="none" w:sz="0" w:space="0" w:color="auto"/>
          </w:divBdr>
          <w:divsChild>
            <w:div w:id="3883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7684">
      <w:bodyDiv w:val="1"/>
      <w:marLeft w:val="0"/>
      <w:marRight w:val="0"/>
      <w:marTop w:val="0"/>
      <w:marBottom w:val="0"/>
      <w:divBdr>
        <w:top w:val="none" w:sz="0" w:space="0" w:color="auto"/>
        <w:left w:val="none" w:sz="0" w:space="0" w:color="auto"/>
        <w:bottom w:val="none" w:sz="0" w:space="0" w:color="auto"/>
        <w:right w:val="none" w:sz="0" w:space="0" w:color="auto"/>
      </w:divBdr>
    </w:div>
    <w:div w:id="1062098805">
      <w:bodyDiv w:val="1"/>
      <w:marLeft w:val="0"/>
      <w:marRight w:val="0"/>
      <w:marTop w:val="0"/>
      <w:marBottom w:val="0"/>
      <w:divBdr>
        <w:top w:val="none" w:sz="0" w:space="0" w:color="auto"/>
        <w:left w:val="none" w:sz="0" w:space="0" w:color="auto"/>
        <w:bottom w:val="none" w:sz="0" w:space="0" w:color="auto"/>
        <w:right w:val="none" w:sz="0" w:space="0" w:color="auto"/>
      </w:divBdr>
    </w:div>
    <w:div w:id="1379865481">
      <w:bodyDiv w:val="1"/>
      <w:marLeft w:val="0"/>
      <w:marRight w:val="0"/>
      <w:marTop w:val="0"/>
      <w:marBottom w:val="0"/>
      <w:divBdr>
        <w:top w:val="none" w:sz="0" w:space="0" w:color="auto"/>
        <w:left w:val="none" w:sz="0" w:space="0" w:color="auto"/>
        <w:bottom w:val="none" w:sz="0" w:space="0" w:color="auto"/>
        <w:right w:val="none" w:sz="0" w:space="0" w:color="auto"/>
      </w:divBdr>
    </w:div>
    <w:div w:id="1404133964">
      <w:bodyDiv w:val="1"/>
      <w:marLeft w:val="0"/>
      <w:marRight w:val="0"/>
      <w:marTop w:val="0"/>
      <w:marBottom w:val="0"/>
      <w:divBdr>
        <w:top w:val="none" w:sz="0" w:space="0" w:color="auto"/>
        <w:left w:val="none" w:sz="0" w:space="0" w:color="auto"/>
        <w:bottom w:val="none" w:sz="0" w:space="0" w:color="auto"/>
        <w:right w:val="none" w:sz="0" w:space="0" w:color="auto"/>
      </w:divBdr>
    </w:div>
    <w:div w:id="1643265337">
      <w:bodyDiv w:val="1"/>
      <w:marLeft w:val="0"/>
      <w:marRight w:val="0"/>
      <w:marTop w:val="0"/>
      <w:marBottom w:val="0"/>
      <w:divBdr>
        <w:top w:val="none" w:sz="0" w:space="0" w:color="auto"/>
        <w:left w:val="none" w:sz="0" w:space="0" w:color="auto"/>
        <w:bottom w:val="none" w:sz="0" w:space="0" w:color="auto"/>
        <w:right w:val="none" w:sz="0" w:space="0" w:color="auto"/>
      </w:divBdr>
      <w:divsChild>
        <w:div w:id="683089520">
          <w:marLeft w:val="0"/>
          <w:marRight w:val="0"/>
          <w:marTop w:val="0"/>
          <w:marBottom w:val="0"/>
          <w:divBdr>
            <w:top w:val="none" w:sz="0" w:space="0" w:color="auto"/>
            <w:left w:val="none" w:sz="0" w:space="0" w:color="auto"/>
            <w:bottom w:val="none" w:sz="0" w:space="0" w:color="auto"/>
            <w:right w:val="none" w:sz="0" w:space="0" w:color="auto"/>
          </w:divBdr>
        </w:div>
        <w:div w:id="791675486">
          <w:marLeft w:val="0"/>
          <w:marRight w:val="0"/>
          <w:marTop w:val="0"/>
          <w:marBottom w:val="0"/>
          <w:divBdr>
            <w:top w:val="none" w:sz="0" w:space="0" w:color="auto"/>
            <w:left w:val="none" w:sz="0" w:space="0" w:color="auto"/>
            <w:bottom w:val="none" w:sz="0" w:space="0" w:color="auto"/>
            <w:right w:val="none" w:sz="0" w:space="0" w:color="auto"/>
          </w:divBdr>
        </w:div>
      </w:divsChild>
    </w:div>
    <w:div w:id="1643922520">
      <w:bodyDiv w:val="1"/>
      <w:marLeft w:val="0"/>
      <w:marRight w:val="0"/>
      <w:marTop w:val="0"/>
      <w:marBottom w:val="0"/>
      <w:divBdr>
        <w:top w:val="none" w:sz="0" w:space="0" w:color="auto"/>
        <w:left w:val="none" w:sz="0" w:space="0" w:color="auto"/>
        <w:bottom w:val="none" w:sz="0" w:space="0" w:color="auto"/>
        <w:right w:val="none" w:sz="0" w:space="0" w:color="auto"/>
      </w:divBdr>
      <w:divsChild>
        <w:div w:id="77404537">
          <w:marLeft w:val="0"/>
          <w:marRight w:val="0"/>
          <w:marTop w:val="0"/>
          <w:marBottom w:val="0"/>
          <w:divBdr>
            <w:top w:val="none" w:sz="0" w:space="0" w:color="auto"/>
            <w:left w:val="none" w:sz="0" w:space="0" w:color="auto"/>
            <w:bottom w:val="none" w:sz="0" w:space="0" w:color="auto"/>
            <w:right w:val="none" w:sz="0" w:space="0" w:color="auto"/>
          </w:divBdr>
          <w:divsChild>
            <w:div w:id="1666208450">
              <w:marLeft w:val="0"/>
              <w:marRight w:val="0"/>
              <w:marTop w:val="0"/>
              <w:marBottom w:val="0"/>
              <w:divBdr>
                <w:top w:val="none" w:sz="0" w:space="0" w:color="auto"/>
                <w:left w:val="none" w:sz="0" w:space="0" w:color="auto"/>
                <w:bottom w:val="none" w:sz="0" w:space="0" w:color="auto"/>
                <w:right w:val="none" w:sz="0" w:space="0" w:color="auto"/>
              </w:divBdr>
            </w:div>
          </w:divsChild>
        </w:div>
        <w:div w:id="111217749">
          <w:marLeft w:val="0"/>
          <w:marRight w:val="0"/>
          <w:marTop w:val="0"/>
          <w:marBottom w:val="0"/>
          <w:divBdr>
            <w:top w:val="none" w:sz="0" w:space="0" w:color="auto"/>
            <w:left w:val="none" w:sz="0" w:space="0" w:color="auto"/>
            <w:bottom w:val="none" w:sz="0" w:space="0" w:color="auto"/>
            <w:right w:val="none" w:sz="0" w:space="0" w:color="auto"/>
          </w:divBdr>
          <w:divsChild>
            <w:div w:id="884491923">
              <w:marLeft w:val="0"/>
              <w:marRight w:val="0"/>
              <w:marTop w:val="0"/>
              <w:marBottom w:val="0"/>
              <w:divBdr>
                <w:top w:val="none" w:sz="0" w:space="0" w:color="auto"/>
                <w:left w:val="none" w:sz="0" w:space="0" w:color="auto"/>
                <w:bottom w:val="none" w:sz="0" w:space="0" w:color="auto"/>
                <w:right w:val="none" w:sz="0" w:space="0" w:color="auto"/>
              </w:divBdr>
            </w:div>
          </w:divsChild>
        </w:div>
        <w:div w:id="323095916">
          <w:marLeft w:val="0"/>
          <w:marRight w:val="0"/>
          <w:marTop w:val="0"/>
          <w:marBottom w:val="0"/>
          <w:divBdr>
            <w:top w:val="none" w:sz="0" w:space="0" w:color="auto"/>
            <w:left w:val="none" w:sz="0" w:space="0" w:color="auto"/>
            <w:bottom w:val="none" w:sz="0" w:space="0" w:color="auto"/>
            <w:right w:val="none" w:sz="0" w:space="0" w:color="auto"/>
          </w:divBdr>
          <w:divsChild>
            <w:div w:id="73281239">
              <w:marLeft w:val="0"/>
              <w:marRight w:val="0"/>
              <w:marTop w:val="0"/>
              <w:marBottom w:val="0"/>
              <w:divBdr>
                <w:top w:val="none" w:sz="0" w:space="0" w:color="auto"/>
                <w:left w:val="none" w:sz="0" w:space="0" w:color="auto"/>
                <w:bottom w:val="none" w:sz="0" w:space="0" w:color="auto"/>
                <w:right w:val="none" w:sz="0" w:space="0" w:color="auto"/>
              </w:divBdr>
            </w:div>
          </w:divsChild>
        </w:div>
        <w:div w:id="343241853">
          <w:marLeft w:val="0"/>
          <w:marRight w:val="0"/>
          <w:marTop w:val="0"/>
          <w:marBottom w:val="0"/>
          <w:divBdr>
            <w:top w:val="none" w:sz="0" w:space="0" w:color="auto"/>
            <w:left w:val="none" w:sz="0" w:space="0" w:color="auto"/>
            <w:bottom w:val="none" w:sz="0" w:space="0" w:color="auto"/>
            <w:right w:val="none" w:sz="0" w:space="0" w:color="auto"/>
          </w:divBdr>
          <w:divsChild>
            <w:div w:id="1087532290">
              <w:marLeft w:val="0"/>
              <w:marRight w:val="0"/>
              <w:marTop w:val="0"/>
              <w:marBottom w:val="0"/>
              <w:divBdr>
                <w:top w:val="none" w:sz="0" w:space="0" w:color="auto"/>
                <w:left w:val="none" w:sz="0" w:space="0" w:color="auto"/>
                <w:bottom w:val="none" w:sz="0" w:space="0" w:color="auto"/>
                <w:right w:val="none" w:sz="0" w:space="0" w:color="auto"/>
              </w:divBdr>
            </w:div>
          </w:divsChild>
        </w:div>
        <w:div w:id="389690844">
          <w:marLeft w:val="0"/>
          <w:marRight w:val="0"/>
          <w:marTop w:val="0"/>
          <w:marBottom w:val="0"/>
          <w:divBdr>
            <w:top w:val="none" w:sz="0" w:space="0" w:color="auto"/>
            <w:left w:val="none" w:sz="0" w:space="0" w:color="auto"/>
            <w:bottom w:val="none" w:sz="0" w:space="0" w:color="auto"/>
            <w:right w:val="none" w:sz="0" w:space="0" w:color="auto"/>
          </w:divBdr>
          <w:divsChild>
            <w:div w:id="1135291606">
              <w:marLeft w:val="0"/>
              <w:marRight w:val="0"/>
              <w:marTop w:val="0"/>
              <w:marBottom w:val="0"/>
              <w:divBdr>
                <w:top w:val="none" w:sz="0" w:space="0" w:color="auto"/>
                <w:left w:val="none" w:sz="0" w:space="0" w:color="auto"/>
                <w:bottom w:val="none" w:sz="0" w:space="0" w:color="auto"/>
                <w:right w:val="none" w:sz="0" w:space="0" w:color="auto"/>
              </w:divBdr>
            </w:div>
          </w:divsChild>
        </w:div>
        <w:div w:id="502286004">
          <w:marLeft w:val="0"/>
          <w:marRight w:val="0"/>
          <w:marTop w:val="0"/>
          <w:marBottom w:val="0"/>
          <w:divBdr>
            <w:top w:val="none" w:sz="0" w:space="0" w:color="auto"/>
            <w:left w:val="none" w:sz="0" w:space="0" w:color="auto"/>
            <w:bottom w:val="none" w:sz="0" w:space="0" w:color="auto"/>
            <w:right w:val="none" w:sz="0" w:space="0" w:color="auto"/>
          </w:divBdr>
          <w:divsChild>
            <w:div w:id="662514672">
              <w:marLeft w:val="0"/>
              <w:marRight w:val="0"/>
              <w:marTop w:val="0"/>
              <w:marBottom w:val="0"/>
              <w:divBdr>
                <w:top w:val="none" w:sz="0" w:space="0" w:color="auto"/>
                <w:left w:val="none" w:sz="0" w:space="0" w:color="auto"/>
                <w:bottom w:val="none" w:sz="0" w:space="0" w:color="auto"/>
                <w:right w:val="none" w:sz="0" w:space="0" w:color="auto"/>
              </w:divBdr>
            </w:div>
          </w:divsChild>
        </w:div>
        <w:div w:id="971328173">
          <w:marLeft w:val="0"/>
          <w:marRight w:val="0"/>
          <w:marTop w:val="0"/>
          <w:marBottom w:val="0"/>
          <w:divBdr>
            <w:top w:val="none" w:sz="0" w:space="0" w:color="auto"/>
            <w:left w:val="none" w:sz="0" w:space="0" w:color="auto"/>
            <w:bottom w:val="none" w:sz="0" w:space="0" w:color="auto"/>
            <w:right w:val="none" w:sz="0" w:space="0" w:color="auto"/>
          </w:divBdr>
          <w:divsChild>
            <w:div w:id="1759714314">
              <w:marLeft w:val="0"/>
              <w:marRight w:val="0"/>
              <w:marTop w:val="0"/>
              <w:marBottom w:val="0"/>
              <w:divBdr>
                <w:top w:val="none" w:sz="0" w:space="0" w:color="auto"/>
                <w:left w:val="none" w:sz="0" w:space="0" w:color="auto"/>
                <w:bottom w:val="none" w:sz="0" w:space="0" w:color="auto"/>
                <w:right w:val="none" w:sz="0" w:space="0" w:color="auto"/>
              </w:divBdr>
            </w:div>
          </w:divsChild>
        </w:div>
        <w:div w:id="1457211248">
          <w:marLeft w:val="0"/>
          <w:marRight w:val="0"/>
          <w:marTop w:val="0"/>
          <w:marBottom w:val="0"/>
          <w:divBdr>
            <w:top w:val="none" w:sz="0" w:space="0" w:color="auto"/>
            <w:left w:val="none" w:sz="0" w:space="0" w:color="auto"/>
            <w:bottom w:val="none" w:sz="0" w:space="0" w:color="auto"/>
            <w:right w:val="none" w:sz="0" w:space="0" w:color="auto"/>
          </w:divBdr>
          <w:divsChild>
            <w:div w:id="394862036">
              <w:marLeft w:val="0"/>
              <w:marRight w:val="0"/>
              <w:marTop w:val="0"/>
              <w:marBottom w:val="0"/>
              <w:divBdr>
                <w:top w:val="none" w:sz="0" w:space="0" w:color="auto"/>
                <w:left w:val="none" w:sz="0" w:space="0" w:color="auto"/>
                <w:bottom w:val="none" w:sz="0" w:space="0" w:color="auto"/>
                <w:right w:val="none" w:sz="0" w:space="0" w:color="auto"/>
              </w:divBdr>
            </w:div>
          </w:divsChild>
        </w:div>
        <w:div w:id="1480029596">
          <w:marLeft w:val="0"/>
          <w:marRight w:val="0"/>
          <w:marTop w:val="0"/>
          <w:marBottom w:val="0"/>
          <w:divBdr>
            <w:top w:val="none" w:sz="0" w:space="0" w:color="auto"/>
            <w:left w:val="none" w:sz="0" w:space="0" w:color="auto"/>
            <w:bottom w:val="none" w:sz="0" w:space="0" w:color="auto"/>
            <w:right w:val="none" w:sz="0" w:space="0" w:color="auto"/>
          </w:divBdr>
          <w:divsChild>
            <w:div w:id="368378032">
              <w:marLeft w:val="0"/>
              <w:marRight w:val="0"/>
              <w:marTop w:val="0"/>
              <w:marBottom w:val="0"/>
              <w:divBdr>
                <w:top w:val="none" w:sz="0" w:space="0" w:color="auto"/>
                <w:left w:val="none" w:sz="0" w:space="0" w:color="auto"/>
                <w:bottom w:val="none" w:sz="0" w:space="0" w:color="auto"/>
                <w:right w:val="none" w:sz="0" w:space="0" w:color="auto"/>
              </w:divBdr>
            </w:div>
          </w:divsChild>
        </w:div>
        <w:div w:id="1512794287">
          <w:marLeft w:val="0"/>
          <w:marRight w:val="0"/>
          <w:marTop w:val="0"/>
          <w:marBottom w:val="0"/>
          <w:divBdr>
            <w:top w:val="none" w:sz="0" w:space="0" w:color="auto"/>
            <w:left w:val="none" w:sz="0" w:space="0" w:color="auto"/>
            <w:bottom w:val="none" w:sz="0" w:space="0" w:color="auto"/>
            <w:right w:val="none" w:sz="0" w:space="0" w:color="auto"/>
          </w:divBdr>
          <w:divsChild>
            <w:div w:id="1496536072">
              <w:marLeft w:val="0"/>
              <w:marRight w:val="0"/>
              <w:marTop w:val="0"/>
              <w:marBottom w:val="0"/>
              <w:divBdr>
                <w:top w:val="none" w:sz="0" w:space="0" w:color="auto"/>
                <w:left w:val="none" w:sz="0" w:space="0" w:color="auto"/>
                <w:bottom w:val="none" w:sz="0" w:space="0" w:color="auto"/>
                <w:right w:val="none" w:sz="0" w:space="0" w:color="auto"/>
              </w:divBdr>
            </w:div>
          </w:divsChild>
        </w:div>
        <w:div w:id="2098747462">
          <w:marLeft w:val="0"/>
          <w:marRight w:val="0"/>
          <w:marTop w:val="0"/>
          <w:marBottom w:val="0"/>
          <w:divBdr>
            <w:top w:val="none" w:sz="0" w:space="0" w:color="auto"/>
            <w:left w:val="none" w:sz="0" w:space="0" w:color="auto"/>
            <w:bottom w:val="none" w:sz="0" w:space="0" w:color="auto"/>
            <w:right w:val="none" w:sz="0" w:space="0" w:color="auto"/>
          </w:divBdr>
          <w:divsChild>
            <w:div w:id="2038775235">
              <w:marLeft w:val="0"/>
              <w:marRight w:val="0"/>
              <w:marTop w:val="0"/>
              <w:marBottom w:val="0"/>
              <w:divBdr>
                <w:top w:val="none" w:sz="0" w:space="0" w:color="auto"/>
                <w:left w:val="none" w:sz="0" w:space="0" w:color="auto"/>
                <w:bottom w:val="none" w:sz="0" w:space="0" w:color="auto"/>
                <w:right w:val="none" w:sz="0" w:space="0" w:color="auto"/>
              </w:divBdr>
            </w:div>
          </w:divsChild>
        </w:div>
        <w:div w:id="2144539218">
          <w:marLeft w:val="0"/>
          <w:marRight w:val="0"/>
          <w:marTop w:val="0"/>
          <w:marBottom w:val="0"/>
          <w:divBdr>
            <w:top w:val="none" w:sz="0" w:space="0" w:color="auto"/>
            <w:left w:val="none" w:sz="0" w:space="0" w:color="auto"/>
            <w:bottom w:val="none" w:sz="0" w:space="0" w:color="auto"/>
            <w:right w:val="none" w:sz="0" w:space="0" w:color="auto"/>
          </w:divBdr>
          <w:divsChild>
            <w:div w:id="8377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9694">
      <w:bodyDiv w:val="1"/>
      <w:marLeft w:val="0"/>
      <w:marRight w:val="0"/>
      <w:marTop w:val="0"/>
      <w:marBottom w:val="0"/>
      <w:divBdr>
        <w:top w:val="none" w:sz="0" w:space="0" w:color="auto"/>
        <w:left w:val="none" w:sz="0" w:space="0" w:color="auto"/>
        <w:bottom w:val="none" w:sz="0" w:space="0" w:color="auto"/>
        <w:right w:val="none" w:sz="0" w:space="0" w:color="auto"/>
      </w:divBdr>
      <w:divsChild>
        <w:div w:id="76905746">
          <w:marLeft w:val="0"/>
          <w:marRight w:val="0"/>
          <w:marTop w:val="0"/>
          <w:marBottom w:val="0"/>
          <w:divBdr>
            <w:top w:val="none" w:sz="0" w:space="0" w:color="auto"/>
            <w:left w:val="none" w:sz="0" w:space="0" w:color="auto"/>
            <w:bottom w:val="none" w:sz="0" w:space="0" w:color="auto"/>
            <w:right w:val="none" w:sz="0" w:space="0" w:color="auto"/>
          </w:divBdr>
          <w:divsChild>
            <w:div w:id="855730897">
              <w:marLeft w:val="0"/>
              <w:marRight w:val="0"/>
              <w:marTop w:val="0"/>
              <w:marBottom w:val="0"/>
              <w:divBdr>
                <w:top w:val="none" w:sz="0" w:space="0" w:color="auto"/>
                <w:left w:val="none" w:sz="0" w:space="0" w:color="auto"/>
                <w:bottom w:val="none" w:sz="0" w:space="0" w:color="auto"/>
                <w:right w:val="none" w:sz="0" w:space="0" w:color="auto"/>
              </w:divBdr>
            </w:div>
          </w:divsChild>
        </w:div>
        <w:div w:id="153375933">
          <w:marLeft w:val="0"/>
          <w:marRight w:val="0"/>
          <w:marTop w:val="0"/>
          <w:marBottom w:val="0"/>
          <w:divBdr>
            <w:top w:val="none" w:sz="0" w:space="0" w:color="auto"/>
            <w:left w:val="none" w:sz="0" w:space="0" w:color="auto"/>
            <w:bottom w:val="none" w:sz="0" w:space="0" w:color="auto"/>
            <w:right w:val="none" w:sz="0" w:space="0" w:color="auto"/>
          </w:divBdr>
          <w:divsChild>
            <w:div w:id="356154834">
              <w:marLeft w:val="0"/>
              <w:marRight w:val="0"/>
              <w:marTop w:val="0"/>
              <w:marBottom w:val="0"/>
              <w:divBdr>
                <w:top w:val="none" w:sz="0" w:space="0" w:color="auto"/>
                <w:left w:val="none" w:sz="0" w:space="0" w:color="auto"/>
                <w:bottom w:val="none" w:sz="0" w:space="0" w:color="auto"/>
                <w:right w:val="none" w:sz="0" w:space="0" w:color="auto"/>
              </w:divBdr>
            </w:div>
          </w:divsChild>
        </w:div>
        <w:div w:id="195124479">
          <w:marLeft w:val="0"/>
          <w:marRight w:val="0"/>
          <w:marTop w:val="0"/>
          <w:marBottom w:val="0"/>
          <w:divBdr>
            <w:top w:val="none" w:sz="0" w:space="0" w:color="auto"/>
            <w:left w:val="none" w:sz="0" w:space="0" w:color="auto"/>
            <w:bottom w:val="none" w:sz="0" w:space="0" w:color="auto"/>
            <w:right w:val="none" w:sz="0" w:space="0" w:color="auto"/>
          </w:divBdr>
          <w:divsChild>
            <w:div w:id="1963729636">
              <w:marLeft w:val="0"/>
              <w:marRight w:val="0"/>
              <w:marTop w:val="0"/>
              <w:marBottom w:val="0"/>
              <w:divBdr>
                <w:top w:val="none" w:sz="0" w:space="0" w:color="auto"/>
                <w:left w:val="none" w:sz="0" w:space="0" w:color="auto"/>
                <w:bottom w:val="none" w:sz="0" w:space="0" w:color="auto"/>
                <w:right w:val="none" w:sz="0" w:space="0" w:color="auto"/>
              </w:divBdr>
            </w:div>
          </w:divsChild>
        </w:div>
        <w:div w:id="212740303">
          <w:marLeft w:val="0"/>
          <w:marRight w:val="0"/>
          <w:marTop w:val="0"/>
          <w:marBottom w:val="0"/>
          <w:divBdr>
            <w:top w:val="none" w:sz="0" w:space="0" w:color="auto"/>
            <w:left w:val="none" w:sz="0" w:space="0" w:color="auto"/>
            <w:bottom w:val="none" w:sz="0" w:space="0" w:color="auto"/>
            <w:right w:val="none" w:sz="0" w:space="0" w:color="auto"/>
          </w:divBdr>
          <w:divsChild>
            <w:div w:id="990137373">
              <w:marLeft w:val="0"/>
              <w:marRight w:val="0"/>
              <w:marTop w:val="0"/>
              <w:marBottom w:val="0"/>
              <w:divBdr>
                <w:top w:val="none" w:sz="0" w:space="0" w:color="auto"/>
                <w:left w:val="none" w:sz="0" w:space="0" w:color="auto"/>
                <w:bottom w:val="none" w:sz="0" w:space="0" w:color="auto"/>
                <w:right w:val="none" w:sz="0" w:space="0" w:color="auto"/>
              </w:divBdr>
            </w:div>
          </w:divsChild>
        </w:div>
        <w:div w:id="274218550">
          <w:marLeft w:val="0"/>
          <w:marRight w:val="0"/>
          <w:marTop w:val="0"/>
          <w:marBottom w:val="0"/>
          <w:divBdr>
            <w:top w:val="none" w:sz="0" w:space="0" w:color="auto"/>
            <w:left w:val="none" w:sz="0" w:space="0" w:color="auto"/>
            <w:bottom w:val="none" w:sz="0" w:space="0" w:color="auto"/>
            <w:right w:val="none" w:sz="0" w:space="0" w:color="auto"/>
          </w:divBdr>
          <w:divsChild>
            <w:div w:id="1604607697">
              <w:marLeft w:val="0"/>
              <w:marRight w:val="0"/>
              <w:marTop w:val="0"/>
              <w:marBottom w:val="0"/>
              <w:divBdr>
                <w:top w:val="none" w:sz="0" w:space="0" w:color="auto"/>
                <w:left w:val="none" w:sz="0" w:space="0" w:color="auto"/>
                <w:bottom w:val="none" w:sz="0" w:space="0" w:color="auto"/>
                <w:right w:val="none" w:sz="0" w:space="0" w:color="auto"/>
              </w:divBdr>
            </w:div>
          </w:divsChild>
        </w:div>
        <w:div w:id="337083639">
          <w:marLeft w:val="0"/>
          <w:marRight w:val="0"/>
          <w:marTop w:val="0"/>
          <w:marBottom w:val="0"/>
          <w:divBdr>
            <w:top w:val="none" w:sz="0" w:space="0" w:color="auto"/>
            <w:left w:val="none" w:sz="0" w:space="0" w:color="auto"/>
            <w:bottom w:val="none" w:sz="0" w:space="0" w:color="auto"/>
            <w:right w:val="none" w:sz="0" w:space="0" w:color="auto"/>
          </w:divBdr>
          <w:divsChild>
            <w:div w:id="1256599576">
              <w:marLeft w:val="0"/>
              <w:marRight w:val="0"/>
              <w:marTop w:val="0"/>
              <w:marBottom w:val="0"/>
              <w:divBdr>
                <w:top w:val="none" w:sz="0" w:space="0" w:color="auto"/>
                <w:left w:val="none" w:sz="0" w:space="0" w:color="auto"/>
                <w:bottom w:val="none" w:sz="0" w:space="0" w:color="auto"/>
                <w:right w:val="none" w:sz="0" w:space="0" w:color="auto"/>
              </w:divBdr>
            </w:div>
          </w:divsChild>
        </w:div>
        <w:div w:id="827333183">
          <w:marLeft w:val="0"/>
          <w:marRight w:val="0"/>
          <w:marTop w:val="0"/>
          <w:marBottom w:val="0"/>
          <w:divBdr>
            <w:top w:val="none" w:sz="0" w:space="0" w:color="auto"/>
            <w:left w:val="none" w:sz="0" w:space="0" w:color="auto"/>
            <w:bottom w:val="none" w:sz="0" w:space="0" w:color="auto"/>
            <w:right w:val="none" w:sz="0" w:space="0" w:color="auto"/>
          </w:divBdr>
          <w:divsChild>
            <w:div w:id="1562867872">
              <w:marLeft w:val="0"/>
              <w:marRight w:val="0"/>
              <w:marTop w:val="0"/>
              <w:marBottom w:val="0"/>
              <w:divBdr>
                <w:top w:val="none" w:sz="0" w:space="0" w:color="auto"/>
                <w:left w:val="none" w:sz="0" w:space="0" w:color="auto"/>
                <w:bottom w:val="none" w:sz="0" w:space="0" w:color="auto"/>
                <w:right w:val="none" w:sz="0" w:space="0" w:color="auto"/>
              </w:divBdr>
            </w:div>
          </w:divsChild>
        </w:div>
        <w:div w:id="934552823">
          <w:marLeft w:val="0"/>
          <w:marRight w:val="0"/>
          <w:marTop w:val="0"/>
          <w:marBottom w:val="0"/>
          <w:divBdr>
            <w:top w:val="none" w:sz="0" w:space="0" w:color="auto"/>
            <w:left w:val="none" w:sz="0" w:space="0" w:color="auto"/>
            <w:bottom w:val="none" w:sz="0" w:space="0" w:color="auto"/>
            <w:right w:val="none" w:sz="0" w:space="0" w:color="auto"/>
          </w:divBdr>
          <w:divsChild>
            <w:div w:id="49573800">
              <w:marLeft w:val="0"/>
              <w:marRight w:val="0"/>
              <w:marTop w:val="0"/>
              <w:marBottom w:val="0"/>
              <w:divBdr>
                <w:top w:val="none" w:sz="0" w:space="0" w:color="auto"/>
                <w:left w:val="none" w:sz="0" w:space="0" w:color="auto"/>
                <w:bottom w:val="none" w:sz="0" w:space="0" w:color="auto"/>
                <w:right w:val="none" w:sz="0" w:space="0" w:color="auto"/>
              </w:divBdr>
            </w:div>
          </w:divsChild>
        </w:div>
        <w:div w:id="1497526709">
          <w:marLeft w:val="0"/>
          <w:marRight w:val="0"/>
          <w:marTop w:val="0"/>
          <w:marBottom w:val="0"/>
          <w:divBdr>
            <w:top w:val="none" w:sz="0" w:space="0" w:color="auto"/>
            <w:left w:val="none" w:sz="0" w:space="0" w:color="auto"/>
            <w:bottom w:val="none" w:sz="0" w:space="0" w:color="auto"/>
            <w:right w:val="none" w:sz="0" w:space="0" w:color="auto"/>
          </w:divBdr>
          <w:divsChild>
            <w:div w:id="1538858632">
              <w:marLeft w:val="0"/>
              <w:marRight w:val="0"/>
              <w:marTop w:val="0"/>
              <w:marBottom w:val="0"/>
              <w:divBdr>
                <w:top w:val="none" w:sz="0" w:space="0" w:color="auto"/>
                <w:left w:val="none" w:sz="0" w:space="0" w:color="auto"/>
                <w:bottom w:val="none" w:sz="0" w:space="0" w:color="auto"/>
                <w:right w:val="none" w:sz="0" w:space="0" w:color="auto"/>
              </w:divBdr>
            </w:div>
          </w:divsChild>
        </w:div>
        <w:div w:id="1513495904">
          <w:marLeft w:val="0"/>
          <w:marRight w:val="0"/>
          <w:marTop w:val="0"/>
          <w:marBottom w:val="0"/>
          <w:divBdr>
            <w:top w:val="none" w:sz="0" w:space="0" w:color="auto"/>
            <w:left w:val="none" w:sz="0" w:space="0" w:color="auto"/>
            <w:bottom w:val="none" w:sz="0" w:space="0" w:color="auto"/>
            <w:right w:val="none" w:sz="0" w:space="0" w:color="auto"/>
          </w:divBdr>
          <w:divsChild>
            <w:div w:id="2080516078">
              <w:marLeft w:val="0"/>
              <w:marRight w:val="0"/>
              <w:marTop w:val="0"/>
              <w:marBottom w:val="0"/>
              <w:divBdr>
                <w:top w:val="none" w:sz="0" w:space="0" w:color="auto"/>
                <w:left w:val="none" w:sz="0" w:space="0" w:color="auto"/>
                <w:bottom w:val="none" w:sz="0" w:space="0" w:color="auto"/>
                <w:right w:val="none" w:sz="0" w:space="0" w:color="auto"/>
              </w:divBdr>
            </w:div>
          </w:divsChild>
        </w:div>
        <w:div w:id="1634023410">
          <w:marLeft w:val="0"/>
          <w:marRight w:val="0"/>
          <w:marTop w:val="0"/>
          <w:marBottom w:val="0"/>
          <w:divBdr>
            <w:top w:val="none" w:sz="0" w:space="0" w:color="auto"/>
            <w:left w:val="none" w:sz="0" w:space="0" w:color="auto"/>
            <w:bottom w:val="none" w:sz="0" w:space="0" w:color="auto"/>
            <w:right w:val="none" w:sz="0" w:space="0" w:color="auto"/>
          </w:divBdr>
          <w:divsChild>
            <w:div w:id="1007640205">
              <w:marLeft w:val="0"/>
              <w:marRight w:val="0"/>
              <w:marTop w:val="0"/>
              <w:marBottom w:val="0"/>
              <w:divBdr>
                <w:top w:val="none" w:sz="0" w:space="0" w:color="auto"/>
                <w:left w:val="none" w:sz="0" w:space="0" w:color="auto"/>
                <w:bottom w:val="none" w:sz="0" w:space="0" w:color="auto"/>
                <w:right w:val="none" w:sz="0" w:space="0" w:color="auto"/>
              </w:divBdr>
            </w:div>
          </w:divsChild>
        </w:div>
        <w:div w:id="1789087469">
          <w:marLeft w:val="0"/>
          <w:marRight w:val="0"/>
          <w:marTop w:val="0"/>
          <w:marBottom w:val="0"/>
          <w:divBdr>
            <w:top w:val="none" w:sz="0" w:space="0" w:color="auto"/>
            <w:left w:val="none" w:sz="0" w:space="0" w:color="auto"/>
            <w:bottom w:val="none" w:sz="0" w:space="0" w:color="auto"/>
            <w:right w:val="none" w:sz="0" w:space="0" w:color="auto"/>
          </w:divBdr>
          <w:divsChild>
            <w:div w:id="12744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oter" Target="footer5.xml"/><Relationship Id="rId21" Type="http://schemas.openxmlformats.org/officeDocument/2006/relationships/footer" Target="footer4.xml"/><Relationship Id="rId34"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afetyandquality.gov.au/our-work/indicators-measurement-and-reporting" TargetMode="External"/><Relationship Id="rId32" Type="http://schemas.openxmlformats.org/officeDocument/2006/relationships/image" Target="media/image14.svg"/><Relationship Id="rId37" Type="http://schemas.openxmlformats.org/officeDocument/2006/relationships/hyperlink" Target="http://www.ihacpa.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mailto:enquiries.ihacpa@ihacpa.gov.au"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ihacpa.gov.au/health-care/classification/classification-overview" TargetMode="External"/><Relationship Id="rId2" Type="http://schemas.openxmlformats.org/officeDocument/2006/relationships/hyperlink" Target="https://www.ihacpa.gov.au/health-care/classification/mental-health-care" TargetMode="External"/><Relationship Id="rId1" Type="http://schemas.openxmlformats.org/officeDocument/2006/relationships/hyperlink" Target="http://www.abs.gov.au" TargetMode="External"/><Relationship Id="rId4" Type="http://schemas.openxmlformats.org/officeDocument/2006/relationships/hyperlink" Target="https://www.ihacpa.gov.au/health-care/data/data-specifications/data-set-specifications-2026-2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TTUJ\Downloads\IHACPA%20template%20-%20External%20-%20Publication.dotx" TargetMode="External"/></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7" ma:contentTypeDescription="Create a new document." ma:contentTypeScope="" ma:versionID="1e9be979a7667872e0b7b3a70900731c">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bcc1d8f842f03604a36ae50cbba704bf" ns2:_="" ns3:_="">
    <xsd:import namespace="081bb03b-d2c1-45a4-ae90-4912b956cc97"/>
    <xsd:import namespace="1e0afa56-dce4-4a2b-8f0a-63f00579f08b"/>
    <xsd:element name="properties">
      <xsd:complexType>
        <xsd:sequence>
          <xsd:element name="documentManagement">
            <xsd:complexType>
              <xsd:all>
                <xsd:element ref="ns2:Task_Outcom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Task_Outcome" ma:index="2" nillable="true" ma:displayName="Task_Outcome" ma:default="Received" ma:internalName="Task_Outcome" ma:readOnly="false">
      <xsd:simpleType>
        <xsd:restriction base="dms:Unknown">
          <xsd:enumeration value="Received"/>
          <xsd:enumeration value="Assigned/Progressing"/>
          <xsd:enumeration value="Pending QA"/>
          <xsd:enumeration value="Finalised"/>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7" nillable="true" ma:displayName="Taxonomy Catch All Column" ma:hidden="true" ma:list="{bcda06ad-37b5-4db9-be85-c081a9710ecc}" ma:internalName="TaxCatchAll" ma:readOnly="false"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338299-1F3C-4AC5-A9D7-02D1FAB63B9B}">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customXml/itemProps2.xml><?xml version="1.0" encoding="utf-8"?>
<ds:datastoreItem xmlns:ds="http://schemas.openxmlformats.org/officeDocument/2006/customXml" ds:itemID="{41623418-EFD0-4B86-BCFB-D956A235F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4.xml><?xml version="1.0" encoding="utf-8"?>
<ds:datastoreItem xmlns:ds="http://schemas.openxmlformats.org/officeDocument/2006/customXml" ds:itemID="{E9256761-19D5-4D4A-BD43-5FD9A34439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IHACPA template - External - Publication.dotx</Template>
  <TotalTime>93</TotalTime>
  <Pages>96</Pages>
  <Words>27627</Words>
  <Characters>151953</Characters>
  <Application>Microsoft Office Word</Application>
  <DocSecurity>0</DocSecurity>
  <Lines>4341</Lines>
  <Paragraphs>3206</Paragraphs>
  <ScaleCrop>false</ScaleCrop>
  <Company/>
  <LinksUpToDate>false</LinksUpToDate>
  <CharactersWithSpaces>176374</CharactersWithSpaces>
  <SharedDoc>false</SharedDoc>
  <HLinks>
    <vt:vector size="318" baseType="variant">
      <vt:variant>
        <vt:i4>4784202</vt:i4>
      </vt:variant>
      <vt:variant>
        <vt:i4>543</vt:i4>
      </vt:variant>
      <vt:variant>
        <vt:i4>0</vt:i4>
      </vt:variant>
      <vt:variant>
        <vt:i4>5</vt:i4>
      </vt:variant>
      <vt:variant>
        <vt:lpwstr>http://www.ihacpa.gov.au/</vt:lpwstr>
      </vt:variant>
      <vt:variant>
        <vt:lpwstr/>
      </vt:variant>
      <vt:variant>
        <vt:i4>2555925</vt:i4>
      </vt:variant>
      <vt:variant>
        <vt:i4>540</vt:i4>
      </vt:variant>
      <vt:variant>
        <vt:i4>0</vt:i4>
      </vt:variant>
      <vt:variant>
        <vt:i4>5</vt:i4>
      </vt:variant>
      <vt:variant>
        <vt:lpwstr>mailto:enquiries.ihacpa@ihacpa.gov.au</vt:lpwstr>
      </vt:variant>
      <vt:variant>
        <vt:lpwstr/>
      </vt:variant>
      <vt:variant>
        <vt:i4>262159</vt:i4>
      </vt:variant>
      <vt:variant>
        <vt:i4>291</vt:i4>
      </vt:variant>
      <vt:variant>
        <vt:i4>0</vt:i4>
      </vt:variant>
      <vt:variant>
        <vt:i4>5</vt:i4>
      </vt:variant>
      <vt:variant>
        <vt:lpwstr>https://www.safetyandquality.gov.au/our-work/indicators-measurement-and-reporting</vt:lpwstr>
      </vt:variant>
      <vt:variant>
        <vt:lpwstr/>
      </vt:variant>
      <vt:variant>
        <vt:i4>1769529</vt:i4>
      </vt:variant>
      <vt:variant>
        <vt:i4>266</vt:i4>
      </vt:variant>
      <vt:variant>
        <vt:i4>0</vt:i4>
      </vt:variant>
      <vt:variant>
        <vt:i4>5</vt:i4>
      </vt:variant>
      <vt:variant>
        <vt:lpwstr/>
      </vt:variant>
      <vt:variant>
        <vt:lpwstr>_Toc215488614</vt:lpwstr>
      </vt:variant>
      <vt:variant>
        <vt:i4>1769529</vt:i4>
      </vt:variant>
      <vt:variant>
        <vt:i4>260</vt:i4>
      </vt:variant>
      <vt:variant>
        <vt:i4>0</vt:i4>
      </vt:variant>
      <vt:variant>
        <vt:i4>5</vt:i4>
      </vt:variant>
      <vt:variant>
        <vt:lpwstr/>
      </vt:variant>
      <vt:variant>
        <vt:lpwstr>_Toc215488613</vt:lpwstr>
      </vt:variant>
      <vt:variant>
        <vt:i4>1769529</vt:i4>
      </vt:variant>
      <vt:variant>
        <vt:i4>254</vt:i4>
      </vt:variant>
      <vt:variant>
        <vt:i4>0</vt:i4>
      </vt:variant>
      <vt:variant>
        <vt:i4>5</vt:i4>
      </vt:variant>
      <vt:variant>
        <vt:lpwstr/>
      </vt:variant>
      <vt:variant>
        <vt:lpwstr>_Toc215488612</vt:lpwstr>
      </vt:variant>
      <vt:variant>
        <vt:i4>1769529</vt:i4>
      </vt:variant>
      <vt:variant>
        <vt:i4>248</vt:i4>
      </vt:variant>
      <vt:variant>
        <vt:i4>0</vt:i4>
      </vt:variant>
      <vt:variant>
        <vt:i4>5</vt:i4>
      </vt:variant>
      <vt:variant>
        <vt:lpwstr/>
      </vt:variant>
      <vt:variant>
        <vt:lpwstr>_Toc215488611</vt:lpwstr>
      </vt:variant>
      <vt:variant>
        <vt:i4>1769529</vt:i4>
      </vt:variant>
      <vt:variant>
        <vt:i4>242</vt:i4>
      </vt:variant>
      <vt:variant>
        <vt:i4>0</vt:i4>
      </vt:variant>
      <vt:variant>
        <vt:i4>5</vt:i4>
      </vt:variant>
      <vt:variant>
        <vt:lpwstr/>
      </vt:variant>
      <vt:variant>
        <vt:lpwstr>_Toc215488610</vt:lpwstr>
      </vt:variant>
      <vt:variant>
        <vt:i4>1703993</vt:i4>
      </vt:variant>
      <vt:variant>
        <vt:i4>236</vt:i4>
      </vt:variant>
      <vt:variant>
        <vt:i4>0</vt:i4>
      </vt:variant>
      <vt:variant>
        <vt:i4>5</vt:i4>
      </vt:variant>
      <vt:variant>
        <vt:lpwstr/>
      </vt:variant>
      <vt:variant>
        <vt:lpwstr>_Toc215488609</vt:lpwstr>
      </vt:variant>
      <vt:variant>
        <vt:i4>1703993</vt:i4>
      </vt:variant>
      <vt:variant>
        <vt:i4>230</vt:i4>
      </vt:variant>
      <vt:variant>
        <vt:i4>0</vt:i4>
      </vt:variant>
      <vt:variant>
        <vt:i4>5</vt:i4>
      </vt:variant>
      <vt:variant>
        <vt:lpwstr/>
      </vt:variant>
      <vt:variant>
        <vt:lpwstr>_Toc215488608</vt:lpwstr>
      </vt:variant>
      <vt:variant>
        <vt:i4>1703993</vt:i4>
      </vt:variant>
      <vt:variant>
        <vt:i4>224</vt:i4>
      </vt:variant>
      <vt:variant>
        <vt:i4>0</vt:i4>
      </vt:variant>
      <vt:variant>
        <vt:i4>5</vt:i4>
      </vt:variant>
      <vt:variant>
        <vt:lpwstr/>
      </vt:variant>
      <vt:variant>
        <vt:lpwstr>_Toc215488607</vt:lpwstr>
      </vt:variant>
      <vt:variant>
        <vt:i4>1703993</vt:i4>
      </vt:variant>
      <vt:variant>
        <vt:i4>218</vt:i4>
      </vt:variant>
      <vt:variant>
        <vt:i4>0</vt:i4>
      </vt:variant>
      <vt:variant>
        <vt:i4>5</vt:i4>
      </vt:variant>
      <vt:variant>
        <vt:lpwstr/>
      </vt:variant>
      <vt:variant>
        <vt:lpwstr>_Toc215488606</vt:lpwstr>
      </vt:variant>
      <vt:variant>
        <vt:i4>1703993</vt:i4>
      </vt:variant>
      <vt:variant>
        <vt:i4>212</vt:i4>
      </vt:variant>
      <vt:variant>
        <vt:i4>0</vt:i4>
      </vt:variant>
      <vt:variant>
        <vt:i4>5</vt:i4>
      </vt:variant>
      <vt:variant>
        <vt:lpwstr/>
      </vt:variant>
      <vt:variant>
        <vt:lpwstr>_Toc215488605</vt:lpwstr>
      </vt:variant>
      <vt:variant>
        <vt:i4>1703993</vt:i4>
      </vt:variant>
      <vt:variant>
        <vt:i4>206</vt:i4>
      </vt:variant>
      <vt:variant>
        <vt:i4>0</vt:i4>
      </vt:variant>
      <vt:variant>
        <vt:i4>5</vt:i4>
      </vt:variant>
      <vt:variant>
        <vt:lpwstr/>
      </vt:variant>
      <vt:variant>
        <vt:lpwstr>_Toc215488604</vt:lpwstr>
      </vt:variant>
      <vt:variant>
        <vt:i4>1703993</vt:i4>
      </vt:variant>
      <vt:variant>
        <vt:i4>200</vt:i4>
      </vt:variant>
      <vt:variant>
        <vt:i4>0</vt:i4>
      </vt:variant>
      <vt:variant>
        <vt:i4>5</vt:i4>
      </vt:variant>
      <vt:variant>
        <vt:lpwstr/>
      </vt:variant>
      <vt:variant>
        <vt:lpwstr>_Toc215488603</vt:lpwstr>
      </vt:variant>
      <vt:variant>
        <vt:i4>1703993</vt:i4>
      </vt:variant>
      <vt:variant>
        <vt:i4>194</vt:i4>
      </vt:variant>
      <vt:variant>
        <vt:i4>0</vt:i4>
      </vt:variant>
      <vt:variant>
        <vt:i4>5</vt:i4>
      </vt:variant>
      <vt:variant>
        <vt:lpwstr/>
      </vt:variant>
      <vt:variant>
        <vt:lpwstr>_Toc215488602</vt:lpwstr>
      </vt:variant>
      <vt:variant>
        <vt:i4>1703993</vt:i4>
      </vt:variant>
      <vt:variant>
        <vt:i4>188</vt:i4>
      </vt:variant>
      <vt:variant>
        <vt:i4>0</vt:i4>
      </vt:variant>
      <vt:variant>
        <vt:i4>5</vt:i4>
      </vt:variant>
      <vt:variant>
        <vt:lpwstr/>
      </vt:variant>
      <vt:variant>
        <vt:lpwstr>_Toc215488601</vt:lpwstr>
      </vt:variant>
      <vt:variant>
        <vt:i4>1703993</vt:i4>
      </vt:variant>
      <vt:variant>
        <vt:i4>182</vt:i4>
      </vt:variant>
      <vt:variant>
        <vt:i4>0</vt:i4>
      </vt:variant>
      <vt:variant>
        <vt:i4>5</vt:i4>
      </vt:variant>
      <vt:variant>
        <vt:lpwstr/>
      </vt:variant>
      <vt:variant>
        <vt:lpwstr>_Toc215488600</vt:lpwstr>
      </vt:variant>
      <vt:variant>
        <vt:i4>1245242</vt:i4>
      </vt:variant>
      <vt:variant>
        <vt:i4>176</vt:i4>
      </vt:variant>
      <vt:variant>
        <vt:i4>0</vt:i4>
      </vt:variant>
      <vt:variant>
        <vt:i4>5</vt:i4>
      </vt:variant>
      <vt:variant>
        <vt:lpwstr/>
      </vt:variant>
      <vt:variant>
        <vt:lpwstr>_Toc215488599</vt:lpwstr>
      </vt:variant>
      <vt:variant>
        <vt:i4>1245242</vt:i4>
      </vt:variant>
      <vt:variant>
        <vt:i4>170</vt:i4>
      </vt:variant>
      <vt:variant>
        <vt:i4>0</vt:i4>
      </vt:variant>
      <vt:variant>
        <vt:i4>5</vt:i4>
      </vt:variant>
      <vt:variant>
        <vt:lpwstr/>
      </vt:variant>
      <vt:variant>
        <vt:lpwstr>_Toc215488598</vt:lpwstr>
      </vt:variant>
      <vt:variant>
        <vt:i4>1245242</vt:i4>
      </vt:variant>
      <vt:variant>
        <vt:i4>164</vt:i4>
      </vt:variant>
      <vt:variant>
        <vt:i4>0</vt:i4>
      </vt:variant>
      <vt:variant>
        <vt:i4>5</vt:i4>
      </vt:variant>
      <vt:variant>
        <vt:lpwstr/>
      </vt:variant>
      <vt:variant>
        <vt:lpwstr>_Toc215488597</vt:lpwstr>
      </vt:variant>
      <vt:variant>
        <vt:i4>1245242</vt:i4>
      </vt:variant>
      <vt:variant>
        <vt:i4>158</vt:i4>
      </vt:variant>
      <vt:variant>
        <vt:i4>0</vt:i4>
      </vt:variant>
      <vt:variant>
        <vt:i4>5</vt:i4>
      </vt:variant>
      <vt:variant>
        <vt:lpwstr/>
      </vt:variant>
      <vt:variant>
        <vt:lpwstr>_Toc215488596</vt:lpwstr>
      </vt:variant>
      <vt:variant>
        <vt:i4>1245242</vt:i4>
      </vt:variant>
      <vt:variant>
        <vt:i4>152</vt:i4>
      </vt:variant>
      <vt:variant>
        <vt:i4>0</vt:i4>
      </vt:variant>
      <vt:variant>
        <vt:i4>5</vt:i4>
      </vt:variant>
      <vt:variant>
        <vt:lpwstr/>
      </vt:variant>
      <vt:variant>
        <vt:lpwstr>_Toc215488595</vt:lpwstr>
      </vt:variant>
      <vt:variant>
        <vt:i4>1245242</vt:i4>
      </vt:variant>
      <vt:variant>
        <vt:i4>146</vt:i4>
      </vt:variant>
      <vt:variant>
        <vt:i4>0</vt:i4>
      </vt:variant>
      <vt:variant>
        <vt:i4>5</vt:i4>
      </vt:variant>
      <vt:variant>
        <vt:lpwstr/>
      </vt:variant>
      <vt:variant>
        <vt:lpwstr>_Toc215488594</vt:lpwstr>
      </vt:variant>
      <vt:variant>
        <vt:i4>1245242</vt:i4>
      </vt:variant>
      <vt:variant>
        <vt:i4>140</vt:i4>
      </vt:variant>
      <vt:variant>
        <vt:i4>0</vt:i4>
      </vt:variant>
      <vt:variant>
        <vt:i4>5</vt:i4>
      </vt:variant>
      <vt:variant>
        <vt:lpwstr/>
      </vt:variant>
      <vt:variant>
        <vt:lpwstr>_Toc215488593</vt:lpwstr>
      </vt:variant>
      <vt:variant>
        <vt:i4>1245242</vt:i4>
      </vt:variant>
      <vt:variant>
        <vt:i4>134</vt:i4>
      </vt:variant>
      <vt:variant>
        <vt:i4>0</vt:i4>
      </vt:variant>
      <vt:variant>
        <vt:i4>5</vt:i4>
      </vt:variant>
      <vt:variant>
        <vt:lpwstr/>
      </vt:variant>
      <vt:variant>
        <vt:lpwstr>_Toc215488592</vt:lpwstr>
      </vt:variant>
      <vt:variant>
        <vt:i4>1245242</vt:i4>
      </vt:variant>
      <vt:variant>
        <vt:i4>128</vt:i4>
      </vt:variant>
      <vt:variant>
        <vt:i4>0</vt:i4>
      </vt:variant>
      <vt:variant>
        <vt:i4>5</vt:i4>
      </vt:variant>
      <vt:variant>
        <vt:lpwstr/>
      </vt:variant>
      <vt:variant>
        <vt:lpwstr>_Toc215488591</vt:lpwstr>
      </vt:variant>
      <vt:variant>
        <vt:i4>1245242</vt:i4>
      </vt:variant>
      <vt:variant>
        <vt:i4>122</vt:i4>
      </vt:variant>
      <vt:variant>
        <vt:i4>0</vt:i4>
      </vt:variant>
      <vt:variant>
        <vt:i4>5</vt:i4>
      </vt:variant>
      <vt:variant>
        <vt:lpwstr/>
      </vt:variant>
      <vt:variant>
        <vt:lpwstr>_Toc215488590</vt:lpwstr>
      </vt:variant>
      <vt:variant>
        <vt:i4>1179706</vt:i4>
      </vt:variant>
      <vt:variant>
        <vt:i4>116</vt:i4>
      </vt:variant>
      <vt:variant>
        <vt:i4>0</vt:i4>
      </vt:variant>
      <vt:variant>
        <vt:i4>5</vt:i4>
      </vt:variant>
      <vt:variant>
        <vt:lpwstr/>
      </vt:variant>
      <vt:variant>
        <vt:lpwstr>_Toc215488589</vt:lpwstr>
      </vt:variant>
      <vt:variant>
        <vt:i4>1179706</vt:i4>
      </vt:variant>
      <vt:variant>
        <vt:i4>110</vt:i4>
      </vt:variant>
      <vt:variant>
        <vt:i4>0</vt:i4>
      </vt:variant>
      <vt:variant>
        <vt:i4>5</vt:i4>
      </vt:variant>
      <vt:variant>
        <vt:lpwstr/>
      </vt:variant>
      <vt:variant>
        <vt:lpwstr>_Toc215488588</vt:lpwstr>
      </vt:variant>
      <vt:variant>
        <vt:i4>1179706</vt:i4>
      </vt:variant>
      <vt:variant>
        <vt:i4>104</vt:i4>
      </vt:variant>
      <vt:variant>
        <vt:i4>0</vt:i4>
      </vt:variant>
      <vt:variant>
        <vt:i4>5</vt:i4>
      </vt:variant>
      <vt:variant>
        <vt:lpwstr/>
      </vt:variant>
      <vt:variant>
        <vt:lpwstr>_Toc215488587</vt:lpwstr>
      </vt:variant>
      <vt:variant>
        <vt:i4>1179706</vt:i4>
      </vt:variant>
      <vt:variant>
        <vt:i4>98</vt:i4>
      </vt:variant>
      <vt:variant>
        <vt:i4>0</vt:i4>
      </vt:variant>
      <vt:variant>
        <vt:i4>5</vt:i4>
      </vt:variant>
      <vt:variant>
        <vt:lpwstr/>
      </vt:variant>
      <vt:variant>
        <vt:lpwstr>_Toc215488586</vt:lpwstr>
      </vt:variant>
      <vt:variant>
        <vt:i4>1179706</vt:i4>
      </vt:variant>
      <vt:variant>
        <vt:i4>92</vt:i4>
      </vt:variant>
      <vt:variant>
        <vt:i4>0</vt:i4>
      </vt:variant>
      <vt:variant>
        <vt:i4>5</vt:i4>
      </vt:variant>
      <vt:variant>
        <vt:lpwstr/>
      </vt:variant>
      <vt:variant>
        <vt:lpwstr>_Toc215488585</vt:lpwstr>
      </vt:variant>
      <vt:variant>
        <vt:i4>1179706</vt:i4>
      </vt:variant>
      <vt:variant>
        <vt:i4>86</vt:i4>
      </vt:variant>
      <vt:variant>
        <vt:i4>0</vt:i4>
      </vt:variant>
      <vt:variant>
        <vt:i4>5</vt:i4>
      </vt:variant>
      <vt:variant>
        <vt:lpwstr/>
      </vt:variant>
      <vt:variant>
        <vt:lpwstr>_Toc215488584</vt:lpwstr>
      </vt:variant>
      <vt:variant>
        <vt:i4>1179706</vt:i4>
      </vt:variant>
      <vt:variant>
        <vt:i4>80</vt:i4>
      </vt:variant>
      <vt:variant>
        <vt:i4>0</vt:i4>
      </vt:variant>
      <vt:variant>
        <vt:i4>5</vt:i4>
      </vt:variant>
      <vt:variant>
        <vt:lpwstr/>
      </vt:variant>
      <vt:variant>
        <vt:lpwstr>_Toc215488583</vt:lpwstr>
      </vt:variant>
      <vt:variant>
        <vt:i4>1179706</vt:i4>
      </vt:variant>
      <vt:variant>
        <vt:i4>74</vt:i4>
      </vt:variant>
      <vt:variant>
        <vt:i4>0</vt:i4>
      </vt:variant>
      <vt:variant>
        <vt:i4>5</vt:i4>
      </vt:variant>
      <vt:variant>
        <vt:lpwstr/>
      </vt:variant>
      <vt:variant>
        <vt:lpwstr>_Toc215488582</vt:lpwstr>
      </vt:variant>
      <vt:variant>
        <vt:i4>1179706</vt:i4>
      </vt:variant>
      <vt:variant>
        <vt:i4>68</vt:i4>
      </vt:variant>
      <vt:variant>
        <vt:i4>0</vt:i4>
      </vt:variant>
      <vt:variant>
        <vt:i4>5</vt:i4>
      </vt:variant>
      <vt:variant>
        <vt:lpwstr/>
      </vt:variant>
      <vt:variant>
        <vt:lpwstr>_Toc215488581</vt:lpwstr>
      </vt:variant>
      <vt:variant>
        <vt:i4>1179706</vt:i4>
      </vt:variant>
      <vt:variant>
        <vt:i4>62</vt:i4>
      </vt:variant>
      <vt:variant>
        <vt:i4>0</vt:i4>
      </vt:variant>
      <vt:variant>
        <vt:i4>5</vt:i4>
      </vt:variant>
      <vt:variant>
        <vt:lpwstr/>
      </vt:variant>
      <vt:variant>
        <vt:lpwstr>_Toc215488580</vt:lpwstr>
      </vt:variant>
      <vt:variant>
        <vt:i4>1900602</vt:i4>
      </vt:variant>
      <vt:variant>
        <vt:i4>56</vt:i4>
      </vt:variant>
      <vt:variant>
        <vt:i4>0</vt:i4>
      </vt:variant>
      <vt:variant>
        <vt:i4>5</vt:i4>
      </vt:variant>
      <vt:variant>
        <vt:lpwstr/>
      </vt:variant>
      <vt:variant>
        <vt:lpwstr>_Toc215488579</vt:lpwstr>
      </vt:variant>
      <vt:variant>
        <vt:i4>1900602</vt:i4>
      </vt:variant>
      <vt:variant>
        <vt:i4>50</vt:i4>
      </vt:variant>
      <vt:variant>
        <vt:i4>0</vt:i4>
      </vt:variant>
      <vt:variant>
        <vt:i4>5</vt:i4>
      </vt:variant>
      <vt:variant>
        <vt:lpwstr/>
      </vt:variant>
      <vt:variant>
        <vt:lpwstr>_Toc215488578</vt:lpwstr>
      </vt:variant>
      <vt:variant>
        <vt:i4>1900602</vt:i4>
      </vt:variant>
      <vt:variant>
        <vt:i4>44</vt:i4>
      </vt:variant>
      <vt:variant>
        <vt:i4>0</vt:i4>
      </vt:variant>
      <vt:variant>
        <vt:i4>5</vt:i4>
      </vt:variant>
      <vt:variant>
        <vt:lpwstr/>
      </vt:variant>
      <vt:variant>
        <vt:lpwstr>_Toc215488577</vt:lpwstr>
      </vt:variant>
      <vt:variant>
        <vt:i4>1900602</vt:i4>
      </vt:variant>
      <vt:variant>
        <vt:i4>38</vt:i4>
      </vt:variant>
      <vt:variant>
        <vt:i4>0</vt:i4>
      </vt:variant>
      <vt:variant>
        <vt:i4>5</vt:i4>
      </vt:variant>
      <vt:variant>
        <vt:lpwstr/>
      </vt:variant>
      <vt:variant>
        <vt:lpwstr>_Toc215488576</vt:lpwstr>
      </vt:variant>
      <vt:variant>
        <vt:i4>1900602</vt:i4>
      </vt:variant>
      <vt:variant>
        <vt:i4>32</vt:i4>
      </vt:variant>
      <vt:variant>
        <vt:i4>0</vt:i4>
      </vt:variant>
      <vt:variant>
        <vt:i4>5</vt:i4>
      </vt:variant>
      <vt:variant>
        <vt:lpwstr/>
      </vt:variant>
      <vt:variant>
        <vt:lpwstr>_Toc215488575</vt:lpwstr>
      </vt:variant>
      <vt:variant>
        <vt:i4>1900602</vt:i4>
      </vt:variant>
      <vt:variant>
        <vt:i4>26</vt:i4>
      </vt:variant>
      <vt:variant>
        <vt:i4>0</vt:i4>
      </vt:variant>
      <vt:variant>
        <vt:i4>5</vt:i4>
      </vt:variant>
      <vt:variant>
        <vt:lpwstr/>
      </vt:variant>
      <vt:variant>
        <vt:lpwstr>_Toc215488574</vt:lpwstr>
      </vt:variant>
      <vt:variant>
        <vt:i4>1900602</vt:i4>
      </vt:variant>
      <vt:variant>
        <vt:i4>20</vt:i4>
      </vt:variant>
      <vt:variant>
        <vt:i4>0</vt:i4>
      </vt:variant>
      <vt:variant>
        <vt:i4>5</vt:i4>
      </vt:variant>
      <vt:variant>
        <vt:lpwstr/>
      </vt:variant>
      <vt:variant>
        <vt:lpwstr>_Toc215488573</vt:lpwstr>
      </vt:variant>
      <vt:variant>
        <vt:i4>1900602</vt:i4>
      </vt:variant>
      <vt:variant>
        <vt:i4>14</vt:i4>
      </vt:variant>
      <vt:variant>
        <vt:i4>0</vt:i4>
      </vt:variant>
      <vt:variant>
        <vt:i4>5</vt:i4>
      </vt:variant>
      <vt:variant>
        <vt:lpwstr/>
      </vt:variant>
      <vt:variant>
        <vt:lpwstr>_Toc215488572</vt:lpwstr>
      </vt:variant>
      <vt:variant>
        <vt:i4>1900602</vt:i4>
      </vt:variant>
      <vt:variant>
        <vt:i4>8</vt:i4>
      </vt:variant>
      <vt:variant>
        <vt:i4>0</vt:i4>
      </vt:variant>
      <vt:variant>
        <vt:i4>5</vt:i4>
      </vt:variant>
      <vt:variant>
        <vt:lpwstr/>
      </vt:variant>
      <vt:variant>
        <vt:lpwstr>_Toc215488571</vt:lpwstr>
      </vt:variant>
      <vt:variant>
        <vt:i4>1900602</vt:i4>
      </vt:variant>
      <vt:variant>
        <vt:i4>2</vt:i4>
      </vt:variant>
      <vt:variant>
        <vt:i4>0</vt:i4>
      </vt:variant>
      <vt:variant>
        <vt:i4>5</vt:i4>
      </vt:variant>
      <vt:variant>
        <vt:lpwstr/>
      </vt:variant>
      <vt:variant>
        <vt:lpwstr>_Toc215488570</vt:lpwstr>
      </vt:variant>
      <vt:variant>
        <vt:i4>7340152</vt:i4>
      </vt:variant>
      <vt:variant>
        <vt:i4>9</vt:i4>
      </vt:variant>
      <vt:variant>
        <vt:i4>0</vt:i4>
      </vt:variant>
      <vt:variant>
        <vt:i4>5</vt:i4>
      </vt:variant>
      <vt:variant>
        <vt:lpwstr>https://www.ihacpa.gov.au/health-care/data/data-specifications/data-set-specifications-2026-27</vt:lpwstr>
      </vt:variant>
      <vt:variant>
        <vt:lpwstr/>
      </vt:variant>
      <vt:variant>
        <vt:i4>196694</vt:i4>
      </vt:variant>
      <vt:variant>
        <vt:i4>6</vt:i4>
      </vt:variant>
      <vt:variant>
        <vt:i4>0</vt:i4>
      </vt:variant>
      <vt:variant>
        <vt:i4>5</vt:i4>
      </vt:variant>
      <vt:variant>
        <vt:lpwstr>https://www.ihacpa.gov.au/health-care/classification/classification-overview</vt:lpwstr>
      </vt:variant>
      <vt:variant>
        <vt:lpwstr/>
      </vt:variant>
      <vt:variant>
        <vt:i4>6553722</vt:i4>
      </vt:variant>
      <vt:variant>
        <vt:i4>3</vt:i4>
      </vt:variant>
      <vt:variant>
        <vt:i4>0</vt:i4>
      </vt:variant>
      <vt:variant>
        <vt:i4>5</vt:i4>
      </vt:variant>
      <vt:variant>
        <vt:lpwstr>https://www.ihacpa.gov.au/health-care/classification/mental-health-care</vt:lpwstr>
      </vt:variant>
      <vt:variant>
        <vt:lpwstr/>
      </vt:variant>
      <vt:variant>
        <vt:i4>6684712</vt:i4>
      </vt:variant>
      <vt:variant>
        <vt:i4>0</vt:i4>
      </vt:variant>
      <vt:variant>
        <vt:i4>0</vt:i4>
      </vt:variant>
      <vt:variant>
        <vt:i4>5</vt:i4>
      </vt:variant>
      <vt:variant>
        <vt:lpwstr>http://www.abs.gov.au/</vt:lpwstr>
      </vt:variant>
      <vt:variant>
        <vt:lpwstr/>
      </vt:variant>
      <vt:variant>
        <vt:i4>2752569</vt:i4>
      </vt:variant>
      <vt:variant>
        <vt:i4>0</vt:i4>
      </vt:variant>
      <vt:variant>
        <vt:i4>0</vt:i4>
      </vt:variant>
      <vt:variant>
        <vt:i4>5</vt:i4>
      </vt:variant>
      <vt:variant>
        <vt:lpwstr>https://www.legislation.gov.au/F2011L02160/latest/text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Pricing Model Technical Specifications 2025-26</dc:title>
  <dc:subject/>
  <dc:creator>LIEU, Amanda</dc:creator>
  <cp:keywords/>
  <dc:description/>
  <cp:lastModifiedBy>HUTTUNEN, Juuso</cp:lastModifiedBy>
  <cp:revision>83</cp:revision>
  <cp:lastPrinted>2026-03-10T05:26:00Z</cp:lastPrinted>
  <dcterms:created xsi:type="dcterms:W3CDTF">2026-03-09T19:52:00Z</dcterms:created>
  <dcterms:modified xsi:type="dcterms:W3CDTF">2026-03-10T05:26:00Z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y fmtid="{D5CDD505-2E9C-101B-9397-08002B2CF9AE}" pid="4" name="ClassificationContentMarkingHeaderShapeIds">
    <vt:lpwstr>7c6ff681,7d5b97ed,534312c2,771fb01b,12d27c88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23dad8d6,138f870d,23f7ee05,45aa0dc1,67802f25</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2025-11-04T02:12:37Z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1860cb68-7e0a-4e13-99ad-6f14c42dca52</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